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0"/>
        <w:gridCol w:w="720"/>
        <w:gridCol w:w="5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80" w:hRule="exact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</w:pPr>
            <w:r>
              <w:rPr>
                <w:rFonts w:hint="default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15240" b="10795"/>
                      <wp:wrapNone/>
                      <wp:docPr id="58" name="Group 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2760" cy="1646555"/>
                                <a:chOff x="835" y="1305"/>
                                <a:chExt cx="4776" cy="2593"/>
                              </a:xfrm>
                            </wpg:grpSpPr>
                            <wpg:grpSp>
                              <wpg:cNvPr id="36" name="Group 18"/>
                              <wpg:cNvGrpSpPr/>
                              <wpg:grpSpPr>
                                <a:xfrm rot="-16200000" flipH="1" flipV="1">
                                  <a:off x="-242" y="244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0" name="FreeForm 19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35" name="Group 20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1" name="FreeForm 21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2" name="FreeForm 22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3" name="FreeForm 23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" name="FreeForm 24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3" name="Group 25"/>
                              <wpg:cNvGrpSpPr/>
                              <wpg:grpSpPr>
                                <a:xfrm rot="16200000" flipV="1">
                                  <a:off x="4221" y="2449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7" name="FreeForm 26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42" name="Group 27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8" name="FreeForm 28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" name="FreeForm 29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0" name="FreeForm 30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1" name="FreeForm 31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50" name="Group 4"/>
                              <wpg:cNvGrpSpPr/>
                              <wpg:grpSpPr>
                                <a:xfrm flipV="1">
                                  <a:off x="837" y="3444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4" name="FreeForm 5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49" name="Group 6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5" name="FreeForm 7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6" name="FreeForm 8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7" name="FreeForm 9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8" name="FreeForm 10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57" name="Group 11"/>
                              <wpg:cNvGrpSpPr/>
                              <wpg:grpSpPr>
                                <a:xfrm>
                                  <a:off x="837" y="1305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51" name="FreeForm 12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56" name="Group 13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52" name="FreeForm 14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" name="FreeForm 15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4" name="FreeForm 16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5" name="FreeForm 17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7" o:spid="_x0000_s1026" o:spt="203" style="position:absolute;left:0pt;height:129.65pt;width:238.8pt;mso-position-horizontal:center;mso-position-vertical:center;mso-position-vertical-relative:page;z-index:-251632640;mso-width-relative:page;mso-height-relative:page;" coordorigin="835,1305" coordsize="4776,2593" o:gfxdata="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">
                      <o:lock v:ext="edit" aspectratio="f"/>
                      <v:group id="Group 18" o:spid="_x0000_s1026" o:spt="203" style="position:absolute;left:-242;top:2440;flip:x y;height:313;width:2467;rotation:5898240f;" coordorigin="4560,5494" coordsize="6720,719" o:gfxdata="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jzrL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FreeForm 19" o:spid="_x0000_s1026" o:spt="100" style="position:absolute;left:7714;top:2647;height:6720;width:412;rotation:-5898240f;" fillcolor="#C77C0E" filled="t" stroked="f" coordsize="1218,15744" o:gfxdata="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0kw1etwAAANsAAAAP&#10;AAAAAAAAAAEAIAAAACIAAABkcnMvZG93bnJldi54bWxQSwECFAAUAAAACACHTuJAMy8FnjsAAAA5&#10;AAAAEAAAAAAAAAABACAAAAAGAQAAZHJzL3NoYXBleG1sLnhtbFBLBQYAAAAABgAGAFsBAACwAwAA&#10;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20" o:spid="_x0000_s1026" o:spt="203" style="position:absolute;left:7709;top:5494;height:404;width:422;" coordorigin="7698,5433" coordsize="443,425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FreeForm 21" o:spid="_x0000_s1026" o:spt="100" style="position:absolute;left:7717;top:5433;height:417;width:405;" fillcolor="#C77C0E" filled="t" stroked="f" coordsize="14248,18079" o:gfxdata="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GWkr4A&#10;AADbAAAADwAAAAAAAAABACAAAAAiAAAAZHJzL2Rvd25yZXYueG1sUEsBAhQAFAAAAAgAh07iQDMv&#10;BZ47AAAAOQAAABAAAAAAAAAAAQAgAAAADQEAAGRycy9zaGFwZXhtbC54bWxQSwUGAAAAAAYABgBb&#10;AQAAtwMAAAAA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22" o:spid="_x0000_s1026" o:spt="100" style="position:absolute;left:7822;top:5478;height:201;width:196;" fillcolor="#C77C0E" filled="t" stroked="f" coordsize="6899,8728" o:gfxdata="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JlybsAAADb&#10;AAAADwAAAAAAAAABACAAAAAiAAAAZHJzL2Rvd25yZXYueG1sUEsBAhQAFAAAAAgAh07iQDMvBZ47&#10;AAAAOQAAABAAAAAAAAAAAQAgAAAACgEAAGRycy9zaGFwZXhtbC54bWxQSwUGAAAAAAYABgBbAQAA&#10;tAMA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23" o:spid="_x0000_s1026" o:spt="100" style="position:absolute;left:7698;top:5716;height:142;width:222;" fillcolor="#C77C0E" filled="t" stroked="f" coordsize="7800,6159" o:gfxdata="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1e/WLsAAADb&#10;AAAADwAAAAAAAAABACAAAAAiAAAAZHJzL2Rvd25yZXYueG1sUEsBAhQAFAAAAAgAh07iQDMvBZ47&#10;AAAAOQAAABAAAAAAAAAAAQAgAAAACgEAAGRycy9zaGFwZXhtbC54bWxQSwUGAAAAAAYABgBbAQAA&#10;tAMA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24" o:spid="_x0000_s1026" o:spt="100" style="position:absolute;left:7920;top:5716;height:142;width:221;" fillcolor="#C77C0E" filled="t" stroked="f" coordsize="7797,6163" o:gfxdata="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oF868AAAA&#10;2wAAAA8AAAAAAAAAAQAgAAAAIgAAAGRycy9kb3ducmV2LnhtbFBLAQIUABQAAAAIAIdO4kAzLwWe&#10;OwAAADkAAAAQAAAAAAAAAAEAIAAAAAsBAABkcnMvc2hhcGV4bWwueG1sUEsFBgAAAAAGAAYAWwEA&#10;ALUDAAAAAA=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25" o:spid="_x0000_s1026" o:spt="203" style="position:absolute;left:4221;top:2449;flip:y;height:313;width:2467;rotation:5898240f;" coordorigin="4560,5494" coordsize="6720,719" o:gfxdata="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e5SA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FreeForm 26" o:spid="_x0000_s1026" o:spt="100" style="position:absolute;left:7714;top:2647;height:6720;width:412;rotation:-5898240f;" fillcolor="#C77C0E" filled="t" stroked="f" coordsize="1218,15744" o:gfxdata="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epUqugAAANsA&#10;AAAPAAAAAAAAAAEAIAAAACIAAABkcnMvZG93bnJldi54bWxQSwECFAAUAAAACACHTuJAMy8FnjsA&#10;AAA5AAAAEAAAAAAAAAABACAAAAAJAQAAZHJzL3NoYXBleG1sLnhtbFBLBQYAAAAABgAGAFsBAACz&#10;AwAA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27" o:spid="_x0000_s1026" o:spt="203" style="position:absolute;left:7709;top:5494;height:404;width:422;" coordorigin="7698,5433" coordsize="443,425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FreeForm 28" o:spid="_x0000_s1026" o:spt="100" style="position:absolute;left:7717;top:5433;height:417;width:405;" fillcolor="#C77C0E" filled="t" stroked="f" coordsize="14248,18079" o:gfxdata="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brPw+2AAAA2wAAAA8A&#10;AAAAAAAAAQAgAAAAIgAAAGRycy9kb3ducmV2LnhtbFBLAQIUABQAAAAIAIdO4kAzLwWeOwAAADkA&#10;AAAQAAAAAAAAAAEAIAAAAAUBAABkcnMvc2hhcGV4bWwueG1sUEsFBgAAAAAGAAYAWwEAAK8DAAAA&#10;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29" o:spid="_x0000_s1026" o:spt="100" style="position:absolute;left:7822;top:5478;height:201;width:196;" fillcolor="#C77C0E" filled="t" stroked="f" coordsize="6899,8728" o:gfxdata="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b3uLsAAADb&#10;AAAADwAAAAAAAAABACAAAAAiAAAAZHJzL2Rvd25yZXYueG1sUEsBAhQAFAAAAAgAh07iQDMvBZ47&#10;AAAAOQAAABAAAAAAAAAAAQAgAAAACgEAAGRycy9zaGFwZXhtbC54bWxQSwUGAAAAAAYABgBbAQAA&#10;tAMA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0" o:spid="_x0000_s1026" o:spt="100" style="position:absolute;left:7698;top:5716;height:142;width:222;" fillcolor="#C77C0E" filled="t" stroked="f" coordsize="7800,6159" o:gfxdata="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4NSUrgAAADbAAAA&#10;DwAAAAAAAAABACAAAAAiAAAAZHJzL2Rvd25yZXYueG1sUEsBAhQAFAAAAAgAh07iQDMvBZ47AAAA&#10;OQAAABAAAAAAAAAAAQAgAAAABwEAAGRycy9zaGFwZXhtbC54bWxQSwUGAAAAAAYABgBbAQAAsQMA&#10;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1" o:spid="_x0000_s1026" o:spt="100" style="position:absolute;left:7920;top:5716;height:142;width:221;" fillcolor="#C77C0E" filled="t" stroked="f" coordsize="7797,6163" o:gfxdata="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Zxyu8AAAA&#10;2wAAAA8AAAAAAAAAAQAgAAAAIgAAAGRycy9kb3ducmV2LnhtbFBLAQIUABQAAAAIAIdO4kAzLwWe&#10;OwAAADkAAAAQAAAAAAAAAAEAIAAAAAsBAABkcnMvc2hhcGV4bWwueG1sUEsFBgAAAAAGAAYAWwEA&#10;ALUDAAAAAA=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4" o:spid="_x0000_s1026" o:spt="203" style="position:absolute;left:837;top:3444;flip:y;height:454;width:4774;" coordorigin="4560,5494" coordsize="6720,719" o:gfxdata="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">
                        <o:lock v:ext="edit" aspectratio="f"/>
                        <v:shape id="FreeForm 5" o:spid="_x0000_s1026" o:spt="100" style="position:absolute;left:7714;top:2647;height:6720;width:412;rotation:-5898240f;" fillcolor="#C77C0E" filled="t" stroked="f" coordsize="1218,15744" o:gfxdata="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rnggugAAANsA&#10;AAAPAAAAAAAAAAEAIAAAACIAAABkcnMvZG93bnJldi54bWxQSwECFAAUAAAACACHTuJAMy8FnjsA&#10;AAA5AAAAEAAAAAAAAAABACAAAAAJAQAAZHJzL3NoYXBleG1sLnhtbFBLBQYAAAAABgAGAFsBAACz&#10;AwAA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6" o:spid="_x0000_s1026" o:spt="203" style="position:absolute;left:7709;top:5494;height:404;width:422;" coordorigin="7698,5433" coordsize="443,425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FreeForm 7" o:spid="_x0000_s1026" o:spt="100" style="position:absolute;left:7717;top:5433;height:417;width:405;" fillcolor="#C77C0E" filled="t" stroked="f" coordsize="14248,18079" o:gfxdata="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OPsvQAA&#10;ANs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8" o:spid="_x0000_s1026" o:spt="100" style="position:absolute;left:7822;top:5478;height:201;width:196;" fillcolor="#C77C0E" filled="t" stroked="f" coordsize="6899,8728" o:gfxdata="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8Qt7sAAADb&#10;AAAADwAAAAAAAAABACAAAAAiAAAAZHJzL2Rvd25yZXYueG1sUEsBAhQAFAAAAAgAh07iQDMvBZ47&#10;AAAAOQAAABAAAAAAAAAAAQAgAAAACgEAAGRycy9zaGFwZXhtbC54bWxQSwUGAAAAAAYABgBbAQAA&#10;tAMA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9" o:spid="_x0000_s1026" o:spt="100" style="position:absolute;left:7698;top:5716;height:142;width:222;" fillcolor="#C77C0E" filled="t" stroked="f" coordsize="7800,6159" o:gfxdata="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asomvQAA&#10;ANsAAAAPAAAAAAAAAAEAIAAAACIAAABkcnMvZG93bnJldi54bWxQSwECFAAUAAAACACHTuJAMy8F&#10;njsAAAA5AAAAEAAAAAAAAAABACAAAAAMAQAAZHJzL3NoYXBleG1sLnhtbFBLBQYAAAAABgAGAFsB&#10;AAC2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10" o:spid="_x0000_s1026" o:spt="100" style="position:absolute;left:7920;top:5716;height:142;width:221;" fillcolor="#C77C0E" filled="t" stroked="f" coordsize="7797,6163" o:gfxdata="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jbra5AAAA2wAA&#10;AA8AAAAAAAAAAQAgAAAAIgAAAGRycy9kb3ducmV2LnhtbFBLAQIUABQAAAAIAIdO4kAzLwWeOwAA&#10;ADkAAAAQAAAAAAAAAAEAIAAAAAgBAABkcnMvc2hhcGV4bWwueG1sUEsFBgAAAAAGAAYAWwEAALID&#10;AAAAAA=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11" o:spid="_x0000_s1026" o:spt="203" style="position:absolute;left:837;top:1305;height:454;width:4774;" coordorigin="4560,5494" coordsize="6720,719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FreeForm 12" o:spid="_x0000_s1026" o:spt="100" style="position:absolute;left:7714;top:2647;height:6720;width:412;rotation:-5898240f;" fillcolor="#C77C0E" filled="t" stroked="f" coordsize="1218,15744" o:gfxdata="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BNZbsAAADb&#10;AAAADwAAAAAAAAABACAAAAAiAAAAZHJzL2Rvd25yZXYueG1sUEsBAhQAFAAAAAgAh07iQDMvBZ47&#10;AAAAOQAAABAAAAAAAAAAAQAgAAAACgEAAGRycy9zaGFwZXhtbC54bWxQSwUGAAAAAAYABgBbAQAA&#10;tAMAAAAA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13" o:spid="_x0000_s1026" o:spt="203" style="position:absolute;left:7709;top:5494;height:404;width:422;" coordorigin="7698,5433" coordsize="443,425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FreeForm 14" o:spid="_x0000_s1026" o:spt="100" style="position:absolute;left:7717;top:5433;height:417;width:405;" fillcolor="#C77C0E" filled="t" stroked="f" coordsize="14248,18079" o:gfxdata="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3O1FvQAA&#10;ANs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15" o:spid="_x0000_s1026" o:spt="100" style="position:absolute;left:7822;top:5478;height:201;width:196;" fillcolor="#C77C0E" filled="t" stroked="f" coordsize="6899,8728" o:gfxdata="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xJfK8AAAA&#10;2wAAAA8AAAAAAAAAAQAgAAAAIgAAAGRycy9kb3ducmV2LnhtbFBLAQIUABQAAAAIAIdO4kAzLwWe&#10;OwAAADkAAAAQAAAAAAAAAAEAIAAAAAsBAABkcnMvc2hhcGV4bWwueG1sUEsFBgAAAAAGAAYAWwEA&#10;ALUD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16" o:spid="_x0000_s1026" o:spt="100" style="position:absolute;left:7698;top:5716;height:142;width:222;" fillcolor="#C77C0E" filled="t" stroked="f" coordsize="7800,6159" o:gfxdata="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YcKMvQAA&#10;ANsAAAAPAAAAAAAAAAEAIAAAACIAAABkcnMvZG93bnJldi54bWxQSwECFAAUAAAACACHTuJAMy8F&#10;njsAAAA5AAAAEAAAAAAAAAABACAAAAAMAQAAZHJzL3NoYXBleG1sLnhtbFBLBQYAAAAABgAGAFsB&#10;AAC2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17" o:spid="_x0000_s1026" o:spt="100" style="position:absolute;left:7920;top:5716;height:142;width:221;" fillcolor="#C77C0E" filled="t" stroked="f" coordsize="7797,6163" o:gfxdata="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/tX9bsAAADb&#10;AAAADwAAAAAAAAABACAAAAAiAAAAZHJzL2Rvd25yZXYueG1sUEsBAhQAFAAAAAgAh07iQDMvBZ47&#10;AAAAOQAAABAAAAAAAAAAAQAgAAAACgEAAGRycy9zaGFwZXhtbC54bWxQSwUGAAAAAAYABgBbAQAA&#10;tAMAAAAA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default"/>
                <w:lang w:val="en-ID"/>
              </w:rPr>
              <w:t>Salsa</w:t>
            </w: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rPr>
                <w:rFonts w:hint="default"/>
                <w:lang w:val="en-ID"/>
              </w:rPr>
            </w:pPr>
            <w:r>
              <w:rPr>
                <w:rFonts w:hint="default"/>
                <w:lang w:val="zh-CN"/>
              </w:rPr>
              <w:t>Salsa</w:t>
            </w:r>
            <w: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15240" b="10795"/>
                      <wp:wrapNone/>
                      <wp:docPr id="87" name="Group 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2760" cy="1646555"/>
                                <a:chOff x="6612" y="1299"/>
                                <a:chExt cx="4776" cy="2593"/>
                              </a:xfrm>
                            </wpg:grpSpPr>
                            <wpg:grpSp>
                              <wpg:cNvPr id="65" name="Group 305"/>
                              <wpg:cNvGrpSpPr/>
                              <wpg:grpSpPr>
                                <a:xfrm rot="-16200000" flipH="1" flipV="1">
                                  <a:off x="5535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59" name="FreeForm 306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64" name="Group 307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0" name="FreeForm 308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1" name="FreeForm 309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" name="FreeForm 310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" name="FreeForm 311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2" name="Group 312"/>
                              <wpg:cNvGrpSpPr/>
                              <wpg:grpSpPr>
                                <a:xfrm rot="16200000" flipV="1">
                                  <a:off x="9998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6" name="FreeForm 313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71" name="Group 314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7" name="FreeForm 315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" name="FreeForm 316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" name="FreeForm 317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" name="FreeForm 318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79" name="Group 319"/>
                              <wpg:cNvGrpSpPr/>
                              <wpg:grpSpPr>
                                <a:xfrm flipV="1">
                                  <a:off x="6614" y="34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73" name="FreeForm 320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78" name="Group 321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74" name="FreeForm 322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5" name="FreeForm 323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6" name="FreeForm 324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7" name="FreeForm 325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86" name="Group 326"/>
                              <wpg:cNvGrpSpPr/>
                              <wpg:grpSpPr>
                                <a:xfrm>
                                  <a:off x="6614" y="12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0" name="FreeForm 327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85" name="Group 328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81" name="FreeForm 329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2" name="FreeForm 330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3" name="FreeForm 331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4" name="FreeForm 332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8" o:spid="_x0000_s1026" o:spt="203" style="position:absolute;left:0pt;height:129.65pt;width:238.8pt;mso-position-horizontal:center;mso-position-vertical:center;mso-position-vertical-relative:page;z-index:-251627520;mso-width-relative:page;mso-height-relative:page;" coordorigin="6612,1299" coordsize="4776,2593" o:gfxdata="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">
                      <o:lock v:ext="edit" aspectratio="f"/>
                      <v:group id="Group 305" o:spid="_x0000_s1026" o:spt="203" style="position:absolute;left:5535;top:2443;flip:x y;height:313;width:2467;rotation:5898240f;" coordorigin="4560,5494" coordsize="6720,719" o:gfxdata="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jO6Lob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FreeForm 306" o:spid="_x0000_s1026" o:spt="100" style="position:absolute;left:7714;top:2647;height:6720;width:412;rotation:-5898240f;" fillcolor="#C77C0E" filled="t" stroked="f" coordsize="1218,15744" o:gfxdata="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dkFjugAAANsA&#10;AAAPAAAAAAAAAAEAIAAAACIAAABkcnMvZG93bnJldi54bWxQSwECFAAUAAAACACHTuJAMy8FnjsA&#10;AAA5AAAAEAAAAAAAAAABACAAAAAJAQAAZHJzL3NoYXBleG1sLnhtbFBLBQYAAAAABgAGAFsBAACz&#10;AwAA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07" o:spid="_x0000_s1026" o:spt="203" style="position:absolute;left:7709;top:5494;height:404;width:422;" coordorigin="7698,5433" coordsize="443,425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FreeForm 308" o:spid="_x0000_s1026" o:spt="100" style="position:absolute;left:7717;top:5433;height:417;width:405;" fillcolor="#C77C0E" filled="t" stroked="f" coordsize="14248,18079" o:gfxdata="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suHBS2AAAA2wAAAA8A&#10;AAAAAAAAAQAgAAAAIgAAAGRycy9kb3ducmV2LnhtbFBLAQIUABQAAAAIAIdO4kAzLwWeOwAAADkA&#10;AAAQAAAAAAAAAAEAIAAAAAUBAABkcnMvc2hhcGV4bWwueG1sUEsFBgAAAAAGAAYAWwEAAK8DAAAA&#10;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09" o:spid="_x0000_s1026" o:spt="100" style="position:absolute;left:7822;top:5478;height:201;width:196;" fillcolor="#C77C0E" filled="t" stroked="f" coordsize="6899,8728" o:gfxdata="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PUo7sAAADb&#10;AAAADwAAAAAAAAABACAAAAAiAAAAZHJzL2Rvd25yZXYueG1sUEsBAhQAFAAAAAgAh07iQDMvBZ47&#10;AAAAOQAAABAAAAAAAAAAAQAgAAAACgEAAGRycy9zaGFwZXhtbC54bWxQSwUGAAAAAAYABgBbAQAA&#10;tAMA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10" o:spid="_x0000_s1026" o:spt="100" style="position:absolute;left:7698;top:5716;height:142;width:222;" fillcolor="#C77C0E" filled="t" stroked="f" coordsize="7800,6159" o:gfxdata="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6g13rsAAADb&#10;AAAADwAAAAAAAAABACAAAAAiAAAAZHJzL2Rvd25yZXYueG1sUEsBAhQAFAAAAAgAh07iQDMvBZ47&#10;AAAAOQAAABAAAAAAAAAAAQAgAAAACgEAAGRycy9zaGFwZXhtbC54bWxQSwUGAAAAAAYABgBbAQAA&#10;tAMA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11" o:spid="_x0000_s1026" o:spt="100" style="position:absolute;left:7920;top:5716;height:142;width:221;" fillcolor="#C77C0E" filled="t" stroked="f" coordsize="7797,6163" o:gfxdata="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Kgp7sAAADb&#10;AAAADwAAAAAAAAABACAAAAAiAAAAZHJzL2Rvd25yZXYueG1sUEsBAhQAFAAAAAgAh07iQDMvBZ47&#10;AAAAOQAAABAAAAAAAAAAAQAgAAAACgEAAGRycy9zaGFwZXhtbC54bWxQSwUGAAAAAAYABgBbAQAA&#10;tAMAAAAA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12" o:spid="_x0000_s1026" o:spt="203" style="position:absolute;left:9998;top:2443;flip:y;height:313;width:2467;rotation:5898240f;" coordorigin="4560,5494" coordsize="6720,719" o:gfxdata="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zj0k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FreeForm 313" o:spid="_x0000_s1026" o:spt="100" style="position:absolute;left:7714;top:2647;height:6720;width:412;rotation:-5898240f;" fillcolor="#C77C0E" filled="t" stroked="f" coordsize="1218,15744" o:gfxdata="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hR+sugAAANsA&#10;AAAPAAAAAAAAAAEAIAAAACIAAABkcnMvZG93bnJldi54bWxQSwECFAAUAAAACACHTuJAMy8FnjsA&#10;AAA5AAAAEAAAAAAAAAABACAAAAAJAQAAZHJzL3NoYXBleG1sLnhtbFBLBQYAAAAABgAGAFsBAACz&#10;AwAA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14" o:spid="_x0000_s1026" o:spt="203" style="position:absolute;left:7709;top:5494;height:404;width:422;" coordorigin="7698,5433" coordsize="443,425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FreeForm 315" o:spid="_x0000_s1026" o:spt="100" style="position:absolute;left:7717;top:5433;height:417;width:405;" fillcolor="#C77C0E" filled="t" stroked="f" coordsize="14248,18079" o:gfxdata="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eEYL4A&#10;AADbAAAADwAAAAAAAAABACAAAAAiAAAAZHJzL2Rvd25yZXYueG1sUEsBAhQAFAAAAAgAh07iQDMv&#10;BZ47AAAAOQAAABAAAAAAAAAAAQAgAAAADQEAAGRycy9zaGFwZXhtbC54bWxQSwUGAAAAAAYABgBb&#10;AQAAtwMAAAAA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16" o:spid="_x0000_s1026" o:spt="100" style="position:absolute;left:7822;top:5478;height:201;width:196;" fillcolor="#C77C0E" filled="t" stroked="f" coordsize="6899,8728" o:gfxdata="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5fT65AAAA2wAA&#10;AA8AAAAAAAAAAQAgAAAAIgAAAGRycy9kb3ducmV2LnhtbFBLAQIUABQAAAAIAIdO4kAzLwWeOwAA&#10;ADkAAAAQAAAAAAAAAAEAIAAAAAgBAABkcnMvc2hhcGV4bWwueG1sUEsFBgAAAAAGAAYAWwEAALID&#10;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17" o:spid="_x0000_s1026" o:spt="100" style="position:absolute;left:7698;top:5716;height:142;width:222;" fillcolor="#C77C0E" filled="t" stroked="f" coordsize="7800,6159" o:gfxdata="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DKevvQAA&#10;ANsAAAAPAAAAAAAAAAEAIAAAACIAAABkcnMvZG93bnJldi54bWxQSwECFAAUAAAACACHTuJAMy8F&#10;njsAAAA5AAAAEAAAAAAAAAABACAAAAAMAQAAZHJzL3NoYXBleG1sLnhtbFBLBQYAAAAABgAGAFsB&#10;AAC2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18" o:spid="_x0000_s1026" o:spt="100" style="position:absolute;left:7920;top:5716;height:142;width:221;" fillcolor="#C77C0E" filled="t" stroked="f" coordsize="7797,6163" o:gfxdata="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DmoDbgAAADbAAAA&#10;DwAAAAAAAAABACAAAAAiAAAAZHJzL2Rvd25yZXYueG1sUEsBAhQAFAAAAAgAh07iQDMvBZ47AAAA&#10;OQAAABAAAAAAAAAAAQAgAAAABwEAAGRycy9zaGFwZXhtbC54bWxQSwUGAAAAAAYABgBbAQAAsQMA&#10;AAAA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19" o:spid="_x0000_s1026" o:spt="203" style="position:absolute;left:6614;top:3438;flip:y;height:454;width:4774;" coordorigin="4560,5494" coordsize="6720,719" o:gfxdata="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PLkC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FreeForm 320" o:spid="_x0000_s1026" o:spt="100" style="position:absolute;left:7714;top:2647;height:6720;width:412;rotation:-5898240f;" fillcolor="#C77C0E" filled="t" stroked="f" coordsize="1218,15744" o:gfxdata="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KyrpugAAANsA&#10;AAAPAAAAAAAAAAEAIAAAACIAAABkcnMvZG93bnJldi54bWxQSwECFAAUAAAACACHTuJAMy8FnjsA&#10;AAA5AAAAEAAAAAAAAAABACAAAAAJAQAAZHJzL3NoYXBleG1sLnhtbFBLBQYAAAAABgAGAFsBAACz&#10;AwAA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21" o:spid="_x0000_s1026" o:spt="203" style="position:absolute;left:7709;top:5494;height:404;width:422;" coordorigin="7698,5433" coordsize="443,425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FreeForm 322" o:spid="_x0000_s1026" o:spt="100" style="position:absolute;left:7717;top:5433;height:417;width:405;" fillcolor="#C77C0E" filled="t" stroked="f" coordsize="14248,18079" o:gfxdata="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yMyr4A&#10;AADbAAAADwAAAAAAAAABACAAAAAiAAAAZHJzL2Rvd25yZXYueG1sUEsBAhQAFAAAAAgAh07iQDMv&#10;BZ47AAAAOQAAABAAAAAAAAAAAQAgAAAADQEAAGRycy9zaGFwZXhtbC54bWxQSwUGAAAAAAYABgBb&#10;AQAAtwMAAAAA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23" o:spid="_x0000_s1026" o:spt="100" style="position:absolute;left:7822;top:5478;height:201;width:196;" fillcolor="#C77C0E" filled="t" stroked="f" coordsize="6899,8728" o:gfxdata="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hRH28AAAA&#10;2wAAAA8AAAAAAAAAAQAgAAAAIgAAAGRycy9kb3ducmV2LnhtbFBLAQIUABQAAAAIAIdO4kAzLwWe&#10;OwAAADkAAAAQAAAAAAAAAAEAIAAAAAsBAABkcnMvc2hhcGV4bWwueG1sUEsFBgAAAAAGAAYAWwEA&#10;ALUD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24" o:spid="_x0000_s1026" o:spt="100" style="position:absolute;left:7698;top:5716;height:142;width:222;" fillcolor="#C77C0E" filled="t" stroked="f" coordsize="7800,6159" o:gfxdata="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KpQC8AAAA&#10;2wAAAA8AAAAAAAAAAQAgAAAAIgAAAGRycy9kb3ducmV2LnhtbFBLAQIUABQAAAAIAIdO4kAzLwWe&#10;OwAAADkAAAAQAAAAAAAAAAEAIAAAAAsBAABkcnMvc2hhcGV4bWwueG1sUEsFBgAAAAAGAAYAWwEA&#10;ALUDAAAAAA=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25" o:spid="_x0000_s1026" o:spt="100" style="position:absolute;left:7920;top:5716;height:142;width:221;" fillcolor="#C77C0E" filled="t" stroked="f" coordsize="7797,6163" o:gfxdata="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9AwebsAAADb&#10;AAAADwAAAAAAAAABACAAAAAiAAAAZHJzL2Rvd25yZXYueG1sUEsBAhQAFAAAAAgAh07iQDMvBZ47&#10;AAAAOQAAABAAAAAAAAAAAQAgAAAACgEAAGRycy9zaGFwZXhtbC54bWxQSwUGAAAAAAYABgBbAQAA&#10;tAMAAAAA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26" o:spid="_x0000_s1026" o:spt="203" style="position:absolute;left:6614;top:1299;height:454;width:4774;" coordorigin="4560,5494" coordsize="6720,719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FreeForm 327" o:spid="_x0000_s1026" o:spt="100" style="position:absolute;left:7714;top:2647;height:6720;width:412;rotation:-5898240f;" fillcolor="#C77C0E" filled="t" stroked="f" coordsize="1218,15744" o:gfxdata="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LMS5twAAANsAAAAP&#10;AAAAAAAAAAEAIAAAACIAAABkcnMvZG93bnJldi54bWxQSwECFAAUAAAACACHTuJAMy8FnjsAAAA5&#10;AAAAEAAAAAAAAAABACAAAAAGAQAAZHJzL3NoYXBleG1sLnhtbFBLBQYAAAAABgAGAFsBAACwAwAA&#10;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28" o:spid="_x0000_s1026" o:spt="203" style="position:absolute;left:7709;top:5494;height:404;width:422;" coordorigin="7698,5433" coordsize="443,425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FreeForm 329" o:spid="_x0000_s1026" o:spt="100" style="position:absolute;left:7717;top:5433;height:417;width:405;" fillcolor="#C77C0E" filled="t" stroked="f" coordsize="14248,18079" o:gfxdata="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5fdb4A&#10;AADbAAAADwAAAAAAAAABACAAAAAiAAAAZHJzL2Rvd25yZXYueG1sUEsBAhQAFAAAAAgAh07iQDMv&#10;BZ47AAAAOQAAABAAAAAAAAAAAQAgAAAADQEAAGRycy9zaGFwZXhtbC54bWxQSwUGAAAAAAYABgBb&#10;AQAAtwMAAAAA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30" o:spid="_x0000_s1026" o:spt="100" style="position:absolute;left:7822;top:5478;height:201;width:196;" fillcolor="#C77C0E" filled="t" stroked="f" coordsize="6899,8728" o:gfxdata="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R2sLrsAAADb&#10;AAAADwAAAAAAAAABACAAAAAiAAAAZHJzL2Rvd25yZXYueG1sUEsBAhQAFAAAAAgAh07iQDMvBZ47&#10;AAAAOQAAABAAAAAAAAAAAQAgAAAACgEAAGRycy9zaGFwZXhtbC54bWxQSwUGAAAAAAYABgBbAQAA&#10;tAMA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31" o:spid="_x0000_s1026" o:spt="100" style="position:absolute;left:7698;top:5716;height:142;width:222;" fillcolor="#C77C0E" filled="t" stroked="f" coordsize="7800,6159" o:gfxdata="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odr+8AAAA&#10;2wAAAA8AAAAAAAAAAQAgAAAAIgAAAGRycy9kb3ducmV2LnhtbFBLAQIUABQAAAAIAIdO4kAzLwWe&#10;OwAAADkAAAAQAAAAAAAAAAEAIAAAAAsBAABkcnMvc2hhcGV4bWwueG1sUEsFBgAAAAAGAAYAWwEA&#10;ALUDAAAAAA=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32" o:spid="_x0000_s1026" o:spt="100" style="position:absolute;left:7920;top:5716;height:142;width:221;" fillcolor="#C77C0E" filled="t" stroked="f" coordsize="7797,6163" o:gfxdata="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X3im8AAAA&#10;2wAAAA8AAAAAAAAAAQAgAAAAIgAAAGRycy9kb3ducmV2LnhtbFBLAQIUABQAAAAIAIdO4kAzLwWe&#10;OwAAADkAAAAQAAAAAAAAAAEAIAAAAAsBAABkcnMvc2hhcGV4bWwueG1sUEsFBgAAAAAGAAYAWwEA&#10;ALUDAAAAAA=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0" w:hRule="exact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80" w:hRule="exact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</w:pPr>
            <w: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15240" b="10795"/>
                      <wp:wrapNone/>
                      <wp:docPr id="116" name="Group 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2760" cy="1646555"/>
                                <a:chOff x="853" y="4899"/>
                                <a:chExt cx="4776" cy="2593"/>
                              </a:xfrm>
                            </wpg:grpSpPr>
                            <wpg:grpSp>
                              <wpg:cNvPr id="94" name="Group 334"/>
                              <wpg:cNvGrpSpPr/>
                              <wpg:grpSpPr>
                                <a:xfrm rot="-16200000" flipH="1" flipV="1">
                                  <a:off x="-224" y="60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8" name="FreeForm 335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93" name="Group 336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89" name="FreeForm 337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90" name="FreeForm 338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91" name="FreeForm 339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92" name="FreeForm 340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01" name="Group 341"/>
                              <wpg:cNvGrpSpPr/>
                              <wpg:grpSpPr>
                                <a:xfrm rot="16200000" flipV="1">
                                  <a:off x="4239" y="60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95" name="FreeForm 342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00" name="Group 343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6" name="FreeForm 344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97" name="FreeForm 345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98" name="FreeForm 346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99" name="FreeForm 347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08" name="Group 348"/>
                              <wpg:cNvGrpSpPr/>
                              <wpg:grpSpPr>
                                <a:xfrm flipV="1">
                                  <a:off x="855" y="70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2" name="FreeForm 349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07" name="Group 350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03" name="FreeForm 351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04" name="FreeForm 352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05" name="FreeForm 353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06" name="FreeForm 354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15" name="Group 355"/>
                              <wpg:cNvGrpSpPr/>
                              <wpg:grpSpPr>
                                <a:xfrm>
                                  <a:off x="855" y="48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9" name="FreeForm 356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14" name="Group 357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10" name="FreeForm 358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11" name="FreeForm 359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12" name="FreeForm 360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13" name="FreeForm 361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9" o:spid="_x0000_s1026" o:spt="203" style="position:absolute;left:0pt;height:129.65pt;width:238.8pt;mso-position-horizontal:center;mso-position-vertical:center;mso-position-vertical-relative:page;z-index:-251622400;mso-width-relative:page;mso-height-relative:page;" coordorigin="853,4899" coordsize="4776,2593" o:gfxdata="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">
                      <o:lock v:ext="edit" aspectratio="f"/>
                      <v:group id="Group 334" o:spid="_x0000_s1026" o:spt="203" style="position:absolute;left:-224;top:6043;flip:x y;height:313;width:2467;rotation:5898240f;" coordorigin="4560,5494" coordsize="6720,719" o:gfxdata="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Z3Xh2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FreeForm 335" o:spid="_x0000_s1026" o:spt="100" style="position:absolute;left:7714;top:2647;height:6720;width:412;rotation:-5898240f;" fillcolor="#C77C0E" filled="t" stroked="f" coordsize="1218,15744" o:gfxdata="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Wsi/twAAANsAAAAP&#10;AAAAAAAAAAEAIAAAACIAAABkcnMvZG93bnJldi54bWxQSwECFAAUAAAACACHTuJAMy8FnjsAAAA5&#10;AAAAEAAAAAAAAAABACAAAAAGAQAAZHJzL3NoYXBleG1sLnhtbFBLBQYAAAAABgAGAFsBAACwAwAA&#10;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36" o:spid="_x0000_s1026" o:spt="203" style="position:absolute;left:7709;top:5494;height:404;width:422;" coordorigin="7698,5433" coordsize="443,425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FreeForm 337" o:spid="_x0000_s1026" o:spt="100" style="position:absolute;left:7717;top:5433;height:417;width:405;" fillcolor="#C77C0E" filled="t" stroked="f" coordsize="14248,18079" o:gfxdata="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GFNzvQAA&#10;ANs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38" o:spid="_x0000_s1026" o:spt="100" style="position:absolute;left:7822;top:5478;height:201;width:196;" fillcolor="#C77C0E" filled="t" stroked="f" coordsize="6899,8728" o:gfxdata="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WgEftwAAANsAAAAP&#10;AAAAAAAAAAEAIAAAACIAAABkcnMvZG93bnJldi54bWxQSwECFAAUAAAACACHTuJAMy8FnjsAAAA5&#10;AAAAEAAAAAAAAAABACAAAAAGAQAAZHJzL3NoYXBleG1sLnhtbFBLBQYAAAAABgAGAFsBAACwAwAA&#10;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39" o:spid="_x0000_s1026" o:spt="100" style="position:absolute;left:7698;top:5716;height:142;width:222;" fillcolor="#C77C0E" filled="t" stroked="f" coordsize="7800,6159" o:gfxdata="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v2468AAAA&#10;2wAAAA8AAAAAAAAAAQAgAAAAIgAAAGRycy9kb3ducmV2LnhtbFBLAQIUABQAAAAIAIdO4kAzLwWe&#10;OwAAADkAAAAQAAAAAAAAAAEAIAAAAAsBAABkcnMvc2hhcGV4bWwueG1sUEsFBgAAAAAGAAYAWwEA&#10;ALUDAAAAAA=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40" o:spid="_x0000_s1026" o:spt="100" style="position:absolute;left:7920;top:5716;height:142;width:221;" fillcolor="#C77C0E" filled="t" stroked="f" coordsize="7797,6163" o:gfxdata="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t1G7sAAADb&#10;AAAADwAAAAAAAAABACAAAAAiAAAAZHJzL2Rvd25yZXYueG1sUEsBAhQAFAAAAAgAh07iQDMvBZ47&#10;AAAAOQAAABAAAAAAAAAAAQAgAAAACgEAAGRycy9zaGFwZXhtbC54bWxQSwUGAAAAAAYABgBbAQAA&#10;tAMAAAAA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41" o:spid="_x0000_s1026" o:spt="203" style="position:absolute;left:4239;top:6052;flip:y;height:313;width:2467;rotation:5898240f;" coordorigin="4560,5494" coordsize="6720,719" o:gfxdata="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CU0sCboAAADc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FreeForm 342" o:spid="_x0000_s1026" o:spt="100" style="position:absolute;left:7714;top:2647;height:6720;width:412;rotation:-5898240f;" fillcolor="#C77C0E" filled="t" stroked="f" coordsize="1218,15744" o:gfxdata="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gvH8ugAAANsA&#10;AAAPAAAAAAAAAAEAIAAAACIAAABkcnMvZG93bnJldi54bWxQSwECFAAUAAAACACHTuJAMy8FnjsA&#10;AAA5AAAAEAAAAAAAAAABACAAAAAJAQAAZHJzL3NoYXBleG1sLnhtbFBLBQYAAAAABgAGAFsBAACz&#10;AwAA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43" o:spid="_x0000_s1026" o:spt="203" style="position:absolute;left:7709;top:5494;height:404;width:422;" coordorigin="7698,5433" coordsize="443,425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FreeForm 344" o:spid="_x0000_s1026" o:spt="100" style="position:absolute;left:7717;top:5433;height:417;width:405;" fillcolor="#C77C0E" filled="t" stroked="f" coordsize="14248,18079" o:gfxdata="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5R3L4A&#10;AADbAAAADwAAAAAAAAABACAAAAAiAAAAZHJzL2Rvd25yZXYueG1sUEsBAhQAFAAAAAgAh07iQDMv&#10;BZ47AAAAOQAAABAAAAAAAAAAAQAgAAAADQEAAGRycy9zaGFwZXhtbC54bWxQSwUGAAAAAAYABgBb&#10;AQAAtwMAAAAA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45" o:spid="_x0000_s1026" o:spt="100" style="position:absolute;left:7822;top:5478;height:201;width:196;" fillcolor="#C77C0E" filled="t" stroked="f" coordsize="6899,8728" o:gfxdata="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OZa7sAAADb&#10;AAAADwAAAAAAAAABACAAAAAiAAAAZHJzL2Rvd25yZXYueG1sUEsBAhQAFAAAAAgAh07iQDMvBZ47&#10;AAAAOQAAABAAAAAAAAAAAQAgAAAACgEAAGRycy9zaGFwZXhtbC54bWxQSwUGAAAAAAYABgBbAQAA&#10;tAMA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46" o:spid="_x0000_s1026" o:spt="100" style="position:absolute;left:7698;top:5716;height:142;width:222;" fillcolor="#C77C0E" filled="t" stroked="f" coordsize="7800,6159" o:gfxdata="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5VyE7gAAADbAAAA&#10;DwAAAAAAAAABACAAAAAiAAAAZHJzL2Rvd25yZXYueG1sUEsBAhQAFAAAAAgAh07iQDMvBZ47AAAA&#10;OQAAABAAAAAAAAAAAQAgAAAABwEAAGRycy9zaGFwZXhtbC54bWxQSwUGAAAAAAYABgBbAQAAsQMA&#10;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47" o:spid="_x0000_s1026" o:spt="100" style="position:absolute;left:7920;top:5716;height:142;width:221;" fillcolor="#C77C0E" filled="t" stroked="f" coordsize="7797,6163" o:gfxdata="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/narsAAADb&#10;AAAADwAAAAAAAAABACAAAAAiAAAAZHJzL2Rvd25yZXYueG1sUEsBAhQAFAAAAAgAh07iQDMvBZ47&#10;AAAAOQAAABAAAAAAAAAAAQAgAAAACgEAAGRycy9zaGFwZXhtbC54bWxQSwUGAAAAAAYABgBbAQAA&#10;tAMAAAAA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48" o:spid="_x0000_s1026" o:spt="203" style="position:absolute;left:855;top:7038;flip:y;height:454;width:4774;" coordorigin="4560,5494" coordsize="6720,719" o:gfxdata="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Epj7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FreeForm 349" o:spid="_x0000_s1026" o:spt="100" style="position:absolute;left:7714;top:2647;height:6720;width:412;rotation:-5898240f;" fillcolor="#C77C0E" filled="t" stroked="f" coordsize="1218,15744" o:gfxdata="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/ngNbgAAADcAAAA&#10;DwAAAAAAAAABACAAAAAiAAAAZHJzL2Rvd25yZXYueG1sUEsBAhQAFAAAAAgAh07iQDMvBZ47AAAA&#10;OQAAABAAAAAAAAAAAQAgAAAABwEAAGRycy9zaGFwZXhtbC54bWxQSwUGAAAAAAYABgBbAQAAsQMA&#10;AAAA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50" o:spid="_x0000_s1026" o:spt="203" style="position:absolute;left:7709;top:5494;height:404;width:422;" coordorigin="7698,5433" coordsize="443,425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FreeForm 351" o:spid="_x0000_s1026" o:spt="100" style="position:absolute;left:7717;top:5433;height:417;width:405;" fillcolor="#C77C0E" filled="t" stroked="f" coordsize="14248,18079" o:gfxdata="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1GRq8AAAA&#10;3AAAAA8AAAAAAAAAAQAgAAAAIgAAAGRycy9kb3ducmV2LnhtbFBLAQIUABQAAAAIAIdO4kAzLwWe&#10;OwAAADkAAAAQAAAAAAAAAAEAIAAAAAsBAABkcnMvc2hhcGV4bWwueG1sUEsFBgAAAAAGAAYAWwEA&#10;ALU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52" o:spid="_x0000_s1026" o:spt="100" style="position:absolute;left:7822;top:5478;height:201;width:196;" fillcolor="#C77C0E" filled="t" stroked="f" coordsize="6899,8728" o:gfxdata="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MsvSugAAANwA&#10;AAAPAAAAAAAAAAEAIAAAACIAAABkcnMvZG93bnJldi54bWxQSwECFAAUAAAACACHTuJAMy8FnjsA&#10;AAA5AAAAEAAAAAAAAAABACAAAAAJAQAAZHJzL3NoYXBleG1sLnhtbFBLBQYAAAAABgAGAFsBAACz&#10;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53" o:spid="_x0000_s1026" o:spt="100" style="position:absolute;left:7698;top:5716;height:142;width:222;" fillcolor="#C77C0E" filled="t" stroked="f" coordsize="7800,6159" o:gfxdata="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udrCugAAANwA&#10;AAAPAAAAAAAAAAEAIAAAACIAAABkcnMvZG93bnJldi54bWxQSwECFAAUAAAACACHTuJAMy8FnjsA&#10;AAA5AAAAEAAAAAAAAAABACAAAAAJAQAAZHJzL3NoYXBleG1sLnhtbFBLBQYAAAAABgAGAFsBAACz&#10;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54" o:spid="_x0000_s1026" o:spt="100" style="position:absolute;left:7920;top:5716;height:142;width:221;" fillcolor="#C77C0E" filled="t" stroked="f" coordsize="7797,6163" o:gfxdata="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qcVZ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55" o:spid="_x0000_s1026" o:spt="203" style="position:absolute;left:855;top:4899;height:454;width:4774;" coordorigin="4560,5494" coordsize="6720,719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FreeForm 356" o:spid="_x0000_s1026" o:spt="100" style="position:absolute;left:7714;top:2647;height:6720;width:412;rotation:-5898240f;" fillcolor="#C77C0E" filled="t" stroked="f" coordsize="1218,15744" o:gfxdata="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ldckS5AAAA3AAA&#10;AA8AAAAAAAAAAQAgAAAAIgAAAGRycy9kb3ducmV2LnhtbFBLAQIUABQAAAAIAIdO4kAzLwWeOwAA&#10;ADkAAAAQAAAAAAAAAAEAIAAAAAgBAABkcnMvc2hhcGV4bWwueG1sUEsFBgAAAAAGAAYAWwEAALID&#10;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57" o:spid="_x0000_s1026" o:spt="203" style="position:absolute;left:7709;top:5494;height:404;width:422;" coordorigin="7698,5433" coordsize="443,425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FreeForm 358" o:spid="_x0000_s1026" o:spt="100" style="position:absolute;left:7717;top:5433;height:417;width:405;" fillcolor="#C77C0E" filled="t" stroked="f" coordsize="14248,18079" o:gfxdata="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PhGwvQAA&#10;ANw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59" o:spid="_x0000_s1026" o:spt="100" style="position:absolute;left:7822;top:5478;height:201;width:196;" fillcolor="#C77C0E" filled="t" stroked="f" coordsize="6899,8728" o:gfxdata="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nP6XugAAANwA&#10;AAAPAAAAAAAAAAEAIAAAACIAAABkcnMvZG93bnJldi54bWxQSwECFAAUAAAACACHTuJAMy8FnjsA&#10;AAA5AAAAEAAAAAAAAAABACAAAAAJAQAAZHJzL3NoYXBleG1sLnhtbFBLBQYAAAAABgAGAFsBAACz&#10;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60" o:spid="_x0000_s1026" o:spt="100" style="position:absolute;left:7698;top:5716;height:142;width:222;" fillcolor="#C77C0E" filled="t" stroked="f" coordsize="7800,6159" o:gfxdata="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idRrugAAANwA&#10;AAAPAAAAAAAAAAEAIAAAACIAAABkcnMvZG93bnJldi54bWxQSwECFAAUAAAACACHTuJAMy8FnjsA&#10;AAA5AAAAEAAAAAAAAAABACAAAAAJAQAAZHJzL3NoYXBleG1sLnhtbFBLBQYAAAAABgAGAFsBAACz&#10;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61" o:spid="_x0000_s1026" o:spt="100" style="position:absolute;left:7920;top:5716;height:142;width:221;" fillcolor="#C77C0E" filled="t" stroked="f" coordsize="7797,6163" o:gfxdata="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/Ac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w:pict>
                </mc:Fallback>
              </mc:AlternateContent>
            </w:r>
            <w:sdt>
              <w:sdtPr>
                <w:id w:val="1285937911"/>
                <w:placeholder>
                  <w:docPart w:val="EC1DEA004AD34160B626761BAA2EB2E9"/>
                </w:placeholder>
              </w:sdtPr>
              <w:sdtContent>
                <w:r>
                  <w:rPr>
                    <w:rFonts w:hint="default"/>
                    <w:lang w:val="zh-CN"/>
                  </w:rPr>
                  <w:t>Salsa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</w:pPr>
            <w: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15240" b="10795"/>
                      <wp:wrapNone/>
                      <wp:docPr id="145" name="Group 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2760" cy="1646555"/>
                                <a:chOff x="6615" y="4901"/>
                                <a:chExt cx="4776" cy="2593"/>
                              </a:xfrm>
                            </wpg:grpSpPr>
                            <wpg:grpSp>
                              <wpg:cNvPr id="123" name="Group 363"/>
                              <wpg:cNvGrpSpPr/>
                              <wpg:grpSpPr>
                                <a:xfrm rot="-16200000" flipH="1" flipV="1">
                                  <a:off x="5538" y="6045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7" name="FreeForm 364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22" name="Group 365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18" name="FreeForm 366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19" name="FreeForm 367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20" name="FreeForm 368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21" name="FreeForm 369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30" name="Group 370"/>
                              <wpg:cNvGrpSpPr/>
                              <wpg:grpSpPr>
                                <a:xfrm rot="16200000" flipV="1">
                                  <a:off x="10001" y="6054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24" name="FreeForm 371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29" name="Group 372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5" name="FreeForm 373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26" name="FreeForm 374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27" name="FreeForm 375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28" name="FreeForm 376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37" name="Group 377"/>
                              <wpg:cNvGrpSpPr/>
                              <wpg:grpSpPr>
                                <a:xfrm flipV="1">
                                  <a:off x="6617" y="7040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1" name="FreeForm 378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36" name="Group 379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32" name="FreeForm 380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33" name="FreeForm 381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34" name="FreeForm 382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35" name="FreeForm 383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44" name="Group 384"/>
                              <wpg:cNvGrpSpPr/>
                              <wpg:grpSpPr>
                                <a:xfrm>
                                  <a:off x="6617" y="4901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8" name="FreeForm 385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43" name="Group 386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39" name="FreeForm 387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40" name="FreeForm 388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41" name="FreeForm 389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42" name="FreeForm 390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0" o:spid="_x0000_s1026" o:spt="203" style="position:absolute;left:0pt;height:129.65pt;width:238.8pt;mso-position-horizontal:center;mso-position-vertical:center;mso-position-vertical-relative:page;z-index:-251617280;mso-width-relative:page;mso-height-relative:page;" coordorigin="6615,4901" coordsize="4776,2593" o:gfxdata="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">
                      <o:lock v:ext="edit" aspectratio="f"/>
                      <v:group id="Group 363" o:spid="_x0000_s1026" o:spt="203" style="position:absolute;left:5538;top:6045;flip:x y;height:313;width:2467;rotation:5898240f;" coordorigin="4560,5494" coordsize="6720,719" o:gfxdata="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6itAm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FreeForm 364" o:spid="_x0000_s1026" o:spt="100" style="position:absolute;left:7714;top:2647;height:6720;width:412;rotation:-5898240f;" fillcolor="#C77C0E" filled="t" stroked="f" coordsize="1218,15744" o:gfxdata="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X1XC5AAAA3AAA&#10;AA8AAAAAAAAAAQAgAAAAIgAAAGRycy9kb3ducmV2LnhtbFBLAQIUABQAAAAIAIdO4kAzLwWeOwAA&#10;ADkAAAAQAAAAAAAAAAEAIAAAAAgBAABkcnMvc2hhcGV4bWwueG1sUEsFBgAAAAAGAAYAWwEAALID&#10;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65" o:spid="_x0000_s1026" o:spt="203" style="position:absolute;left:7709;top:5494;height:404;width:422;" coordorigin="7698,5433" coordsize="443,425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FreeForm 366" o:spid="_x0000_s1026" o:spt="100" style="position:absolute;left:7717;top:5433;height:417;width:405;" fillcolor="#C77C0E" filled="t" stroked="f" coordsize="14248,18079" o:gfxdata="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B22vQAA&#10;ANw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67" o:spid="_x0000_s1026" o:spt="100" style="position:absolute;left:7822;top:5478;height:201;width:196;" fillcolor="#C77C0E" filled="t" stroked="f" coordsize="6899,8728" o:gfxdata="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6vKRugAAANwA&#10;AAAPAAAAAAAAAAEAIAAAACIAAABkcnMvZG93bnJldi54bWxQSwECFAAUAAAACACHTuJAMy8FnjsA&#10;AAA5AAAAEAAAAAAAAAABACAAAAAJAQAAZHJzL3NoYXBleG1sLnhtbFBLBQYAAAAABgAGAFsBAACz&#10;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68" o:spid="_x0000_s1026" o:spt="100" style="position:absolute;left:7698;top:5716;height:142;width:222;" fillcolor="#C77C0E" filled="t" stroked="f" coordsize="7800,6159" o:gfxdata="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eyU6vQAA&#10;ANwAAAAPAAAAAAAAAAEAIAAAACIAAABkcnMvZG93bnJldi54bWxQSwECFAAUAAAACACHTuJAMy8F&#10;njsAAAA5AAAAEAAAAAAAAAABACAAAAAMAQAAZHJzL3NoYXBleG1sLnhtbFBLBQYAAAAABgAGAFsB&#10;AAC2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69" o:spid="_x0000_s1026" o:spt="100" style="position:absolute;left:7920;top:5716;height:142;width:221;" fillcolor="#C77C0E" filled="t" stroked="f" coordsize="7797,6163" o:gfxdata="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9QFN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70" o:spid="_x0000_s1026" o:spt="203" style="position:absolute;left:10001;top:6054;flip:y;height:313;width:2467;rotation:5898240f;" coordorigin="4560,5494" coordsize="6720,719" o:gfxdata="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htQy+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FreeForm 371" o:spid="_x0000_s1026" o:spt="100" style="position:absolute;left:7714;top:2647;height:6720;width:412;rotation:-5898240f;" fillcolor="#C77C0E" filled="t" stroked="f" coordsize="1218,15744" o:gfxdata="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OmBurgAAADcAAAA&#10;DwAAAAAAAAABACAAAAAiAAAAZHJzL2Rvd25yZXYueG1sUEsBAhQAFAAAAAgAh07iQDMvBZ47AAAA&#10;OQAAABAAAAAAAAAAAQAgAAAABwEAAGRycy9zaGFwZXhtbC54bWxQSwUGAAAAAAYABgBbAQAAsQMA&#10;AAAA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72" o:spid="_x0000_s1026" o:spt="203" style="position:absolute;left:7709;top:5494;height:404;width:422;" coordorigin="7698,5433" coordsize="443,425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FreeForm 373" o:spid="_x0000_s1026" o:spt="100" style="position:absolute;left:7717;top:5433;height:417;width:405;" fillcolor="#C77C0E" filled="t" stroked="f" coordsize="14248,18079" o:gfxdata="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JXiVvQAA&#10;ANw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74" o:spid="_x0000_s1026" o:spt="100" style="position:absolute;left:7822;top:5478;height:201;width:196;" fillcolor="#C77C0E" filled="t" stroked="f" coordsize="6899,8728" o:gfxdata="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ZrF65AAAA3AAA&#10;AA8AAAAAAAAAAQAgAAAAIgAAAGRycy9kb3ducmV2LnhtbFBLAQIUABQAAAAIAIdO4kAzLwWeOwAA&#10;ADkAAAAQAAAAAAAAAAEAIAAAAAgBAABkcnMvc2hhcGV4bWwueG1sUEsFBgAAAAAGAAYAWwEAALID&#10;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75" o:spid="_x0000_s1026" o:spt="100" style="position:absolute;left:7698;top:5716;height:142;width:222;" fillcolor="#C77C0E" filled="t" stroked="f" coordsize="7800,6159" o:gfxdata="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K9TrsAAADc&#10;AAAADwAAAAAAAAABACAAAAAiAAAAZHJzL2Rvd25yZXYueG1sUEsBAhQAFAAAAAgAh07iQDMvBZ47&#10;AAAAOQAAABAAAAAAAAAAAQAgAAAACgEAAGRycy9zaGFwZXhtbC54bWxQSwUGAAAAAAYABgBbAQAA&#10;tAMA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76" o:spid="_x0000_s1026" o:spt="100" style="position:absolute;left:7920;top:5716;height:142;width:221;" fillcolor="#C77C0E" filled="t" stroked="f" coordsize="7797,6163" o:gfxdata="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z6jQvQAA&#10;ANwAAAAPAAAAAAAAAAEAIAAAACIAAABkcnMvZG93bnJldi54bWxQSwECFAAUAAAACACHTuJAMy8F&#10;njsAAAA5AAAAEAAAAAAAAAABACAAAAAMAQAAZHJzL3NoYXBleG1sLnhtbFBLBQYAAAAABgAGAFsB&#10;AAC2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77" o:spid="_x0000_s1026" o:spt="203" style="position:absolute;left:6617;top:7040;flip:y;height:454;width:4774;" coordorigin="4560,5494" coordsize="6720,719" o:gfxdata="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+5PSC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FreeForm 378" o:spid="_x0000_s1026" o:spt="100" style="position:absolute;left:7714;top:2647;height:6720;width:412;rotation:-5898240f;" fillcolor="#C77C0E" filled="t" stroked="f" coordsize="1218,15744" o:gfxdata="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lHtP+5AAAA3AAA&#10;AA8AAAAAAAAAAQAgAAAAIgAAAGRycy9kb3ducmV2LnhtbFBLAQIUABQAAAAIAIdO4kAzLwWeOwAA&#10;ADkAAAAQAAAAAAAAAAEAIAAAAAgBAABkcnMvc2hhcGV4bWwueG1sUEsFBgAAAAAGAAYAWwEAALID&#10;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79" o:spid="_x0000_s1026" o:spt="203" style="position:absolute;left:7709;top:5494;height:404;width:422;" coordorigin="7698,5433" coordsize="443,425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FreeForm 380" o:spid="_x0000_s1026" o:spt="100" style="position:absolute;left:7717;top:5433;height:417;width:405;" fillcolor="#C77C0E" filled="t" stroked="f" coordsize="14248,18079" o:gfxdata="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FXY8ugAAANwA&#10;AAAPAAAAAAAAAAEAIAAAACIAAABkcnMvZG93bnJldi54bWxQSwECFAAUAAAACACHTuJAMy8FnjsA&#10;AAA5AAAAEAAAAAAAAAABACAAAAAJAQAAZHJzL3NoYXBleG1sLnhtbFBLBQYAAAAABgAGAFsBAACz&#10;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81" o:spid="_x0000_s1026" o:spt="100" style="position:absolute;left:7822;top:5478;height:201;width:196;" fillcolor="#C77C0E" filled="t" stroked="f" coordsize="6899,8728" o:gfxdata="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t5kbugAAANwA&#10;AAAPAAAAAAAAAAEAIAAAACIAAABkcnMvZG93bnJldi54bWxQSwECFAAUAAAACACHTuJAMy8FnjsA&#10;AAA5AAAAEAAAAAAAAAABACAAAAAJAQAAZHJzL3NoYXBleG1sLnhtbFBLBQYAAAAABgAGAFsBAACz&#10;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82" o:spid="_x0000_s1026" o:spt="100" style="position:absolute;left:7698;top:5716;height:142;width:222;" fillcolor="#C77C0E" filled="t" stroked="f" coordsize="7800,6159" o:gfxdata="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mbXkugAAANwA&#10;AAAPAAAAAAAAAAEAIAAAACIAAABkcnMvZG93bnJldi54bWxQSwECFAAUAAAACACHTuJAMy8FnjsA&#10;AAA5AAAAEAAAAAAAAAABACAAAAAJAQAAZHJzL3NoYXBleG1sLnhtbFBLBQYAAAAABgAGAFsBAACz&#10;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83" o:spid="_x0000_s1026" o:spt="100" style="position:absolute;left:7920;top:5716;height:142;width:221;" fillcolor="#C77C0E" filled="t" stroked="f" coordsize="7797,6163" o:gfxdata="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F5GT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84" o:spid="_x0000_s1026" o:spt="203" style="position:absolute;left:6617;top:4901;height:454;width:4774;" coordorigin="4560,5494" coordsize="6720,719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FreeForm 385" o:spid="_x0000_s1026" o:spt="100" style="position:absolute;left:7714;top:2647;height:6720;width:412;rotation:-5898240f;" fillcolor="#C77C0E" filled="t" stroked="f" coordsize="1218,15744" o:gfxdata="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9HWK8AAAA&#10;3AAAAA8AAAAAAAAAAQAgAAAAIgAAAGRycy9kb3ducmV2LnhtbFBLAQIUABQAAAAIAIdO4kAzLwWe&#10;OwAAADkAAAAQAAAAAAAAAAEAIAAAAAsBAABkcnMvc2hhcGV4bWwueG1sUEsFBgAAAAAGAAYAWwEA&#10;ALUD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86" o:spid="_x0000_s1026" o:spt="203" style="position:absolute;left:7709;top:5494;height:404;width:422;" coordorigin="7698,5433" coordsize="443,425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FreeForm 387" o:spid="_x0000_s1026" o:spt="100" style="position:absolute;left:7717;top:5433;height:417;width:405;" fillcolor="#C77C0E" filled="t" stroked="f" coordsize="14248,18079" o:gfxdata="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x5E28AAAA&#10;3AAAAA8AAAAAAAAAAQAgAAAAIgAAAGRycy9kb3ducmV2LnhtbFBLAQIUABQAAAAIAIdO4kAzLwWe&#10;OwAAADkAAAAQAAAAAAAAAAEAIAAAAAsBAABkcnMvc2hhcGV4bWwueG1sUEsFBgAAAAAGAAYAWwEA&#10;ALU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88" o:spid="_x0000_s1026" o:spt="100" style="position:absolute;left:7822;top:5478;height:201;width:196;" fillcolor="#C77C0E" filled="t" stroked="f" coordsize="6899,8728" o:gfxdata="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N0Eb4A&#10;AADcAAAADwAAAAAAAAABACAAAAAiAAAAZHJzL2Rvd25yZXYueG1sUEsBAhQAFAAAAAgAh07iQDMv&#10;BZ47AAAAOQAAABAAAAAAAAAAAQAgAAAADQEAAGRycy9zaGFwZXhtbC54bWxQSwUGAAAAAAYABgBb&#10;AQAAtwMA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89" o:spid="_x0000_s1026" o:spt="100" style="position:absolute;left:7698;top:5716;height:142;width:222;" fillcolor="#C77C0E" filled="t" stroked="f" coordsize="7800,6159" o:gfxdata="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hlAbsAAADc&#10;AAAADwAAAAAAAAABACAAAAAiAAAAZHJzL2Rvd25yZXYueG1sUEsBAhQAFAAAAAgAh07iQDMvBZ47&#10;AAAAOQAAABAAAAAAAAAAAQAgAAAACgEAAGRycy9zaGFwZXhtbC54bWxQSwUGAAAAAAYABgBbAQAA&#10;tAMA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90" o:spid="_x0000_s1026" o:spt="100" style="position:absolute;left:7920;top:5716;height:142;width:221;" fillcolor="#C77C0E" filled="t" stroked="f" coordsize="7797,6163" o:gfxdata="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+Hqa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default"/>
              </w:rPr>
              <w:t>Salsa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0" w:hRule="exact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  <w:jc w:val="center"/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80" w:hRule="exact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</w:pPr>
            <w: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15240" b="10795"/>
                      <wp:wrapNone/>
                      <wp:docPr id="174" name="Group 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2760" cy="1646555"/>
                                <a:chOff x="854" y="8499"/>
                                <a:chExt cx="4776" cy="2593"/>
                              </a:xfrm>
                            </wpg:grpSpPr>
                            <wpg:grpSp>
                              <wpg:cNvPr id="152" name="Group 392"/>
                              <wpg:cNvGrpSpPr/>
                              <wpg:grpSpPr>
                                <a:xfrm rot="-16200000" flipH="1" flipV="1">
                                  <a:off x="-223" y="96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46" name="FreeForm 393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51" name="Group 394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7" name="FreeForm 395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48" name="FreeForm 396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49" name="FreeForm 397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0" name="FreeForm 398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59" name="Group 399"/>
                              <wpg:cNvGrpSpPr/>
                              <wpg:grpSpPr>
                                <a:xfrm rot="16200000" flipV="1">
                                  <a:off x="4240" y="96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53" name="FreeForm 400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58" name="Group 401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54" name="FreeForm 402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5" name="FreeForm 403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6" name="FreeForm 404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7" name="FreeForm 405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66" name="Group 406"/>
                              <wpg:cNvGrpSpPr/>
                              <wpg:grpSpPr>
                                <a:xfrm flipV="1">
                                  <a:off x="856" y="106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0" name="FreeForm 407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65" name="Group 408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61" name="FreeForm 409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62" name="FreeForm 410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63" name="FreeForm 411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64" name="FreeForm 412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73" name="Group 413"/>
                              <wpg:cNvGrpSpPr/>
                              <wpg:grpSpPr>
                                <a:xfrm>
                                  <a:off x="856" y="84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7" name="FreeForm 414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72" name="Group 415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68" name="FreeForm 416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69" name="FreeForm 417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0" name="FreeForm 418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1" name="FreeForm 419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1" o:spid="_x0000_s1026" o:spt="203" style="position:absolute;left:0pt;height:129.65pt;width:238.8pt;mso-position-horizontal:center;mso-position-vertical:center;mso-position-vertical-relative:page;z-index:-251612160;mso-width-relative:page;mso-height-relative:page;" coordorigin="854,8499" coordsize="4776,2593" o:gfxdata="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">
                      <o:lock v:ext="edit" aspectratio="f"/>
                      <v:group id="Group 392" o:spid="_x0000_s1026" o:spt="203" style="position:absolute;left:-223;top:9643;flip:x y;height:313;width:2467;rotation:5898240f;" coordorigin="4560,5494" coordsize="6720,719" o:gfxdata="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J6GLvuQAAANwAAAAPAAAAAAAAAAEAIAAAACIAAABkcnMvZG93bnJldi54bWxQSwEC&#10;FAAUAAAACACHTuJAMy8FnjsAAAA5AAAAFQAAAAAAAAABACAAAAAIAQAAZHJzL2dyb3Vwc2hhcGV4&#10;bWwueG1sUEsFBgAAAAAGAAYAYAEAAMUDAAAAAA==&#10;">
                        <o:lock v:ext="edit" aspectratio="f"/>
                        <v:shape id="FreeForm 393" o:spid="_x0000_s1026" o:spt="100" style="position:absolute;left:7714;top:2647;height:6720;width:412;rotation:-5898240f;" fillcolor="#C77C0E" filled="t" stroked="f" coordsize="1218,15744" o:gfxdata="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6oX/a5AAAA3AAA&#10;AA8AAAAAAAAAAQAgAAAAIgAAAGRycy9kb3ducmV2LnhtbFBLAQIUABQAAAAIAIdO4kAzLwWeOwAA&#10;ADkAAAAQAAAAAAAAAAEAIAAAAAgBAABkcnMvc2hhcGV4bWwueG1sUEsFBgAAAAAGAAYAWwEAALID&#10;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394" o:spid="_x0000_s1026" o:spt="203" style="position:absolute;left:7709;top:5494;height:404;width:422;" coordorigin="7698,5433" coordsize="443,425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FreeForm 395" o:spid="_x0000_s1026" o:spt="100" style="position:absolute;left:7717;top:5433;height:417;width:405;" fillcolor="#C77C0E" filled="t" stroked="f" coordsize="14248,18079" o:gfxdata="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kptm8AAAA&#10;3AAAAA8AAAAAAAAAAQAgAAAAIgAAAGRycy9kb3ducmV2LnhtbFBLAQIUABQAAAAIAIdO4kAzLwWe&#10;OwAAADkAAAAQAAAAAAAAAAEAIAAAAAsBAABkcnMvc2hhcGV4bWwueG1sUEsFBgAAAAAGAAYAWwEA&#10;ALU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96" o:spid="_x0000_s1026" o:spt="100" style="position:absolute;left:7822;top:5478;height:201;width:196;" fillcolor="#C77C0E" filled="t" stroked="f" coordsize="6899,8728" o:gfxdata="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V4F74A&#10;AADcAAAADwAAAAAAAAABACAAAAAiAAAAZHJzL2Rvd25yZXYueG1sUEsBAhQAFAAAAAgAh07iQDMv&#10;BZ47AAAAOQAAABAAAAAAAAAAAQAgAAAADQEAAGRycy9zaGFwZXhtbC54bWxQSwUGAAAAAAYABgBb&#10;AQAAtwMA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97" o:spid="_x0000_s1026" o:spt="100" style="position:absolute;left:7698;top:5716;height:142;width:222;" fillcolor="#C77C0E" filled="t" stroked="f" coordsize="7800,6159" o:gfxdata="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5pB7sAAADc&#10;AAAADwAAAAAAAAABACAAAAAiAAAAZHJzL2Rvd25yZXYueG1sUEsBAhQAFAAAAAgAh07iQDMvBZ47&#10;AAAAOQAAABAAAAAAAAAAAQAgAAAACgEAAGRycy9zaGFwZXhtbC54bWxQSwUGAAAAAAYABgBbAQAA&#10;tAMA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398" o:spid="_x0000_s1026" o:spt="100" style="position:absolute;left:7920;top:5716;height:142;width:221;" fillcolor="#C77C0E" filled="t" stroked="f" coordsize="7797,6163" o:gfxdata="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v9ervQAA&#10;ANwAAAAPAAAAAAAAAAEAIAAAACIAAABkcnMvZG93bnJldi54bWxQSwECFAAUAAAACACHTuJAMy8F&#10;njsAAAA5AAAAEAAAAAAAAAABACAAAAAMAQAAZHJzL3NoYXBleG1sLnhtbFBLBQYAAAAABgAGAFsB&#10;AAC2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399" o:spid="_x0000_s1026" o:spt="203" style="position:absolute;left:4240;top:9652;flip:y;height:313;width:2467;rotation:5898240f;" coordorigin="4560,5494" coordsize="6720,719" o:gfxdata="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5IgPEroAAADc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FreeForm 400" o:spid="_x0000_s1026" o:spt="100" style="position:absolute;left:7714;top:2647;height:6720;width:412;rotation:-5898240f;" fillcolor="#C77C0E" filled="t" stroked="f" coordsize="1218,15744" o:gfxdata="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BmqzugAAANwA&#10;AAAPAAAAAAAAAAEAIAAAACIAAABkcnMvZG93bnJldi54bWxQSwECFAAUAAAACACHTuJAMy8FnjsA&#10;AAA5AAAAEAAAAAAAAAABACAAAAAJAQAAZHJzL3NoYXBleG1sLnhtbFBLBQYAAAAABgAGAFsBAACz&#10;AwAA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01" o:spid="_x0000_s1026" o:spt="203" style="position:absolute;left:7709;top:5494;height:404;width:422;" coordorigin="7698,5433" coordsize="443,425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FreeForm 402" o:spid="_x0000_s1026" o:spt="100" style="position:absolute;left:7717;top:5433;height:417;width:405;" fillcolor="#C77C0E" filled="t" stroked="f" coordsize="14248,18079" o:gfxdata="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W+uc7sAAADc&#10;AAAADwAAAAAAAAABACAAAAAiAAAAZHJzL2Rvd25yZXYueG1sUEsBAhQAFAAAAAgAh07iQDMvBZ47&#10;AAAAOQAAABAAAAAAAAAAAQAgAAAACgEAAGRycy9zaGFwZXhtbC54bWxQSwUGAAAAAAYABgBbAQAA&#10;tAMAAAAA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03" o:spid="_x0000_s1026" o:spt="100" style="position:absolute;left:7822;top:5478;height:201;width:196;" fillcolor="#C77C0E" filled="t" stroked="f" coordsize="6899,8728" o:gfxdata="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zUFUugAAANwA&#10;AAAPAAAAAAAAAAEAIAAAACIAAABkcnMvZG93bnJldi54bWxQSwECFAAUAAAACACHTuJAMy8FnjsA&#10;AAA5AAAAEAAAAAAAAAABACAAAAAJAQAAZHJzL3NoYXBleG1sLnhtbFBLBQYAAAAABgAGAFsBAACz&#10;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04" o:spid="_x0000_s1026" o:spt="100" style="position:absolute;left:7698;top:5716;height:142;width:222;" fillcolor="#C77C0E" filled="t" stroked="f" coordsize="7800,6159" o:gfxdata="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2GuougAAANwA&#10;AAAPAAAAAAAAAAEAIAAAACIAAABkcnMvZG93bnJldi54bWxQSwECFAAUAAAACACHTuJAMy8FnjsA&#10;AAA5AAAAEAAAAAAAAAABACAAAAAJAQAAZHJzL3NoYXBleG1sLnhtbFBLBQYAAAAABgAGAFsBAACz&#10;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05" o:spid="_x0000_s1026" o:spt="100" style="position:absolute;left:7920;top:5716;height:142;width:221;" fillcolor="#C77C0E" filled="t" stroked="f" coordsize="7797,6163" o:gfxdata="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VWT9+5AAAA3AAA&#10;AA8AAAAAAAAAAQAgAAAAIgAAAGRycy9kb3ducmV2LnhtbFBLAQIUABQAAAAIAIdO4kAzLwWeOwAA&#10;ADkAAAAQAAAAAAAAAAEAIAAAAAgBAABkcnMvc2hhcGV4bWwueG1sUEsFBgAAAAAGAAYAWwEAALID&#10;AAAAAA=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406" o:spid="_x0000_s1026" o:spt="203" style="position:absolute;left:856;top:10638;flip:y;height:454;width:4774;" coordorigin="4560,5494" coordsize="6720,719" o:gfxdata="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NGt6a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FreeForm 407" o:spid="_x0000_s1026" o:spt="100" style="position:absolute;left:7714;top:2647;height:6720;width:412;rotation:-5898240f;" fillcolor="#C77C0E" filled="t" stroked="f" coordsize="1218,15744" o:gfxdata="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g+ebsAAADc&#10;AAAADwAAAAAAAAABACAAAAAiAAAAZHJzL2Rvd25yZXYueG1sUEsBAhQAFAAAAAgAh07iQDMvBZ47&#10;AAAAOQAAABAAAAAAAAAAAQAgAAAACgEAAGRycy9zaGFwZXhtbC54bWxQSwUGAAAAAAYABgBbAQAA&#10;tAMAAAAA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08" o:spid="_x0000_s1026" o:spt="203" style="position:absolute;left:7709;top:5494;height:404;width:422;" coordorigin="7698,5433" coordsize="443,425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FreeForm 409" o:spid="_x0000_s1026" o:spt="100" style="position:absolute;left:7717;top:5433;height:417;width:405;" fillcolor="#C77C0E" filled="t" stroked="f" coordsize="14248,18079" o:gfxdata="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0x1a8AAAA&#10;3AAAAA8AAAAAAAAAAQAgAAAAIgAAAGRycy9kb3ducmV2LnhtbFBLAQIUABQAAAAIAIdO4kAzLwWe&#10;OwAAADkAAAAQAAAAAAAAAAEAIAAAAAsBAABkcnMvc2hhcGV4bWwueG1sUEsFBgAAAAAGAAYAWwEA&#10;ALU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10" o:spid="_x0000_s1026" o:spt="100" style="position:absolute;left:7822;top:5478;height:201;width:196;" fillcolor="#C77C0E" filled="t" stroked="f" coordsize="6899,8728" o:gfxdata="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hIE525AAAA3AAA&#10;AA8AAAAAAAAAAQAgAAAAIgAAAGRycy9kb3ducmV2LnhtbFBLAQIUABQAAAAIAIdO4kAzLwWeOwAA&#10;ADkAAAAQAAAAAAAAAAEAIAAAAAgBAABkcnMvc2hhcGV4bWwueG1sUEsFBgAAAAAGAAYAWwEAALID&#10;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11" o:spid="_x0000_s1026" o:spt="100" style="position:absolute;left:7698;top:5716;height:142;width:222;" fillcolor="#C77C0E" filled="t" stroked="f" coordsize="7800,6159" o:gfxdata="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TDAo25AAAA3AAA&#10;AA8AAAAAAAAAAQAgAAAAIgAAAGRycy9kb3ducmV2LnhtbFBLAQIUABQAAAAIAIdO4kAzLwWeOwAA&#10;ADkAAAAQAAAAAAAAAAEAIAAAAAgBAABkcnMvc2hhcGV4bWwueG1sUEsFBgAAAAAGAAYAWwEAALID&#10;AAAAAA=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12" o:spid="_x0000_s1026" o:spt="100" style="position:absolute;left:7920;top:5716;height:142;width:221;" fillcolor="#C77C0E" filled="t" stroked="f" coordsize="7797,6163" o:gfxdata="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6BsV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413" o:spid="_x0000_s1026" o:spt="203" style="position:absolute;left:856;top:8499;height:454;width:4774;" coordorigin="4560,5494" coordsize="6720,719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FreeForm 414" o:spid="_x0000_s1026" o:spt="100" style="position:absolute;left:7714;top:2647;height:6720;width:412;rotation:-5898240f;" fillcolor="#C77C0E" filled="t" stroked="f" coordsize="1218,15744" o:gfxdata="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pRpg25AAAA3AAA&#10;AA8AAAAAAAAAAQAgAAAAIgAAAGRycy9kb3ducmV2LnhtbFBLAQIUABQAAAAIAIdO4kAzLwWeOwAA&#10;ADkAAAAQAAAAAAAAAAEAIAAAAAgBAABkcnMvc2hhcGV4bWwueG1sUEsFBgAAAAAGAAYAWwEAALID&#10;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15" o:spid="_x0000_s1026" o:spt="203" style="position:absolute;left:7709;top:5494;height:404;width:422;" coordorigin="7698,5433" coordsize="443,425" o:gfxdata="UEsDBAoAAAAAAIdO4kAAAAAAAAAAAAAAAAAEAAAAZHJzL1BLAwQUAAAACACHTuJASgLVQL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/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oC1UC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FreeForm 416" o:spid="_x0000_s1026" o:spt="100" style="position:absolute;left:7717;top:5433;height:417;width:405;" fillcolor="#C77C0E" filled="t" stroked="f" coordsize="14248,18079" o:gfxdata="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Obsu/&#10;AAAA3AAAAA8AAAAAAAAAAQAgAAAAIgAAAGRycy9kb3ducmV2LnhtbFBLAQIUABQAAAAIAIdO4kAz&#10;LwWeOwAAADkAAAAQAAAAAAAAAAEAIAAAAA4BAABkcnMvc2hhcGV4bWwueG1sUEsFBgAAAAAGAAYA&#10;WwEAALg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17" o:spid="_x0000_s1026" o:spt="100" style="position:absolute;left:7822;top:5478;height:201;width:196;" fillcolor="#C77C0E" filled="t" stroked="f" coordsize="6899,8728" o:gfxdata="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bsgey5AAAA3AAA&#10;AA8AAAAAAAAAAQAgAAAAIgAAAGRycy9kb3ducmV2LnhtbFBLAQIUABQAAAAIAIdO4kAzLwWeOwAA&#10;ADkAAAAQAAAAAAAAAAEAIAAAAAgBAABkcnMvc2hhcGV4bWwueG1sUEsFBgAAAAAGAAYAWwEAALID&#10;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18" o:spid="_x0000_s1026" o:spt="100" style="position:absolute;left:7698;top:5716;height:142;width:222;" fillcolor="#C77C0E" filled="t" stroked="f" coordsize="7800,6159" o:gfxdata="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yAonvQAA&#10;ANwAAAAPAAAAAAAAAAEAIAAAACIAAABkcnMvZG93bnJldi54bWxQSwECFAAUAAAACACHTuJAMy8F&#10;njsAAAA5AAAAEAAAAAAAAAABACAAAAAMAQAAZHJzL3NoYXBleG1sLnhtbFBLBQYAAAAABgAGAFsB&#10;AAC2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19" o:spid="_x0000_s1026" o:spt="100" style="position:absolute;left:7920;top:5716;height:142;width:221;" fillcolor="#C77C0E" filled="t" stroked="f" coordsize="7797,6163" o:gfxdata="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Ri5Q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w:pict>
                </mc:Fallback>
              </mc:AlternateContent>
            </w:r>
            <w:sdt>
              <w:sdtPr>
                <w:id w:val="1285937876"/>
                <w:placeholder>
                  <w:docPart w:val="4E208A483E734A2B8C4CDC059719CA88"/>
                </w:placeholder>
              </w:sdtPr>
              <w:sdtContent>
                <w:r>
                  <w:rPr>
                    <w:rFonts w:hint="default"/>
                  </w:rPr>
                  <w:t>Salsa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</w:pPr>
            <w: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15240" b="10795"/>
                      <wp:wrapNone/>
                      <wp:docPr id="203" name="Group 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2760" cy="1646555"/>
                                <a:chOff x="6616" y="8497"/>
                                <a:chExt cx="4776" cy="2593"/>
                              </a:xfrm>
                            </wpg:grpSpPr>
                            <wpg:grpSp>
                              <wpg:cNvPr id="181" name="Group 421"/>
                              <wpg:cNvGrpSpPr/>
                              <wpg:grpSpPr>
                                <a:xfrm rot="-16200000" flipH="1" flipV="1">
                                  <a:off x="5539" y="964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5" name="FreeForm 422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80" name="Group 423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6" name="FreeForm 424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7" name="FreeForm 425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8" name="FreeForm 426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9" name="FreeForm 427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88" name="Group 428"/>
                              <wpg:cNvGrpSpPr/>
                              <wpg:grpSpPr>
                                <a:xfrm rot="16200000" flipV="1">
                                  <a:off x="10002" y="965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82" name="FreeForm 429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87" name="Group 430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83" name="FreeForm 431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84" name="FreeForm 432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85" name="FreeForm 433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86" name="FreeForm 434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95" name="Group 435"/>
                              <wpg:cNvGrpSpPr/>
                              <wpg:grpSpPr>
                                <a:xfrm flipV="1">
                                  <a:off x="6618" y="10636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89" name="FreeForm 436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94" name="Group 437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0" name="FreeForm 438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91" name="FreeForm 439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92" name="FreeForm 440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93" name="FreeForm 441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02" name="Group 442"/>
                              <wpg:cNvGrpSpPr/>
                              <wpg:grpSpPr>
                                <a:xfrm>
                                  <a:off x="6618" y="849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6" name="FreeForm 443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201" name="Group 444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7" name="FreeForm 445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98" name="FreeForm 446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99" name="FreeForm 447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00" name="FreeForm 448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2" o:spid="_x0000_s1026" o:spt="203" style="position:absolute;left:0pt;height:129.65pt;width:238.8pt;mso-position-horizontal:center;mso-position-vertical:center;mso-position-vertical-relative:page;z-index:-251607040;mso-width-relative:page;mso-height-relative:page;" coordorigin="6616,8497" coordsize="4776,2593" o:gfxdata="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">
                      <o:lock v:ext="edit" aspectratio="f"/>
                      <v:group id="Group 421" o:spid="_x0000_s1026" o:spt="203" style="position:absolute;left:5539;top:9641;flip:x y;height:313;width:2467;rotation:5898240f;" coordorigin="4560,5494" coordsize="6720,719" o:gfxdata="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HWtDfuQAAANwAAAAPAAAAAAAAAAEAIAAAACIAAABkcnMvZG93bnJldi54bWxQSwEC&#10;FAAUAAAACACHTuJAMy8FnjsAAAA5AAAAFQAAAAAAAAABACAAAAAIAQAAZHJzL2dyb3Vwc2hhcGV4&#10;bWwueG1sUEsFBgAAAAAGAAYAYAEAAMUDAAAAAA==&#10;">
                        <o:lock v:ext="edit" aspectratio="f"/>
                        <v:shape id="FreeForm 422" o:spid="_x0000_s1026" o:spt="100" style="position:absolute;left:7714;top:2647;height:6720;width:412;rotation:-5898240f;" fillcolor="#C77C0E" filled="t" stroked="f" coordsize="1218,15744" o:gfxdata="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AWCzy5AAAA3AAA&#10;AA8AAAAAAAAAAQAgAAAAIgAAAGRycy9kb3ducmV2LnhtbFBLAQIUABQAAAAIAIdO4kAzLwWeOwAA&#10;ADkAAAAQAAAAAAAAAAEAIAAAAAgBAABkcnMvc2hhcGV4bWwueG1sUEsFBgAAAAAGAAYAWwEAALID&#10;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23" o:spid="_x0000_s1026" o:spt="203" style="position:absolute;left:7709;top:5494;height:404;width:422;" coordorigin="7698,5433" coordsize="443,425" o:gfxdata="UEsDBAoAAAAAAIdO4kAAAAAAAAAAAAAAAAAEAAAAZHJzL1BLAwQUAAAACACHTuJA4Emei7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PD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Jnou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FreeForm 424" o:spid="_x0000_s1026" o:spt="100" style="position:absolute;left:7717;top:5433;height:417;width:405;" fillcolor="#C77C0E" filled="t" stroked="f" coordsize="14248,18079" o:gfxdata="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Eyf+8AAAA&#10;3AAAAA8AAAAAAAAAAQAgAAAAIgAAAGRycy9kb3ducmV2LnhtbFBLAQIUABQAAAAIAIdO4kAzLwWe&#10;OwAAADkAAAAQAAAAAAAAAAEAIAAAAAsBAABkcnMvc2hhcGV4bWwueG1sUEsFBgAAAAAGAAYAWwEA&#10;ALU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25" o:spid="_x0000_s1026" o:spt="100" style="position:absolute;left:7822;top:5478;height:201;width:196;" fillcolor="#C77C0E" filled="t" stroked="f" coordsize="6899,8728" o:gfxdata="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5ibYugAAANwA&#10;AAAPAAAAAAAAAAEAIAAAACIAAABkcnMvZG93bnJldi54bWxQSwECFAAUAAAACACHTuJAMy8FnjsA&#10;AAA5AAAAEAAAAAAAAAABACAAAAAJAQAAZHJzL3NoYXBleG1sLnhtbFBLBQYAAAAABgAGAFsBAACz&#10;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26" o:spid="_x0000_s1026" o:spt="100" style="position:absolute;left:7698;top:5716;height:142;width:222;" fillcolor="#C77C0E" filled="t" stroked="f" coordsize="7800,6159" o:gfxdata="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vgYhvQAA&#10;ANwAAAAPAAAAAAAAAAEAIAAAACIAAABkcnMvZG93bnJldi54bWxQSwECFAAUAAAACACHTuJAMy8F&#10;njsAAAA5AAAAEAAAAAAAAAABACAAAAAMAQAAZHJzL3NoYXBleG1sLnhtbFBLBQYAAAAABgAGAFsB&#10;AAC2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27" o:spid="_x0000_s1026" o:spt="100" style="position:absolute;left:7920;top:5716;height:142;width:221;" fillcolor="#C77C0E" filled="t" stroked="f" coordsize="7797,6163" o:gfxdata="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MCJW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428" o:spid="_x0000_s1026" o:spt="203" style="position:absolute;left:10002;top:9650;flip:y;height:313;width:2467;rotation:5898240f;" coordorigin="4560,5494" coordsize="6720,719" o:gfxdata="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aSGz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FreeForm 429" o:spid="_x0000_s1026" o:spt="100" style="position:absolute;left:7714;top:2647;height:6720;width:412;rotation:-5898240f;" fillcolor="#C77C0E" filled="t" stroked="f" coordsize="1218,15744" o:gfxdata="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q42+5AAAA3AAA&#10;AA8AAAAAAAAAAQAgAAAAIgAAAGRycy9kb3ducmV2LnhtbFBLAQIUABQAAAAIAIdO4kAzLwWeOwAA&#10;ADkAAAAQAAAAAAAAAAEAIAAAAAgBAABkcnMvc2hhcGV4bWwueG1sUEsFBgAAAAAGAAYAWwEAALID&#10;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30" o:spid="_x0000_s1026" o:spt="203" style="position:absolute;left:7709;top:5494;height:404;width:422;" coordorigin="7698,5433" coordsize="443,425" o:gfxdata="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oAb/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FreeForm 431" o:spid="_x0000_s1026" o:spt="100" style="position:absolute;left:7717;top:5433;height:417;width:405;" fillcolor="#C77C0E" filled="t" stroked="f" coordsize="14248,18079" o:gfxdata="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5hpAugAAANwA&#10;AAAPAAAAAAAAAAEAIAAAACIAAABkcnMvZG93bnJldi54bWxQSwECFAAUAAAACACHTuJAMy8FnjsA&#10;AAA5AAAAEAAAAAAAAAABACAAAAAJAQAAZHJzL3NoYXBleG1sLnhtbFBLBQYAAAAABgAGAFsBAACz&#10;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32" o:spid="_x0000_s1026" o:spt="100" style="position:absolute;left:7822;top:5478;height:201;width:196;" fillcolor="#C77C0E" filled="t" stroked="f" coordsize="6899,8728" o:gfxdata="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4ciIugAAANwA&#10;AAAPAAAAAAAAAAEAIAAAACIAAABkcnMvZG93bnJldi54bWxQSwECFAAUAAAACACHTuJAMy8FnjsA&#10;AAA5AAAAEAAAAAAAAAABACAAAAAJAQAAZHJzL3NoYXBleG1sLnhtbFBLBQYAAAAABgAGAFsBAACz&#10;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33" o:spid="_x0000_s1026" o:spt="100" style="position:absolute;left:7698;top:5716;height:142;width:222;" fillcolor="#C77C0E" filled="t" stroked="f" coordsize="7800,6159" o:gfxdata="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rZmLsAAADc&#10;AAAADwAAAAAAAAABACAAAAAiAAAAZHJzL2Rvd25yZXYueG1sUEsBAhQAFAAAAAgAh07iQDMvBZ47&#10;AAAAOQAAABAAAAAAAAAAAQAgAAAACgEAAGRycy9zaGFwZXhtbC54bWxQSwUGAAAAAAYABgBbAQAA&#10;tAMA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34" o:spid="_x0000_s1026" o:spt="100" style="position:absolute;left:7920;top:5716;height:142;width:221;" fillcolor="#C77C0E" filled="t" stroked="f" coordsize="7797,6163" o:gfxdata="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esYD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435" o:spid="_x0000_s1026" o:spt="203" style="position:absolute;left:6618;top:10636;flip:y;height:454;width:4774;" coordorigin="4560,5494" coordsize="6720,719" o:gfxdata="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kFZ9roAAADc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FreeForm 436" o:spid="_x0000_s1026" o:spt="100" style="position:absolute;left:7714;top:2647;height:6720;width:412;rotation:-5898240f;" fillcolor="#C77C0E" filled="t" stroked="f" coordsize="1218,15744" o:gfxdata="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SOcR65AAAA3AAA&#10;AA8AAAAAAAAAAQAgAAAAIgAAAGRycy9kb3ducmV2LnhtbFBLAQIUABQAAAAIAIdO4kAzLwWeOwAA&#10;ADkAAAAQAAAAAAAAAAEAIAAAAAgBAABkcnMvc2hhcGV4bWwueG1sUEsFBgAAAAAGAAYAWwEAALID&#10;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37" o:spid="_x0000_s1026" o:spt="203" style="position:absolute;left:7709;top:5494;height:404;width:422;" coordorigin="7698,5433" coordsize="443,425" o:gfxdata="UEsDBAoAAAAAAIdO4kAAAAAAAAAAAAAAAAAEAAAAZHJzL1BLAwQUAAAACACHTuJAGqsOVb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P91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rDlW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FreeForm 438" o:spid="_x0000_s1026" o:spt="100" style="position:absolute;left:7717;top:5433;height:417;width:405;" fillcolor="#C77C0E" filled="t" stroked="f" coordsize="14248,18079" o:gfxdata="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0S6r4A&#10;AADcAAAADwAAAAAAAAABACAAAAAiAAAAZHJzL2Rvd25yZXYueG1sUEsBAhQAFAAAAAgAh07iQDMv&#10;BZ47AAAAOQAAABAAAAAAAAAAAQAgAAAADQEAAGRycy9zaGFwZXhtbC54bWxQSwUGAAAAAAYABgBb&#10;AQAAtwMAAAAA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39" o:spid="_x0000_s1026" o:spt="100" style="position:absolute;left:7822;top:5478;height:201;width:196;" fillcolor="#C77C0E" filled="t" stroked="f" coordsize="6899,8728" o:gfxdata="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T/3NugAAANwA&#10;AAAPAAAAAAAAAAEAIAAAACIAAABkcnMvZG93bnJldi54bWxQSwECFAAUAAAACACHTuJAMy8FnjsA&#10;AAA5AAAAEAAAAAAAAAABACAAAAAJAQAAZHJzL3NoYXBleG1sLnhtbFBLBQYAAAAABgAGAFsBAACz&#10;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40" o:spid="_x0000_s1026" o:spt="100" style="position:absolute;left:7698;top:5716;height:142;width:222;" fillcolor="#C77C0E" filled="t" stroked="f" coordsize="7800,6159" o:gfxdata="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lrXMbsAAADc&#10;AAAADwAAAAAAAAABACAAAAAiAAAAZHJzL2Rvd25yZXYueG1sUEsBAhQAFAAAAAgAh07iQDMvBZ47&#10;AAAAOQAAABAAAAAAAAAAAQAgAAAACgEAAGRycy9zaGFwZXhtbC54bWxQSwUGAAAAAAYABgBbAQAA&#10;tAMA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41" o:spid="_x0000_s1026" o:spt="100" style="position:absolute;left:7920;top:5716;height:142;width:221;" fillcolor="#C77C0E" filled="t" stroked="f" coordsize="7797,6163" o:gfxdata="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TzRrsAAADc&#10;AAAADwAAAAAAAAABACAAAAAiAAAAZHJzL2Rvd25yZXYueG1sUEsBAhQAFAAAAAgAh07iQDMvBZ47&#10;AAAAOQAAABAAAAAAAAAAAQAgAAAACgEAAGRycy9zaGFwZXhtbC54bWxQSwUGAAAAAAYABgBbAQAA&#10;tAMAAAAA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442" o:spid="_x0000_s1026" o:spt="203" style="position:absolute;left:6618;top:8497;height:454;width:4774;" coordorigin="4560,5494" coordsize="6720,719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FreeForm 443" o:spid="_x0000_s1026" o:spt="100" style="position:absolute;left:7714;top:2647;height:6720;width:412;rotation:-5898240f;" fillcolor="#C77C0E" filled="t" stroked="f" coordsize="1218,15744" o:gfxdata="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DIc7G5AAAA3AAA&#10;AA8AAAAAAAAAAQAgAAAAIgAAAGRycy9kb3ducmV2LnhtbFBLAQIUABQAAAAIAIdO4kAzLwWeOwAA&#10;ADkAAAAQAAAAAAAAAAEAIAAAAAgBAABkcnMvc2hhcGV4bWwueG1sUEsFBgAAAAAGAAYAWwEAALID&#10;AAAA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44" o:spid="_x0000_s1026" o:spt="203" style="position:absolute;left:7709;top:5494;height:404;width:422;" coordorigin="7698,5433" coordsize="443,425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FreeForm 445" o:spid="_x0000_s1026" o:spt="100" style="position:absolute;left:7717;top:5433;height:417;width:405;" fillcolor="#C77C0E" filled="t" stroked="f" coordsize="14248,18079" o:gfxdata="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Eip68AAAA&#10;3AAAAA8AAAAAAAAAAQAgAAAAIgAAAGRycy9kb3ducmV2LnhtbFBLAQIUABQAAAAIAIdO4kAzLwWe&#10;OwAAADkAAAAQAAAAAAAAAAEAIAAAAAsBAABkcnMvc2hhcGV4bWwueG1sUEsFBgAAAAAGAAYAWwEA&#10;ALU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46" o:spid="_x0000_s1026" o:spt="100" style="position:absolute;left:7822;top:5478;height:201;width:196;" fillcolor="#C77C0E" filled="t" stroked="f" coordsize="6899,8728" o:gfxdata="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dVRQvQAA&#10;ANwAAAAPAAAAAAAAAAEAIAAAACIAAABkcnMvZG93bnJldi54bWxQSwECFAAUAAAACACHTuJAMy8F&#10;njsAAAA5AAAAEAAAAAAAAAABACAAAAAMAQAAZHJzL3NoYXBleG1sLnhtbFBLBQYAAAAABgAGAFsB&#10;AAC2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47" o:spid="_x0000_s1026" o:spt="100" style="position:absolute;left:7698;top:5716;height:142;width:222;" fillcolor="#C77C0E" filled="t" stroked="f" coordsize="7800,6159" o:gfxdata="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5FQLsAAADc&#10;AAAADwAAAAAAAAABACAAAAAiAAAAZHJzL2Rvd25yZXYueG1sUEsBAhQAFAAAAAgAh07iQDMvBZ47&#10;AAAAOQAAABAAAAAAAAAAAQAgAAAACgEAAGRycy9zaGFwZXhtbC54bWxQSwUGAAAAAAYABgBbAQAA&#10;tAMAAAAA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48" o:spid="_x0000_s1026" o:spt="100" style="position:absolute;left:7920;top:5716;height:142;width:221;" fillcolor="#C77C0E" filled="t" stroked="f" coordsize="7797,6163" o:gfxdata="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KZnKugAAANw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w:pict>
                </mc:Fallback>
              </mc:AlternateContent>
            </w:r>
            <w:sdt>
              <w:sdtPr>
                <w:id w:val="1285937880"/>
                <w:placeholder>
                  <w:docPart w:val="9594B54EED434AB89511DDE2A782D785"/>
                </w:placeholder>
              </w:sdtPr>
              <w:sdtContent>
                <w:r>
                  <w:rPr>
                    <w:rFonts w:hint="default"/>
                  </w:rPr>
                  <w:t>Salsa</w:t>
                </w:r>
              </w:sdtContent>
            </w:sdt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0" w:hRule="exact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80" w:hRule="exact"/>
        </w:trPr>
        <w:tc>
          <w:tcPr>
            <w:tcW w:w="5040" w:type="dxa"/>
            <w:vAlign w:val="center"/>
          </w:tcPr>
          <w:p>
            <w:pPr>
              <w:pStyle w:val="8"/>
            </w:pPr>
            <w: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826770</wp:posOffset>
                      </wp:positionV>
                      <wp:extent cx="1566545" cy="198755"/>
                      <wp:effectExtent l="0" t="0" r="10795" b="14605"/>
                      <wp:wrapNone/>
                      <wp:docPr id="217" name="Group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-5400000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211" name="FreeForm 458"/>
                              <wps:cNvSpPr>
                                <a:spLocks noEditPoints="1"/>
                              </wps:cNvSpPr>
                              <wps:spPr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7C0E">
                                    <a:alpha val="67999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216" name="Group 459"/>
                              <wpg:cNvGrpSpPr/>
                              <wpg:grpSpPr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212" name="FreeForm 460"/>
                                <wps:cNvSpPr>
                                  <a:spLocks noEditPoints="1"/>
                                </wps:cNvSpPr>
                                <wps:spPr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13" name="FreeForm 461"/>
                                <wps:cNvSpPr/>
                                <wps:spPr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14" name="FreeForm 462"/>
                                <wps:cNvSpPr/>
                                <wps:spPr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15" name="FreeForm 463"/>
                                <wps:cNvSpPr/>
                                <wps:spPr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7" o:spid="_x0000_s1026" o:spt="203" style="position:absolute;left:0pt;flip:y;margin-left:175.95pt;margin-top:65.1pt;height:15.65pt;width:123.35pt;rotation:5898240f;z-index:-251604992;mso-width-relative:page;mso-height-relative:page;" coordorigin="4560,5494" coordsize="6720,719" o:gfxdata="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">
                      <o:lock v:ext="edit" aspectratio="f"/>
                      <v:shape id="FreeForm 458" o:spid="_x0000_s1026" o:spt="100" style="position:absolute;left:7714;top:2647;height:6720;width:412;rotation:-5898240f;" fillcolor="#C77C0E" filled="t" stroked="f" coordsize="1218,15744" o:gfxdata="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eJ47sAAADc&#10;AAAADwAAAAAAAAABACAAAAAiAAAAZHJzL2Rvd25yZXYueG1sUEsBAhQAFAAAAAgAh07iQDMvBZ47&#10;AAAAOQAAABAAAAAAAAAAAQAgAAAACgEAAGRycy9zaGFwZXhtbC54bWxQSwUGAAAAAAYABgBbAQAA&#10;tAMAAAAA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<v:fill on="t" opacity="44564f" focussize="0,0"/>
                        <v:stroke on="f"/>
                        <v:imagedata o:title=""/>
                        <o:lock v:ext="edit" aspectratio="f"/>
                      </v:shape>
                      <v:group id="Group 459" o:spid="_x0000_s1026" o:spt="203" style="position:absolute;left:7709;top:5494;height:404;width:422;" coordorigin="7698,5433" coordsize="443,425" o:gfxdata="UEsDBAoAAAAAAIdO4kAAAAAAAAAAAAAAAAAEAAAAZHJzL1BLAwQUAAAACACHTuJAM8NXn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8NXn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FreeForm 460" o:spid="_x0000_s1026" o:spt="100" style="position:absolute;left:7717;top:5433;height:417;width:405;" fillcolor="#C77C0E" filled="t" stroked="f" coordsize="14248,18079" o:gfxdata="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hUsgvQAA&#10;ANw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61" o:spid="_x0000_s1026" o:spt="100" style="position:absolute;left:7822;top:5478;height:201;width:196;" fillcolor="#C77C0E" filled="t" stroked="f" coordsize="6899,8728" o:gfxdata="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npAe8AAAA&#10;3AAAAA8AAAAAAAAAAQAgAAAAIgAAAGRycy9kb3ducmV2LnhtbFBLAQIUABQAAAAIAIdO4kAzLwWe&#10;OwAAADkAAAAQAAAAAAAAAAEAIAAAAAsBAABkcnMvc2hhcGV4bWwueG1sUEsFBgAAAAAGAAYAWwEA&#10;ALUD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62" o:spid="_x0000_s1026" o:spt="100" style="position:absolute;left:7698;top:5716;height:142;width:222;" fillcolor="#C77C0E" filled="t" stroked="f" coordsize="7800,6159" o:gfxdata="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CYj4vQAA&#10;ANwAAAAPAAAAAAAAAAEAIAAAACIAAABkcnMvZG93bnJldi54bWxQSwECFAAUAAAACACHTuJAMy8F&#10;njsAAAA5AAAAEAAAAAAAAAABACAAAAAMAQAAZHJzL3NoYXBleG1sLnhtbFBLBQYAAAAABgAGAFsB&#10;AAC2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63" o:spid="_x0000_s1026" o:spt="100" style="position:absolute;left:7920;top:5716;height:142;width:221;" fillcolor="#C77C0E" filled="t" stroked="f" coordsize="7797,6163" o:gfxdata="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HrI+8AAAA&#10;3AAAAA8AAAAAAAAAAQAgAAAAIgAAAGRycy9kb3ducmV2LnhtbFBLAQIUABQAAAAIAIdO4kAzLwWe&#10;OwAAADkAAAAQAAAAAAAAAAEAIAAAAAsBAABkcnMvc2hhcGV4bWwueG1sUEsFBgAAAAAGAAYAWwEA&#10;ALUDAAAAAA=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>
                      <wp:simplePos x="0" y="0"/>
                      <wp:positionH relativeFrom="column">
                        <wp:posOffset>-599440</wp:posOffset>
                      </wp:positionH>
                      <wp:positionV relativeFrom="paragraph">
                        <wp:posOffset>821055</wp:posOffset>
                      </wp:positionV>
                      <wp:extent cx="1566545" cy="198755"/>
                      <wp:effectExtent l="0" t="0" r="10795" b="14605"/>
                      <wp:wrapNone/>
                      <wp:docPr id="210" name="Group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204" name="FreeForm 451"/>
                              <wps:cNvSpPr>
                                <a:spLocks noEditPoints="1"/>
                              </wps:cNvSpPr>
                              <wps:spPr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7C0E">
                                    <a:alpha val="67999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209" name="Group 452"/>
                              <wpg:cNvGrpSpPr/>
                              <wpg:grpSpPr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205" name="FreeForm 453"/>
                                <wps:cNvSpPr>
                                  <a:spLocks noEditPoints="1"/>
                                </wps:cNvSpPr>
                                <wps:spPr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06" name="FreeForm 454"/>
                                <wps:cNvSpPr/>
                                <wps:spPr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07" name="FreeForm 455"/>
                                <wps:cNvSpPr/>
                                <wps:spPr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08" name="FreeForm 456"/>
                                <wps:cNvSpPr/>
                                <wps:spPr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0" o:spid="_x0000_s1026" o:spt="203" style="position:absolute;left:0pt;flip:x y;margin-left:-47.2pt;margin-top:64.65pt;height:15.65pt;width:123.35pt;rotation:5898240f;z-index:-251606016;mso-width-relative:page;mso-height-relative:page;" coordorigin="4560,5494" coordsize="6720,719" o:gfxdata="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">
                      <o:lock v:ext="edit" aspectratio="f"/>
                      <v:shape id="FreeForm 451" o:spid="_x0000_s1026" o:spt="100" style="position:absolute;left:7714;top:2647;height:6720;width:412;rotation:-5898240f;" fillcolor="#C77C0E" filled="t" stroked="f" coordsize="1218,15744" o:gfxdata="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Hm8prsAAADc&#10;AAAADwAAAAAAAAABACAAAAAiAAAAZHJzL2Rvd25yZXYueG1sUEsBAhQAFAAAAAgAh07iQDMvBZ47&#10;AAAAOQAAABAAAAAAAAAAAQAgAAAACgEAAGRycy9zaGFwZXhtbC54bWxQSwUGAAAAAAYABgBbAQAA&#10;tAMAAAAA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<v:fill on="t" opacity="44564f" focussize="0,0"/>
                        <v:stroke on="f"/>
                        <v:imagedata o:title=""/>
                        <o:lock v:ext="edit" aspectratio="f"/>
                      </v:shape>
                      <v:group id="Group 452" o:spid="_x0000_s1026" o:spt="203" style="position:absolute;left:7709;top:5494;height:404;width:422;" coordorigin="7698,5433" coordsize="443,425" o:gfxdata="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hVU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FreeForm 453" o:spid="_x0000_s1026" o:spt="100" style="position:absolute;left:7717;top:5433;height:417;width:405;" fillcolor="#C77C0E" filled="t" stroked="f" coordsize="14248,18079" o:gfxdata="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1RYm/&#10;AAAA3AAAAA8AAAAAAAAAAQAgAAAAIgAAAGRycy9kb3ducmV2LnhtbFBLAQIUABQAAAAIAIdO4kAz&#10;LwWeOwAAADkAAAAQAAAAAAAAAAEAIAAAAA4BAABkcnMvc2hhcGV4bWwueG1sUEsFBgAAAAAGAAYA&#10;WwEAALg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54" o:spid="_x0000_s1026" o:spt="100" style="position:absolute;left:7822;top:5478;height:201;width:196;" fillcolor="#C77C0E" filled="t" stroked="f" coordsize="6899,8728" o:gfxdata="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JkUK8AAAA&#10;3AAAAA8AAAAAAAAAAQAgAAAAIgAAAGRycy9kb3ducmV2LnhtbFBLAQIUABQAAAAIAIdO4kAzLwWe&#10;OwAAADkAAAAQAAAAAAAAAAEAIAAAAAsBAABkcnMvc2hhcGV4bWwueG1sUEsFBgAAAAAGAAYAWwEA&#10;ALUD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55" o:spid="_x0000_s1026" o:spt="100" style="position:absolute;left:7698;top:5716;height:142;width:222;" fillcolor="#C77C0E" filled="t" stroked="f" coordsize="7800,6159" o:gfxdata="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CgFK8AAAA&#10;3AAAAA8AAAAAAAAAAQAgAAAAIgAAAGRycy9kb3ducmV2LnhtbFBLAQIUABQAAAAIAIdO4kAzLwWe&#10;OwAAADkAAAAQAAAAAAAAAAEAIAAAAAsBAABkcnMvc2hhcGV4bWwueG1sUEsFBgAAAAAGAAYAWwEA&#10;ALUDAAAAAA=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56" o:spid="_x0000_s1026" o:spt="100" style="position:absolute;left:7920;top:5716;height:142;width:221;" fillcolor="#C77C0E" filled="t" stroked="f" coordsize="7797,6163" o:gfxdata="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xflcy5AAAA3AAA&#10;AA8AAAAAAAAAAQAgAAAAIgAAAGRycy9kb3ducmV2LnhtbFBLAQIUABQAAAAIAIdO4kAzLwWeOwAA&#10;ADkAAAAQAAAAAAAAAAEAIAAAAAgBAABkcnMvc2hhcGV4bWwueG1sUEsFBgAAAAAGAAYAWwEAALID&#10;AAAAAA=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94615</wp:posOffset>
                      </wp:positionV>
                      <wp:extent cx="3031490" cy="288290"/>
                      <wp:effectExtent l="0" t="0" r="16510" b="16510"/>
                      <wp:wrapNone/>
                      <wp:docPr id="231" name="Group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225" name="FreeForm 472"/>
                              <wps:cNvSpPr>
                                <a:spLocks noEditPoints="1"/>
                              </wps:cNvSpPr>
                              <wps:spPr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7C0E">
                                    <a:alpha val="67999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230" name="Group 473"/>
                              <wpg:cNvGrpSpPr/>
                              <wpg:grpSpPr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226" name="FreeForm 474"/>
                                <wps:cNvSpPr>
                                  <a:spLocks noEditPoints="1"/>
                                </wps:cNvSpPr>
                                <wps:spPr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27" name="FreeForm 475"/>
                                <wps:cNvSpPr/>
                                <wps:spPr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28" name="FreeForm 476"/>
                                <wps:cNvSpPr/>
                                <wps:spPr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29" name="FreeForm 477"/>
                                <wps:cNvSpPr/>
                                <wps:spPr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1" o:spid="_x0000_s1026" o:spt="203" style="position:absolute;left:0pt;margin-left:6.75pt;margin-top:7.45pt;height:22.7pt;width:238.7pt;z-index:-251602944;mso-width-relative:page;mso-height-relative:page;" coordorigin="4560,5494" coordsize="6720,719" o:gfxdata="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">
                      <o:lock v:ext="edit" aspectratio="f"/>
                      <v:shape id="FreeForm 472" o:spid="_x0000_s1026" o:spt="100" style="position:absolute;left:7714;top:2647;height:6720;width:412;rotation:-5898240f;" fillcolor="#C77C0E" filled="t" stroked="f" coordsize="1218,15744" o:gfxdata="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BFXbsAAADc&#10;AAAADwAAAAAAAAABACAAAAAiAAAAZHJzL2Rvd25yZXYueG1sUEsBAhQAFAAAAAgAh07iQDMvBZ47&#10;AAAAOQAAABAAAAAAAAAAAQAgAAAACgEAAGRycy9zaGFwZXhtbC54bWxQSwUGAAAAAAYABgBbAQAA&#10;tAMAAAAA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<v:fill on="t" opacity="44564f" focussize="0,0"/>
                        <v:stroke on="f"/>
                        <v:imagedata o:title=""/>
                        <o:lock v:ext="edit" aspectratio="f"/>
                      </v:shape>
                      <v:group id="Group 473" o:spid="_x0000_s1026" o:spt="203" style="position:absolute;left:7709;top:5494;height:404;width:422;" coordorigin="7698,5433" coordsize="443,425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FreeForm 474" o:spid="_x0000_s1026" o:spt="100" style="position:absolute;left:7717;top:5433;height:417;width:405;" fillcolor="#C77C0E" filled="t" stroked="f" coordsize="14248,18079" o:gfxdata="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0oeevQAA&#10;ANw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75" o:spid="_x0000_s1026" o:spt="100" style="position:absolute;left:7822;top:5478;height:201;width:196;" fillcolor="#C77C0E" filled="t" stroked="f" coordsize="6899,8728" o:gfxdata="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cGi5vQAA&#10;ANwAAAAPAAAAAAAAAAEAIAAAACIAAABkcnMvZG93bnJldi54bWxQSwECFAAUAAAACACHTuJAMy8F&#10;njsAAAA5AAAAEAAAAAAAAAABACAAAAAMAQAAZHJzL3NoYXBleG1sLnhtbFBLBQYAAAAABgAGAFsB&#10;AAC2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76" o:spid="_x0000_s1026" o:spt="100" style="position:absolute;left:7698;top:5716;height:142;width:222;" fillcolor="#C77C0E" filled="t" stroked="f" coordsize="7800,6159" o:gfxdata="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KEhAugAAANwA&#10;AAAPAAAAAAAAAAEAIAAAACIAAABkcnMvZG93bnJldi54bWxQSwECFAAUAAAACACHTuJAMy8FnjsA&#10;AAA5AAAAEAAAAAAAAAABACAAAAAJAQAAZHJzL3NoYXBleG1sLnhtbFBLBQYAAAAABgAGAFsBAACz&#10;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77" o:spid="_x0000_s1026" o:spt="100" style="position:absolute;left:7920;top:5716;height:142;width:221;" fillcolor="#C77C0E" filled="t" stroked="f" coordsize="7797,6163" o:gfxdata="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pmw3vQAA&#10;ANwAAAAPAAAAAAAAAAEAIAAAACIAAABkcnMvZG93bnJldi54bWxQSwECFAAUAAAACACHTuJAMy8F&#10;njsAAAA5AAAAEAAAAAAAAAABACAAAAAMAQAAZHJzL3NoYXBleG1sLnhtbFBLBQYAAAAABgAGAFsB&#10;AAC2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1452880</wp:posOffset>
                      </wp:positionV>
                      <wp:extent cx="3031490" cy="288290"/>
                      <wp:effectExtent l="0" t="0" r="16510" b="16510"/>
                      <wp:wrapNone/>
                      <wp:docPr id="224" name="Group 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218" name="FreeForm 465"/>
                              <wps:cNvSpPr>
                                <a:spLocks noEditPoints="1"/>
                              </wps:cNvSpPr>
                              <wps:spPr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7C0E">
                                    <a:alpha val="67999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223" name="Group 466"/>
                              <wpg:cNvGrpSpPr/>
                              <wpg:grpSpPr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219" name="FreeForm 467"/>
                                <wps:cNvSpPr>
                                  <a:spLocks noEditPoints="1"/>
                                </wps:cNvSpPr>
                                <wps:spPr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20" name="FreeForm 468"/>
                                <wps:cNvSpPr/>
                                <wps:spPr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21" name="FreeForm 469"/>
                                <wps:cNvSpPr/>
                                <wps:spPr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22" name="FreeForm 470"/>
                                <wps:cNvSpPr/>
                                <wps:spPr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4" o:spid="_x0000_s1026" o:spt="203" style="position:absolute;left:0pt;flip:y;margin-left:6.75pt;margin-top:114.4pt;height:22.7pt;width:238.7pt;z-index:-251603968;mso-width-relative:page;mso-height-relative:page;" coordorigin="4560,5494" coordsize="6720,719" o:gfxdata="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">
                      <o:lock v:ext="edit" aspectratio="f"/>
                      <v:shape id="FreeForm 465" o:spid="_x0000_s1026" o:spt="100" style="position:absolute;left:7714;top:2647;height:6720;width:412;rotation:-5898240f;" fillcolor="#C77C0E" filled="t" stroked="f" coordsize="1218,15744" o:gfxdata="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O0gfrgAAADcAAAA&#10;DwAAAAAAAAABACAAAAAiAAAAZHJzL2Rvd25yZXYueG1sUEsBAhQAFAAAAAgAh07iQDMvBZ47AAAA&#10;OQAAABAAAAAAAAAAAQAgAAAABwEAAGRycy9zaGFwZXhtbC54bWxQSwUGAAAAAAYABgBbAQAAsQMA&#10;AAAA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<v:fill on="t" opacity="44564f" focussize="0,0"/>
                        <v:stroke on="f"/>
                        <v:imagedata o:title=""/>
                        <o:lock v:ext="edit" aspectratio="f"/>
                      </v:shape>
                      <v:group id="Group 466" o:spid="_x0000_s1026" o:spt="203" style="position:absolute;left:7709;top:5494;height:404;width:422;" coordorigin="7698,5433" coordsize="443,425" o:gfxdata="UEsDBAoAAAAAAIdO4kAAAAAAAAAAAAAAAAAEAAAAZHJzL1BLAwQUAAAACACHTuJA7dg+ur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JM4f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3YPrq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FreeForm 467" o:spid="_x0000_s1026" o:spt="100" style="position:absolute;left:7717;top:5433;height:417;width:405;" fillcolor="#C77C0E" filled="t" stroked="f" coordsize="14248,18079" o:gfxdata="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IdlRvQAA&#10;ANw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68" o:spid="_x0000_s1026" o:spt="100" style="position:absolute;left:7822;top:5478;height:201;width:196;" fillcolor="#C77C0E" filled="t" stroked="f" coordsize="6899,8728" o:gfxdata="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pnwzbgAAADcAAAA&#10;DwAAAAAAAAABACAAAAAiAAAAZHJzL2Rvd25yZXYueG1sUEsBAhQAFAAAAAgAh07iQDMvBZ47AAAA&#10;OQAAABAAAAAAAAAAAQAgAAAABwEAAGRycy9zaGFwZXhtbC54bWxQSwUGAAAAAAYABgBbAQAAsQMA&#10;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69" o:spid="_x0000_s1026" o:spt="100" style="position:absolute;left:7698;top:5716;height:142;width:222;" fillcolor="#C77C0E" filled="t" stroked="f" coordsize="7800,6159" o:gfxdata="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S4d28AAAA&#10;3AAAAA8AAAAAAAAAAQAgAAAAIgAAAGRycy9kb3ducmV2LnhtbFBLAQIUABQAAAAIAIdO4kAzLwWe&#10;OwAAADkAAAAQAAAAAAAAAAEAIAAAAAsBAABkcnMvc2hhcGV4bWwueG1sUEsFBgAAAAAGAAYAWwEA&#10;ALUDAAAAAA=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shape id="FreeForm 470" o:spid="_x0000_s1026" o:spt="100" style="position:absolute;left:7920;top:5716;height:142;width:221;" fillcolor="#C77C0E" filled="t" stroked="f" coordsize="7797,6163" o:gfxdata="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C/ka8AAAA&#10;3AAAAA8AAAAAAAAAAQAgAAAAIgAAAGRycy9kb3ducmV2LnhtbFBLAQIUABQAAAAIAIdO4kAzLwWe&#10;OwAAADkAAAAQAAAAAAAAAAEAIAAAAAsBAABkcnMvc2hhcGV4bWwueG1sUEsFBgAAAAAGAAYAWwEA&#10;ALUDAAAAAA=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hint="default"/>
              </w:rPr>
              <w:t>Salsa</w:t>
            </w:r>
            <w:bookmarkStart w:id="0" w:name="_GoBack"/>
            <w:bookmarkEnd w:id="0"/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240" w:lineRule="auto"/>
            </w:pPr>
          </w:p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</w:pPr>
            <w: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55445"/>
                      <wp:effectExtent l="0" t="0" r="15240" b="1905"/>
                      <wp:wrapNone/>
                      <wp:docPr id="29" name="Group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2760" cy="1655445"/>
                                <a:chOff x="853" y="1314"/>
                                <a:chExt cx="4776" cy="2607"/>
                              </a:xfrm>
                            </wpg:grpSpPr>
                            <wpg:grpSp>
                              <wpg:cNvPr id="7" name="Group 479"/>
                              <wpg:cNvGrpSpPr/>
                              <wpg:grpSpPr>
                                <a:xfrm rot="-16200000" flipH="1" flipV="1">
                                  <a:off x="-224" y="239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" name="FreeForm 480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6" name="Group 481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" name="FreeForm 482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" name="FreeForm 483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" name="FreeForm 484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" name="FreeForm 485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14" name="Group 486"/>
                              <wpg:cNvGrpSpPr/>
                              <wpg:grpSpPr>
                                <a:xfrm rot="16200000" flipV="1">
                                  <a:off x="4239" y="240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" name="FreeForm 487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13" name="Group 488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" name="FreeForm 489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0" name="FreeForm 490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1" name="FreeForm 491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2" name="FreeForm 492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1" name="Group 493"/>
                              <wpg:cNvGrpSpPr/>
                              <wpg:grpSpPr>
                                <a:xfrm flipV="1">
                                  <a:off x="855" y="346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5" name="FreeForm 494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20" name="Group 495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6" name="FreeForm 496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7" name="FreeForm 497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8" name="FreeForm 498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9" name="FreeForm 499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28" name="Group 500"/>
                              <wpg:cNvGrpSpPr/>
                              <wpg:grpSpPr>
                                <a:xfrm>
                                  <a:off x="855" y="132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2" name="FreeForm 501"/>
                                <wps:cNvSpPr>
                                  <a:spLocks noEditPoints="1"/>
                                </wps:cNvSpPr>
                                <wps:spPr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77C0E">
                                      <a:alpha val="67999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g:grpSp>
                                <wpg:cNvPr id="27" name="Group 502"/>
                                <wpg:cNvGrpSpPr/>
                                <wpg:grpSpPr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3" name="FreeForm 503"/>
                                  <wps:cNvSpPr>
                                    <a:spLocks noEditPoints="1"/>
                                  </wps:cNvSpPr>
                                  <wps:spPr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" name="FreeForm 504"/>
                                  <wps:cNvSpPr/>
                                  <wps:spPr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" name="FreeForm 505"/>
                                  <wps:cNvSpPr/>
                                  <wps:spPr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6" name="FreeForm 506"/>
                                  <wps:cNvSpPr/>
                                  <wps:spPr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77C0E">
                                        <a:alpha val="67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8" o:spid="_x0000_s1026" o:spt="203" style="position:absolute;left:0pt;height:130.35pt;width:238.8pt;mso-position-horizontal:center;mso-position-vertical:center;mso-position-vertical-relative:page;z-index:-251637760;mso-width-relative:page;mso-height-relative:page;" coordorigin="853,1314" coordsize="4776,2607" o:gfxdata="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">
                      <o:lock v:ext="edit" aspectratio="f"/>
                      <v:group id="Group 479" o:spid="_x0000_s1026" o:spt="203" style="position:absolute;left:-224;top:2391;flip:x y;height:313;width:2467;rotation:5898240f;" coordorigin="4560,5494" coordsize="6720,719" o:gfxdata="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YOODvAAAANo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FreeForm 480" o:spid="_x0000_s1026" o:spt="100" style="position:absolute;left:7714;top:2647;height:6720;width:412;rotation:-5898240f;" fillcolor="#C77C0E" filled="t" stroked="f" coordsize="1218,15744" o:gfxdata="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Fj0MtwAAANoAAAAP&#10;AAAAAAAAAAEAIAAAACIAAABkcnMvZG93bnJldi54bWxQSwECFAAUAAAACACHTuJAMy8FnjsAAAA5&#10;AAAAEAAAAAAAAAABACAAAAAGAQAAZHJzL3NoYXBleG1sLnhtbFBLBQYAAAAABgAGAFsBAACwAwAA&#10;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81" o:spid="_x0000_s1026" o:spt="203" style="position:absolute;left:7709;top:5494;height:404;width:422;" coordorigin="7698,5433" coordsize="443,42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FreeForm 482" o:spid="_x0000_s1026" o:spt="100" style="position:absolute;left:7717;top:5433;height:417;width:405;" fillcolor="#C77C0E" filled="t" stroked="f" coordsize="14248,18079" o:gfxdata="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HRgtvQAA&#10;ANoAAAAPAAAAAAAAAAEAIAAAACIAAABkcnMvZG93bnJldi54bWxQSwECFAAUAAAACACHTuJAMy8F&#10;njsAAAA5AAAAEAAAAAAAAAABACAAAAAMAQAAZHJzL3NoYXBleG1sLnhtbFBLBQYAAAAABgAGAFsB&#10;AAC2AwAAAAA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83" o:spid="_x0000_s1026" o:spt="100" style="position:absolute;left:7822;top:5478;height:201;width:196;" fillcolor="#C77C0E" filled="t" stroked="f" coordsize="6899,8728" o:gfxdata="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a4ICugAAANoA&#10;AAAPAAAAAAAAAAEAIAAAACIAAABkcnMvZG93bnJldi54bWxQSwECFAAUAAAACACHTuJAMy8FnjsA&#10;AAA5AAAAEAAAAAAAAAABACAAAAAJAQAAZHJzL3NoYXBleG1sLnhtbFBLBQYAAAAABgAGAFsBAACz&#10;AwAAAAA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84" o:spid="_x0000_s1026" o:spt="100" style="position:absolute;left:7698;top:5716;height:142;width:222;" fillcolor="#C77C0E" filled="t" stroked="f" coordsize="7800,6159" o:gfxdata="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/DQm8AAAA&#10;2gAAAA8AAAAAAAAAAQAgAAAAIgAAAGRycy9kb3ducmV2LnhtbFBLAQIUABQAAAAIAIdO4kAzLwWe&#10;OwAAADkAAAAQAAAAAAAAAAEAIAAAAAsBAABkcnMvc2hhcGV4bWwueG1sUEsFBgAAAAAGAAYAWwEA&#10;ALUDAAAAAA=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85" o:spid="_x0000_s1026" o:spt="100" style="position:absolute;left:7920;top:5716;height:142;width:221;" fillcolor="#C77C0E" filled="t" stroked="f" coordsize="7797,6163" o:gfxdata="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ZgQaugAAANo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486" o:spid="_x0000_s1026" o:spt="203" style="position:absolute;left:4239;top:2400;flip:y;height:313;width:2467;rotation:5898240f;" coordorigin="4560,5494" coordsize="6720,719" o:gfxdata="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5bTla7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FreeForm 487" o:spid="_x0000_s1026" o:spt="100" style="position:absolute;left:7714;top:2647;height:6720;width:412;rotation:-5898240f;" fillcolor="#C77C0E" filled="t" stroked="f" coordsize="1218,15744" o:gfxdata="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AslJG2AAAA2gAAAA8A&#10;AAAAAAAAAQAgAAAAIgAAAGRycy9kb3ducmV2LnhtbFBLAQIUABQAAAAIAIdO4kAzLwWeOwAAADkA&#10;AAAQAAAAAAAAAAEAIAAAAAUBAABkcnMvc2hhcGV4bWwueG1sUEsFBgAAAAAGAAYAWwEAAK8DAAAA&#10;AA=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88" o:spid="_x0000_s1026" o:spt="203" style="position:absolute;left:7709;top:5494;height:404;width:422;" coordorigin="7698,5433" coordsize="443,425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FreeForm 489" o:spid="_x0000_s1026" o:spt="100" style="position:absolute;left:7717;top:5433;height:417;width:405;" fillcolor="#C77C0E" filled="t" stroked="f" coordsize="14248,18079" o:gfxdata="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5ily8AAAA&#10;2gAAAA8AAAAAAAAAAQAgAAAAIgAAAGRycy9kb3ducmV2LnhtbFBLAQIUABQAAAAIAIdO4kAzLwWe&#10;OwAAADkAAAAQAAAAAAAAAAEAIAAAAAsBAABkcnMvc2hhcGV4bWwueG1sUEsFBgAAAAAGAAYAWwEA&#10;ALU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90" o:spid="_x0000_s1026" o:spt="100" style="position:absolute;left:7822;top:5478;height:201;width:196;" fillcolor="#C77C0E" filled="t" stroked="f" coordsize="6899,8728" o:gfxdata="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JAkW8AAAA&#10;2wAAAA8AAAAAAAAAAQAgAAAAIgAAAGRycy9kb3ducmV2LnhtbFBLAQIUABQAAAAIAIdO4kAzLwWe&#10;OwAAADkAAAAQAAAAAAAAAAEAIAAAAAsBAABkcnMvc2hhcGV4bWwueG1sUEsFBgAAAAAGAAYAWwEA&#10;ALUD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91" o:spid="_x0000_s1026" o:spt="100" style="position:absolute;left:7698;top:5716;height:142;width:222;" fillcolor="#C77C0E" filled="t" stroked="f" coordsize="7800,6159" o:gfxdata="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fNjUugAAANsA&#10;AAAPAAAAAAAAAAEAIAAAACIAAABkcnMvZG93bnJldi54bWxQSwECFAAUAAAACACHTuJAMy8FnjsA&#10;AAA5AAAAEAAAAAAAAAABACAAAAAJAQAAZHJzL3NoYXBleG1sLnhtbFBLBQYAAAAABgAGAFsBAACz&#10;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92" o:spid="_x0000_s1026" o:spt="100" style="position:absolute;left:7920;top:5716;height:142;width:221;" fillcolor="#C77C0E" filled="t" stroked="f" coordsize="7797,6163" o:gfxdata="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nh2QbgAAADbAAAA&#10;DwAAAAAAAAABACAAAAAiAAAAZHJzL2Rvd25yZXYueG1sUEsBAhQAFAAAAAgAh07iQDMvBZ47AAAA&#10;OQAAABAAAAAAAAAAAQAgAAAABwEAAGRycy9zaGFwZXhtbC54bWxQSwUGAAAAAAYABgBbAQAAsQMA&#10;AAAA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493" o:spid="_x0000_s1026" o:spt="203" style="position:absolute;left:855;top:3467;flip:y;height:454;width:4774;" coordorigin="4560,5494" coordsize="6720,719" o:gfxdata="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x+ZoZ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FreeForm 494" o:spid="_x0000_s1026" o:spt="100" style="position:absolute;left:7714;top:2647;height:6720;width:412;rotation:-5898240f;" fillcolor="#C77C0E" filled="t" stroked="f" coordsize="1218,15744" o:gfxdata="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1HyprgAAADbAAAA&#10;DwAAAAAAAAABACAAAAAiAAAAZHJzL2Rvd25yZXYueG1sUEsBAhQAFAAAAAgAh07iQDMvBZ47AAAA&#10;OQAAABAAAAAAAAAAAQAgAAAABwEAAGRycy9zaGFwZXhtbC54bWxQSwUGAAAAAAYABgBbAQAAsQMA&#10;AAAA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495" o:spid="_x0000_s1026" o:spt="203" style="position:absolute;left:7709;top:5494;height:404;width:422;" coordorigin="7698,5433" coordsize="443,42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    <o:lock v:ext="edit" aspectratio="f"/>
                          <v:shape id="FreeForm 496" o:spid="_x0000_s1026" o:spt="100" style="position:absolute;left:7717;top:5433;height:417;width:405;" fillcolor="#C77C0E" filled="t" stroked="f" coordsize="14248,18079" o:gfxdata="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41ShrsAAADb&#10;AAAADwAAAAAAAAABACAAAAAiAAAAZHJzL2Rvd25yZXYueG1sUEsBAhQAFAAAAAgAh07iQDMvBZ47&#10;AAAAOQAAABAAAAAAAAAAAQAgAAAACgEAAGRycy9zaGFwZXhtbC54bWxQSwUGAAAAAAYABgBbAQAA&#10;tAMAAAAA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97" o:spid="_x0000_s1026" o:spt="100" style="position:absolute;left:7822;top:5478;height:201;width:196;" fillcolor="#C77C0E" filled="t" stroked="f" coordsize="6899,8728" o:gfxdata="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1gmjG5AAAA2wAA&#10;AA8AAAAAAAAAAQAgAAAAIgAAAGRycy9kb3ducmV2LnhtbFBLAQIUABQAAAAIAIdO4kAzLwWeOwAA&#10;ADkAAAAQAAAAAAAAAAEAIAAAAAgBAABkcnMvc2hhcGV4bWwueG1sUEsFBgAAAAAGAAYAWwEAALID&#10;AAAAAA==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98" o:spid="_x0000_s1026" o:spt="100" style="position:absolute;left:7698;top:5716;height:142;width:222;" fillcolor="#C77C0E" filled="t" stroked="f" coordsize="7800,6159" o:gfxdata="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GcUm8AAAA&#10;2wAAAA8AAAAAAAAAAQAgAAAAIgAAAGRycy9kb3ducmV2LnhtbFBLAQIUABQAAAAIAIdO4kAzLwWe&#10;OwAAADkAAAAQAAAAAAAAAAEAIAAAAAsBAABkcnMvc2hhcGV4bWwueG1sUEsFBgAAAAAGAAYAWwEA&#10;ALUDAAAAAA=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499" o:spid="_x0000_s1026" o:spt="100" style="position:absolute;left:7920;top:5716;height:142;width:221;" fillcolor="#C77C0E" filled="t" stroked="f" coordsize="7797,6163" o:gfxdata="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c5DC5AAAA2wAA&#10;AA8AAAAAAAAAAQAgAAAAIgAAAGRycy9kb3ducmV2LnhtbFBLAQIUABQAAAAIAIdO4kAzLwWeOwAA&#10;ADkAAAAQAAAAAAAAAAEAIAAAAAgBAABkcnMvc2hhcGV4bWwueG1sUEsFBgAAAAAGAAYAWwEAALID&#10;AAAAAA=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  <v:group id="Group 500" o:spid="_x0000_s1026" o:spt="203" style="position:absolute;left:855;top:1328;height:454;width:4774;" coordorigin="4560,5494" coordsize="6720,719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FreeForm 501" o:spid="_x0000_s1026" o:spt="100" style="position:absolute;left:7714;top:2647;height:6720;width:412;rotation:-5898240f;" fillcolor="#C77C0E" filled="t" stroked="f" coordsize="1218,15744" o:gfxdata="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1KBvugAAANsA&#10;AAAPAAAAAAAAAAEAIAAAACIAAABkcnMvZG93bnJldi54bWxQSwECFAAUAAAACACHTuJAMy8FnjsA&#10;AAA5AAAAEAAAAAAAAAABACAAAAAJAQAAZHJzL3NoYXBleG1sLnhtbFBLBQYAAAAABgAGAFsBAACz&#10;AwAAAAA=&#10;" path="m929,0l958,163,977,319,988,469,991,611,987,748,975,880,958,1009,935,1135,907,1258,875,1379,840,1503,803,1624,723,1875,640,2138,600,2276,561,2420,524,2571,491,2730,460,2896,434,3073,413,3259,397,3455,388,3664,386,3887,391,4121,405,4371,428,4635,460,4918,503,5215,558,5531,482,5531,412,5536,350,5546,292,5560,240,5579,193,5603,153,5629,119,5659,88,5694,62,5731,41,5771,25,5813,12,5859,4,5906,0,5954,0,6004,3,6057,8,6109,18,6162,29,6216,44,6270,62,6324,81,6378,102,6430,126,6483,152,6534,178,6582,207,6631,236,6678,267,6721,297,6762,329,6801,305,6829,286,6855,267,6883,251,6910,238,6939,227,6968,218,6997,211,7027,206,7057,203,7086,203,7116,204,7147,207,7177,211,7208,218,7240,227,7270,236,7302,247,7332,260,7364,275,7395,290,7426,307,7457,325,7487,344,7519,365,7550,387,7580,409,7610,433,7641,457,7670,482,7700,509,7729,536,7759,553,7775,569,7792,589,7807,607,7821,626,7835,647,7848,666,7861,687,7872,666,7883,647,7896,626,7909,607,7923,589,7937,569,7954,553,7969,536,7985,509,8015,482,8044,457,8074,433,8103,409,8134,387,8164,365,8194,344,8225,325,8257,307,8287,290,8319,275,8349,260,8381,247,8412,236,8443,227,8474,218,8504,211,8536,207,8567,204,8597,203,8628,203,8658,206,8688,211,8717,218,8747,227,8776,238,8805,251,8834,267,8861,286,8889,305,8915,329,8943,297,8982,267,9023,236,9068,207,9113,178,9162,152,9211,126,9261,102,9314,81,9366,62,9420,44,9474,29,9528,18,9582,8,9636,3,9689,0,9740,0,9790,4,9838,12,9885,25,9931,41,9973,62,10013,88,10050,119,10085,153,10115,193,10141,240,10165,292,10184,350,10198,412,10208,482,10213,558,10213,503,10529,460,10828,428,11109,405,11373,391,11623,386,11859,388,12080,397,12289,413,12485,434,12672,460,12848,491,13014,524,13173,561,13324,600,13468,640,13606,723,13869,803,14120,840,14243,875,14365,907,14486,935,14609,958,14735,975,14864,987,14997,991,15133,988,15275,977,15425,958,15581,929,15744,986,15651,1030,15555,1062,15455,1085,15351,1098,15243,1102,15131,1099,15015,1087,14895,1070,14769,1047,14639,1017,14503,984,14363,910,14066,827,13747,785,13579,742,13404,702,13223,663,13035,628,12841,594,12640,565,12433,542,12217,524,11996,513,11766,509,11528,513,11283,525,11030,547,10768,581,10498,625,10220,679,10193,730,10163,778,10134,824,10105,867,10076,905,10047,943,10020,976,9991,1008,9961,1037,9934,1063,9906,1087,9878,1109,9851,1128,9824,1145,9798,1160,9773,1174,9748,1185,9725,1194,9701,1201,9679,1208,9658,1212,9639,1215,9620,1218,9602,1218,9585,1217,9570,1215,9557,1212,9545,1208,9534,1203,9524,1197,9516,1190,9510,1177,9498,1161,9488,1146,9480,1131,9473,1116,9467,1100,9465,1085,9463,1070,9463,1053,9466,1038,9469,1023,9473,1006,9479,991,9485,976,9492,961,9502,946,9512,915,9533,888,9557,860,9582,834,9610,810,9638,788,9667,769,9693,751,9719,730,9765,705,9813,679,9865,651,9916,623,9968,597,10018,575,10067,557,10110,499,10119,448,10122,401,10118,359,10110,322,10096,292,10076,264,10053,242,10025,222,9995,207,9959,196,9921,189,9881,185,9837,184,9791,185,9744,189,9696,196,9646,206,9595,215,9545,228,9492,243,9443,258,9391,275,9342,292,9293,309,9246,329,9202,347,9159,366,9119,386,9081,404,9048,420,9018,438,8990,469,8993,500,8991,531,8990,561,8986,590,8979,619,8972,648,8962,676,8951,702,8940,728,8926,753,8913,777,8897,800,8882,823,8866,843,8848,863,8830,881,8812,897,8794,912,8774,926,8756,939,8738,950,8720,958,8702,966,8684,972,8668,975,8651,977,8636,976,8622,975,8608,970,8596,964,8585,954,8575,937,8562,919,8553,900,8547,881,8543,860,8542,838,8545,816,8547,793,8554,770,8562,746,8572,723,8583,699,8596,676,8610,652,8625,630,8640,607,8657,564,8691,522,8724,486,8758,453,8788,406,8835,388,8853,366,8841,347,8825,330,8809,316,8789,307,8767,300,8742,296,8717,294,8688,296,8659,300,8629,305,8596,314,8562,325,8529,337,8493,352,8457,369,8421,387,8385,406,8348,428,8312,451,8276,475,8240,500,8204,527,8170,554,8136,582,8103,611,8073,641,8042,670,8013,702,7987,733,7962,763,7940,795,7919,805,7922,818,7923,836,7926,858,7929,882,7930,908,7930,935,7932,962,7930,990,7929,1016,7925,1040,7920,1062,7915,1071,7911,1080,7907,1088,7902,1095,7897,1100,7891,1105,7886,1107,7879,1110,7872,1107,7865,1105,7858,1100,7853,1094,7847,1087,7842,1080,7837,1070,7833,1060,7829,1040,7824,1015,7818,990,7815,964,7814,936,7812,910,7812,883,7814,860,7815,838,7818,820,7819,805,7822,795,7825,763,7804,733,7782,702,7757,670,7729,641,7702,611,7671,582,7641,554,7608,527,7574,500,7540,475,7504,451,7468,428,7432,406,7396,387,7359,369,7323,352,7287,337,7251,325,7215,314,7182,305,7148,300,7115,296,7085,294,7056,296,7027,300,7002,307,6977,316,6955,330,6935,347,6919,366,6903,388,6891,406,6909,453,6956,486,6986,522,7020,564,7053,607,7087,630,7104,652,7119,676,7134,699,7148,723,7161,746,7172,770,7182,793,7190,816,7197,838,7201,860,7202,881,7201,900,7197,919,7191,937,7182,954,7169,964,7159,970,7148,975,7136,976,7122,977,7108,975,7093,972,7076,966,7060,958,7042,950,7025,939,7006,926,6988,912,6970,897,6950,881,6932,863,6914,843,6896,823,6880,800,6862,777,6847,753,6831,728,6818,702,6804,676,6793,648,6782,619,6772,590,6765,561,6758,531,6754,500,6753,469,6751,438,6754,420,6728,404,6697,386,6663,366,6625,347,6585,329,6542,309,6498,292,6451,275,6402,258,6353,243,6303,228,6252,215,6200,206,6149,196,6098,189,6048,185,6000,184,5953,185,5907,189,5864,196,5823,207,5785,222,5749,242,5719,264,5691,292,5668,322,5648,359,5634,401,5626,448,5623,499,5625,557,5634,575,5679,597,5726,623,5776,651,5828,679,5879,705,5931,730,5979,751,6025,769,6051,788,6077,810,6106,834,6134,860,6162,888,6187,915,6212,946,6232,961,6242,976,6252,991,6259,1006,6265,1023,6271,1038,6275,1053,6278,1070,6281,1085,6281,1100,6279,1116,6277,1131,6271,1146,6264,1161,6256,1177,6246,1190,6234,1197,6228,1203,6220,1208,6210,1212,6200,1215,6188,1217,6174,1218,6159,1218,6142,1215,6124,1212,6105,1208,6086,1201,6065,1194,6043,1185,6019,1174,5996,1160,5971,1145,5946,1128,5920,1109,5893,1087,5866,1063,5839,1037,5810,1008,5783,976,5753,943,5726,905,5697,867,5668,824,5639,778,5610,730,5581,679,5551,625,5524,581,5246,547,4976,525,4714,513,4461,509,4216,513,3980,524,3748,542,3527,565,3311,594,3104,628,2903,663,2709,702,2521,742,2340,785,2165,827,1997,910,1678,984,1381,1017,1241,1047,1105,1070,975,1087,849,1099,729,1102,613,1098,501,1085,393,1062,289,1030,189,986,93,929,0xm1084,7872l1085,7876,1084,7879,1081,7883,1077,7886,1067,7890,1052,7894,1034,7897,1015,7898,991,7900,968,7900,943,7900,917,7898,892,7896,868,7893,845,7890,824,7886,806,7880,791,7876,806,7868,824,7862,845,7857,867,7853,890,7850,915,7847,940,7846,964,7844,987,7846,1011,7846,1030,7848,1048,7851,1063,7855,1074,7860,1078,7862,1081,7865,1084,7869,1084,7872xm684,10080l704,10067,756,10029,789,10003,828,9974,868,9941,908,9905,948,9867,987,9830,1005,9811,1023,9791,1038,9772,1053,9753,1066,9733,1077,9715,1087,9697,1095,9679,1099,9663,1102,9646,1102,9631,1100,9617,1095,9604,1088,9595,1080,9589,1070,9586,1059,9586,1048,9588,1034,9593,1020,9600,1005,9610,990,9622,973,9635,955,9652,939,9668,921,9686,903,9705,885,9726,850,9771,816,9818,784,9865,753,9913,741,9937,728,9960,717,9982,708,10004,699,10025,693,10044,688,10064,684,10080xm871,8646l871,8655,871,8665,868,8675,864,8686,858,8697,853,8708,845,8720,836,8731,827,8742,816,8753,805,8766,792,8777,766,8798,737,8818,705,8838,673,8854,655,8861,639,8868,622,8874,605,8878,589,8882,572,8885,556,8888,539,8889,524,8889,509,8888,493,8885,478,8881,484,8871,491,8860,499,8849,509,8836,531,8810,557,8784,587,8756,619,8729,652,8702,687,8677,720,8657,752,8637,769,8630,782,8623,796,8618,810,8615,823,8612,834,8611,843,8612,852,8615,858,8619,864,8626,868,8634,871,8646xm684,5664l704,5677,756,5715,789,5741,828,5770,868,5803,908,5839,948,5877,987,5914,1005,5933,1023,5953,1038,5972,1053,5991,1066,6011,1077,6029,1087,6047,1095,6065,1099,6081,1102,6098,1102,6113,1100,6127,1095,6140,1088,6149,1080,6155,1070,6158,1059,6159,1048,6156,1034,6151,1020,6144,1005,6134,990,6122,973,6109,955,6094,939,6076,921,6058,903,6039,885,6018,850,5973,816,5926,784,5879,753,5831,741,5807,728,5784,717,5762,708,5740,699,5719,693,5700,688,5680,684,5664xm871,7100l871,7090,871,7079,868,7069,864,7058,858,7047,853,7036,845,7025,836,7013,827,7002,816,6991,805,6978,792,6967,766,6946,737,6926,705,6906,673,6890,655,6883,639,6876,622,6870,605,6866,589,6862,572,6859,556,6856,539,6855,524,6856,509,6856,493,6859,478,6863,484,6873,491,6884,499,6895,509,6908,531,6934,557,6960,587,6988,619,7015,652,7042,687,7067,720,7087,752,7107,769,7114,782,7121,796,7126,810,7129,823,7132,834,7133,843,7132,852,7129,858,7125,864,7118,868,7110,871,7100xe">
                          <v:fill on="t" opacity="44564f" focussize="0,0"/>
                          <v:stroke on="f"/>
                          <v:imagedata o:title=""/>
                          <o:lock v:ext="edit" aspectratio="f"/>
                        </v:shape>
                        <v:group id="Group 502" o:spid="_x0000_s1026" o:spt="203" style="position:absolute;left:7709;top:5494;height:404;width:422;" coordorigin="7698,5433" coordsize="443,425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FreeForm 503" o:spid="_x0000_s1026" o:spt="100" style="position:absolute;left:7717;top:5433;height:417;width:405;" fillcolor="#C77C0E" filled="t" stroked="f" coordsize="14248,18079" o:gfxdata="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WO6O8AAAA&#10;2wAAAA8AAAAAAAAAAQAgAAAAIgAAAGRycy9kb3ducmV2LnhtbFBLAQIUABQAAAAIAIdO4kAzLwWe&#10;OwAAADkAAAAQAAAAAAAAAAEAIAAAAAsBAABkcnMvc2hhcGV4bWwueG1sUEsFBgAAAAAGAAYAWwEA&#10;ALUDAAAAAA==&#10;" path="m7124,18079l6823,17119,6529,16190,6383,15740,6236,15296,6089,14862,5939,14434,5787,14016,5633,13605,5473,13203,5311,12808,5140,12422,4967,12041,4786,11670,4596,11308,4400,10951,4194,10603,3978,10263,3753,9927,3517,9602,3269,9283,3008,8972,2735,8665,2449,8369,2147,8079,1831,7795,1499,7518,1151,7248,786,6985,402,6728,0,6478,305,6070,608,5694,907,5351,1204,5035,1496,4748,1784,4486,2069,4246,2350,4027,2625,3830,2898,3648,3163,3483,3424,3331,3679,3190,3928,3057,4171,2932,4410,2814,4638,2697,4862,2584,5077,2469,5286,2351,5487,2228,5682,2100,5867,1962,6043,1813,6212,1651,6371,1476,6520,1283,6661,1072,6792,841,6913,585,7024,306,7124,0,7225,306,7335,585,7456,841,7586,1072,7727,1283,7876,1476,8037,1651,8205,1813,8380,1962,8566,2100,8759,2228,8960,2351,9169,2469,9385,2584,9608,2697,9839,2814,10075,2932,10318,3057,10568,3190,10824,3331,11083,3483,11351,3648,11621,3830,11897,4027,12177,4246,12462,4486,12751,4748,13044,5035,13341,5351,13641,5694,13942,6070,14248,6478,13846,6728,13462,6985,13096,7248,12748,7518,12415,7795,12099,8079,11798,8369,11513,8665,11239,8972,10978,9283,10730,9602,10495,9927,10270,10263,10054,10603,9848,10951,9652,11308,9463,11670,9281,12041,9106,12422,8938,12808,8774,13203,8615,13605,8459,14016,8309,14434,8158,14862,8011,15296,7865,15740,7719,16190,7571,16650,7424,17119,7275,17595,7124,18079xm7134,17562l7006,16945,6875,16354,6738,15785,6599,15239,6456,14716,6309,14216,6157,13734,5999,13274,5837,12834,5670,12412,5499,12009,5322,11624,5139,11254,4951,10899,4756,10561,4557,10237,4350,9927,4137,9629,3920,9344,3695,9070,3463,8808,3223,8555,2979,8312,2726,8076,2466,7849,2197,7630,1924,7416,1640,7207,1350,7007,1050,6807,744,6611,428,6418,668,6128,907,5860,1147,5612,1389,5383,1629,5174,1868,4980,2108,4802,2348,4635,2585,4483,2821,4338,3055,4204,3288,4076,3745,3835,4192,3603,4411,3488,4627,3370,4839,3248,5046,3120,5249,2987,5448,2845,5643,2692,5832,2527,6016,2351,6194,2159,6366,1950,6533,1725,6693,1481,6847,1213,6993,925,7134,612,7272,925,7419,1213,7573,1481,7733,1725,7899,1950,8072,2159,8250,2351,8434,2527,8622,2692,8816,2845,9015,2987,9220,3120,9427,3248,9638,3370,9853,3488,10072,3603,10519,3835,10978,4076,11210,4204,11443,4338,11680,4483,11918,4635,12156,4802,12396,4980,12636,5174,12876,5383,13117,5612,13357,5860,13597,6128,13837,6418,13522,6611,13214,6807,12915,7007,12624,7207,12341,7416,12065,7630,11798,7849,11539,8076,11286,8312,11039,8555,10801,8808,10570,9070,10344,9344,10125,9629,9913,9927,9707,10237,9508,10561,9314,10899,9126,11254,8942,11624,8764,12009,8592,12412,8425,12834,8265,13274,8108,13734,7955,14216,7808,14716,7665,15239,7526,15785,7392,16354,7260,16945,7134,17562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504" o:spid="_x0000_s1026" o:spt="100" style="position:absolute;left:7822;top:5478;height:201;width:196;" fillcolor="#C77C0E" filled="t" stroked="f" coordsize="6899,8728" o:gfxdata="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7O+7sAAADb&#10;AAAADwAAAAAAAAABACAAAAAiAAAAZHJzL2Rvd25yZXYueG1sUEsBAhQAFAAAAAgAh07iQDMvBZ47&#10;AAAAOQAAABAAAAAAAAAAAQAgAAAACgEAAGRycy9zaGFwZXhtbC54bWxQSwUGAAAAAAYABgBbAQAA&#10;tAMAAAAA&#10;" path="m3451,8728l3384,8411,3316,8105,3246,7813,3175,7531,3101,7262,3024,7005,2947,6757,2866,6520,2781,6293,2697,6076,2608,5867,2517,5668,2423,5479,2326,5297,2227,5122,2125,4955,2018,4795,1908,4643,1796,4495,1681,4354,1561,4218,1438,4089,1313,3962,1183,3841,1049,3724,911,3611,770,3501,624,3392,475,3288,321,3185,162,3084,0,2985,123,2836,245,2697,368,2571,493,2454,615,2345,739,2247,861,2154,984,2070,1106,1991,1227,1918,1347,1848,1467,1782,1702,1659,1932,1539,2046,1480,2156,1419,2264,1357,2373,1291,2477,1223,2580,1150,2679,1071,2778,986,2872,896,2964,797,3054,690,3139,573,3222,447,3301,309,3378,162,3451,0,3522,162,3598,309,3676,447,3759,573,3844,690,3934,797,4024,896,4120,986,4217,1071,4316,1150,4418,1223,4523,1291,4630,1357,4739,1419,4849,1480,4963,1539,5193,1659,5428,1782,5548,1848,5668,1918,5789,1991,5912,2070,6034,2154,6157,2247,6282,2345,6405,2454,6528,2571,6653,2697,6776,2836,6899,2985,6737,3084,6578,3185,6424,3288,6275,3392,6129,3501,5988,3611,5851,3724,5716,3841,5587,3962,5460,4089,5337,4218,5217,4354,5102,4495,4990,4643,4880,4795,4775,4955,4671,5122,4572,5297,4475,5479,4381,5668,4288,5867,4201,6076,4115,6293,4032,6520,3951,6757,3874,7005,3797,7262,3724,7531,3652,7813,3583,8105,3515,8411,3451,8728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505" o:spid="_x0000_s1026" o:spt="100" style="position:absolute;left:7698;top:5716;height:142;width:222;" fillcolor="#C77C0E" filled="t" stroked="f" coordsize="7800,6159" o:gfxdata="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KxRqvQAA&#10;ANsAAAAPAAAAAAAAAAEAIAAAACIAAABkcnMvZG93bnJldi54bWxQSwECFAAUAAAACACHTuJAMy8F&#10;njsAAAA5AAAAEAAAAAAAAAABACAAAAAMAQAAZHJzL3NoYXBleG1sLnhtbFBLBQYAAAAABgAGAFsB&#10;AAC2AwAAAAA=&#10;" path="m7800,5660l7486,5577,7183,5499,6891,5430,6607,5368,6333,5313,6068,5265,5812,5224,5564,5188,5324,5161,5090,5140,4865,5127,4646,5117,4434,5117,4228,5120,4027,5132,3831,5148,3642,5171,3455,5200,3274,5234,3095,5274,2920,5320,2749,5370,2580,5427,2413,5488,2248,5555,2086,5627,1922,5704,1762,5786,1601,5872,1441,5963,1280,6060,1118,6159,1039,5984,971,5812,912,5645,864,5482,822,5323,789,5169,762,5018,741,4869,724,4725,715,4584,705,4446,700,4309,695,4043,694,3784,690,3658,686,3531,679,3405,669,3280,655,3155,635,3031,609,2906,579,2780,538,2655,493,2528,436,2400,371,2271,295,2140,209,2007,110,1872,0,1735,175,1743,342,1743,501,1735,650,1717,792,1694,927,1662,1057,1624,1181,1582,1300,1534,1415,1479,1527,1420,1635,1359,1742,1292,1847,1224,1951,1151,2055,1079,2264,926,2481,772,2593,695,2710,618,2830,544,2956,469,3086,398,3223,330,3368,264,3520,202,3680,144,3851,92,4029,43,4218,0,4233,189,4252,375,4275,558,4301,740,4332,918,4366,1093,4406,1268,4450,1440,4500,1611,4556,1780,4617,1948,4684,2115,4758,2282,4839,2449,4927,2616,5022,2781,5124,2950,5236,3116,5356,3285,5484,3455,5620,3625,5766,3798,5922,3973,6087,4148,6262,4327,6448,4508,6646,4693,6854,4879,7072,5069,7302,5263,7546,5461,7800,5660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  <v:shape id="FreeForm 506" o:spid="_x0000_s1026" o:spt="100" style="position:absolute;left:7920;top:5716;height:142;width:221;" fillcolor="#C77C0E" filled="t" stroked="f" coordsize="7797,6163" o:gfxdata="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L7r/ugAAANsA&#10;AAAPAAAAAAAAAAEAIAAAACIAAABkcnMvZG93bnJldi54bWxQSwECFAAUAAAACACHTuJAMy8FnjsA&#10;AAA5AAAAEAAAAAAAAAABACAAAAAJAQAAZHJzL3NoYXBleG1sLnhtbFBLBQYAAAAABgAGAFsBAACz&#10;AwAAAAA=&#10;" path="m0,5659l313,5576,616,5498,909,5429,1191,5367,1465,5312,1731,5264,1987,5223,2235,5189,2475,5162,2707,5140,2932,5126,3152,5118,3363,5116,3570,5121,3770,5132,3966,5149,4157,5171,4342,5200,4523,5234,4702,5275,4877,5320,5048,5372,5217,5429,5384,5490,5548,5557,5711,5630,5873,5706,6035,5788,6196,5874,6356,5967,6517,6062,6679,6163,6757,5986,6825,5813,6883,5646,6932,5482,6972,5324,7006,5168,7034,5017,7055,4868,7071,4724,7082,4583,7089,4444,7095,4308,7100,4042,7102,3783,7105,3655,7110,3529,7116,3404,7128,3279,7141,3154,7160,3030,7186,2905,7218,2780,7257,2655,7304,2529,7359,2401,7424,2271,7500,2142,7586,2009,7685,1876,7797,1738,7620,1747,7455,1747,7296,1737,7147,1721,7005,1696,6868,1666,6739,1627,6616,1583,6496,1534,6381,1481,6269,1423,6160,1359,6053,1293,5950,1225,5844,1152,5742,1079,5531,927,5316,771,5202,695,5087,619,4966,543,4841,470,4708,399,4572,329,4426,264,4275,203,4113,144,3945,91,3767,42,3577,0,3561,190,3543,376,3520,559,3494,741,3463,919,3429,1094,3389,1269,3345,1440,3295,1610,3240,1781,3180,1949,3112,2116,3037,2283,2958,2448,2870,2615,2775,2782,2671,2949,2561,3115,2441,3284,2313,3454,2177,3624,2031,3796,1875,3971,1710,4147,1535,4326,1349,4507,1152,4690,945,4876,726,5068,496,5260,255,5458,0,5659xe">
                            <v:fill on="t" opacity="44564f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w:pict>
                </mc:Fallback>
              </mc:AlternateContent>
            </w:r>
            <w:sdt>
              <w:sdtPr>
                <w:id w:val="1285937885"/>
                <w:placeholder>
                  <w:docPart w:val="B776AB3569B640C19063E41B75D1B7BC"/>
                </w:placeholder>
              </w:sdtPr>
              <w:sdtContent>
                <w:r>
                  <w:rPr>
                    <w:rFonts w:hint="default"/>
                  </w:rPr>
                  <w:t>Salsa</w:t>
                </w:r>
              </w:sdtContent>
            </w:sdt>
          </w:p>
        </w:tc>
      </w:tr>
    </w:tbl>
    <w:p>
      <w:pPr>
        <w:ind w:left="126" w:right="126"/>
        <w:rPr>
          <w:vanish/>
        </w:rPr>
      </w:pPr>
    </w:p>
    <w:sectPr>
      <w:type w:val="continuous"/>
      <w:pgSz w:w="12240" w:h="15840"/>
      <w:pgMar w:top="1080" w:right="720" w:bottom="0" w:left="720" w:header="720" w:footer="720" w:gutter="0"/>
      <w:paperSrc w:first="4" w:other="4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aiandra GD">
    <w:panose1 w:val="020E0502030308020204"/>
    <w:charset w:val="86"/>
    <w:family w:val="swiss"/>
    <w:pitch w:val="default"/>
    <w:sig w:usb0="00000003" w:usb1="00000000" w:usb2="00000000" w:usb3="00000000" w:csb0="20000001" w:csb1="00000000"/>
  </w:font>
  <w:font w:name="Maiandra GD">
    <w:panose1 w:val="020E0502030308020204"/>
    <w:charset w:val="00"/>
    <w:family w:val="auto"/>
    <w:pitch w:val="default"/>
    <w:sig w:usb0="00000003" w:usb1="00000000" w:usb2="00000000" w:usb3="00000000" w:csb0="2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ttachedTemplate r:id="rId1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E77708"/>
    <w:rsid w:val="003711A3"/>
    <w:rsid w:val="003860D3"/>
    <w:rsid w:val="003A63E7"/>
    <w:rsid w:val="003D2E17"/>
    <w:rsid w:val="005438CE"/>
    <w:rsid w:val="005A1E46"/>
    <w:rsid w:val="00665F85"/>
    <w:rsid w:val="00765D68"/>
    <w:rsid w:val="00A045A7"/>
    <w:rsid w:val="00A4276C"/>
    <w:rsid w:val="00B47758"/>
    <w:rsid w:val="00BA0035"/>
    <w:rsid w:val="00DA742B"/>
    <w:rsid w:val="00DC5ACC"/>
    <w:rsid w:val="00DF1936"/>
    <w:rsid w:val="00E95344"/>
    <w:rsid w:val="00F06F50"/>
    <w:rsid w:val="00FB20C2"/>
    <w:rsid w:val="54E7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4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Placeholder Text"/>
    <w:basedOn w:val="3"/>
    <w:semiHidden/>
    <w:qFormat/>
    <w:uiPriority w:val="99"/>
    <w:rPr>
      <w:color w:val="808080"/>
    </w:rPr>
  </w:style>
  <w:style w:type="character" w:customStyle="1" w:styleId="7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  <w:style w:type="paragraph" w:customStyle="1" w:styleId="8">
    <w:name w:val="Name"/>
    <w:basedOn w:val="1"/>
    <w:qFormat/>
    <w:uiPriority w:val="0"/>
    <w:pPr>
      <w:spacing w:before="1040" w:after="0" w:line="240" w:lineRule="auto"/>
      <w:jc w:val="center"/>
    </w:pPr>
    <w:rPr>
      <w:b/>
      <w:color w:val="000000" w:themeColor="text1"/>
      <w:sz w:val="40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5.xml"/><Relationship Id="rId7" Type="http://schemas.openxmlformats.org/officeDocument/2006/relationships/customXml" Target="../customXml/item4.xml"/><Relationship Id="rId6" Type="http://schemas.openxmlformats.org/officeDocument/2006/relationships/customXml" Target="../customXml/item3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glossaryDocument" Target="glossary/document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DA\Downloads\tf1036777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4E208A483E734A2B8C4CDC059719CA88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D32EA36-E114-4F97-A2E3-47443719E399}"/>
      </w:docPartPr>
      <w:docPartBody>
        <w:p>
          <w:r>
            <w:t>Cheri</w:t>
          </w:r>
        </w:p>
      </w:docPartBody>
    </w:docPart>
    <w:docPart>
      <w:docPartPr>
        <w:name w:val="9594B54EED434AB89511DDE2A782D785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DA4E8E1-E143-46ED-BFBE-6A38F5F7B0D3}"/>
      </w:docPartPr>
      <w:docPartBody>
        <w:p>
          <w:r>
            <w:t>Lorianne</w:t>
          </w:r>
        </w:p>
      </w:docPartBody>
    </w:docPart>
    <w:docPart>
      <w:docPartPr>
        <w:name w:val="B776AB3569B640C19063E41B75D1B7BC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64C402-12B1-433E-B9BF-DB52F01E93C4}"/>
      </w:docPartPr>
      <w:docPartBody>
        <w:p>
          <w:r>
            <w:t>Yumiko</w:t>
          </w:r>
        </w:p>
      </w:docPartBody>
    </w:docPart>
    <w:docPart>
      <w:docPartPr>
        <w:name w:val="EC1DEA004AD34160B626761BAA2EB2E9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F8FB0C-6189-485D-8F8E-19CA48CE1352}"/>
      </w:docPartPr>
      <w:docPartBody>
        <w:p>
          <w:r>
            <w:t>Hiroki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aiandra GD">
    <w:panose1 w:val="020E0502030308020204"/>
    <w:charset w:val="00"/>
    <w:family w:val="auto"/>
    <w:pitch w:val="default"/>
    <w:sig w:usb0="00000003" w:usb1="00000000" w:usb2="00000000" w:usb3="00000000" w:csb0="20000001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Kunstler Script">
    <w:panose1 w:val="030304020206070D0D06"/>
    <w:charset w:val="00"/>
    <w:family w:val="script"/>
    <w:pitch w:val="default"/>
    <w:sig w:usb0="00000003" w:usb1="00000000" w:usb2="00000000" w:usb3="00000000" w:csb0="20000001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20"/>
  <w:characterSpacingControl w:val="doNotCompress"/>
  <w:compat>
    <w:compatSetting w:name="compatibilityMode" w:uri="http://schemas.microsoft.com/office/word" w:val="14"/>
  </w:compat>
  <w:rsids>
    <w:rsidRoot w:val="007C4DD9"/>
    <w:rsid w:val="00087F89"/>
    <w:rsid w:val="007C4DD9"/>
    <w:rsid w:val="00B0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Guest_Name"/>
    <w:basedOn w:val="1"/>
    <w:link w:val="5"/>
    <w:qFormat/>
    <w:uiPriority w:val="0"/>
    <w:pPr>
      <w:spacing w:after="0" w:line="240" w:lineRule="auto"/>
      <w:jc w:val="center"/>
    </w:pPr>
    <w:rPr>
      <w:rFonts w:asciiTheme="majorHAnsi" w:hAnsiTheme="majorHAnsi" w:eastAsiaTheme="minorHAnsi"/>
      <w:b/>
      <w:color w:val="0C0C0C" w:themeColor="text1" w:themeTint="F2"/>
      <w:spacing w:val="8"/>
      <w:sz w:val="36"/>
      <w:szCs w:val="24"/>
      <w:lang w:bidi="en-US"/>
    </w:rPr>
  </w:style>
  <w:style w:type="character" w:customStyle="1" w:styleId="5">
    <w:name w:val="Guest_Name Char"/>
    <w:basedOn w:val="2"/>
    <w:link w:val="4"/>
    <w:uiPriority w:val="0"/>
    <w:rPr>
      <w:rFonts w:asciiTheme="majorHAnsi" w:hAnsiTheme="majorHAnsi" w:eastAsiaTheme="minorHAnsi"/>
      <w:b/>
      <w:color w:val="0C0C0C" w:themeColor="text1" w:themeTint="F2"/>
      <w:spacing w:val="8"/>
      <w:sz w:val="36"/>
      <w:szCs w:val="24"/>
      <w:lang w:bidi="en-US"/>
    </w:rPr>
  </w:style>
  <w:style w:type="paragraph" w:customStyle="1" w:styleId="6">
    <w:name w:val="6E12F53186F34852B136954724E8E89A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styleId="7">
    <w:name w:val="Placeholder Text"/>
    <w:basedOn w:val="2"/>
    <w:semiHidden/>
    <w:uiPriority w:val="99"/>
    <w:rPr>
      <w:color w:val="808080"/>
    </w:rPr>
  </w:style>
  <w:style w:type="paragraph" w:customStyle="1" w:styleId="8">
    <w:name w:val="1AA7BF988E0E43F5B3DE53955F16E1CF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9">
    <w:name w:val="09328528002142F38F52856183DB59B0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2009-05-30T20:32:01+00:00</AssetStart>
    <PublishStatusLookup xmlns="4873beb7-5857-4685-be1f-d57550cc96cc">
      <Value>262854</Value>
      <Value>1283010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Place cards (Heart Scroll design)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TP010367774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84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>Webdunia</UANotes>
    <PrimaryImageGen xmlns="4873beb7-5857-4685-be1f-d57550cc96cc">true</PrimaryImageGen>
    <TPFriendlyName xmlns="4873beb7-5857-4685-be1f-d57550cc96cc">Place cards (Heart Scroll design)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143617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42A536-787E-4A65-9FB1-A9D442B83685}">
  <ds:schemaRefs/>
</ds:datastoreItem>
</file>

<file path=customXml/itemProps3.xml><?xml version="1.0" encoding="utf-8"?>
<ds:datastoreItem xmlns:ds="http://schemas.openxmlformats.org/officeDocument/2006/customXml" ds:itemID="{DFFB75B7-6FF2-435A-83FA-AA379807EBA9}">
  <ds:schemaRefs/>
</ds:datastoreItem>
</file>

<file path=customXml/itemProps4.xml><?xml version="1.0" encoding="utf-8"?>
<ds:datastoreItem xmlns:ds="http://schemas.openxmlformats.org/officeDocument/2006/customXml" ds:itemID="{1E598E93-5D05-4EE1-A40F-95A79E84B04A}">
  <ds:schemaRefs/>
</ds:datastoreItem>
</file>

<file path=customXml/itemProps5.xml><?xml version="1.0" encoding="utf-8"?>
<ds:datastoreItem xmlns:ds="http://schemas.openxmlformats.org/officeDocument/2006/customXml" ds:itemID="{4BF34A4D-A54C-4298-ADF0-EE2FC0B72E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tf10367774_win32.dotx</Template>
  <Pages>1</Pages>
  <Words>8</Words>
  <Characters>54</Characters>
  <Lines>1</Lines>
  <Paragraphs>1</Paragraphs>
  <TotalTime>1</TotalTime>
  <ScaleCrop>false</ScaleCrop>
  <LinksUpToDate>false</LinksUpToDate>
  <CharactersWithSpaces>54</CharactersWithSpaces>
  <Application>WPS Office_11.2.0.9747_F1E327BC-269C-435d-A152-05C5408002CA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2020-12-08T09:28:00Z</dcterms:created>
  <dc:creator>DINDA</dc:creator>
  <cp:lastModifiedBy>DINDA</cp:lastModifiedBy>
  <dcterms:modified xsi:type="dcterms:W3CDTF">2020-12-08T09:44:00Z</dcterms:modified>
  <dc:title>Place cards (Heart Scroll design)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95;#zwd120;#448;#zwd140;#79;#tpl120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  <property fmtid="{D5CDD505-2E9C-101B-9397-08002B2CF9AE}" pid="10" name="KSOProductBuildVer">
    <vt:lpwstr>1033-11.2.0.9747</vt:lpwstr>
  </property>
</Properties>
</file>