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media/image1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</w:p>
    <w:p/>
    <w:p>
      <w:pPr>
        <w:jc w:val="center"/>
      </w:pPr>
    </w:p>
    <w:p>
      <w:pPr>
        <w:jc w:val="center"/>
      </w:pPr>
    </w:p>
    <w:p>
      <w:pPr>
        <w:jc w:val="center"/>
        <w:rPr>
          <w:rFonts w:ascii="Verdana" w:hAnsi="Verdana"/>
          <w:sz w:val="36"/>
          <w14:textFill>
            <w14:gradFill>
              <w14:gsLst>
                <w14:gs w14:pos="0">
                  <w14:schemeClr w14:val="bg1">
                    <w14:lumMod w14:val="50000"/>
                  </w14:schemeClr>
                </w14:gs>
                <w14:gs w14:pos="49000">
                  <w14:schemeClr w14:val="tx1">
                    <w14:lumMod w14:val="65000"/>
                    <w14:lumOff w14:val="35000"/>
                  </w14:schemeClr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-289560</wp:posOffset>
                </wp:positionH>
                <wp:positionV relativeFrom="paragraph">
                  <wp:posOffset>210820</wp:posOffset>
                </wp:positionV>
                <wp:extent cx="6446520" cy="7332345"/>
                <wp:effectExtent l="152400" t="171450" r="163830" b="0"/>
                <wp:wrapNone/>
                <wp:docPr id="437" name="Rectangle 437" descr="Fr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7332343"/>
                        </a:xfrm>
                        <a:custGeom>
                          <a:avLst/>
                          <a:gdLst>
                            <a:gd name="connsiteX0" fmla="*/ 0 w 6339840"/>
                            <a:gd name="connsiteY0" fmla="*/ 0 h 6435264"/>
                            <a:gd name="connsiteX1" fmla="*/ 6339840 w 6339840"/>
                            <a:gd name="connsiteY1" fmla="*/ 0 h 6435264"/>
                            <a:gd name="connsiteX2" fmla="*/ 5730240 w 6339840"/>
                            <a:gd name="connsiteY2" fmla="*/ 6420024 h 6435264"/>
                            <a:gd name="connsiteX3" fmla="*/ 607582 w 6339840"/>
                            <a:gd name="connsiteY3" fmla="*/ 6435264 h 6435264"/>
                            <a:gd name="connsiteX4" fmla="*/ 0 w 6339840"/>
                            <a:gd name="connsiteY4" fmla="*/ 0 h 64352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39840" h="6435264">
                              <a:moveTo>
                                <a:pt x="0" y="0"/>
                              </a:moveTo>
                              <a:lnTo>
                                <a:pt x="6339840" y="0"/>
                              </a:lnTo>
                              <a:lnTo>
                                <a:pt x="5730240" y="6420024"/>
                              </a:lnTo>
                              <a:lnTo>
                                <a:pt x="607582" y="6435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47625" cmpd="thinThick">
                          <a:gradFill>
                            <a:gsLst>
                              <a:gs pos="0">
                                <a:schemeClr val="bg1">
                                  <a:lumMod val="85000"/>
                                  <a:alpha val="49000"/>
                                </a:schemeClr>
                              </a:gs>
                              <a:gs pos="79000">
                                <a:schemeClr val="bg1">
                                  <a:lumMod val="85000"/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437" o:spid="_x0000_s1026" o:spt="100" alt="Frame" style="position:absolute;left:0pt;margin-left:-22.8pt;margin-top:16.6pt;height:577.35pt;width:507.6pt;mso-position-horizontal-relative:margin;z-index:251658240;v-text-anchor:middle;mso-width-relative:page;mso-height-relative:page;" filled="f" stroked="t" coordsize="6339840,6435264" o:gfxdata="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Jk7aWDbAAAA&#10;CwEAAA8AAAAAAAAAAQAgAAAAIgAAAGRycy9kb3ducmV2LnhtbFBLAQIUABQAAAAIAIdO4kBfXhH9&#10;GwQAALsKAAAOAAAAAAAAAAEAIAAAACoBAABkcnMvZTJvRG9jLnhtbFBLBQYAAAAABgAGAFkBAAC3&#10;BwAAAAA=&#10;" path="m0,0l6339840,0,5730240,6420024,607582,6435264,0,0xe">
                <v:path o:connectlocs="0,0;6446520,0;5826662,7314978;617805,7332343;0,0" o:connectangles="0,0,0,0,0"/>
                <v:fill on="f" focussize="0,0"/>
                <v:stroke weight="3.75pt" color="#000000" linestyle="thinThick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shape>
            </w:pict>
          </mc:Fallback>
        </mc:AlternateContent>
      </w:r>
    </w:p>
    <w:sdt>
      <w:sdtPr>
        <w:rPr>
          <w:rFonts w:asciiTheme="minorHAnsi" w:hAnsiTheme="minorHAnsi"/>
          <w:sz w:val="36"/>
        </w:rPr>
        <w:id w:val="1137538008"/>
        <w:placeholder>
          <w:docPart w:val="C4E99513DCAA406883BC2CBAB71A5CA5"/>
        </w:placeholder>
        <w:temporary/>
        <w:showingPlcHdr/>
        <w15:appearance w15:val="hidden"/>
      </w:sdtPr>
      <w:sdtEndPr>
        <w:rPr>
          <w:rFonts w:asciiTheme="minorHAnsi" w:hAnsiTheme="minorHAnsi"/>
          <w:sz w:val="36"/>
        </w:rPr>
      </w:sdtEndPr>
      <w:sdtContent>
        <w:p>
          <w:pPr>
            <w:pStyle w:val="11"/>
            <w:rPr>
              <w:rFonts w:asciiTheme="minorHAnsi" w:hAnsiTheme="minorHAnsi"/>
              <w:sz w:val="36"/>
            </w:rPr>
          </w:pPr>
          <w:r>
            <w:t>You’ve Been Summoned</w:t>
          </w:r>
        </w:p>
      </w:sdtContent>
    </w:sdt>
    <w:sdt>
      <w:sdtPr>
        <w:rPr>
          <w:sz w:val="44"/>
        </w:rPr>
        <w:id w:val="-931266344"/>
        <w:placeholder>
          <w:docPart w:val="F71B4224B5EE4835A48EC410BDE1D181"/>
        </w:placeholder>
        <w:temporary/>
        <w:showingPlcHdr/>
        <w15:appearance w15:val="hidden"/>
      </w:sdtPr>
      <w:sdtEndPr>
        <w:rPr>
          <w:sz w:val="44"/>
        </w:rPr>
      </w:sdtEndPr>
      <w:sdtContent>
        <w:p>
          <w:pPr>
            <w:pStyle w:val="11"/>
            <w:rPr>
              <w:sz w:val="44"/>
            </w:rPr>
          </w:pPr>
          <w:r>
            <w:t>To Attend Our</w:t>
          </w:r>
        </w:p>
      </w:sdtContent>
    </w:sdt>
    <w:p>
      <w:pPr>
        <w:spacing w:after="0" w:line="240" w:lineRule="auto"/>
        <w:jc w:val="center"/>
        <w:rPr>
          <w:color w:val="FFFFFF" w:themeColor="background1"/>
          <w:sz w:val="200"/>
          <w14:textFill>
            <w14:solidFill>
              <w14:schemeClr w14:val="bg1"/>
            </w14:solidFill>
          </w14:textFill>
        </w:rPr>
      </w:pPr>
      <w:r>
        <mc:AlternateContent>
          <mc:Choice Requires="wps">
            <w:drawing>
              <wp:inline distT="0" distB="0" distL="0" distR="0">
                <wp:extent cx="1828800" cy="1828800"/>
                <wp:effectExtent l="0" t="0" r="0" b="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78447203"/>
                              <w:placeholder>
                                <w:docPart w:val="0444ABDB87BD4D54986A089D9E6551EA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Content>
                              <w:p>
                                <w:pPr>
                                  <w:pStyle w:val="6"/>
                                </w:pPr>
                                <w:r>
                                  <w:t>HALLOWEEN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44pt;width:144pt;mso-wrap-style:non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lqr5rPAAAABQEAAA8AAAAAAAAAAQAgAAAA&#10;IgAAAGRycy9kb3ducmV2LnhtbFBLAQIUABQAAAAIAIdO4kCXzztbFAIAAEUEAAAOAAAAAAAAAAEA&#10;IAAAAB4BAABkcnMvZTJvRG9jLnhtbFBLBQYAAAAABgAGAFkBAAC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sdt>
                      <w:sdtPr>
                        <w:id w:val="378447203"/>
                        <w:placeholder>
                          <w:docPart w:val="0444ABDB87BD4D54986A089D9E6551EA"/>
                        </w:placeholder>
                        <w:temporary/>
                        <w:showingPlcHdr/>
                        <w15:appearance w15:val="hidden"/>
                      </w:sdtPr>
                      <w:sdtContent>
                        <w:p>
                          <w:pPr>
                            <w:pStyle w:val="6"/>
                          </w:pPr>
                          <w:r>
                            <w:t>HALLOWEEN</w:t>
                          </w:r>
                        </w:p>
                      </w:sdtContent>
                    </w:sdt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color w:val="FFFFFF" w:themeColor="background1"/>
          <w:sz w:val="200"/>
          <w14:textFill>
            <w14:solidFill>
              <w14:schemeClr w14:val="bg1"/>
            </w14:solidFill>
          </w14:textFill>
        </w:rPr>
        <w:t xml:space="preserve"> </w:t>
      </w:r>
      <w:r>
        <mc:AlternateContent>
          <mc:Choice Requires="wpg">
            <w:drawing>
              <wp:inline distT="0" distB="0" distL="0" distR="0">
                <wp:extent cx="287655" cy="661035"/>
                <wp:effectExtent l="133350" t="152400" r="131445" b="139065"/>
                <wp:docPr id="454" name="Group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flipH="1"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5" name="Straight Connector 455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Straight Connector 456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Straight Connector 457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flip:x;height:52.05pt;width:22.65pt;" coordsize="426480,975360" o:gfxdata="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">
                <o:lock v:ext="edit" aspectratio="t"/>
                <v:line id="_x0000_s1026" o:spid="_x0000_s1026" o:spt="20" style="position:absolute;left:30480;top:0;flip:y;height:320040;width:396000;" filled="f" stroked="t" coordsize="21600,21600" o:gfxdata="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XrC74A&#10;AADcAAAADwAAAAAAAAABACAAAAAiAAAAZHJzL2Rvd25yZXYueG1sUEsBAhQAFAAAAAgAh07iQDMv&#10;BZ47AAAAOQAAABAAAAAAAAAAAQAgAAAADQEAAGRycy9zaGFwZXhtbC54bWxQSwUGAAAAAAYABgBb&#10;AQAAtwMAAAAA&#10;">
                  <v:fill on="f" focussize="0,0"/>
                  <v:stroke weight="2.25pt" color="#C55A11 [2405]" miterlimit="8" joinstyle="miter"/>
                  <v:imagedata o:title=""/>
                  <o:lock v:ext="edit" aspectratio="f"/>
                </v:line>
                <v:line id="_x0000_s1026" o:spid="_x0000_s1026" o:spt="20" style="position:absolute;left:0;top:655320;height:320040;width:396000;" filled="f" stroked="t" coordsize="21600,21600" o:gfxdata="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cJmjvQAA&#10;ANw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C55A11 [2405]" miterlimit="8" joinstyle="miter"/>
                  <v:imagedata o:title=""/>
                  <o:lock v:ext="edit" aspectratio="f"/>
                </v:line>
                <v:line id="_x0000_s1026" o:spid="_x0000_s1026" o:spt="20" style="position:absolute;left:30480;top:502920;height:0;width:396000;" filled="f" stroked="t" coordsize="21600,21600" o:gfxdata="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PDw4&#10;wAAAANwAAAAPAAAAAAAAAAEAIAAAACIAAABkcnMvZG93bnJldi54bWxQSwECFAAUAAAACACHTuJA&#10;My8FnjsAAAA5AAAAEAAAAAAAAAABACAAAAAPAQAAZHJzL3NoYXBleG1sLnhtbFBLBQYAAAAABgAG&#10;AFsBAAC5AwAAAAA=&#10;">
                  <v:fill on="f" focussize="0,0"/>
                  <v:stroke weight="2.25pt" color="#C55A11 [2405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  <w:r>
        <mc:AlternateContent>
          <mc:Choice Requires="wps">
            <w:drawing>
              <wp:inline distT="0" distB="0" distL="0" distR="0">
                <wp:extent cx="182880" cy="991870"/>
                <wp:effectExtent l="0" t="0" r="0" b="0"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288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38551183"/>
                              <w:placeholder>
                                <w:docPart w:val="64E0B4AC64DE4B52A5A299B75729AC71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Content>
                              <w:p>
                                <w:pPr>
                                  <w:pStyle w:val="5"/>
                                </w:pPr>
                                <w:r>
                                  <w:t>PARTY</w:t>
                                </w:r>
                              </w:p>
                              <w:p>
                                <w:pPr>
                                  <w:pStyle w:val="5"/>
                                </w:pP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flip:x;height:78.1pt;width:14.4pt;mso-wrap-style:none;" filled="f" stroked="f" coordsize="21600,21600" o:gfxdata="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2erTtYAAAAEAQAADwAAAAAAAAABACAAAAAi&#10;AAAAZHJzL2Rvd25yZXYueG1sUEsBAhQAFAAAAAgAh07iQMivq30MAgAAGQQAAA4AAAAAAAAAAQAg&#10;AAAAJQ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sdt>
                      <w:sdtPr>
                        <w:id w:val="1538551183"/>
                        <w:placeholder>
                          <w:docPart w:val="64E0B4AC64DE4B52A5A299B75729AC71"/>
                        </w:placeholder>
                        <w:temporary/>
                        <w:showingPlcHdr/>
                        <w15:appearance w15:val="hidden"/>
                      </w:sdtPr>
                      <w:sdtContent>
                        <w:p>
                          <w:pPr>
                            <w:pStyle w:val="5"/>
                          </w:pPr>
                          <w:r>
                            <w:t>PARTY</w:t>
                          </w:r>
                        </w:p>
                        <w:p>
                          <w:pPr>
                            <w:pStyle w:val="5"/>
                          </w:pPr>
                        </w:p>
                      </w:sdtContent>
                    </w:sdt>
                  </w:txbxContent>
                </v:textbox>
                <w10:wrap type="none"/>
                <w10:anchorlock/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287655" cy="661035"/>
                <wp:effectExtent l="133350" t="152400" r="93345" b="139065"/>
                <wp:docPr id="453" name="Group 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7655" cy="661035"/>
                          <a:chOff x="0" y="0"/>
                          <a:chExt cx="426480" cy="975360"/>
                        </a:xfrm>
                        <a:effectLst>
                          <a:glow rad="127000">
                            <a:schemeClr val="accent2">
                              <a:alpha val="35000"/>
                            </a:schemeClr>
                          </a:glow>
                        </a:effectLst>
                      </wpg:grpSpPr>
                      <wps:wsp>
                        <wps:cNvPr id="450" name="Straight Connector 450"/>
                        <wps:cNvCnPr/>
                        <wps:spPr>
                          <a:xfrm flipV="1">
                            <a:off x="30480" y="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Straight Connector 451"/>
                        <wps:cNvCnPr/>
                        <wps:spPr>
                          <a:xfrm>
                            <a:off x="0" y="655320"/>
                            <a:ext cx="396000" cy="32004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2" name="Straight Connector 452"/>
                        <wps:cNvCnPr/>
                        <wps:spPr>
                          <a:xfrm>
                            <a:off x="30480" y="502920"/>
                            <a:ext cx="3960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2.05pt;width:22.65pt;" coordsize="426480,975360" o:gfxdata="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4CRgGdUAAAAEAQAA&#10;DwAAAAAAAAABACAAAAAiAAAAZHJzL2Rvd25yZXYueG1sUEsBAhQAFAAAAAgAh07iQD9sCMPHAgAA&#10;fwkAAA4AAAAAAAAAAQAgAAAAJAEAAGRycy9lMm9Eb2MueG1sUEsFBgAAAAAGAAYAWQEAAF0GAAAA&#10;AA==&#10;">
                <o:lock v:ext="edit" aspectratio="t"/>
                <v:line id="_x0000_s1026" o:spid="_x0000_s1026" o:spt="20" style="position:absolute;left:30480;top:0;flip:y;height:320040;width:396000;" filled="f" stroked="t" coordsize="21600,21600" o:gfxdata="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JIk7sAAADc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C55A11 [2405]" miterlimit="8" joinstyle="miter"/>
                  <v:imagedata o:title=""/>
                  <o:lock v:ext="edit" aspectratio="f"/>
                </v:line>
                <v:line id="_x0000_s1026" o:spid="_x0000_s1026" o:spt="20" style="position:absolute;left:0;top:655320;height:320040;width:396000;" filled="f" stroked="t" coordsize="21600,21600" o:gfxdata="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ZAd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C55A11 [2405]" miterlimit="8" joinstyle="miter"/>
                  <v:imagedata o:title=""/>
                  <o:lock v:ext="edit" aspectratio="f"/>
                </v:line>
                <v:line id="_x0000_s1026" o:spid="_x0000_s1026" o:spt="20" style="position:absolute;left:30480;top:502920;height:0;width:396000;" filled="f" stroked="t" coordsize="21600,21600" o:gfxdata="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Ln6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2.25pt" color="#C55A11 [2405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after="0" w:line="240" w:lineRule="auto"/>
        <w:jc w:val="center"/>
        <w:rPr>
          <w:color w:val="FFFFFF" w:themeColor="background1"/>
          <w:sz w:val="10"/>
          <w14:textFill>
            <w14:solidFill>
              <w14:schemeClr w14:val="bg1"/>
            </w14:solidFill>
          </w14:textFill>
        </w:rPr>
      </w:pPr>
    </w:p>
    <w:sdt>
      <w:sdtPr>
        <w:rPr>
          <w:color w:val="FFFFFF" w:themeColor="background1"/>
          <w:sz w:val="48"/>
          <w14:textFill>
            <w14:solidFill>
              <w14:schemeClr w14:val="bg1"/>
            </w14:solidFill>
          </w14:textFill>
        </w:rPr>
        <w:id w:val="28460107"/>
        <w:placeholder>
          <w:docPart w:val="5A7562F58F27431FBF79C7528E79619E"/>
        </w:placeholder>
        <w:temporary/>
        <w:showingPlcHdr/>
        <w15:appearance w15:val="hidden"/>
      </w:sdtPr>
      <w:sdtEndPr>
        <w:rPr>
          <w:color w:val="FFFFFF" w:themeColor="background1"/>
          <w:sz w:val="48"/>
          <w14:textFill>
            <w14:solidFill>
              <w14:schemeClr w14:val="bg1"/>
            </w14:solidFill>
          </w14:textFill>
        </w:rPr>
      </w:sdtEndPr>
      <w:sdtContent>
        <w:p>
          <w:pPr>
            <w:pStyle w:val="2"/>
            <w:rPr>
              <w:color w:val="FFFFFF" w:themeColor="background1"/>
              <w:sz w:val="48"/>
              <w14:textFill>
                <w14:solidFill>
                  <w14:schemeClr w14:val="bg1"/>
                </w14:solidFill>
              </w14:textFill>
            </w:rPr>
          </w:pPr>
          <w:r>
            <w:rPr>
              <w:color w:val="ED7D31" w:themeColor="accent2"/>
              <w14:textFill>
                <w14:solidFill>
                  <w14:schemeClr w14:val="accent2"/>
                </w14:solidFill>
              </w14:textFill>
            </w:rPr>
            <w:t>October 31st, 3pm</w:t>
          </w:r>
        </w:p>
      </w:sdtContent>
    </w:sdt>
    <w:sdt>
      <w:sdtPr>
        <w:id w:val="-1088918530"/>
        <w:placeholder>
          <w:docPart w:val="887D19EFAE1C46618E4AA88B0676B824"/>
        </w:placeholder>
        <w:temporary/>
        <w:showingPlcHdr/>
        <w15:appearance w15:val="hidden"/>
      </w:sdtPr>
      <w:sdtContent>
        <w:p>
          <w:pPr>
            <w:pStyle w:val="16"/>
          </w:pPr>
          <w:r>
            <w:t>Mystery Mansion, 123 Spooky Lane</w:t>
          </w:r>
        </w:p>
      </w:sdtContent>
    </w:sdt>
    <w:sdt>
      <w:sdtPr>
        <w:id w:val="1071317959"/>
        <w:placeholder>
          <w:docPart w:val="2F72E8E98637467DBBC960283A9BEBE4"/>
        </w:placeholder>
        <w:temporary/>
        <w:showingPlcHdr/>
        <w15:appearance w15:val="hidden"/>
      </w:sdtPr>
      <w:sdtContent>
        <w:p>
          <w:pPr>
            <w:pStyle w:val="11"/>
          </w:pPr>
          <w:r>
            <w:t>Costumes Required</w:t>
          </w:r>
        </w:p>
      </w:sdtContent>
    </w:sdt>
    <w:p>
      <w:pPr>
        <w:pStyle w:val="17"/>
      </w:pPr>
      <w:r>
        <mc:AlternateContent>
          <mc:Choice Requires="wps">
            <w:drawing>
              <wp:inline distT="0" distB="0" distL="0" distR="0">
                <wp:extent cx="227965" cy="304800"/>
                <wp:effectExtent l="0" t="0" r="635" b="0"/>
                <wp:docPr id="460" name="Arrow: Chevron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rrow: Chevron 460" o:spid="_x0000_s1026" o:spt="55" type="#_x0000_t55" style="height:24pt;width:17.95pt;v-text-anchor:middle;" fillcolor="#C55A11 [2405]" filled="t" stroked="f" coordsize="21600,21600" o:gfxdata="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RHnmDUAAAA&#10;AwEAAA8AAAAAAAAAAQAgAAAAIgAAAGRycy9kb3ducmV2LnhtbFBLAQIUABQAAAAIAIdO4kD+AHfH&#10;WgIAAK0EAAAOAAAAAAAAAAEAIAAAACMBAABkcnMvZTJvRG9jLnhtbFBLBQYAAAAABgAGAFkBAADv&#10;BQAAAAA=&#10;" adj="10800">
                <v:fill on="t" focussize="0,0"/>
                <v:stroke on="f" weight="1pt" miterlimit="8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t xml:space="preserve"> </w:t>
      </w:r>
      <w:sdt>
        <w:sdtPr>
          <w:id w:val="402648922"/>
          <w:placeholder>
            <w:docPart w:val="7C152FA252E4407EB24FD14800080311"/>
          </w:placeholder>
          <w:temporary/>
          <w:showingPlcHdr/>
          <w15:appearance w15:val="hidden"/>
        </w:sdtPr>
        <w:sdtContent>
          <w:r>
            <w:t>RSVP: The Witch</w:t>
          </w:r>
        </w:sdtContent>
      </w:sdt>
      <w:r>
        <mc:AlternateContent>
          <mc:Choice Requires="wps">
            <w:drawing>
              <wp:inline distT="0" distB="0" distL="0" distR="0">
                <wp:extent cx="227965" cy="304800"/>
                <wp:effectExtent l="0" t="0" r="635" b="0"/>
                <wp:docPr id="461" name="Arrow: Chevron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058" cy="304800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rrow: Chevron 461" o:spid="_x0000_s1026" o:spt="55" type="#_x0000_t55" style="flip:x;height:24pt;width:17.95pt;v-text-anchor:middle;" fillcolor="#C55A11 [2405]" filled="t" stroked="f" coordsize="21600,21600" o:gfxdata="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AL42&#10;0gAAAAMBAAAPAAAAAAAAAAEAIAAAACIAAABkcnMvZG93bnJldi54bWxQSwECFAAUAAAACACHTuJA&#10;mz1aDmACAAC3BAAADgAAAAAAAAABACAAAAAhAQAAZHJzL2Uyb0RvYy54bWxQSwUGAAAAAAYABgBZ&#10;AQAA8wUAAAAA&#10;" adj="10800">
                <v:fill on="t" focussize="0,0"/>
                <v:stroke on="f" weight="1pt" miterlimit="8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sectPr>
      <w:headerReference r:id="rId3" w:type="default"/>
      <w:footerReference r:id="rId4" w:type="default"/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86"/>
    <w:family w:val="swiss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Aharoni">
    <w:altName w:val="Segoe Print"/>
    <w:panose1 w:val="00000000000000000000"/>
    <w:charset w:val="B1"/>
    <w:family w:val="auto"/>
    <w:pitch w:val="default"/>
    <w:sig w:usb0="00000000" w:usb1="00000000" w:usb2="00000000" w:usb3="00000000" w:csb0="0000002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-168910</wp:posOffset>
              </wp:positionH>
              <wp:positionV relativeFrom="page">
                <wp:posOffset>7661910</wp:posOffset>
              </wp:positionV>
              <wp:extent cx="7919720" cy="2374265"/>
              <wp:effectExtent l="0" t="0" r="24130" b="26035"/>
              <wp:wrapNone/>
              <wp:docPr id="222" name="Graphic 5" descr="Scary Silhout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919720" cy="2374265"/>
                        <a:chOff x="912909" y="3237023"/>
                        <a:chExt cx="5943600" cy="1781906"/>
                      </a:xfrm>
                    </wpg:grpSpPr>
                    <wps:wsp>
                      <wps:cNvPr id="223" name="Freeform: Shape 223"/>
                      <wps:cNvSpPr/>
                      <wps:spPr>
                        <a:xfrm>
                          <a:off x="912909" y="4253182"/>
                          <a:ext cx="5943600" cy="765747"/>
                        </a:xfrm>
                        <a:custGeom>
                          <a:avLst/>
                          <a:gdLst>
                            <a:gd name="connsiteX0" fmla="*/ 1491 w 5943599"/>
                            <a:gd name="connsiteY0" fmla="*/ 364188 h 765747"/>
                            <a:gd name="connsiteX1" fmla="*/ 903865 w 5943599"/>
                            <a:gd name="connsiteY1" fmla="*/ 243383 h 765747"/>
                            <a:gd name="connsiteX2" fmla="*/ 1855494 w 5943599"/>
                            <a:gd name="connsiteY2" fmla="*/ 363105 h 765747"/>
                            <a:gd name="connsiteX3" fmla="*/ 3352532 w 5943599"/>
                            <a:gd name="connsiteY3" fmla="*/ 69119 h 765747"/>
                            <a:gd name="connsiteX4" fmla="*/ 4267177 w 5943599"/>
                            <a:gd name="connsiteY4" fmla="*/ 98041 h 765747"/>
                            <a:gd name="connsiteX5" fmla="*/ 4943555 w 5943599"/>
                            <a:gd name="connsiteY5" fmla="*/ 381219 h 765747"/>
                            <a:gd name="connsiteX6" fmla="*/ 5945091 w 5943599"/>
                            <a:gd name="connsiteY6" fmla="*/ 462858 h 765747"/>
                            <a:gd name="connsiteX7" fmla="*/ 5945091 w 5943599"/>
                            <a:gd name="connsiteY7" fmla="*/ 767417 h 765747"/>
                            <a:gd name="connsiteX8" fmla="*/ 1491 w 5943599"/>
                            <a:gd name="connsiteY8" fmla="*/ 767417 h 7657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943599" h="765747">
                              <a:moveTo>
                                <a:pt x="1491" y="364188"/>
                              </a:moveTo>
                              <a:cubicBezTo>
                                <a:pt x="505609" y="406871"/>
                                <a:pt x="556430" y="279456"/>
                                <a:pt x="903865" y="243383"/>
                              </a:cubicBezTo>
                              <a:cubicBezTo>
                                <a:pt x="1192143" y="203588"/>
                                <a:pt x="1491872" y="347377"/>
                                <a:pt x="1855494" y="363105"/>
                              </a:cubicBezTo>
                              <a:cubicBezTo>
                                <a:pt x="2566115" y="373436"/>
                                <a:pt x="2852722" y="262640"/>
                                <a:pt x="3352532" y="69119"/>
                              </a:cubicBezTo>
                              <a:cubicBezTo>
                                <a:pt x="3462694" y="22830"/>
                                <a:pt x="3872184" y="-70095"/>
                                <a:pt x="4267177" y="98041"/>
                              </a:cubicBezTo>
                              <a:cubicBezTo>
                                <a:pt x="4662492" y="262729"/>
                                <a:pt x="4667182" y="296243"/>
                                <a:pt x="4943555" y="381219"/>
                              </a:cubicBezTo>
                              <a:cubicBezTo>
                                <a:pt x="5097658" y="428635"/>
                                <a:pt x="5435142" y="474492"/>
                                <a:pt x="5945091" y="462858"/>
                              </a:cubicBezTo>
                              <a:lnTo>
                                <a:pt x="5945091" y="767417"/>
                              </a:lnTo>
                              <a:lnTo>
                                <a:pt x="1491" y="767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4" name="Freeform: Shape 224"/>
                      <wps:cNvSpPr/>
                      <wps:spPr>
                        <a:xfrm>
                          <a:off x="4275398" y="4236444"/>
                          <a:ext cx="39160" cy="100069"/>
                        </a:xfrm>
                        <a:custGeom>
                          <a:avLst/>
                          <a:gdLst>
                            <a:gd name="connsiteX0" fmla="*/ 13278 w 39159"/>
                            <a:gd name="connsiteY0" fmla="*/ 1491 h 100069"/>
                            <a:gd name="connsiteX1" fmla="*/ 41053 w 39159"/>
                            <a:gd name="connsiteY1" fmla="*/ 4176 h 100069"/>
                            <a:gd name="connsiteX2" fmla="*/ 34316 w 39159"/>
                            <a:gd name="connsiteY2" fmla="*/ 100204 h 100069"/>
                            <a:gd name="connsiteX3" fmla="*/ 1491 w 39159"/>
                            <a:gd name="connsiteY3" fmla="*/ 97030 h 100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9159" h="100069">
                              <a:moveTo>
                                <a:pt x="13278" y="1491"/>
                              </a:moveTo>
                              <a:lnTo>
                                <a:pt x="41053" y="4176"/>
                              </a:lnTo>
                              <a:lnTo>
                                <a:pt x="34316" y="100204"/>
                              </a:lnTo>
                              <a:lnTo>
                                <a:pt x="1491" y="97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5" name="Freeform: Shape 225"/>
                      <wps:cNvSpPr/>
                      <wps:spPr>
                        <a:xfrm>
                          <a:off x="4267499" y="4170795"/>
                          <a:ext cx="73969" cy="73964"/>
                        </a:xfrm>
                        <a:custGeom>
                          <a:avLst/>
                          <a:gdLst>
                            <a:gd name="connsiteX0" fmla="*/ 69593 w 73968"/>
                            <a:gd name="connsiteY0" fmla="*/ 41079 h 73964"/>
                            <a:gd name="connsiteX1" fmla="*/ 34978 w 73968"/>
                            <a:gd name="connsiteY1" fmla="*/ 69589 h 73964"/>
                            <a:gd name="connsiteX2" fmla="*/ 6467 w 73968"/>
                            <a:gd name="connsiteY2" fmla="*/ 34976 h 73964"/>
                            <a:gd name="connsiteX3" fmla="*/ 41082 w 73968"/>
                            <a:gd name="connsiteY3" fmla="*/ 6467 h 73964"/>
                            <a:gd name="connsiteX4" fmla="*/ 69593 w 73968"/>
                            <a:gd name="connsiteY4" fmla="*/ 41079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968" h="73964">
                              <a:moveTo>
                                <a:pt x="69593" y="41079"/>
                              </a:moveTo>
                              <a:cubicBezTo>
                                <a:pt x="67907" y="58510"/>
                                <a:pt x="52410" y="71274"/>
                                <a:pt x="34978" y="69589"/>
                              </a:cubicBezTo>
                              <a:cubicBezTo>
                                <a:pt x="17547" y="67903"/>
                                <a:pt x="4782" y="52407"/>
                                <a:pt x="6467" y="34976"/>
                              </a:cubicBezTo>
                              <a:cubicBezTo>
                                <a:pt x="8153" y="17546"/>
                                <a:pt x="23650" y="4781"/>
                                <a:pt x="41082" y="6467"/>
                              </a:cubicBezTo>
                              <a:cubicBezTo>
                                <a:pt x="58514" y="8152"/>
                                <a:pt x="71278" y="23649"/>
                                <a:pt x="69593" y="41079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6" name="Freeform: Shape 226"/>
                      <wps:cNvSpPr/>
                      <wps:spPr>
                        <a:xfrm>
                          <a:off x="4293659" y="4161037"/>
                          <a:ext cx="21755" cy="78315"/>
                        </a:xfrm>
                        <a:custGeom>
                          <a:avLst/>
                          <a:gdLst>
                            <a:gd name="connsiteX0" fmla="*/ 8968 w 21755"/>
                            <a:gd name="connsiteY0" fmla="*/ 1627 h 78315"/>
                            <a:gd name="connsiteX1" fmla="*/ 23506 w 21755"/>
                            <a:gd name="connsiteY1" fmla="*/ 3033 h 78315"/>
                            <a:gd name="connsiteX2" fmla="*/ 16165 w 21755"/>
                            <a:gd name="connsiteY2" fmla="*/ 78940 h 78315"/>
                            <a:gd name="connsiteX3" fmla="*/ 1627 w 21755"/>
                            <a:gd name="connsiteY3" fmla="*/ 7753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78315">
                              <a:moveTo>
                                <a:pt x="8968" y="1627"/>
                              </a:moveTo>
                              <a:lnTo>
                                <a:pt x="23506" y="3033"/>
                              </a:lnTo>
                              <a:lnTo>
                                <a:pt x="16165" y="78940"/>
                              </a:lnTo>
                              <a:lnTo>
                                <a:pt x="1627" y="77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7" name="Freeform: Shape 227"/>
                      <wps:cNvSpPr/>
                      <wps:spPr>
                        <a:xfrm>
                          <a:off x="4258971" y="4195362"/>
                          <a:ext cx="91373" cy="26105"/>
                        </a:xfrm>
                        <a:custGeom>
                          <a:avLst/>
                          <a:gdLst>
                            <a:gd name="connsiteX0" fmla="*/ 3092 w 91373"/>
                            <a:gd name="connsiteY0" fmla="*/ 1627 h 26105"/>
                            <a:gd name="connsiteX1" fmla="*/ 91469 w 91373"/>
                            <a:gd name="connsiteY1" fmla="*/ 10172 h 26105"/>
                            <a:gd name="connsiteX2" fmla="*/ 90004 w 91373"/>
                            <a:gd name="connsiteY2" fmla="*/ 25321 h 26105"/>
                            <a:gd name="connsiteX3" fmla="*/ 1627 w 91373"/>
                            <a:gd name="connsiteY3" fmla="*/ 16776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26105">
                              <a:moveTo>
                                <a:pt x="3092" y="1627"/>
                              </a:moveTo>
                              <a:lnTo>
                                <a:pt x="91469" y="10172"/>
                              </a:lnTo>
                              <a:lnTo>
                                <a:pt x="90004" y="25321"/>
                              </a:lnTo>
                              <a:lnTo>
                                <a:pt x="1627" y="167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8" name="Freeform: Shape 228"/>
                      <wps:cNvSpPr/>
                      <wps:spPr>
                        <a:xfrm>
                          <a:off x="4258594" y="4190455"/>
                          <a:ext cx="13053" cy="26105"/>
                        </a:xfrm>
                        <a:custGeom>
                          <a:avLst/>
                          <a:gdLst>
                            <a:gd name="connsiteX0" fmla="*/ 3932 w 13053"/>
                            <a:gd name="connsiteY0" fmla="*/ 1491 h 26105"/>
                            <a:gd name="connsiteX1" fmla="*/ 13788 w 13053"/>
                            <a:gd name="connsiteY1" fmla="*/ 4992 h 26105"/>
                            <a:gd name="connsiteX2" fmla="*/ 11835 w 13053"/>
                            <a:gd name="connsiteY2" fmla="*/ 25191 h 26105"/>
                            <a:gd name="connsiteX3" fmla="*/ 1491 w 13053"/>
                            <a:gd name="connsiteY3" fmla="*/ 2673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932" y="1491"/>
                              </a:moveTo>
                              <a:lnTo>
                                <a:pt x="13788" y="4992"/>
                              </a:lnTo>
                              <a:lnTo>
                                <a:pt x="11835" y="25191"/>
                              </a:lnTo>
                              <a:lnTo>
                                <a:pt x="1491" y="26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9" name="Freeform: Shape 229"/>
                      <wps:cNvSpPr/>
                      <wps:spPr>
                        <a:xfrm>
                          <a:off x="4337141" y="4199001"/>
                          <a:ext cx="13053" cy="26105"/>
                        </a:xfrm>
                        <a:custGeom>
                          <a:avLst/>
                          <a:gdLst>
                            <a:gd name="connsiteX0" fmla="*/ 3444 w 13053"/>
                            <a:gd name="connsiteY0" fmla="*/ 3039 h 26105"/>
                            <a:gd name="connsiteX1" fmla="*/ 13788 w 13053"/>
                            <a:gd name="connsiteY1" fmla="*/ 1491 h 26105"/>
                            <a:gd name="connsiteX2" fmla="*/ 11347 w 13053"/>
                            <a:gd name="connsiteY2" fmla="*/ 26739 h 26105"/>
                            <a:gd name="connsiteX3" fmla="*/ 1491 w 13053"/>
                            <a:gd name="connsiteY3" fmla="*/ 23238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26105">
                              <a:moveTo>
                                <a:pt x="3444" y="3039"/>
                              </a:moveTo>
                              <a:lnTo>
                                <a:pt x="13788" y="1491"/>
                              </a:lnTo>
                              <a:lnTo>
                                <a:pt x="11347" y="26739"/>
                              </a:lnTo>
                              <a:lnTo>
                                <a:pt x="1491" y="2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0" name="Freeform: Shape 230"/>
                      <wps:cNvSpPr/>
                      <wps:spPr>
                        <a:xfrm>
                          <a:off x="4294785" y="4158010"/>
                          <a:ext cx="30458" cy="17403"/>
                        </a:xfrm>
                        <a:custGeom>
                          <a:avLst/>
                          <a:gdLst>
                            <a:gd name="connsiteX0" fmla="*/ 29266 w 30457"/>
                            <a:gd name="connsiteY0" fmla="*/ 4176 h 17403"/>
                            <a:gd name="connsiteX1" fmla="*/ 22751 w 30457"/>
                            <a:gd name="connsiteY1" fmla="*/ 18837 h 17403"/>
                            <a:gd name="connsiteX2" fmla="*/ 5076 w 30457"/>
                            <a:gd name="connsiteY2" fmla="*/ 17128 h 17403"/>
                            <a:gd name="connsiteX3" fmla="*/ 1491 w 30457"/>
                            <a:gd name="connsiteY3" fmla="*/ 14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7403">
                              <a:moveTo>
                                <a:pt x="29266" y="4176"/>
                              </a:moveTo>
                              <a:lnTo>
                                <a:pt x="22751" y="18837"/>
                              </a:lnTo>
                              <a:lnTo>
                                <a:pt x="5076" y="17128"/>
                              </a:lnTo>
                              <a:lnTo>
                                <a:pt x="1491" y="1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1" name="Freeform: Shape 231"/>
                      <wps:cNvSpPr/>
                      <wps:spPr>
                        <a:xfrm>
                          <a:off x="3697087" y="4323543"/>
                          <a:ext cx="156640" cy="230594"/>
                        </a:xfrm>
                        <a:custGeom>
                          <a:avLst/>
                          <a:gdLst>
                            <a:gd name="connsiteX0" fmla="*/ 45833 w 156639"/>
                            <a:gd name="connsiteY0" fmla="*/ 1495 h 230594"/>
                            <a:gd name="connsiteX1" fmla="*/ 124583 w 156639"/>
                            <a:gd name="connsiteY1" fmla="*/ 64656 h 230594"/>
                            <a:gd name="connsiteX2" fmla="*/ 155554 w 156639"/>
                            <a:gd name="connsiteY2" fmla="*/ 203126 h 230594"/>
                            <a:gd name="connsiteX3" fmla="*/ 32461 w 156639"/>
                            <a:gd name="connsiteY3" fmla="*/ 230653 h 230594"/>
                            <a:gd name="connsiteX4" fmla="*/ 1491 w 156639"/>
                            <a:gd name="connsiteY4" fmla="*/ 92184 h 230594"/>
                            <a:gd name="connsiteX5" fmla="*/ 45828 w 156639"/>
                            <a:gd name="connsiteY5" fmla="*/ 1491 h 230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6639" h="230594">
                              <a:moveTo>
                                <a:pt x="45833" y="1495"/>
                              </a:moveTo>
                              <a:cubicBezTo>
                                <a:pt x="98873" y="21943"/>
                                <a:pt x="98873" y="21943"/>
                                <a:pt x="124583" y="64656"/>
                              </a:cubicBezTo>
                              <a:lnTo>
                                <a:pt x="155554" y="203126"/>
                              </a:lnTo>
                              <a:lnTo>
                                <a:pt x="32461" y="230653"/>
                              </a:lnTo>
                              <a:lnTo>
                                <a:pt x="1491" y="92184"/>
                              </a:lnTo>
                              <a:cubicBezTo>
                                <a:pt x="6554" y="42589"/>
                                <a:pt x="6554" y="42589"/>
                                <a:pt x="45828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2" name="Freeform: Shape 232"/>
                      <wps:cNvSpPr/>
                      <wps:spPr>
                        <a:xfrm>
                          <a:off x="3971451" y="4345760"/>
                          <a:ext cx="21755" cy="108771"/>
                        </a:xfrm>
                        <a:custGeom>
                          <a:avLst/>
                          <a:gdLst>
                            <a:gd name="connsiteX0" fmla="*/ 1557 w 21755"/>
                            <a:gd name="connsiteY0" fmla="*/ 2176 h 108770"/>
                            <a:gd name="connsiteX1" fmla="*/ 17144 w 21755"/>
                            <a:gd name="connsiteY1" fmla="*/ 1549 h 108770"/>
                            <a:gd name="connsiteX2" fmla="*/ 22064 w 21755"/>
                            <a:gd name="connsiteY2" fmla="*/ 109734 h 108770"/>
                            <a:gd name="connsiteX3" fmla="*/ 6476 w 21755"/>
                            <a:gd name="connsiteY3" fmla="*/ 11036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08770">
                              <a:moveTo>
                                <a:pt x="1557" y="2176"/>
                              </a:moveTo>
                              <a:lnTo>
                                <a:pt x="17144" y="1549"/>
                              </a:lnTo>
                              <a:lnTo>
                                <a:pt x="22064" y="109734"/>
                              </a:lnTo>
                              <a:lnTo>
                                <a:pt x="6476" y="110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3" name="Freeform: Shape 233"/>
                      <wps:cNvSpPr/>
                      <wps:spPr>
                        <a:xfrm>
                          <a:off x="3972614" y="4333325"/>
                          <a:ext cx="13053" cy="17403"/>
                        </a:xfrm>
                        <a:custGeom>
                          <a:avLst/>
                          <a:gdLst>
                            <a:gd name="connsiteX0" fmla="*/ 14792 w 13053"/>
                            <a:gd name="connsiteY0" fmla="*/ 13685 h 17403"/>
                            <a:gd name="connsiteX1" fmla="*/ 8299 w 13053"/>
                            <a:gd name="connsiteY1" fmla="*/ 18226 h 17403"/>
                            <a:gd name="connsiteX2" fmla="*/ 1497 w 13053"/>
                            <a:gd name="connsiteY2" fmla="*/ 14161 h 17403"/>
                            <a:gd name="connsiteX3" fmla="*/ 7699 w 13053"/>
                            <a:gd name="connsiteY3" fmla="*/ 1493 h 17403"/>
                            <a:gd name="connsiteX4" fmla="*/ 14792 w 13053"/>
                            <a:gd name="connsiteY4" fmla="*/ 13685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53" h="17403">
                              <a:moveTo>
                                <a:pt x="14792" y="13685"/>
                              </a:moveTo>
                              <a:cubicBezTo>
                                <a:pt x="14937" y="17734"/>
                                <a:pt x="12418" y="18079"/>
                                <a:pt x="8299" y="18226"/>
                              </a:cubicBezTo>
                              <a:cubicBezTo>
                                <a:pt x="4180" y="18374"/>
                                <a:pt x="1643" y="18209"/>
                                <a:pt x="1497" y="14161"/>
                              </a:cubicBezTo>
                              <a:cubicBezTo>
                                <a:pt x="1352" y="10114"/>
                                <a:pt x="3580" y="1640"/>
                                <a:pt x="7699" y="1493"/>
                              </a:cubicBezTo>
                              <a:cubicBezTo>
                                <a:pt x="11818" y="1345"/>
                                <a:pt x="14647" y="9636"/>
                                <a:pt x="14792" y="136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4" name="Freeform: Shape 234"/>
                      <wps:cNvSpPr/>
                      <wps:spPr>
                        <a:xfrm>
                          <a:off x="3969815" y="4343485"/>
                          <a:ext cx="21755" cy="4351"/>
                        </a:xfrm>
                        <a:custGeom>
                          <a:avLst/>
                          <a:gdLst>
                            <a:gd name="connsiteX0" fmla="*/ 1543 w 21755"/>
                            <a:gd name="connsiteY0" fmla="*/ 2209 h 4350"/>
                            <a:gd name="connsiteX1" fmla="*/ 20138 w 21755"/>
                            <a:gd name="connsiteY1" fmla="*/ 1543 h 4350"/>
                            <a:gd name="connsiteX2" fmla="*/ 20284 w 21755"/>
                            <a:gd name="connsiteY2" fmla="*/ 5600 h 4350"/>
                            <a:gd name="connsiteX3" fmla="*/ 1689 w 21755"/>
                            <a:gd name="connsiteY3" fmla="*/ 6266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1543" y="2209"/>
                              </a:moveTo>
                              <a:lnTo>
                                <a:pt x="20138" y="1543"/>
                              </a:lnTo>
                              <a:lnTo>
                                <a:pt x="20284" y="5600"/>
                              </a:lnTo>
                              <a:lnTo>
                                <a:pt x="1689" y="62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5" name="Freeform: Shape 235"/>
                      <wps:cNvSpPr/>
                      <wps:spPr>
                        <a:xfrm>
                          <a:off x="3536076" y="4442663"/>
                          <a:ext cx="43511" cy="113122"/>
                        </a:xfrm>
                        <a:custGeom>
                          <a:avLst/>
                          <a:gdLst>
                            <a:gd name="connsiteX0" fmla="*/ 3212 w 43510"/>
                            <a:gd name="connsiteY0" fmla="*/ 6588 h 113121"/>
                            <a:gd name="connsiteX1" fmla="*/ 18438 w 43510"/>
                            <a:gd name="connsiteY1" fmla="*/ 3195 h 113121"/>
                            <a:gd name="connsiteX2" fmla="*/ 42550 w 43510"/>
                            <a:gd name="connsiteY2" fmla="*/ 108773 h 113121"/>
                            <a:gd name="connsiteX3" fmla="*/ 27324 w 43510"/>
                            <a:gd name="connsiteY3" fmla="*/ 112166 h 113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13121">
                              <a:moveTo>
                                <a:pt x="3212" y="6588"/>
                              </a:moveTo>
                              <a:lnTo>
                                <a:pt x="18438" y="3195"/>
                              </a:lnTo>
                              <a:lnTo>
                                <a:pt x="42550" y="108773"/>
                              </a:lnTo>
                              <a:lnTo>
                                <a:pt x="27324" y="112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6" name="Freeform: Shape 236"/>
                      <wps:cNvSpPr/>
                      <wps:spPr>
                        <a:xfrm>
                          <a:off x="3534486" y="4430413"/>
                          <a:ext cx="21755" cy="21754"/>
                        </a:xfrm>
                        <a:custGeom>
                          <a:avLst/>
                          <a:gdLst>
                            <a:gd name="connsiteX0" fmla="*/ 18839 w 21755"/>
                            <a:gd name="connsiteY0" fmla="*/ 15341 h 21754"/>
                            <a:gd name="connsiteX1" fmla="*/ 13258 w 21755"/>
                            <a:gd name="connsiteY1" fmla="*/ 20966 h 21754"/>
                            <a:gd name="connsiteX2" fmla="*/ 5842 w 21755"/>
                            <a:gd name="connsiteY2" fmla="*/ 18178 h 21754"/>
                            <a:gd name="connsiteX3" fmla="*/ 9687 w 21755"/>
                            <a:gd name="connsiteY3" fmla="*/ 4607 h 21754"/>
                            <a:gd name="connsiteX4" fmla="*/ 18839 w 21755"/>
                            <a:gd name="connsiteY4" fmla="*/ 1534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21754">
                              <a:moveTo>
                                <a:pt x="18839" y="15341"/>
                              </a:moveTo>
                              <a:cubicBezTo>
                                <a:pt x="19703" y="19300"/>
                                <a:pt x="17285" y="20088"/>
                                <a:pt x="13258" y="20966"/>
                              </a:cubicBezTo>
                              <a:cubicBezTo>
                                <a:pt x="9232" y="21845"/>
                                <a:pt x="6706" y="22136"/>
                                <a:pt x="5842" y="18178"/>
                              </a:cubicBezTo>
                              <a:cubicBezTo>
                                <a:pt x="4978" y="14220"/>
                                <a:pt x="5661" y="5486"/>
                                <a:pt x="9687" y="4607"/>
                              </a:cubicBezTo>
                              <a:cubicBezTo>
                                <a:pt x="13714" y="3728"/>
                                <a:pt x="17975" y="11383"/>
                                <a:pt x="18839" y="153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7" name="Freeform: Shape 237"/>
                      <wps:cNvSpPr/>
                      <wps:spPr>
                        <a:xfrm>
                          <a:off x="3534131" y="4440154"/>
                          <a:ext cx="21755" cy="13053"/>
                        </a:xfrm>
                        <a:custGeom>
                          <a:avLst/>
                          <a:gdLst>
                            <a:gd name="connsiteX0" fmla="*/ 3189 w 21755"/>
                            <a:gd name="connsiteY0" fmla="*/ 7157 h 13052"/>
                            <a:gd name="connsiteX1" fmla="*/ 21368 w 21755"/>
                            <a:gd name="connsiteY1" fmla="*/ 3189 h 13052"/>
                            <a:gd name="connsiteX2" fmla="*/ 22234 w 21755"/>
                            <a:gd name="connsiteY2" fmla="*/ 7155 h 13052"/>
                            <a:gd name="connsiteX3" fmla="*/ 4055 w 21755"/>
                            <a:gd name="connsiteY3" fmla="*/ 11123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13052">
                              <a:moveTo>
                                <a:pt x="3189" y="7157"/>
                              </a:moveTo>
                              <a:lnTo>
                                <a:pt x="21368" y="3189"/>
                              </a:lnTo>
                              <a:lnTo>
                                <a:pt x="22234" y="7155"/>
                              </a:lnTo>
                              <a:lnTo>
                                <a:pt x="4055" y="11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8" name="Freeform: Shape 238"/>
                      <wps:cNvSpPr/>
                      <wps:spPr>
                        <a:xfrm>
                          <a:off x="3791597" y="4365291"/>
                          <a:ext cx="182746" cy="30456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3313 h 30455"/>
                            <a:gd name="connsiteX1" fmla="*/ 184398 w 182746"/>
                            <a:gd name="connsiteY1" fmla="*/ 1491 h 30455"/>
                            <a:gd name="connsiteX2" fmla="*/ 185312 w 182746"/>
                            <a:gd name="connsiteY2" fmla="*/ 5678 h 30455"/>
                            <a:gd name="connsiteX3" fmla="*/ 3323 w 182746"/>
                            <a:gd name="connsiteY3" fmla="*/ 2978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30455">
                              <a:moveTo>
                                <a:pt x="1491" y="23313"/>
                              </a:moveTo>
                              <a:lnTo>
                                <a:pt x="184398" y="1491"/>
                              </a:lnTo>
                              <a:lnTo>
                                <a:pt x="185312" y="5678"/>
                              </a:lnTo>
                              <a:lnTo>
                                <a:pt x="3323" y="29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39" name="Freeform: Shape 239"/>
                      <wps:cNvSpPr/>
                      <wps:spPr>
                        <a:xfrm>
                          <a:off x="3800994" y="4393561"/>
                          <a:ext cx="182746" cy="56561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52039 h 56560"/>
                            <a:gd name="connsiteX1" fmla="*/ 183040 w 182746"/>
                            <a:gd name="connsiteY1" fmla="*/ 1491 h 56560"/>
                            <a:gd name="connsiteX2" fmla="*/ 184320 w 182746"/>
                            <a:gd name="connsiteY2" fmla="*/ 8785 h 56560"/>
                            <a:gd name="connsiteX3" fmla="*/ 6226 w 182746"/>
                            <a:gd name="connsiteY3" fmla="*/ 56422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56560">
                              <a:moveTo>
                                <a:pt x="1491" y="52039"/>
                              </a:moveTo>
                              <a:lnTo>
                                <a:pt x="183040" y="1491"/>
                              </a:lnTo>
                              <a:lnTo>
                                <a:pt x="184320" y="8785"/>
                              </a:lnTo>
                              <a:lnTo>
                                <a:pt x="6226" y="56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0" name="Freeform: Shape 240"/>
                      <wps:cNvSpPr/>
                      <wps:spPr>
                        <a:xfrm>
                          <a:off x="3550414" y="4433941"/>
                          <a:ext cx="178395" cy="47859"/>
                        </a:xfrm>
                        <a:custGeom>
                          <a:avLst/>
                          <a:gdLst>
                            <a:gd name="connsiteX0" fmla="*/ 1491 w 178395"/>
                            <a:gd name="connsiteY0" fmla="*/ 40635 h 47859"/>
                            <a:gd name="connsiteX1" fmla="*/ 177488 w 178395"/>
                            <a:gd name="connsiteY1" fmla="*/ 1491 h 47859"/>
                            <a:gd name="connsiteX2" fmla="*/ 173892 w 178395"/>
                            <a:gd name="connsiteY2" fmla="*/ 6948 h 47859"/>
                            <a:gd name="connsiteX3" fmla="*/ 8720 w 178395"/>
                            <a:gd name="connsiteY3" fmla="*/ 47851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8395" h="47859">
                              <a:moveTo>
                                <a:pt x="1491" y="40635"/>
                              </a:moveTo>
                              <a:lnTo>
                                <a:pt x="177488" y="1491"/>
                              </a:lnTo>
                              <a:lnTo>
                                <a:pt x="173892" y="6948"/>
                              </a:lnTo>
                              <a:lnTo>
                                <a:pt x="8720" y="47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1" name="Freeform: Shape 241"/>
                      <wps:cNvSpPr/>
                      <wps:spPr>
                        <a:xfrm>
                          <a:off x="3557898" y="4485022"/>
                          <a:ext cx="182746" cy="26105"/>
                        </a:xfrm>
                        <a:custGeom>
                          <a:avLst/>
                          <a:gdLst>
                            <a:gd name="connsiteX0" fmla="*/ 1491 w 182746"/>
                            <a:gd name="connsiteY0" fmla="*/ 20097 h 26105"/>
                            <a:gd name="connsiteX1" fmla="*/ 182766 w 182746"/>
                            <a:gd name="connsiteY1" fmla="*/ 1491 h 26105"/>
                            <a:gd name="connsiteX2" fmla="*/ 169857 w 182746"/>
                            <a:gd name="connsiteY2" fmla="*/ 11356 h 26105"/>
                            <a:gd name="connsiteX3" fmla="*/ 3562 w 182746"/>
                            <a:gd name="connsiteY3" fmla="*/ 26997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746" h="26105">
                              <a:moveTo>
                                <a:pt x="1491" y="20097"/>
                              </a:moveTo>
                              <a:lnTo>
                                <a:pt x="182766" y="1491"/>
                              </a:lnTo>
                              <a:lnTo>
                                <a:pt x="169857" y="11356"/>
                              </a:lnTo>
                              <a:lnTo>
                                <a:pt x="3562" y="26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2" name="Freeform: Shape 242"/>
                      <wps:cNvSpPr/>
                      <wps:spPr>
                        <a:xfrm>
                          <a:off x="3855165" y="4363862"/>
                          <a:ext cx="30458" cy="108771"/>
                        </a:xfrm>
                        <a:custGeom>
                          <a:avLst/>
                          <a:gdLst>
                            <a:gd name="connsiteX0" fmla="*/ 1491 w 30457"/>
                            <a:gd name="connsiteY0" fmla="*/ 4859 h 108770"/>
                            <a:gd name="connsiteX1" fmla="*/ 10201 w 30457"/>
                            <a:gd name="connsiteY1" fmla="*/ 2886 h 108770"/>
                            <a:gd name="connsiteX2" fmla="*/ 32389 w 30457"/>
                            <a:gd name="connsiteY2" fmla="*/ 108068 h 108770"/>
                            <a:gd name="connsiteX3" fmla="*/ 26459 w 30457"/>
                            <a:gd name="connsiteY3" fmla="*/ 109411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108770">
                              <a:moveTo>
                                <a:pt x="1491" y="4859"/>
                              </a:moveTo>
                              <a:cubicBezTo>
                                <a:pt x="3890" y="1104"/>
                                <a:pt x="6823" y="552"/>
                                <a:pt x="10201" y="2886"/>
                              </a:cubicBezTo>
                              <a:lnTo>
                                <a:pt x="32389" y="108068"/>
                              </a:lnTo>
                              <a:lnTo>
                                <a:pt x="26459" y="109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3" name="Freeform: Shape 243"/>
                      <wps:cNvSpPr/>
                      <wps:spPr>
                        <a:xfrm>
                          <a:off x="3855788" y="4358039"/>
                          <a:ext cx="8702" cy="8702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3460 h 8701"/>
                            <a:gd name="connsiteX1" fmla="*/ 4333 w 8702"/>
                            <a:gd name="connsiteY1" fmla="*/ 3205 h 8701"/>
                            <a:gd name="connsiteX2" fmla="*/ 5559 w 8702"/>
                            <a:gd name="connsiteY2" fmla="*/ 8621 h 8701"/>
                            <a:gd name="connsiteX3" fmla="*/ 4432 w 8702"/>
                            <a:gd name="connsiteY3" fmla="*/ 8877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3205" y="3460"/>
                              </a:moveTo>
                              <a:lnTo>
                                <a:pt x="4333" y="3205"/>
                              </a:lnTo>
                              <a:lnTo>
                                <a:pt x="5559" y="8621"/>
                              </a:lnTo>
                              <a:lnTo>
                                <a:pt x="4432" y="8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4" name="Freeform: Shape 244"/>
                      <wps:cNvSpPr/>
                      <wps:spPr>
                        <a:xfrm>
                          <a:off x="3854396" y="4359070"/>
                          <a:ext cx="8702" cy="4351"/>
                        </a:xfrm>
                        <a:custGeom>
                          <a:avLst/>
                          <a:gdLst>
                            <a:gd name="connsiteX0" fmla="*/ 3205 w 8702"/>
                            <a:gd name="connsiteY0" fmla="*/ 4209 h 4350"/>
                            <a:gd name="connsiteX1" fmla="*/ 7642 w 8702"/>
                            <a:gd name="connsiteY1" fmla="*/ 3205 h 4350"/>
                            <a:gd name="connsiteX2" fmla="*/ 7882 w 8702"/>
                            <a:gd name="connsiteY2" fmla="*/ 4266 h 4350"/>
                            <a:gd name="connsiteX3" fmla="*/ 3445 w 8702"/>
                            <a:gd name="connsiteY3" fmla="*/ 527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205" y="4209"/>
                              </a:moveTo>
                              <a:lnTo>
                                <a:pt x="7642" y="3205"/>
                              </a:lnTo>
                              <a:lnTo>
                                <a:pt x="7882" y="4266"/>
                              </a:lnTo>
                              <a:lnTo>
                                <a:pt x="3445" y="52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5" name="Freeform: Shape 245"/>
                      <wps:cNvSpPr/>
                      <wps:spPr>
                        <a:xfrm>
                          <a:off x="3855644" y="435709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6" name="Freeform: Shape 246"/>
                      <wps:cNvSpPr/>
                      <wps:spPr>
                        <a:xfrm>
                          <a:off x="3856235" y="4357432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7" name="Freeform: Shape 247"/>
                      <wps:cNvSpPr/>
                      <wps:spPr>
                        <a:xfrm>
                          <a:off x="3855255" y="4357654"/>
                          <a:ext cx="4351" cy="4351"/>
                        </a:xfrm>
                        <a:custGeom>
                          <a:avLst/>
                          <a:gdLst>
                            <a:gd name="connsiteX0" fmla="*/ 4297 w 4351"/>
                            <a:gd name="connsiteY0" fmla="*/ 3699 h 4350"/>
                            <a:gd name="connsiteX1" fmla="*/ 3923 w 4351"/>
                            <a:gd name="connsiteY1" fmla="*/ 4303 h 4350"/>
                            <a:gd name="connsiteX2" fmla="*/ 3319 w 4351"/>
                            <a:gd name="connsiteY2" fmla="*/ 3929 h 4350"/>
                            <a:gd name="connsiteX3" fmla="*/ 3317 w 4351"/>
                            <a:gd name="connsiteY3" fmla="*/ 3921 h 4350"/>
                            <a:gd name="connsiteX4" fmla="*/ 3691 w 4351"/>
                            <a:gd name="connsiteY4" fmla="*/ 3317 h 4350"/>
                            <a:gd name="connsiteX5" fmla="*/ 4295 w 4351"/>
                            <a:gd name="connsiteY5" fmla="*/ 3691 h 4350"/>
                            <a:gd name="connsiteX6" fmla="*/ 4297 w 4351"/>
                            <a:gd name="connsiteY6" fmla="*/ 369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297" y="3699"/>
                              </a:moveTo>
                              <a:cubicBezTo>
                                <a:pt x="4360" y="3969"/>
                                <a:pt x="4193" y="4239"/>
                                <a:pt x="3923" y="4303"/>
                              </a:cubicBezTo>
                              <a:cubicBezTo>
                                <a:pt x="3653" y="4367"/>
                                <a:pt x="3382" y="4199"/>
                                <a:pt x="3319" y="3929"/>
                              </a:cubicBezTo>
                              <a:cubicBezTo>
                                <a:pt x="3318" y="3926"/>
                                <a:pt x="3317" y="3923"/>
                                <a:pt x="3317" y="3921"/>
                              </a:cubicBezTo>
                              <a:cubicBezTo>
                                <a:pt x="3253" y="3651"/>
                                <a:pt x="3421" y="3380"/>
                                <a:pt x="3691" y="3317"/>
                              </a:cubicBezTo>
                              <a:cubicBezTo>
                                <a:pt x="3961" y="3253"/>
                                <a:pt x="4231" y="3420"/>
                                <a:pt x="4295" y="3691"/>
                              </a:cubicBezTo>
                              <a:cubicBezTo>
                                <a:pt x="4296" y="3693"/>
                                <a:pt x="4296" y="3696"/>
                                <a:pt x="4297" y="3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8" name="Freeform: Shape 248"/>
                      <wps:cNvSpPr/>
                      <wps:spPr>
                        <a:xfrm>
                          <a:off x="3853447" y="4360027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49" name="Freeform: Shape 249"/>
                      <wps:cNvSpPr/>
                      <wps:spPr>
                        <a:xfrm>
                          <a:off x="3853821" y="4359576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0" name="Freeform: Shape 250"/>
                      <wps:cNvSpPr/>
                      <wps:spPr>
                        <a:xfrm>
                          <a:off x="3854023" y="4360630"/>
                          <a:ext cx="4351" cy="4351"/>
                        </a:xfrm>
                        <a:custGeom>
                          <a:avLst/>
                          <a:gdLst>
                            <a:gd name="connsiteX0" fmla="*/ 3661 w 4351"/>
                            <a:gd name="connsiteY0" fmla="*/ 3267 h 4350"/>
                            <a:gd name="connsiteX1" fmla="*/ 4258 w 4351"/>
                            <a:gd name="connsiteY1" fmla="*/ 3652 h 4350"/>
                            <a:gd name="connsiteX2" fmla="*/ 3872 w 4351"/>
                            <a:gd name="connsiteY2" fmla="*/ 4249 h 4350"/>
                            <a:gd name="connsiteX3" fmla="*/ 3864 w 4351"/>
                            <a:gd name="connsiteY3" fmla="*/ 4251 h 4350"/>
                            <a:gd name="connsiteX4" fmla="*/ 3267 w 4351"/>
                            <a:gd name="connsiteY4" fmla="*/ 3865 h 4350"/>
                            <a:gd name="connsiteX5" fmla="*/ 3653 w 4351"/>
                            <a:gd name="connsiteY5" fmla="*/ 3268 h 4350"/>
                            <a:gd name="connsiteX6" fmla="*/ 3661 w 4351"/>
                            <a:gd name="connsiteY6" fmla="*/ 326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61" y="3267"/>
                              </a:moveTo>
                              <a:cubicBezTo>
                                <a:pt x="3932" y="3208"/>
                                <a:pt x="4200" y="3381"/>
                                <a:pt x="4258" y="3652"/>
                              </a:cubicBezTo>
                              <a:cubicBezTo>
                                <a:pt x="4316" y="3924"/>
                                <a:pt x="4143" y="4191"/>
                                <a:pt x="3872" y="4249"/>
                              </a:cubicBezTo>
                              <a:cubicBezTo>
                                <a:pt x="3869" y="4250"/>
                                <a:pt x="3866" y="4250"/>
                                <a:pt x="3864" y="4251"/>
                              </a:cubicBezTo>
                              <a:cubicBezTo>
                                <a:pt x="3592" y="4309"/>
                                <a:pt x="3325" y="4136"/>
                                <a:pt x="3267" y="3865"/>
                              </a:cubicBezTo>
                              <a:cubicBezTo>
                                <a:pt x="3209" y="3594"/>
                                <a:pt x="3381" y="3327"/>
                                <a:pt x="3653" y="3268"/>
                              </a:cubicBezTo>
                              <a:cubicBezTo>
                                <a:pt x="3655" y="3268"/>
                                <a:pt x="3658" y="3267"/>
                                <a:pt x="3661" y="3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1" name="Freeform: Shape 251"/>
                      <wps:cNvSpPr/>
                      <wps:spPr>
                        <a:xfrm>
                          <a:off x="3858629" y="4358864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2" name="Freeform: Shape 252"/>
                      <wps:cNvSpPr/>
                      <wps:spPr>
                        <a:xfrm>
                          <a:off x="3858391" y="4359431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3" name="Freeform: Shape 253"/>
                      <wps:cNvSpPr/>
                      <wps:spPr>
                        <a:xfrm>
                          <a:off x="3858170" y="4358455"/>
                          <a:ext cx="4351" cy="4351"/>
                        </a:xfrm>
                        <a:custGeom>
                          <a:avLst/>
                          <a:gdLst>
                            <a:gd name="connsiteX0" fmla="*/ 3934 w 4351"/>
                            <a:gd name="connsiteY0" fmla="*/ 4307 h 4350"/>
                            <a:gd name="connsiteX1" fmla="*/ 3329 w 4351"/>
                            <a:gd name="connsiteY1" fmla="*/ 3936 h 4350"/>
                            <a:gd name="connsiteX2" fmla="*/ 3700 w 4351"/>
                            <a:gd name="connsiteY2" fmla="*/ 3330 h 4350"/>
                            <a:gd name="connsiteX3" fmla="*/ 3708 w 4351"/>
                            <a:gd name="connsiteY3" fmla="*/ 3328 h 4350"/>
                            <a:gd name="connsiteX4" fmla="*/ 4314 w 4351"/>
                            <a:gd name="connsiteY4" fmla="*/ 3700 h 4350"/>
                            <a:gd name="connsiteX5" fmla="*/ 3943 w 4351"/>
                            <a:gd name="connsiteY5" fmla="*/ 4305 h 4350"/>
                            <a:gd name="connsiteX6" fmla="*/ 3934 w 4351"/>
                            <a:gd name="connsiteY6" fmla="*/ 430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934" y="4307"/>
                              </a:moveTo>
                              <a:cubicBezTo>
                                <a:pt x="3665" y="4372"/>
                                <a:pt x="3393" y="4206"/>
                                <a:pt x="3329" y="3936"/>
                              </a:cubicBezTo>
                              <a:cubicBezTo>
                                <a:pt x="3264" y="3667"/>
                                <a:pt x="3430" y="3395"/>
                                <a:pt x="3700" y="3330"/>
                              </a:cubicBezTo>
                              <a:cubicBezTo>
                                <a:pt x="3703" y="3330"/>
                                <a:pt x="3705" y="3329"/>
                                <a:pt x="3708" y="3328"/>
                              </a:cubicBezTo>
                              <a:cubicBezTo>
                                <a:pt x="3978" y="3264"/>
                                <a:pt x="4249" y="3430"/>
                                <a:pt x="4314" y="3700"/>
                              </a:cubicBezTo>
                              <a:cubicBezTo>
                                <a:pt x="4379" y="3969"/>
                                <a:pt x="4213" y="4241"/>
                                <a:pt x="3943" y="4305"/>
                              </a:cubicBezTo>
                              <a:cubicBezTo>
                                <a:pt x="3940" y="4306"/>
                                <a:pt x="3937" y="4307"/>
                                <a:pt x="3934" y="43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4" name="Freeform: Shape 254"/>
                      <wps:cNvSpPr/>
                      <wps:spPr>
                        <a:xfrm>
                          <a:off x="3920823" y="4351581"/>
                          <a:ext cx="8702" cy="108771"/>
                        </a:xfrm>
                        <a:custGeom>
                          <a:avLst/>
                          <a:gdLst>
                            <a:gd name="connsiteX0" fmla="*/ 1491 w 8702"/>
                            <a:gd name="connsiteY0" fmla="*/ 3869 h 108770"/>
                            <a:gd name="connsiteX1" fmla="*/ 10421 w 8702"/>
                            <a:gd name="connsiteY1" fmla="*/ 3732 h 108770"/>
                            <a:gd name="connsiteX2" fmla="*/ 10476 w 8702"/>
                            <a:gd name="connsiteY2" fmla="*/ 111228 h 108770"/>
                            <a:gd name="connsiteX3" fmla="*/ 4397 w 8702"/>
                            <a:gd name="connsiteY3" fmla="*/ 111322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108770">
                              <a:moveTo>
                                <a:pt x="1491" y="3869"/>
                              </a:moveTo>
                              <a:cubicBezTo>
                                <a:pt x="4611" y="689"/>
                                <a:pt x="7595" y="752"/>
                                <a:pt x="10421" y="3732"/>
                              </a:cubicBezTo>
                              <a:lnTo>
                                <a:pt x="10476" y="111228"/>
                              </a:lnTo>
                              <a:lnTo>
                                <a:pt x="4397" y="111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5" name="Freeform: Shape 255"/>
                      <wps:cNvSpPr/>
                      <wps:spPr>
                        <a:xfrm>
                          <a:off x="3923402" y="4346127"/>
                          <a:ext cx="4351" cy="8702"/>
                        </a:xfrm>
                        <a:custGeom>
                          <a:avLst/>
                          <a:gdLst>
                            <a:gd name="connsiteX0" fmla="*/ 2720 w 4351"/>
                            <a:gd name="connsiteY0" fmla="*/ 2738 h 8701"/>
                            <a:gd name="connsiteX1" fmla="*/ 3876 w 4351"/>
                            <a:gd name="connsiteY1" fmla="*/ 2720 h 8701"/>
                            <a:gd name="connsiteX2" fmla="*/ 3961 w 4351"/>
                            <a:gd name="connsiteY2" fmla="*/ 8273 h 8701"/>
                            <a:gd name="connsiteX3" fmla="*/ 2805 w 4351"/>
                            <a:gd name="connsiteY3" fmla="*/ 829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20" y="2738"/>
                              </a:moveTo>
                              <a:lnTo>
                                <a:pt x="3876" y="2720"/>
                              </a:lnTo>
                              <a:lnTo>
                                <a:pt x="3961" y="8273"/>
                              </a:lnTo>
                              <a:lnTo>
                                <a:pt x="2805" y="8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6" name="Freeform: Shape 256"/>
                      <wps:cNvSpPr/>
                      <wps:spPr>
                        <a:xfrm>
                          <a:off x="3921674" y="4347530"/>
                          <a:ext cx="8702" cy="4351"/>
                        </a:xfrm>
                        <a:custGeom>
                          <a:avLst/>
                          <a:gdLst>
                            <a:gd name="connsiteX0" fmla="*/ 2720 w 8702"/>
                            <a:gd name="connsiteY0" fmla="*/ 2790 h 4350"/>
                            <a:gd name="connsiteX1" fmla="*/ 7269 w 8702"/>
                            <a:gd name="connsiteY1" fmla="*/ 2720 h 4350"/>
                            <a:gd name="connsiteX2" fmla="*/ 7285 w 8702"/>
                            <a:gd name="connsiteY2" fmla="*/ 3808 h 4350"/>
                            <a:gd name="connsiteX3" fmla="*/ 2737 w 8702"/>
                            <a:gd name="connsiteY3" fmla="*/ 387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20" y="2790"/>
                              </a:moveTo>
                              <a:lnTo>
                                <a:pt x="7269" y="2720"/>
                              </a:lnTo>
                              <a:lnTo>
                                <a:pt x="7285" y="3808"/>
                              </a:lnTo>
                              <a:lnTo>
                                <a:pt x="2737" y="3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7" name="Freeform: Shape 257"/>
                      <wps:cNvSpPr/>
                      <wps:spPr>
                        <a:xfrm>
                          <a:off x="3923462" y="4345142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8" name="Freeform: Shape 258"/>
                      <wps:cNvSpPr/>
                      <wps:spPr>
                        <a:xfrm>
                          <a:off x="3923972" y="4345595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59" name="Freeform: Shape 259"/>
                      <wps:cNvSpPr/>
                      <wps:spPr>
                        <a:xfrm>
                          <a:off x="3922967" y="4345610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3227 h 4350"/>
                            <a:gd name="connsiteX1" fmla="*/ 3242 w 4351"/>
                            <a:gd name="connsiteY1" fmla="*/ 3741 h 4350"/>
                            <a:gd name="connsiteX2" fmla="*/ 2728 w 4351"/>
                            <a:gd name="connsiteY2" fmla="*/ 3250 h 4350"/>
                            <a:gd name="connsiteX3" fmla="*/ 2728 w 4351"/>
                            <a:gd name="connsiteY3" fmla="*/ 3242 h 4350"/>
                            <a:gd name="connsiteX4" fmla="*/ 3218 w 4351"/>
                            <a:gd name="connsiteY4" fmla="*/ 2728 h 4350"/>
                            <a:gd name="connsiteX5" fmla="*/ 3732 w 4351"/>
                            <a:gd name="connsiteY5" fmla="*/ 3218 h 4350"/>
                            <a:gd name="connsiteX6" fmla="*/ 3733 w 4351"/>
                            <a:gd name="connsiteY6" fmla="*/ 322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3227"/>
                              </a:moveTo>
                              <a:cubicBezTo>
                                <a:pt x="3739" y="3504"/>
                                <a:pt x="3520" y="3734"/>
                                <a:pt x="3242" y="3741"/>
                              </a:cubicBezTo>
                              <a:cubicBezTo>
                                <a:pt x="2965" y="3747"/>
                                <a:pt x="2735" y="3528"/>
                                <a:pt x="2728" y="3250"/>
                              </a:cubicBezTo>
                              <a:cubicBezTo>
                                <a:pt x="2728" y="3247"/>
                                <a:pt x="2728" y="3245"/>
                                <a:pt x="2728" y="3242"/>
                              </a:cubicBezTo>
                              <a:cubicBezTo>
                                <a:pt x="2721" y="2965"/>
                                <a:pt x="2941" y="2734"/>
                                <a:pt x="3218" y="2728"/>
                              </a:cubicBezTo>
                              <a:cubicBezTo>
                                <a:pt x="3496" y="2721"/>
                                <a:pt x="3726" y="2941"/>
                                <a:pt x="3732" y="3218"/>
                              </a:cubicBezTo>
                              <a:cubicBezTo>
                                <a:pt x="3732" y="3221"/>
                                <a:pt x="3732" y="3224"/>
                                <a:pt x="3733" y="32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0" name="Freeform: Shape 260"/>
                      <wps:cNvSpPr/>
                      <wps:spPr>
                        <a:xfrm>
                          <a:off x="3920706" y="4347541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1" name="Freeform: Shape 261"/>
                      <wps:cNvSpPr/>
                      <wps:spPr>
                        <a:xfrm>
                          <a:off x="3921165" y="4347176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2" name="Freeform: Shape 262"/>
                      <wps:cNvSpPr/>
                      <wps:spPr>
                        <a:xfrm>
                          <a:off x="3921146" y="4348249"/>
                          <a:ext cx="4351" cy="4351"/>
                        </a:xfrm>
                        <a:custGeom>
                          <a:avLst/>
                          <a:gdLst>
                            <a:gd name="connsiteX0" fmla="*/ 3202 w 4351"/>
                            <a:gd name="connsiteY0" fmla="*/ 2693 h 4350"/>
                            <a:gd name="connsiteX1" fmla="*/ 3706 w 4351"/>
                            <a:gd name="connsiteY1" fmla="*/ 3193 h 4350"/>
                            <a:gd name="connsiteX2" fmla="*/ 3206 w 4351"/>
                            <a:gd name="connsiteY2" fmla="*/ 3697 h 4350"/>
                            <a:gd name="connsiteX3" fmla="*/ 3197 w 4351"/>
                            <a:gd name="connsiteY3" fmla="*/ 3697 h 4350"/>
                            <a:gd name="connsiteX4" fmla="*/ 2693 w 4351"/>
                            <a:gd name="connsiteY4" fmla="*/ 3197 h 4350"/>
                            <a:gd name="connsiteX5" fmla="*/ 3193 w 4351"/>
                            <a:gd name="connsiteY5" fmla="*/ 2693 h 4350"/>
                            <a:gd name="connsiteX6" fmla="*/ 3202 w 4351"/>
                            <a:gd name="connsiteY6" fmla="*/ 26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02" y="2693"/>
                              </a:moveTo>
                              <a:cubicBezTo>
                                <a:pt x="3479" y="2691"/>
                                <a:pt x="3705" y="2915"/>
                                <a:pt x="3706" y="3193"/>
                              </a:cubicBezTo>
                              <a:cubicBezTo>
                                <a:pt x="3707" y="3470"/>
                                <a:pt x="3483" y="3696"/>
                                <a:pt x="3206" y="3697"/>
                              </a:cubicBezTo>
                              <a:cubicBezTo>
                                <a:pt x="3203" y="3697"/>
                                <a:pt x="3200" y="3697"/>
                                <a:pt x="3197" y="3697"/>
                              </a:cubicBezTo>
                              <a:cubicBezTo>
                                <a:pt x="2920" y="3698"/>
                                <a:pt x="2694" y="3474"/>
                                <a:pt x="2693" y="3197"/>
                              </a:cubicBezTo>
                              <a:cubicBezTo>
                                <a:pt x="2691" y="2920"/>
                                <a:pt x="2916" y="2694"/>
                                <a:pt x="3193" y="2693"/>
                              </a:cubicBezTo>
                              <a:cubicBezTo>
                                <a:pt x="3196" y="2693"/>
                                <a:pt x="3199" y="2693"/>
                                <a:pt x="3202" y="26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3" name="Freeform: Shape 263"/>
                      <wps:cNvSpPr/>
                      <wps:spPr>
                        <a:xfrm>
                          <a:off x="3926013" y="4347489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4" name="Freeform: Shape 264"/>
                      <wps:cNvSpPr/>
                      <wps:spPr>
                        <a:xfrm>
                          <a:off x="3925663" y="4347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5" name="Freeform: Shape 265"/>
                      <wps:cNvSpPr/>
                      <wps:spPr>
                        <a:xfrm>
                          <a:off x="3925648" y="4346995"/>
                          <a:ext cx="4351" cy="4351"/>
                        </a:xfrm>
                        <a:custGeom>
                          <a:avLst/>
                          <a:gdLst>
                            <a:gd name="connsiteX0" fmla="*/ 3259 w 4351"/>
                            <a:gd name="connsiteY0" fmla="*/ 3747 h 4350"/>
                            <a:gd name="connsiteX1" fmla="*/ 2743 w 4351"/>
                            <a:gd name="connsiteY1" fmla="*/ 3259 h 4350"/>
                            <a:gd name="connsiteX2" fmla="*/ 3231 w 4351"/>
                            <a:gd name="connsiteY2" fmla="*/ 2743 h 4350"/>
                            <a:gd name="connsiteX3" fmla="*/ 3239 w 4351"/>
                            <a:gd name="connsiteY3" fmla="*/ 2743 h 4350"/>
                            <a:gd name="connsiteX4" fmla="*/ 3756 w 4351"/>
                            <a:gd name="connsiteY4" fmla="*/ 3230 h 4350"/>
                            <a:gd name="connsiteX5" fmla="*/ 3268 w 4351"/>
                            <a:gd name="connsiteY5" fmla="*/ 3747 h 4350"/>
                            <a:gd name="connsiteX6" fmla="*/ 3259 w 4351"/>
                            <a:gd name="connsiteY6" fmla="*/ 374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59" y="3747"/>
                              </a:moveTo>
                              <a:cubicBezTo>
                                <a:pt x="2982" y="3755"/>
                                <a:pt x="2751" y="3537"/>
                                <a:pt x="2743" y="3259"/>
                              </a:cubicBezTo>
                              <a:cubicBezTo>
                                <a:pt x="2735" y="2982"/>
                                <a:pt x="2953" y="2751"/>
                                <a:pt x="3231" y="2743"/>
                              </a:cubicBezTo>
                              <a:cubicBezTo>
                                <a:pt x="3234" y="2743"/>
                                <a:pt x="3236" y="2743"/>
                                <a:pt x="3239" y="2743"/>
                              </a:cubicBezTo>
                              <a:cubicBezTo>
                                <a:pt x="3516" y="2735"/>
                                <a:pt x="3748" y="2953"/>
                                <a:pt x="3756" y="3230"/>
                              </a:cubicBezTo>
                              <a:cubicBezTo>
                                <a:pt x="3764" y="3508"/>
                                <a:pt x="3545" y="3739"/>
                                <a:pt x="3268" y="3747"/>
                              </a:cubicBezTo>
                              <a:cubicBezTo>
                                <a:pt x="3265" y="3747"/>
                                <a:pt x="3262" y="3747"/>
                                <a:pt x="3259" y="37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6" name="Freeform: Shape 266"/>
                      <wps:cNvSpPr/>
                      <wps:spPr>
                        <a:xfrm>
                          <a:off x="3660541" y="4423563"/>
                          <a:ext cx="13053" cy="108771"/>
                        </a:xfrm>
                        <a:custGeom>
                          <a:avLst/>
                          <a:gdLst>
                            <a:gd name="connsiteX0" fmla="*/ 1491 w 13053"/>
                            <a:gd name="connsiteY0" fmla="*/ 3937 h 108770"/>
                            <a:gd name="connsiteX1" fmla="*/ 10418 w 13053"/>
                            <a:gd name="connsiteY1" fmla="*/ 3669 h 108770"/>
                            <a:gd name="connsiteX2" fmla="*/ 12055 w 13053"/>
                            <a:gd name="connsiteY2" fmla="*/ 111152 h 108770"/>
                            <a:gd name="connsiteX3" fmla="*/ 5977 w 13053"/>
                            <a:gd name="connsiteY3" fmla="*/ 111335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" h="108770">
                              <a:moveTo>
                                <a:pt x="1491" y="3937"/>
                              </a:moveTo>
                              <a:cubicBezTo>
                                <a:pt x="4564" y="711"/>
                                <a:pt x="7548" y="731"/>
                                <a:pt x="10418" y="3669"/>
                              </a:cubicBezTo>
                              <a:lnTo>
                                <a:pt x="12055" y="111152"/>
                              </a:lnTo>
                              <a:lnTo>
                                <a:pt x="5977" y="11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7" name="Freeform: Shape 267"/>
                      <wps:cNvSpPr/>
                      <wps:spPr>
                        <a:xfrm>
                          <a:off x="3662997" y="4418084"/>
                          <a:ext cx="4351" cy="8702"/>
                        </a:xfrm>
                        <a:custGeom>
                          <a:avLst/>
                          <a:gdLst>
                            <a:gd name="connsiteX0" fmla="*/ 2759 w 4351"/>
                            <a:gd name="connsiteY0" fmla="*/ 2793 h 8701"/>
                            <a:gd name="connsiteX1" fmla="*/ 3914 w 4351"/>
                            <a:gd name="connsiteY1" fmla="*/ 2758 h 8701"/>
                            <a:gd name="connsiteX2" fmla="*/ 4081 w 4351"/>
                            <a:gd name="connsiteY2" fmla="*/ 8310 h 8701"/>
                            <a:gd name="connsiteX3" fmla="*/ 2926 w 4351"/>
                            <a:gd name="connsiteY3" fmla="*/ 834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2759" y="2793"/>
                              </a:moveTo>
                              <a:lnTo>
                                <a:pt x="3914" y="2758"/>
                              </a:lnTo>
                              <a:lnTo>
                                <a:pt x="4081" y="8310"/>
                              </a:lnTo>
                              <a:lnTo>
                                <a:pt x="2926" y="8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8" name="Freeform: Shape 268"/>
                      <wps:cNvSpPr/>
                      <wps:spPr>
                        <a:xfrm>
                          <a:off x="3661291" y="4419463"/>
                          <a:ext cx="8702" cy="4351"/>
                        </a:xfrm>
                        <a:custGeom>
                          <a:avLst/>
                          <a:gdLst>
                            <a:gd name="connsiteX0" fmla="*/ 2759 w 8702"/>
                            <a:gd name="connsiteY0" fmla="*/ 2895 h 4350"/>
                            <a:gd name="connsiteX1" fmla="*/ 7306 w 8702"/>
                            <a:gd name="connsiteY1" fmla="*/ 2758 h 4350"/>
                            <a:gd name="connsiteX2" fmla="*/ 7338 w 8702"/>
                            <a:gd name="connsiteY2" fmla="*/ 3846 h 4350"/>
                            <a:gd name="connsiteX3" fmla="*/ 2791 w 8702"/>
                            <a:gd name="connsiteY3" fmla="*/ 398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2759" y="2895"/>
                              </a:moveTo>
                              <a:lnTo>
                                <a:pt x="7306" y="2758"/>
                              </a:lnTo>
                              <a:lnTo>
                                <a:pt x="7338" y="3846"/>
                              </a:lnTo>
                              <a:lnTo>
                                <a:pt x="2791" y="3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9" name="Freeform: Shape 269"/>
                      <wps:cNvSpPr/>
                      <wps:spPr>
                        <a:xfrm>
                          <a:off x="3663043" y="4417101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0" name="Freeform: Shape 270"/>
                      <wps:cNvSpPr/>
                      <wps:spPr>
                        <a:xfrm>
                          <a:off x="3663559" y="441754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1" name="Freeform: Shape 271"/>
                      <wps:cNvSpPr/>
                      <wps:spPr>
                        <a:xfrm>
                          <a:off x="3662555" y="4417576"/>
                          <a:ext cx="4351" cy="4351"/>
                        </a:xfrm>
                        <a:custGeom>
                          <a:avLst/>
                          <a:gdLst>
                            <a:gd name="connsiteX0" fmla="*/ 3778 w 4351"/>
                            <a:gd name="connsiteY0" fmla="*/ 3265 h 4350"/>
                            <a:gd name="connsiteX1" fmla="*/ 3295 w 4351"/>
                            <a:gd name="connsiteY1" fmla="*/ 3786 h 4350"/>
                            <a:gd name="connsiteX2" fmla="*/ 2774 w 4351"/>
                            <a:gd name="connsiteY2" fmla="*/ 3303 h 4350"/>
                            <a:gd name="connsiteX3" fmla="*/ 2774 w 4351"/>
                            <a:gd name="connsiteY3" fmla="*/ 3295 h 4350"/>
                            <a:gd name="connsiteX4" fmla="*/ 3257 w 4351"/>
                            <a:gd name="connsiteY4" fmla="*/ 2774 h 4350"/>
                            <a:gd name="connsiteX5" fmla="*/ 3778 w 4351"/>
                            <a:gd name="connsiteY5" fmla="*/ 3256 h 4350"/>
                            <a:gd name="connsiteX6" fmla="*/ 3778 w 4351"/>
                            <a:gd name="connsiteY6" fmla="*/ 326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78" y="3265"/>
                              </a:moveTo>
                              <a:cubicBezTo>
                                <a:pt x="3789" y="3542"/>
                                <a:pt x="3573" y="3776"/>
                                <a:pt x="3295" y="3786"/>
                              </a:cubicBezTo>
                              <a:cubicBezTo>
                                <a:pt x="3018" y="3797"/>
                                <a:pt x="2785" y="3581"/>
                                <a:pt x="2774" y="3303"/>
                              </a:cubicBezTo>
                              <a:cubicBezTo>
                                <a:pt x="2774" y="3301"/>
                                <a:pt x="2774" y="3298"/>
                                <a:pt x="2774" y="3295"/>
                              </a:cubicBezTo>
                              <a:cubicBezTo>
                                <a:pt x="2763" y="3018"/>
                                <a:pt x="2979" y="2784"/>
                                <a:pt x="3257" y="2774"/>
                              </a:cubicBezTo>
                              <a:cubicBezTo>
                                <a:pt x="3534" y="2763"/>
                                <a:pt x="3767" y="2979"/>
                                <a:pt x="3778" y="3256"/>
                              </a:cubicBezTo>
                              <a:cubicBezTo>
                                <a:pt x="3778" y="3259"/>
                                <a:pt x="3778" y="3262"/>
                                <a:pt x="3778" y="3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2" name="Freeform: Shape 272"/>
                      <wps:cNvSpPr/>
                      <wps:spPr>
                        <a:xfrm>
                          <a:off x="3660348" y="4419566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3" name="Freeform: Shape 273"/>
                      <wps:cNvSpPr/>
                      <wps:spPr>
                        <a:xfrm>
                          <a:off x="3660801" y="4419195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4" name="Freeform: Shape 274"/>
                      <wps:cNvSpPr/>
                      <wps:spPr>
                        <a:xfrm>
                          <a:off x="3660798" y="4420268"/>
                          <a:ext cx="4351" cy="4351"/>
                        </a:xfrm>
                        <a:custGeom>
                          <a:avLst/>
                          <a:gdLst>
                            <a:gd name="connsiteX0" fmla="*/ 3214 w 4351"/>
                            <a:gd name="connsiteY0" fmla="*/ 2712 h 4350"/>
                            <a:gd name="connsiteX1" fmla="*/ 3726 w 4351"/>
                            <a:gd name="connsiteY1" fmla="*/ 3205 h 4350"/>
                            <a:gd name="connsiteX2" fmla="*/ 3233 w 4351"/>
                            <a:gd name="connsiteY2" fmla="*/ 3717 h 4350"/>
                            <a:gd name="connsiteX3" fmla="*/ 3224 w 4351"/>
                            <a:gd name="connsiteY3" fmla="*/ 3717 h 4350"/>
                            <a:gd name="connsiteX4" fmla="*/ 2713 w 4351"/>
                            <a:gd name="connsiteY4" fmla="*/ 3224 h 4350"/>
                            <a:gd name="connsiteX5" fmla="*/ 3205 w 4351"/>
                            <a:gd name="connsiteY5" fmla="*/ 2712 h 4350"/>
                            <a:gd name="connsiteX6" fmla="*/ 3214 w 4351"/>
                            <a:gd name="connsiteY6" fmla="*/ 271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214" y="2712"/>
                              </a:moveTo>
                              <a:cubicBezTo>
                                <a:pt x="3491" y="2707"/>
                                <a:pt x="3721" y="2928"/>
                                <a:pt x="3726" y="3205"/>
                              </a:cubicBezTo>
                              <a:cubicBezTo>
                                <a:pt x="3731" y="3483"/>
                                <a:pt x="3510" y="3712"/>
                                <a:pt x="3233" y="3717"/>
                              </a:cubicBezTo>
                              <a:cubicBezTo>
                                <a:pt x="3230" y="3717"/>
                                <a:pt x="3227" y="3717"/>
                                <a:pt x="3224" y="3717"/>
                              </a:cubicBezTo>
                              <a:cubicBezTo>
                                <a:pt x="2947" y="3722"/>
                                <a:pt x="2718" y="3502"/>
                                <a:pt x="2713" y="3224"/>
                              </a:cubicBezTo>
                              <a:cubicBezTo>
                                <a:pt x="2707" y="2947"/>
                                <a:pt x="2928" y="2718"/>
                                <a:pt x="3205" y="2712"/>
                              </a:cubicBezTo>
                              <a:cubicBezTo>
                                <a:pt x="3208" y="2712"/>
                                <a:pt x="3211" y="2712"/>
                                <a:pt x="3214" y="2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5" name="Freeform: Shape 275"/>
                      <wps:cNvSpPr/>
                      <wps:spPr>
                        <a:xfrm>
                          <a:off x="3665628" y="4419410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6" name="Freeform: Shape 276"/>
                      <wps:cNvSpPr/>
                      <wps:spPr>
                        <a:xfrm>
                          <a:off x="3665286" y="4419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7" name="Freeform: Shape 277"/>
                      <wps:cNvSpPr/>
                      <wps:spPr>
                        <a:xfrm>
                          <a:off x="3665256" y="4418921"/>
                          <a:ext cx="4351" cy="4351"/>
                        </a:xfrm>
                        <a:custGeom>
                          <a:avLst/>
                          <a:gdLst>
                            <a:gd name="connsiteX0" fmla="*/ 3312 w 4351"/>
                            <a:gd name="connsiteY0" fmla="*/ 3792 h 4350"/>
                            <a:gd name="connsiteX1" fmla="*/ 2789 w 4351"/>
                            <a:gd name="connsiteY1" fmla="*/ 3312 h 4350"/>
                            <a:gd name="connsiteX2" fmla="*/ 3269 w 4351"/>
                            <a:gd name="connsiteY2" fmla="*/ 2789 h 4350"/>
                            <a:gd name="connsiteX3" fmla="*/ 3277 w 4351"/>
                            <a:gd name="connsiteY3" fmla="*/ 2788 h 4350"/>
                            <a:gd name="connsiteX4" fmla="*/ 3801 w 4351"/>
                            <a:gd name="connsiteY4" fmla="*/ 3269 h 4350"/>
                            <a:gd name="connsiteX5" fmla="*/ 3321 w 4351"/>
                            <a:gd name="connsiteY5" fmla="*/ 3792 h 4350"/>
                            <a:gd name="connsiteX6" fmla="*/ 3312 w 4351"/>
                            <a:gd name="connsiteY6" fmla="*/ 3792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312" y="3792"/>
                              </a:moveTo>
                              <a:cubicBezTo>
                                <a:pt x="3035" y="3804"/>
                                <a:pt x="2800" y="3589"/>
                                <a:pt x="2789" y="3312"/>
                              </a:cubicBezTo>
                              <a:cubicBezTo>
                                <a:pt x="2776" y="3035"/>
                                <a:pt x="2992" y="2801"/>
                                <a:pt x="3269" y="2789"/>
                              </a:cubicBezTo>
                              <a:cubicBezTo>
                                <a:pt x="3272" y="2789"/>
                                <a:pt x="3274" y="2788"/>
                                <a:pt x="3277" y="2788"/>
                              </a:cubicBezTo>
                              <a:cubicBezTo>
                                <a:pt x="3554" y="2776"/>
                                <a:pt x="3789" y="2991"/>
                                <a:pt x="3801" y="3269"/>
                              </a:cubicBezTo>
                              <a:cubicBezTo>
                                <a:pt x="3813" y="3546"/>
                                <a:pt x="3598" y="3780"/>
                                <a:pt x="3321" y="3792"/>
                              </a:cubicBezTo>
                              <a:cubicBezTo>
                                <a:pt x="3318" y="3792"/>
                                <a:pt x="3315" y="3792"/>
                                <a:pt x="3312" y="37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8" name="Freeform: Shape 278"/>
                      <wps:cNvSpPr/>
                      <wps:spPr>
                        <a:xfrm>
                          <a:off x="3592665" y="4443852"/>
                          <a:ext cx="26107" cy="108771"/>
                        </a:xfrm>
                        <a:custGeom>
                          <a:avLst/>
                          <a:gdLst>
                            <a:gd name="connsiteX0" fmla="*/ 1491 w 26106"/>
                            <a:gd name="connsiteY0" fmla="*/ 4532 h 108770"/>
                            <a:gd name="connsiteX1" fmla="*/ 10314 w 26106"/>
                            <a:gd name="connsiteY1" fmla="*/ 3147 h 108770"/>
                            <a:gd name="connsiteX2" fmla="*/ 25403 w 26106"/>
                            <a:gd name="connsiteY2" fmla="*/ 109578 h 108770"/>
                            <a:gd name="connsiteX3" fmla="*/ 19397 w 26106"/>
                            <a:gd name="connsiteY3" fmla="*/ 110520 h 108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6106" h="108770">
                              <a:moveTo>
                                <a:pt x="1491" y="4532"/>
                              </a:moveTo>
                              <a:cubicBezTo>
                                <a:pt x="4136" y="947"/>
                                <a:pt x="7099" y="592"/>
                                <a:pt x="10314" y="3147"/>
                              </a:cubicBezTo>
                              <a:lnTo>
                                <a:pt x="25403" y="109578"/>
                              </a:lnTo>
                              <a:lnTo>
                                <a:pt x="19397" y="110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9" name="Freeform: Shape 279"/>
                      <wps:cNvSpPr/>
                      <wps:spPr>
                        <a:xfrm>
                          <a:off x="3593883" y="4438094"/>
                          <a:ext cx="4351" cy="8702"/>
                        </a:xfrm>
                        <a:custGeom>
                          <a:avLst/>
                          <a:gdLst>
                            <a:gd name="connsiteX0" fmla="*/ 3062 w 4351"/>
                            <a:gd name="connsiteY0" fmla="*/ 3241 h 8701"/>
                            <a:gd name="connsiteX1" fmla="*/ 4205 w 4351"/>
                            <a:gd name="connsiteY1" fmla="*/ 3062 h 8701"/>
                            <a:gd name="connsiteX2" fmla="*/ 5066 w 4351"/>
                            <a:gd name="connsiteY2" fmla="*/ 8549 h 8701"/>
                            <a:gd name="connsiteX3" fmla="*/ 3923 w 4351"/>
                            <a:gd name="connsiteY3" fmla="*/ 872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3062" y="3241"/>
                              </a:moveTo>
                              <a:lnTo>
                                <a:pt x="4205" y="3062"/>
                              </a:lnTo>
                              <a:lnTo>
                                <a:pt x="5066" y="8549"/>
                              </a:lnTo>
                              <a:lnTo>
                                <a:pt x="3923" y="8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0" name="Freeform: Shape 280"/>
                      <wps:cNvSpPr/>
                      <wps:spPr>
                        <a:xfrm>
                          <a:off x="3592375" y="4439251"/>
                          <a:ext cx="8702" cy="4351"/>
                        </a:xfrm>
                        <a:custGeom>
                          <a:avLst/>
                          <a:gdLst>
                            <a:gd name="connsiteX0" fmla="*/ 3062 w 8702"/>
                            <a:gd name="connsiteY0" fmla="*/ 3767 h 4350"/>
                            <a:gd name="connsiteX1" fmla="*/ 7556 w 8702"/>
                            <a:gd name="connsiteY1" fmla="*/ 3062 h 4350"/>
                            <a:gd name="connsiteX2" fmla="*/ 7725 w 8702"/>
                            <a:gd name="connsiteY2" fmla="*/ 4137 h 4350"/>
                            <a:gd name="connsiteX3" fmla="*/ 3231 w 8702"/>
                            <a:gd name="connsiteY3" fmla="*/ 484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702" h="4350">
                              <a:moveTo>
                                <a:pt x="3062" y="3767"/>
                              </a:moveTo>
                              <a:lnTo>
                                <a:pt x="7556" y="3062"/>
                              </a:lnTo>
                              <a:lnTo>
                                <a:pt x="7725" y="4137"/>
                              </a:lnTo>
                              <a:lnTo>
                                <a:pt x="3231" y="48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1" name="Freeform: Shape 281"/>
                      <wps:cNvSpPr/>
                      <wps:spPr>
                        <a:xfrm>
                          <a:off x="3593805" y="4437131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2" name="Freeform: Shape 282"/>
                      <wps:cNvSpPr/>
                      <wps:spPr>
                        <a:xfrm>
                          <a:off x="3594372" y="4437508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3" name="Freeform: Shape 283"/>
                      <wps:cNvSpPr/>
                      <wps:spPr>
                        <a:xfrm>
                          <a:off x="3593380" y="4437664"/>
                          <a:ext cx="4351" cy="4351"/>
                        </a:xfrm>
                        <a:custGeom>
                          <a:avLst/>
                          <a:gdLst>
                            <a:gd name="connsiteX0" fmla="*/ 4133 w 4351"/>
                            <a:gd name="connsiteY0" fmla="*/ 3563 h 4350"/>
                            <a:gd name="connsiteX1" fmla="*/ 3720 w 4351"/>
                            <a:gd name="connsiteY1" fmla="*/ 4140 h 4350"/>
                            <a:gd name="connsiteX2" fmla="*/ 3142 w 4351"/>
                            <a:gd name="connsiteY2" fmla="*/ 3727 h 4350"/>
                            <a:gd name="connsiteX3" fmla="*/ 3141 w 4351"/>
                            <a:gd name="connsiteY3" fmla="*/ 3718 h 4350"/>
                            <a:gd name="connsiteX4" fmla="*/ 3554 w 4351"/>
                            <a:gd name="connsiteY4" fmla="*/ 3141 h 4350"/>
                            <a:gd name="connsiteX5" fmla="*/ 4132 w 4351"/>
                            <a:gd name="connsiteY5" fmla="*/ 3554 h 4350"/>
                            <a:gd name="connsiteX6" fmla="*/ 4133 w 4351"/>
                            <a:gd name="connsiteY6" fmla="*/ 356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4133" y="3563"/>
                              </a:moveTo>
                              <a:cubicBezTo>
                                <a:pt x="4179" y="3836"/>
                                <a:pt x="3994" y="4095"/>
                                <a:pt x="3720" y="4140"/>
                              </a:cubicBezTo>
                              <a:cubicBezTo>
                                <a:pt x="3446" y="4186"/>
                                <a:pt x="3187" y="4000"/>
                                <a:pt x="3142" y="3727"/>
                              </a:cubicBezTo>
                              <a:cubicBezTo>
                                <a:pt x="3142" y="3724"/>
                                <a:pt x="3141" y="3721"/>
                                <a:pt x="3141" y="3718"/>
                              </a:cubicBezTo>
                              <a:cubicBezTo>
                                <a:pt x="3096" y="3445"/>
                                <a:pt x="3281" y="3186"/>
                                <a:pt x="3554" y="3141"/>
                              </a:cubicBezTo>
                              <a:cubicBezTo>
                                <a:pt x="3828" y="3095"/>
                                <a:pt x="4087" y="3280"/>
                                <a:pt x="4132" y="3554"/>
                              </a:cubicBezTo>
                              <a:cubicBezTo>
                                <a:pt x="4133" y="3557"/>
                                <a:pt x="4133" y="3560"/>
                                <a:pt x="4133" y="35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4" name="Freeform: Shape 284"/>
                      <wps:cNvSpPr/>
                      <wps:spPr>
                        <a:xfrm>
                          <a:off x="3591424" y="4439914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5" name="Freeform: Shape 285"/>
                      <wps:cNvSpPr/>
                      <wps:spPr>
                        <a:xfrm>
                          <a:off x="3591829" y="4439489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6" name="Freeform: Shape 286"/>
                      <wps:cNvSpPr/>
                      <wps:spPr>
                        <a:xfrm>
                          <a:off x="3591958" y="4440553"/>
                          <a:ext cx="4351" cy="4351"/>
                        </a:xfrm>
                        <a:custGeom>
                          <a:avLst/>
                          <a:gdLst>
                            <a:gd name="connsiteX0" fmla="*/ 3520 w 4351"/>
                            <a:gd name="connsiteY0" fmla="*/ 3087 h 4350"/>
                            <a:gd name="connsiteX1" fmla="*/ 4089 w 4351"/>
                            <a:gd name="connsiteY1" fmla="*/ 3511 h 4350"/>
                            <a:gd name="connsiteX2" fmla="*/ 3665 w 4351"/>
                            <a:gd name="connsiteY2" fmla="*/ 4081 h 4350"/>
                            <a:gd name="connsiteX3" fmla="*/ 3656 w 4351"/>
                            <a:gd name="connsiteY3" fmla="*/ 4082 h 4350"/>
                            <a:gd name="connsiteX4" fmla="*/ 3087 w 4351"/>
                            <a:gd name="connsiteY4" fmla="*/ 3657 h 4350"/>
                            <a:gd name="connsiteX5" fmla="*/ 3512 w 4351"/>
                            <a:gd name="connsiteY5" fmla="*/ 3088 h 4350"/>
                            <a:gd name="connsiteX6" fmla="*/ 3520 w 4351"/>
                            <a:gd name="connsiteY6" fmla="*/ 3087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520" y="3087"/>
                              </a:moveTo>
                              <a:cubicBezTo>
                                <a:pt x="3795" y="3047"/>
                                <a:pt x="4050" y="3237"/>
                                <a:pt x="4089" y="3511"/>
                              </a:cubicBezTo>
                              <a:cubicBezTo>
                                <a:pt x="4129" y="3786"/>
                                <a:pt x="3939" y="4041"/>
                                <a:pt x="3665" y="4081"/>
                              </a:cubicBezTo>
                              <a:cubicBezTo>
                                <a:pt x="3662" y="4081"/>
                                <a:pt x="3659" y="4082"/>
                                <a:pt x="3656" y="4082"/>
                              </a:cubicBezTo>
                              <a:cubicBezTo>
                                <a:pt x="3382" y="4122"/>
                                <a:pt x="3127" y="3932"/>
                                <a:pt x="3087" y="3657"/>
                              </a:cubicBezTo>
                              <a:cubicBezTo>
                                <a:pt x="3047" y="3383"/>
                                <a:pt x="3237" y="3128"/>
                                <a:pt x="3512" y="3088"/>
                              </a:cubicBezTo>
                              <a:cubicBezTo>
                                <a:pt x="3514" y="3087"/>
                                <a:pt x="3517" y="3087"/>
                                <a:pt x="3520" y="30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7" name="Freeform: Shape 287"/>
                      <wps:cNvSpPr/>
                      <wps:spPr>
                        <a:xfrm>
                          <a:off x="3596662" y="4439098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8" name="Freeform: Shape 288"/>
                      <wps:cNvSpPr/>
                      <wps:spPr>
                        <a:xfrm>
                          <a:off x="3596388" y="4439647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9" name="Freeform: Shape 289"/>
                      <wps:cNvSpPr/>
                      <wps:spPr>
                        <a:xfrm>
                          <a:off x="3596232" y="4438659"/>
                          <a:ext cx="4351" cy="4351"/>
                        </a:xfrm>
                        <a:custGeom>
                          <a:avLst/>
                          <a:gdLst>
                            <a:gd name="connsiteX0" fmla="*/ 3733 w 4351"/>
                            <a:gd name="connsiteY0" fmla="*/ 4145 h 4350"/>
                            <a:gd name="connsiteX1" fmla="*/ 3154 w 4351"/>
                            <a:gd name="connsiteY1" fmla="*/ 3735 h 4350"/>
                            <a:gd name="connsiteX2" fmla="*/ 3565 w 4351"/>
                            <a:gd name="connsiteY2" fmla="*/ 3155 h 4350"/>
                            <a:gd name="connsiteX3" fmla="*/ 3573 w 4351"/>
                            <a:gd name="connsiteY3" fmla="*/ 3154 h 4350"/>
                            <a:gd name="connsiteX4" fmla="*/ 4153 w 4351"/>
                            <a:gd name="connsiteY4" fmla="*/ 3564 h 4350"/>
                            <a:gd name="connsiteX5" fmla="*/ 3742 w 4351"/>
                            <a:gd name="connsiteY5" fmla="*/ 4144 h 4350"/>
                            <a:gd name="connsiteX6" fmla="*/ 3733 w 4351"/>
                            <a:gd name="connsiteY6" fmla="*/ 41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733" y="4145"/>
                              </a:moveTo>
                              <a:cubicBezTo>
                                <a:pt x="3460" y="4192"/>
                                <a:pt x="3200" y="4008"/>
                                <a:pt x="3154" y="3735"/>
                              </a:cubicBezTo>
                              <a:cubicBezTo>
                                <a:pt x="3107" y="3461"/>
                                <a:pt x="3291" y="3202"/>
                                <a:pt x="3565" y="3155"/>
                              </a:cubicBezTo>
                              <a:cubicBezTo>
                                <a:pt x="3567" y="3154"/>
                                <a:pt x="3570" y="3154"/>
                                <a:pt x="3573" y="3154"/>
                              </a:cubicBezTo>
                              <a:cubicBezTo>
                                <a:pt x="3846" y="3107"/>
                                <a:pt x="4106" y="3291"/>
                                <a:pt x="4153" y="3564"/>
                              </a:cubicBezTo>
                              <a:cubicBezTo>
                                <a:pt x="4199" y="3838"/>
                                <a:pt x="4015" y="4097"/>
                                <a:pt x="3742" y="4144"/>
                              </a:cubicBezTo>
                              <a:cubicBezTo>
                                <a:pt x="3739" y="4144"/>
                                <a:pt x="3736" y="4145"/>
                                <a:pt x="3733" y="4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82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0" name="Freeform: Shape 290"/>
                      <wps:cNvSpPr/>
                      <wps:spPr>
                        <a:xfrm>
                          <a:off x="1317238" y="3237023"/>
                          <a:ext cx="1579449" cy="1327005"/>
                        </a:xfrm>
                        <a:custGeom>
                          <a:avLst/>
                          <a:gdLst>
                            <a:gd name="connsiteX0" fmla="*/ 666792 w 1579448"/>
                            <a:gd name="connsiteY0" fmla="*/ 1297682 h 1327005"/>
                            <a:gd name="connsiteX1" fmla="*/ 664209 w 1579448"/>
                            <a:gd name="connsiteY1" fmla="*/ 1244519 h 1327005"/>
                            <a:gd name="connsiteX2" fmla="*/ 638238 w 1579448"/>
                            <a:gd name="connsiteY2" fmla="*/ 1215287 h 1327005"/>
                            <a:gd name="connsiteX3" fmla="*/ 630215 w 1579448"/>
                            <a:gd name="connsiteY3" fmla="*/ 1207945 h 1327005"/>
                            <a:gd name="connsiteX4" fmla="*/ 615258 w 1579448"/>
                            <a:gd name="connsiteY4" fmla="*/ 1190133 h 1327005"/>
                            <a:gd name="connsiteX5" fmla="*/ 589968 w 1579448"/>
                            <a:gd name="connsiteY5" fmla="*/ 1127590 h 1327005"/>
                            <a:gd name="connsiteX6" fmla="*/ 583985 w 1579448"/>
                            <a:gd name="connsiteY6" fmla="*/ 1083129 h 1327005"/>
                            <a:gd name="connsiteX7" fmla="*/ 604244 w 1579448"/>
                            <a:gd name="connsiteY7" fmla="*/ 1021808 h 1327005"/>
                            <a:gd name="connsiteX8" fmla="*/ 689500 w 1579448"/>
                            <a:gd name="connsiteY8" fmla="*/ 933974 h 1327005"/>
                            <a:gd name="connsiteX9" fmla="*/ 731243 w 1579448"/>
                            <a:gd name="connsiteY9" fmla="*/ 902566 h 1327005"/>
                            <a:gd name="connsiteX10" fmla="*/ 783187 w 1579448"/>
                            <a:gd name="connsiteY10" fmla="*/ 850899 h 1327005"/>
                            <a:gd name="connsiteX11" fmla="*/ 841927 w 1579448"/>
                            <a:gd name="connsiteY11" fmla="*/ 740906 h 1327005"/>
                            <a:gd name="connsiteX12" fmla="*/ 836352 w 1579448"/>
                            <a:gd name="connsiteY12" fmla="*/ 722007 h 1327005"/>
                            <a:gd name="connsiteX13" fmla="*/ 813917 w 1579448"/>
                            <a:gd name="connsiteY13" fmla="*/ 756813 h 1327005"/>
                            <a:gd name="connsiteX14" fmla="*/ 793793 w 1579448"/>
                            <a:gd name="connsiteY14" fmla="*/ 791076 h 1327005"/>
                            <a:gd name="connsiteX15" fmla="*/ 769182 w 1579448"/>
                            <a:gd name="connsiteY15" fmla="*/ 837169 h 1327005"/>
                            <a:gd name="connsiteX16" fmla="*/ 725262 w 1579448"/>
                            <a:gd name="connsiteY16" fmla="*/ 877006 h 1327005"/>
                            <a:gd name="connsiteX17" fmla="*/ 723631 w 1579448"/>
                            <a:gd name="connsiteY17" fmla="*/ 807393 h 1327005"/>
                            <a:gd name="connsiteX18" fmla="*/ 695484 w 1579448"/>
                            <a:gd name="connsiteY18" fmla="*/ 810656 h 1327005"/>
                            <a:gd name="connsiteX19" fmla="*/ 684607 w 1579448"/>
                            <a:gd name="connsiteY19" fmla="*/ 851445 h 1327005"/>
                            <a:gd name="connsiteX20" fmla="*/ 668970 w 1579448"/>
                            <a:gd name="connsiteY20" fmla="*/ 897673 h 1327005"/>
                            <a:gd name="connsiteX21" fmla="*/ 611048 w 1579448"/>
                            <a:gd name="connsiteY21" fmla="*/ 952602 h 1327005"/>
                            <a:gd name="connsiteX22" fmla="*/ 598538 w 1579448"/>
                            <a:gd name="connsiteY22" fmla="*/ 957225 h 1327005"/>
                            <a:gd name="connsiteX23" fmla="*/ 575016 w 1579448"/>
                            <a:gd name="connsiteY23" fmla="*/ 960488 h 1327005"/>
                            <a:gd name="connsiteX24" fmla="*/ 549317 w 1579448"/>
                            <a:gd name="connsiteY24" fmla="*/ 947027 h 1327005"/>
                            <a:gd name="connsiteX25" fmla="*/ 554892 w 1579448"/>
                            <a:gd name="connsiteY25" fmla="*/ 912900 h 1327005"/>
                            <a:gd name="connsiteX26" fmla="*/ 576103 w 1579448"/>
                            <a:gd name="connsiteY26" fmla="*/ 866264 h 1327005"/>
                            <a:gd name="connsiteX27" fmla="*/ 588885 w 1579448"/>
                            <a:gd name="connsiteY27" fmla="*/ 837439 h 1327005"/>
                            <a:gd name="connsiteX28" fmla="*/ 592692 w 1579448"/>
                            <a:gd name="connsiteY28" fmla="*/ 823707 h 1327005"/>
                            <a:gd name="connsiteX29" fmla="*/ 657958 w 1579448"/>
                            <a:gd name="connsiteY29" fmla="*/ 757766 h 1327005"/>
                            <a:gd name="connsiteX30" fmla="*/ 699974 w 1579448"/>
                            <a:gd name="connsiteY30" fmla="*/ 730029 h 1327005"/>
                            <a:gd name="connsiteX31" fmla="*/ 776118 w 1579448"/>
                            <a:gd name="connsiteY31" fmla="*/ 697534 h 1327005"/>
                            <a:gd name="connsiteX32" fmla="*/ 825886 w 1579448"/>
                            <a:gd name="connsiteY32" fmla="*/ 682306 h 1327005"/>
                            <a:gd name="connsiteX33" fmla="*/ 849001 w 1579448"/>
                            <a:gd name="connsiteY33" fmla="*/ 672108 h 1327005"/>
                            <a:gd name="connsiteX34" fmla="*/ 879867 w 1579448"/>
                            <a:gd name="connsiteY34" fmla="*/ 656745 h 1327005"/>
                            <a:gd name="connsiteX35" fmla="*/ 922018 w 1579448"/>
                            <a:gd name="connsiteY35" fmla="*/ 636758 h 1327005"/>
                            <a:gd name="connsiteX36" fmla="*/ 990818 w 1579448"/>
                            <a:gd name="connsiteY36" fmla="*/ 610109 h 1327005"/>
                            <a:gd name="connsiteX37" fmla="*/ 1064786 w 1579448"/>
                            <a:gd name="connsiteY37" fmla="*/ 594065 h 1327005"/>
                            <a:gd name="connsiteX38" fmla="*/ 1099595 w 1579448"/>
                            <a:gd name="connsiteY38" fmla="*/ 593658 h 1327005"/>
                            <a:gd name="connsiteX39" fmla="*/ 1099595 w 1579448"/>
                            <a:gd name="connsiteY39" fmla="*/ 580605 h 1327005"/>
                            <a:gd name="connsiteX40" fmla="*/ 1089805 w 1579448"/>
                            <a:gd name="connsiteY40" fmla="*/ 566193 h 1327005"/>
                            <a:gd name="connsiteX41" fmla="*/ 1091709 w 1579448"/>
                            <a:gd name="connsiteY41" fmla="*/ 520644 h 1327005"/>
                            <a:gd name="connsiteX42" fmla="*/ 1126518 w 1579448"/>
                            <a:gd name="connsiteY42" fmla="*/ 467346 h 1327005"/>
                            <a:gd name="connsiteX43" fmla="*/ 1163366 w 1579448"/>
                            <a:gd name="connsiteY43" fmla="*/ 426557 h 1327005"/>
                            <a:gd name="connsiteX44" fmla="*/ 1189065 w 1579448"/>
                            <a:gd name="connsiteY44" fmla="*/ 410377 h 1327005"/>
                            <a:gd name="connsiteX45" fmla="*/ 1350325 w 1579448"/>
                            <a:gd name="connsiteY45" fmla="*/ 365237 h 1327005"/>
                            <a:gd name="connsiteX46" fmla="*/ 1382686 w 1579448"/>
                            <a:gd name="connsiteY46" fmla="*/ 377202 h 1327005"/>
                            <a:gd name="connsiteX47" fmla="*/ 1436805 w 1579448"/>
                            <a:gd name="connsiteY47" fmla="*/ 407250 h 1327005"/>
                            <a:gd name="connsiteX48" fmla="*/ 1522874 w 1579448"/>
                            <a:gd name="connsiteY48" fmla="*/ 389711 h 1327005"/>
                            <a:gd name="connsiteX49" fmla="*/ 1518115 w 1579448"/>
                            <a:gd name="connsiteY49" fmla="*/ 378290 h 1327005"/>
                            <a:gd name="connsiteX50" fmla="*/ 1472020 w 1579448"/>
                            <a:gd name="connsiteY50" fmla="*/ 389031 h 1327005"/>
                            <a:gd name="connsiteX51" fmla="*/ 1417901 w 1579448"/>
                            <a:gd name="connsiteY51" fmla="*/ 391615 h 1327005"/>
                            <a:gd name="connsiteX52" fmla="*/ 1384588 w 1579448"/>
                            <a:gd name="connsiteY52" fmla="*/ 347697 h 1327005"/>
                            <a:gd name="connsiteX53" fmla="*/ 1400769 w 1579448"/>
                            <a:gd name="connsiteY53" fmla="*/ 323359 h 1327005"/>
                            <a:gd name="connsiteX54" fmla="*/ 1412055 w 1579448"/>
                            <a:gd name="connsiteY54" fmla="*/ 303916 h 1327005"/>
                            <a:gd name="connsiteX55" fmla="*/ 1377381 w 1579448"/>
                            <a:gd name="connsiteY55" fmla="*/ 319688 h 1327005"/>
                            <a:gd name="connsiteX56" fmla="*/ 1356986 w 1579448"/>
                            <a:gd name="connsiteY56" fmla="*/ 330837 h 1327005"/>
                            <a:gd name="connsiteX57" fmla="*/ 1326120 w 1579448"/>
                            <a:gd name="connsiteY57" fmla="*/ 342258 h 1327005"/>
                            <a:gd name="connsiteX58" fmla="*/ 1234747 w 1579448"/>
                            <a:gd name="connsiteY58" fmla="*/ 360205 h 1327005"/>
                            <a:gd name="connsiteX59" fmla="*/ 1205785 w 1579448"/>
                            <a:gd name="connsiteY59" fmla="*/ 365916 h 1327005"/>
                            <a:gd name="connsiteX60" fmla="*/ 1199802 w 1579448"/>
                            <a:gd name="connsiteY60" fmla="*/ 361157 h 1327005"/>
                            <a:gd name="connsiteX61" fmla="*/ 1229716 w 1579448"/>
                            <a:gd name="connsiteY61" fmla="*/ 308812 h 1327005"/>
                            <a:gd name="connsiteX62" fmla="*/ 1260990 w 1579448"/>
                            <a:gd name="connsiteY62" fmla="*/ 282163 h 1327005"/>
                            <a:gd name="connsiteX63" fmla="*/ 1376294 w 1579448"/>
                            <a:gd name="connsiteY63" fmla="*/ 219894 h 1327005"/>
                            <a:gd name="connsiteX64" fmla="*/ 1466988 w 1579448"/>
                            <a:gd name="connsiteY64" fmla="*/ 213776 h 1327005"/>
                            <a:gd name="connsiteX65" fmla="*/ 1535927 w 1579448"/>
                            <a:gd name="connsiteY65" fmla="*/ 209561 h 1327005"/>
                            <a:gd name="connsiteX66" fmla="*/ 1543541 w 1579448"/>
                            <a:gd name="connsiteY66" fmla="*/ 207113 h 1327005"/>
                            <a:gd name="connsiteX67" fmla="*/ 1580390 w 1579448"/>
                            <a:gd name="connsiteY67" fmla="*/ 192565 h 1327005"/>
                            <a:gd name="connsiteX68" fmla="*/ 1572775 w 1579448"/>
                            <a:gd name="connsiteY68" fmla="*/ 188758 h 1327005"/>
                            <a:gd name="connsiteX69" fmla="*/ 1414639 w 1579448"/>
                            <a:gd name="connsiteY69" fmla="*/ 189574 h 1327005"/>
                            <a:gd name="connsiteX70" fmla="*/ 1412871 w 1579448"/>
                            <a:gd name="connsiteY70" fmla="*/ 149465 h 1327005"/>
                            <a:gd name="connsiteX71" fmla="*/ 1422933 w 1579448"/>
                            <a:gd name="connsiteY71" fmla="*/ 124039 h 1327005"/>
                            <a:gd name="connsiteX72" fmla="*/ 1406345 w 1579448"/>
                            <a:gd name="connsiteY72" fmla="*/ 118192 h 1327005"/>
                            <a:gd name="connsiteX73" fmla="*/ 1348963 w 1579448"/>
                            <a:gd name="connsiteY73" fmla="*/ 192975 h 1327005"/>
                            <a:gd name="connsiteX74" fmla="*/ 1295931 w 1579448"/>
                            <a:gd name="connsiteY74" fmla="*/ 225470 h 1327005"/>
                            <a:gd name="connsiteX75" fmla="*/ 1234607 w 1579448"/>
                            <a:gd name="connsiteY75" fmla="*/ 262317 h 1327005"/>
                            <a:gd name="connsiteX76" fmla="*/ 1198031 w 1579448"/>
                            <a:gd name="connsiteY76" fmla="*/ 284615 h 1327005"/>
                            <a:gd name="connsiteX77" fmla="*/ 1192184 w 1579448"/>
                            <a:gd name="connsiteY77" fmla="*/ 244369 h 1327005"/>
                            <a:gd name="connsiteX78" fmla="*/ 1201702 w 1579448"/>
                            <a:gd name="connsiteY78" fmla="*/ 184545 h 1327005"/>
                            <a:gd name="connsiteX79" fmla="*/ 1184433 w 1579448"/>
                            <a:gd name="connsiteY79" fmla="*/ 198550 h 1327005"/>
                            <a:gd name="connsiteX80" fmla="*/ 1168796 w 1579448"/>
                            <a:gd name="connsiteY80" fmla="*/ 238251 h 1327005"/>
                            <a:gd name="connsiteX81" fmla="*/ 1149624 w 1579448"/>
                            <a:gd name="connsiteY81" fmla="*/ 307321 h 1327005"/>
                            <a:gd name="connsiteX82" fmla="*/ 1131540 w 1579448"/>
                            <a:gd name="connsiteY82" fmla="*/ 363203 h 1327005"/>
                            <a:gd name="connsiteX83" fmla="*/ 1084222 w 1579448"/>
                            <a:gd name="connsiteY83" fmla="*/ 437032 h 1327005"/>
                            <a:gd name="connsiteX84" fmla="*/ 1021949 w 1579448"/>
                            <a:gd name="connsiteY84" fmla="*/ 494137 h 1327005"/>
                            <a:gd name="connsiteX85" fmla="*/ 1003185 w 1579448"/>
                            <a:gd name="connsiteY85" fmla="*/ 480132 h 1327005"/>
                            <a:gd name="connsiteX86" fmla="*/ 1003321 w 1579448"/>
                            <a:gd name="connsiteY86" fmla="*/ 424659 h 1327005"/>
                            <a:gd name="connsiteX87" fmla="*/ 1012295 w 1579448"/>
                            <a:gd name="connsiteY87" fmla="*/ 367420 h 1327005"/>
                            <a:gd name="connsiteX88" fmla="*/ 1029564 w 1579448"/>
                            <a:gd name="connsiteY88" fmla="*/ 321871 h 1327005"/>
                            <a:gd name="connsiteX89" fmla="*/ 1045201 w 1579448"/>
                            <a:gd name="connsiteY89" fmla="*/ 281082 h 1327005"/>
                            <a:gd name="connsiteX90" fmla="*/ 1108970 w 1579448"/>
                            <a:gd name="connsiteY90" fmla="*/ 188491 h 1327005"/>
                            <a:gd name="connsiteX91" fmla="*/ 1134533 w 1579448"/>
                            <a:gd name="connsiteY91" fmla="*/ 153413 h 1327005"/>
                            <a:gd name="connsiteX92" fmla="*/ 1143371 w 1579448"/>
                            <a:gd name="connsiteY92" fmla="*/ 126900 h 1327005"/>
                            <a:gd name="connsiteX93" fmla="*/ 1145546 w 1579448"/>
                            <a:gd name="connsiteY93" fmla="*/ 97803 h 1327005"/>
                            <a:gd name="connsiteX94" fmla="*/ 1127870 w 1579448"/>
                            <a:gd name="connsiteY94" fmla="*/ 131387 h 1327005"/>
                            <a:gd name="connsiteX95" fmla="*/ 1095645 w 1579448"/>
                            <a:gd name="connsiteY95" fmla="*/ 182100 h 1327005"/>
                            <a:gd name="connsiteX96" fmla="*/ 1075521 w 1579448"/>
                            <a:gd name="connsiteY96" fmla="*/ 195696 h 1327005"/>
                            <a:gd name="connsiteX97" fmla="*/ 1051862 w 1579448"/>
                            <a:gd name="connsiteY97" fmla="*/ 180877 h 1327005"/>
                            <a:gd name="connsiteX98" fmla="*/ 1061924 w 1579448"/>
                            <a:gd name="connsiteY98" fmla="*/ 152052 h 1327005"/>
                            <a:gd name="connsiteX99" fmla="*/ 1056350 w 1579448"/>
                            <a:gd name="connsiteY99" fmla="*/ 117246 h 1327005"/>
                            <a:gd name="connsiteX100" fmla="*/ 1035138 w 1579448"/>
                            <a:gd name="connsiteY100" fmla="*/ 162795 h 1327005"/>
                            <a:gd name="connsiteX101" fmla="*/ 1023444 w 1579448"/>
                            <a:gd name="connsiteY101" fmla="*/ 217315 h 1327005"/>
                            <a:gd name="connsiteX102" fmla="*/ 1014742 w 1579448"/>
                            <a:gd name="connsiteY102" fmla="*/ 251034 h 1327005"/>
                            <a:gd name="connsiteX103" fmla="*/ 1006040 w 1579448"/>
                            <a:gd name="connsiteY103" fmla="*/ 284889 h 1327005"/>
                            <a:gd name="connsiteX104" fmla="*/ 980069 w 1579448"/>
                            <a:gd name="connsiteY104" fmla="*/ 302292 h 1327005"/>
                            <a:gd name="connsiteX105" fmla="*/ 964432 w 1579448"/>
                            <a:gd name="connsiteY105" fmla="*/ 239614 h 1327005"/>
                            <a:gd name="connsiteX106" fmla="*/ 949475 w 1579448"/>
                            <a:gd name="connsiteY106" fmla="*/ 197737 h 1327005"/>
                            <a:gd name="connsiteX107" fmla="*/ 947164 w 1579448"/>
                            <a:gd name="connsiteY107" fmla="*/ 215956 h 1327005"/>
                            <a:gd name="connsiteX108" fmla="*/ 915890 w 1579448"/>
                            <a:gd name="connsiteY108" fmla="*/ 231864 h 1327005"/>
                            <a:gd name="connsiteX109" fmla="*/ 905964 w 1579448"/>
                            <a:gd name="connsiteY109" fmla="*/ 186180 h 1327005"/>
                            <a:gd name="connsiteX110" fmla="*/ 897262 w 1579448"/>
                            <a:gd name="connsiteY110" fmla="*/ 152053 h 1327005"/>
                            <a:gd name="connsiteX111" fmla="*/ 888560 w 1579448"/>
                            <a:gd name="connsiteY111" fmla="*/ 186995 h 1327005"/>
                            <a:gd name="connsiteX112" fmla="*/ 918610 w 1579448"/>
                            <a:gd name="connsiteY112" fmla="*/ 256200 h 1327005"/>
                            <a:gd name="connsiteX113" fmla="*/ 940909 w 1579448"/>
                            <a:gd name="connsiteY113" fmla="*/ 292638 h 1327005"/>
                            <a:gd name="connsiteX114" fmla="*/ 953962 w 1579448"/>
                            <a:gd name="connsiteY114" fmla="*/ 319151 h 1327005"/>
                            <a:gd name="connsiteX115" fmla="*/ 981836 w 1579448"/>
                            <a:gd name="connsiteY115" fmla="*/ 415413 h 1327005"/>
                            <a:gd name="connsiteX116" fmla="*/ 953826 w 1579448"/>
                            <a:gd name="connsiteY116" fmla="*/ 546347 h 1327005"/>
                            <a:gd name="connsiteX117" fmla="*/ 900525 w 1579448"/>
                            <a:gd name="connsiteY117" fmla="*/ 580882 h 1327005"/>
                            <a:gd name="connsiteX118" fmla="*/ 868980 w 1579448"/>
                            <a:gd name="connsiteY118" fmla="*/ 593799 h 1327005"/>
                            <a:gd name="connsiteX119" fmla="*/ 777607 w 1579448"/>
                            <a:gd name="connsiteY119" fmla="*/ 621944 h 1327005"/>
                            <a:gd name="connsiteX120" fmla="*/ 727704 w 1579448"/>
                            <a:gd name="connsiteY120" fmla="*/ 618816 h 1327005"/>
                            <a:gd name="connsiteX121" fmla="*/ 691671 w 1579448"/>
                            <a:gd name="connsiteY121" fmla="*/ 589720 h 1327005"/>
                            <a:gd name="connsiteX122" fmla="*/ 680386 w 1579448"/>
                            <a:gd name="connsiteY122" fmla="*/ 552194 h 1327005"/>
                            <a:gd name="connsiteX123" fmla="*/ 662573 w 1579448"/>
                            <a:gd name="connsiteY123" fmla="*/ 497400 h 1327005"/>
                            <a:gd name="connsiteX124" fmla="*/ 651016 w 1579448"/>
                            <a:gd name="connsiteY124" fmla="*/ 376664 h 1327005"/>
                            <a:gd name="connsiteX125" fmla="*/ 701732 w 1579448"/>
                            <a:gd name="connsiteY125" fmla="*/ 297670 h 1327005"/>
                            <a:gd name="connsiteX126" fmla="*/ 734093 w 1579448"/>
                            <a:gd name="connsiteY126" fmla="*/ 243285 h 1327005"/>
                            <a:gd name="connsiteX127" fmla="*/ 793651 w 1579448"/>
                            <a:gd name="connsiteY127" fmla="*/ 153823 h 1327005"/>
                            <a:gd name="connsiteX128" fmla="*/ 827644 w 1579448"/>
                            <a:gd name="connsiteY128" fmla="*/ 102566 h 1327005"/>
                            <a:gd name="connsiteX129" fmla="*/ 821526 w 1579448"/>
                            <a:gd name="connsiteY129" fmla="*/ 99846 h 1327005"/>
                            <a:gd name="connsiteX130" fmla="*/ 806161 w 1579448"/>
                            <a:gd name="connsiteY130" fmla="*/ 118881 h 1327005"/>
                            <a:gd name="connsiteX131" fmla="*/ 773936 w 1579448"/>
                            <a:gd name="connsiteY131" fmla="*/ 149473 h 1327005"/>
                            <a:gd name="connsiteX132" fmla="*/ 764962 w 1579448"/>
                            <a:gd name="connsiteY132" fmla="*/ 59737 h 1327005"/>
                            <a:gd name="connsiteX133" fmla="*/ 759659 w 1579448"/>
                            <a:gd name="connsiteY133" fmla="*/ 3994 h 1327005"/>
                            <a:gd name="connsiteX134" fmla="*/ 754899 w 1579448"/>
                            <a:gd name="connsiteY134" fmla="*/ 1547 h 1327005"/>
                            <a:gd name="connsiteX135" fmla="*/ 754900 w 1579448"/>
                            <a:gd name="connsiteY135" fmla="*/ 1547 h 1327005"/>
                            <a:gd name="connsiteX136" fmla="*/ 744974 w 1579448"/>
                            <a:gd name="connsiteY136" fmla="*/ 95498 h 1327005"/>
                            <a:gd name="connsiteX137" fmla="*/ 742799 w 1579448"/>
                            <a:gd name="connsiteY137" fmla="*/ 180340 h 1327005"/>
                            <a:gd name="connsiteX138" fmla="*/ 724171 w 1579448"/>
                            <a:gd name="connsiteY138" fmla="*/ 208620 h 1327005"/>
                            <a:gd name="connsiteX139" fmla="*/ 700919 w 1579448"/>
                            <a:gd name="connsiteY139" fmla="*/ 254848 h 1327005"/>
                            <a:gd name="connsiteX140" fmla="*/ 686234 w 1579448"/>
                            <a:gd name="connsiteY140" fmla="*/ 278234 h 1327005"/>
                            <a:gd name="connsiteX141" fmla="*/ 661623 w 1579448"/>
                            <a:gd name="connsiteY141" fmla="*/ 259878 h 1327005"/>
                            <a:gd name="connsiteX142" fmla="*/ 668558 w 1579448"/>
                            <a:gd name="connsiteY142" fmla="*/ 217593 h 1327005"/>
                            <a:gd name="connsiteX143" fmla="*/ 680932 w 1579448"/>
                            <a:gd name="connsiteY143" fmla="*/ 143360 h 1327005"/>
                            <a:gd name="connsiteX144" fmla="*/ 671006 w 1579448"/>
                            <a:gd name="connsiteY144" fmla="*/ 123781 h 1327005"/>
                            <a:gd name="connsiteX145" fmla="*/ 657817 w 1579448"/>
                            <a:gd name="connsiteY145" fmla="*/ 162938 h 1327005"/>
                            <a:gd name="connsiteX146" fmla="*/ 651834 w 1579448"/>
                            <a:gd name="connsiteY146" fmla="*/ 209710 h 1327005"/>
                            <a:gd name="connsiteX147" fmla="*/ 621376 w 1579448"/>
                            <a:gd name="connsiteY147" fmla="*/ 203184 h 1327005"/>
                            <a:gd name="connsiteX148" fmla="*/ 606012 w 1579448"/>
                            <a:gd name="connsiteY148" fmla="*/ 162938 h 1327005"/>
                            <a:gd name="connsiteX149" fmla="*/ 597582 w 1579448"/>
                            <a:gd name="connsiteY149" fmla="*/ 126636 h 1327005"/>
                            <a:gd name="connsiteX150" fmla="*/ 585752 w 1579448"/>
                            <a:gd name="connsiteY150" fmla="*/ 95092 h 1327005"/>
                            <a:gd name="connsiteX151" fmla="*/ 572834 w 1579448"/>
                            <a:gd name="connsiteY151" fmla="*/ 73746 h 1327005"/>
                            <a:gd name="connsiteX152" fmla="*/ 572562 w 1579448"/>
                            <a:gd name="connsiteY152" fmla="*/ 113583 h 1327005"/>
                            <a:gd name="connsiteX153" fmla="*/ 586431 w 1579448"/>
                            <a:gd name="connsiteY153" fmla="*/ 165114 h 1327005"/>
                            <a:gd name="connsiteX154" fmla="*/ 619609 w 1579448"/>
                            <a:gd name="connsiteY154" fmla="*/ 228202 h 1327005"/>
                            <a:gd name="connsiteX155" fmla="*/ 636333 w 1579448"/>
                            <a:gd name="connsiteY155" fmla="*/ 252131 h 1327005"/>
                            <a:gd name="connsiteX156" fmla="*/ 640277 w 1579448"/>
                            <a:gd name="connsiteY156" fmla="*/ 288026 h 1327005"/>
                            <a:gd name="connsiteX157" fmla="*/ 617161 w 1579448"/>
                            <a:gd name="connsiteY157" fmla="*/ 372323 h 1327005"/>
                            <a:gd name="connsiteX158" fmla="*/ 570252 w 1579448"/>
                            <a:gd name="connsiteY158" fmla="*/ 376266 h 1327005"/>
                            <a:gd name="connsiteX159" fmla="*/ 539251 w 1579448"/>
                            <a:gd name="connsiteY159" fmla="*/ 360359 h 1327005"/>
                            <a:gd name="connsiteX160" fmla="*/ 501314 w 1579448"/>
                            <a:gd name="connsiteY160" fmla="*/ 326775 h 1327005"/>
                            <a:gd name="connsiteX161" fmla="*/ 493836 w 1579448"/>
                            <a:gd name="connsiteY161" fmla="*/ 308556 h 1327005"/>
                            <a:gd name="connsiteX162" fmla="*/ 485950 w 1579448"/>
                            <a:gd name="connsiteY162" fmla="*/ 268719 h 1327005"/>
                            <a:gd name="connsiteX163" fmla="*/ 479695 w 1579448"/>
                            <a:gd name="connsiteY163" fmla="*/ 232553 h 1327005"/>
                            <a:gd name="connsiteX164" fmla="*/ 468138 w 1579448"/>
                            <a:gd name="connsiteY164" fmla="*/ 235544 h 1327005"/>
                            <a:gd name="connsiteX165" fmla="*/ 462291 w 1579448"/>
                            <a:gd name="connsiteY165" fmla="*/ 255258 h 1327005"/>
                            <a:gd name="connsiteX166" fmla="*/ 401919 w 1579448"/>
                            <a:gd name="connsiteY166" fmla="*/ 259745 h 1327005"/>
                            <a:gd name="connsiteX167" fmla="*/ 370782 w 1579448"/>
                            <a:gd name="connsiteY167" fmla="*/ 199242 h 1327005"/>
                            <a:gd name="connsiteX168" fmla="*/ 364935 w 1579448"/>
                            <a:gd name="connsiteY168" fmla="*/ 172458 h 1327005"/>
                            <a:gd name="connsiteX169" fmla="*/ 350522 w 1579448"/>
                            <a:gd name="connsiteY169" fmla="*/ 221539 h 1327005"/>
                            <a:gd name="connsiteX170" fmla="*/ 351202 w 1579448"/>
                            <a:gd name="connsiteY170" fmla="*/ 267088 h 1327005"/>
                            <a:gd name="connsiteX171" fmla="*/ 333797 w 1579448"/>
                            <a:gd name="connsiteY171" fmla="*/ 276606 h 1327005"/>
                            <a:gd name="connsiteX172" fmla="*/ 298988 w 1579448"/>
                            <a:gd name="connsiteY172" fmla="*/ 288979 h 1327005"/>
                            <a:gd name="connsiteX173" fmla="*/ 266355 w 1579448"/>
                            <a:gd name="connsiteY173" fmla="*/ 301896 h 1327005"/>
                            <a:gd name="connsiteX174" fmla="*/ 273154 w 1579448"/>
                            <a:gd name="connsiteY174" fmla="*/ 313180 h 1327005"/>
                            <a:gd name="connsiteX175" fmla="*/ 300348 w 1579448"/>
                            <a:gd name="connsiteY175" fmla="*/ 309374 h 1327005"/>
                            <a:gd name="connsiteX176" fmla="*/ 438770 w 1579448"/>
                            <a:gd name="connsiteY176" fmla="*/ 302168 h 1327005"/>
                            <a:gd name="connsiteX177" fmla="*/ 469635 w 1579448"/>
                            <a:gd name="connsiteY177" fmla="*/ 346764 h 1327005"/>
                            <a:gd name="connsiteX178" fmla="*/ 486360 w 1579448"/>
                            <a:gd name="connsiteY178" fmla="*/ 373957 h 1327005"/>
                            <a:gd name="connsiteX179" fmla="*/ 562774 w 1579448"/>
                            <a:gd name="connsiteY179" fmla="*/ 411754 h 1327005"/>
                            <a:gd name="connsiteX180" fmla="*/ 610092 w 1579448"/>
                            <a:gd name="connsiteY180" fmla="*/ 498501 h 1327005"/>
                            <a:gd name="connsiteX181" fmla="*/ 626001 w 1579448"/>
                            <a:gd name="connsiteY181" fmla="*/ 546630 h 1327005"/>
                            <a:gd name="connsiteX182" fmla="*/ 643949 w 1579448"/>
                            <a:gd name="connsiteY182" fmla="*/ 604958 h 1327005"/>
                            <a:gd name="connsiteX183" fmla="*/ 621785 w 1579448"/>
                            <a:gd name="connsiteY183" fmla="*/ 679192 h 1327005"/>
                            <a:gd name="connsiteX184" fmla="*/ 608868 w 1579448"/>
                            <a:gd name="connsiteY184" fmla="*/ 690069 h 1327005"/>
                            <a:gd name="connsiteX185" fmla="*/ 593367 w 1579448"/>
                            <a:gd name="connsiteY185" fmla="*/ 695916 h 1327005"/>
                            <a:gd name="connsiteX186" fmla="*/ 567125 w 1579448"/>
                            <a:gd name="connsiteY186" fmla="*/ 664508 h 1327005"/>
                            <a:gd name="connsiteX187" fmla="*/ 552712 w 1579448"/>
                            <a:gd name="connsiteY187" fmla="*/ 592584 h 1327005"/>
                            <a:gd name="connsiteX188" fmla="*/ 547817 w 1579448"/>
                            <a:gd name="connsiteY188" fmla="*/ 553562 h 1327005"/>
                            <a:gd name="connsiteX189" fmla="*/ 539523 w 1579448"/>
                            <a:gd name="connsiteY189" fmla="*/ 574364 h 1327005"/>
                            <a:gd name="connsiteX190" fmla="*/ 515456 w 1579448"/>
                            <a:gd name="connsiteY190" fmla="*/ 604548 h 1327005"/>
                            <a:gd name="connsiteX191" fmla="*/ 500771 w 1579448"/>
                            <a:gd name="connsiteY191" fmla="*/ 584698 h 1327005"/>
                            <a:gd name="connsiteX192" fmla="*/ 494924 w 1579448"/>
                            <a:gd name="connsiteY192" fmla="*/ 541733 h 1327005"/>
                            <a:gd name="connsiteX193" fmla="*/ 490301 w 1579448"/>
                            <a:gd name="connsiteY193" fmla="*/ 502575 h 1327005"/>
                            <a:gd name="connsiteX194" fmla="*/ 481191 w 1579448"/>
                            <a:gd name="connsiteY194" fmla="*/ 488300 h 1327005"/>
                            <a:gd name="connsiteX195" fmla="*/ 483910 w 1579448"/>
                            <a:gd name="connsiteY195" fmla="*/ 542955 h 1327005"/>
                            <a:gd name="connsiteX196" fmla="*/ 488261 w 1579448"/>
                            <a:gd name="connsiteY196" fmla="*/ 596118 h 1327005"/>
                            <a:gd name="connsiteX197" fmla="*/ 509880 w 1579448"/>
                            <a:gd name="connsiteY197" fmla="*/ 624398 h 1327005"/>
                            <a:gd name="connsiteX198" fmla="*/ 551760 w 1579448"/>
                            <a:gd name="connsiteY198" fmla="*/ 722022 h 1327005"/>
                            <a:gd name="connsiteX199" fmla="*/ 543737 w 1579448"/>
                            <a:gd name="connsiteY199" fmla="*/ 744320 h 1327005"/>
                            <a:gd name="connsiteX200" fmla="*/ 487852 w 1579448"/>
                            <a:gd name="connsiteY200" fmla="*/ 828209 h 1327005"/>
                            <a:gd name="connsiteX201" fmla="*/ 461065 w 1579448"/>
                            <a:gd name="connsiteY201" fmla="*/ 865599 h 1327005"/>
                            <a:gd name="connsiteX202" fmla="*/ 422993 w 1579448"/>
                            <a:gd name="connsiteY202" fmla="*/ 916721 h 1327005"/>
                            <a:gd name="connsiteX203" fmla="*/ 360720 w 1579448"/>
                            <a:gd name="connsiteY203" fmla="*/ 876884 h 1327005"/>
                            <a:gd name="connsiteX204" fmla="*/ 332303 w 1579448"/>
                            <a:gd name="connsiteY204" fmla="*/ 780348 h 1327005"/>
                            <a:gd name="connsiteX205" fmla="*/ 313675 w 1579448"/>
                            <a:gd name="connsiteY205" fmla="*/ 758322 h 1327005"/>
                            <a:gd name="connsiteX206" fmla="*/ 295454 w 1579448"/>
                            <a:gd name="connsiteY206" fmla="*/ 780212 h 1327005"/>
                            <a:gd name="connsiteX207" fmla="*/ 215773 w 1579448"/>
                            <a:gd name="connsiteY207" fmla="*/ 702166 h 1327005"/>
                            <a:gd name="connsiteX208" fmla="*/ 199184 w 1579448"/>
                            <a:gd name="connsiteY208" fmla="*/ 637583 h 1327005"/>
                            <a:gd name="connsiteX209" fmla="*/ 243239 w 1579448"/>
                            <a:gd name="connsiteY209" fmla="*/ 536016 h 1327005"/>
                            <a:gd name="connsiteX210" fmla="*/ 283759 w 1579448"/>
                            <a:gd name="connsiteY210" fmla="*/ 470345 h 1327005"/>
                            <a:gd name="connsiteX211" fmla="*/ 303339 w 1579448"/>
                            <a:gd name="connsiteY211" fmla="*/ 436762 h 1327005"/>
                            <a:gd name="connsiteX212" fmla="*/ 319383 w 1579448"/>
                            <a:gd name="connsiteY212" fmla="*/ 400051 h 1327005"/>
                            <a:gd name="connsiteX213" fmla="*/ 301843 w 1579448"/>
                            <a:gd name="connsiteY213" fmla="*/ 419902 h 1327005"/>
                            <a:gd name="connsiteX214" fmla="*/ 271657 w 1579448"/>
                            <a:gd name="connsiteY214" fmla="*/ 424661 h 1327005"/>
                            <a:gd name="connsiteX215" fmla="*/ 262003 w 1579448"/>
                            <a:gd name="connsiteY215" fmla="*/ 413104 h 1327005"/>
                            <a:gd name="connsiteX216" fmla="*/ 262003 w 1579448"/>
                            <a:gd name="connsiteY216" fmla="*/ 441249 h 1327005"/>
                            <a:gd name="connsiteX217" fmla="*/ 271249 w 1579448"/>
                            <a:gd name="connsiteY217" fmla="*/ 460420 h 1327005"/>
                            <a:gd name="connsiteX218" fmla="*/ 259419 w 1579448"/>
                            <a:gd name="connsiteY218" fmla="*/ 484621 h 1327005"/>
                            <a:gd name="connsiteX219" fmla="*/ 211966 w 1579448"/>
                            <a:gd name="connsiteY219" fmla="*/ 530575 h 1327005"/>
                            <a:gd name="connsiteX220" fmla="*/ 175798 w 1579448"/>
                            <a:gd name="connsiteY220" fmla="*/ 437850 h 1327005"/>
                            <a:gd name="connsiteX221" fmla="*/ 168319 w 1579448"/>
                            <a:gd name="connsiteY221" fmla="*/ 372178 h 1327005"/>
                            <a:gd name="connsiteX222" fmla="*/ 146292 w 1579448"/>
                            <a:gd name="connsiteY222" fmla="*/ 367012 h 1327005"/>
                            <a:gd name="connsiteX223" fmla="*/ 151187 w 1579448"/>
                            <a:gd name="connsiteY223" fmla="*/ 394204 h 1327005"/>
                            <a:gd name="connsiteX224" fmla="*/ 155402 w 1579448"/>
                            <a:gd name="connsiteY224" fmla="*/ 448046 h 1327005"/>
                            <a:gd name="connsiteX225" fmla="*/ 177973 w 1579448"/>
                            <a:gd name="connsiteY225" fmla="*/ 549612 h 1327005"/>
                            <a:gd name="connsiteX226" fmla="*/ 176342 w 1579448"/>
                            <a:gd name="connsiteY226" fmla="*/ 620313 h 1327005"/>
                            <a:gd name="connsiteX227" fmla="*/ 181645 w 1579448"/>
                            <a:gd name="connsiteY227" fmla="*/ 663821 h 1327005"/>
                            <a:gd name="connsiteX228" fmla="*/ 187492 w 1579448"/>
                            <a:gd name="connsiteY228" fmla="*/ 677826 h 1327005"/>
                            <a:gd name="connsiteX229" fmla="*/ 200409 w 1579448"/>
                            <a:gd name="connsiteY229" fmla="*/ 723780 h 1327005"/>
                            <a:gd name="connsiteX230" fmla="*/ 180285 w 1579448"/>
                            <a:gd name="connsiteY230" fmla="*/ 791626 h 1327005"/>
                            <a:gd name="connsiteX231" fmla="*/ 127119 w 1579448"/>
                            <a:gd name="connsiteY231" fmla="*/ 760627 h 1327005"/>
                            <a:gd name="connsiteX232" fmla="*/ 87688 w 1579448"/>
                            <a:gd name="connsiteY232" fmla="*/ 679592 h 1327005"/>
                            <a:gd name="connsiteX233" fmla="*/ 67020 w 1579448"/>
                            <a:gd name="connsiteY233" fmla="*/ 608891 h 1327005"/>
                            <a:gd name="connsiteX234" fmla="*/ 68380 w 1579448"/>
                            <a:gd name="connsiteY234" fmla="*/ 576260 h 1327005"/>
                            <a:gd name="connsiteX235" fmla="*/ 55326 w 1579448"/>
                            <a:gd name="connsiteY235" fmla="*/ 574900 h 1327005"/>
                            <a:gd name="connsiteX236" fmla="*/ 23917 w 1579448"/>
                            <a:gd name="connsiteY236" fmla="*/ 555594 h 1327005"/>
                            <a:gd name="connsiteX237" fmla="*/ 2433 w 1579448"/>
                            <a:gd name="connsiteY237" fmla="*/ 540638 h 1327005"/>
                            <a:gd name="connsiteX238" fmla="*/ 24460 w 1579448"/>
                            <a:gd name="connsiteY238" fmla="*/ 580747 h 1327005"/>
                            <a:gd name="connsiteX239" fmla="*/ 53422 w 1579448"/>
                            <a:gd name="connsiteY239" fmla="*/ 648050 h 1327005"/>
                            <a:gd name="connsiteX240" fmla="*/ 77081 w 1579448"/>
                            <a:gd name="connsiteY240" fmla="*/ 700260 h 1327005"/>
                            <a:gd name="connsiteX241" fmla="*/ 105363 w 1579448"/>
                            <a:gd name="connsiteY241" fmla="*/ 763347 h 1327005"/>
                            <a:gd name="connsiteX242" fmla="*/ 90407 w 1579448"/>
                            <a:gd name="connsiteY242" fmla="*/ 795979 h 1327005"/>
                            <a:gd name="connsiteX243" fmla="*/ 60357 w 1579448"/>
                            <a:gd name="connsiteY243" fmla="*/ 776400 h 1327005"/>
                            <a:gd name="connsiteX244" fmla="*/ 22693 w 1579448"/>
                            <a:gd name="connsiteY244" fmla="*/ 760764 h 1327005"/>
                            <a:gd name="connsiteX245" fmla="*/ 42273 w 1579448"/>
                            <a:gd name="connsiteY245" fmla="*/ 776127 h 1327005"/>
                            <a:gd name="connsiteX246" fmla="*/ 78985 w 1579448"/>
                            <a:gd name="connsiteY246" fmla="*/ 812974 h 1327005"/>
                            <a:gd name="connsiteX247" fmla="*/ 126573 w 1579448"/>
                            <a:gd name="connsiteY247" fmla="*/ 836903 h 1327005"/>
                            <a:gd name="connsiteX248" fmla="*/ 250036 w 1579448"/>
                            <a:gd name="connsiteY248" fmla="*/ 836224 h 1327005"/>
                            <a:gd name="connsiteX249" fmla="*/ 296810 w 1579448"/>
                            <a:gd name="connsiteY249" fmla="*/ 880276 h 1327005"/>
                            <a:gd name="connsiteX250" fmla="*/ 380299 w 1579448"/>
                            <a:gd name="connsiteY250" fmla="*/ 974907 h 1327005"/>
                            <a:gd name="connsiteX251" fmla="*/ 444887 w 1579448"/>
                            <a:gd name="connsiteY251" fmla="*/ 1122835 h 1327005"/>
                            <a:gd name="connsiteX252" fmla="*/ 431697 w 1579448"/>
                            <a:gd name="connsiteY252" fmla="*/ 1147717 h 1327005"/>
                            <a:gd name="connsiteX253" fmla="*/ 459979 w 1579448"/>
                            <a:gd name="connsiteY253" fmla="*/ 1183203 h 1327005"/>
                            <a:gd name="connsiteX254" fmla="*/ 479559 w 1579448"/>
                            <a:gd name="connsiteY254" fmla="*/ 1204549 h 1327005"/>
                            <a:gd name="connsiteX255" fmla="*/ 485270 w 1579448"/>
                            <a:gd name="connsiteY255" fmla="*/ 1210531 h 1327005"/>
                            <a:gd name="connsiteX256" fmla="*/ 507433 w 1579448"/>
                            <a:gd name="connsiteY256" fmla="*/ 1245610 h 1327005"/>
                            <a:gd name="connsiteX257" fmla="*/ 521030 w 1579448"/>
                            <a:gd name="connsiteY257" fmla="*/ 1291703 h 1327005"/>
                            <a:gd name="connsiteX258" fmla="*/ 524974 w 1579448"/>
                            <a:gd name="connsiteY258" fmla="*/ 1325965 h 1327005"/>
                            <a:gd name="connsiteX259" fmla="*/ 294230 w 1579448"/>
                            <a:gd name="connsiteY259" fmla="*/ 784417 h 1327005"/>
                            <a:gd name="connsiteX260" fmla="*/ 296814 w 1579448"/>
                            <a:gd name="connsiteY260" fmla="*/ 786728 h 1327005"/>
                            <a:gd name="connsiteX261" fmla="*/ 292463 w 1579448"/>
                            <a:gd name="connsiteY261" fmla="*/ 793798 h 1327005"/>
                            <a:gd name="connsiteX262" fmla="*/ 288112 w 1579448"/>
                            <a:gd name="connsiteY262" fmla="*/ 792167 h 1327005"/>
                            <a:gd name="connsiteX263" fmla="*/ 292463 w 1579448"/>
                            <a:gd name="connsiteY263" fmla="*/ 785097 h 1327005"/>
                            <a:gd name="connsiteX264" fmla="*/ 294230 w 1579448"/>
                            <a:gd name="connsiteY264" fmla="*/ 784417 h 13270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</a:cxnLst>
                          <a:rect l="l" t="t" r="r" b="b"/>
                          <a:pathLst>
                            <a:path w="1579448" h="1327005">
                              <a:moveTo>
                                <a:pt x="666792" y="1297682"/>
                              </a:moveTo>
                              <a:cubicBezTo>
                                <a:pt x="659747" y="1288557"/>
                                <a:pt x="658069" y="1254453"/>
                                <a:pt x="664209" y="1244519"/>
                              </a:cubicBezTo>
                              <a:cubicBezTo>
                                <a:pt x="667843" y="1238638"/>
                                <a:pt x="644844" y="1212752"/>
                                <a:pt x="638238" y="1215287"/>
                              </a:cubicBezTo>
                              <a:cubicBezTo>
                                <a:pt x="635120" y="1216483"/>
                                <a:pt x="631592" y="1213291"/>
                                <a:pt x="630215" y="1207945"/>
                              </a:cubicBezTo>
                              <a:cubicBezTo>
                                <a:pt x="628871" y="1202720"/>
                                <a:pt x="622182" y="1194719"/>
                                <a:pt x="615258" y="1190133"/>
                              </a:cubicBezTo>
                              <a:cubicBezTo>
                                <a:pt x="595836" y="1177269"/>
                                <a:pt x="591610" y="1166799"/>
                                <a:pt x="589968" y="1127590"/>
                              </a:cubicBezTo>
                              <a:cubicBezTo>
                                <a:pt x="589132" y="1107639"/>
                                <a:pt x="586384" y="1087612"/>
                                <a:pt x="583985" y="1083129"/>
                              </a:cubicBezTo>
                              <a:cubicBezTo>
                                <a:pt x="573652" y="1063823"/>
                                <a:pt x="583933" y="1032681"/>
                                <a:pt x="604244" y="1021808"/>
                              </a:cubicBezTo>
                              <a:cubicBezTo>
                                <a:pt x="614538" y="1016299"/>
                                <a:pt x="660139" y="969411"/>
                                <a:pt x="689500" y="933974"/>
                              </a:cubicBezTo>
                              <a:cubicBezTo>
                                <a:pt x="699994" y="921308"/>
                                <a:pt x="714710" y="910199"/>
                                <a:pt x="731243" y="902566"/>
                              </a:cubicBezTo>
                              <a:cubicBezTo>
                                <a:pt x="754453" y="891851"/>
                                <a:pt x="759249" y="887008"/>
                                <a:pt x="783187" y="850899"/>
                              </a:cubicBezTo>
                              <a:cubicBezTo>
                                <a:pt x="805693" y="816946"/>
                                <a:pt x="819333" y="791432"/>
                                <a:pt x="841927" y="740906"/>
                              </a:cubicBezTo>
                              <a:cubicBezTo>
                                <a:pt x="846176" y="731403"/>
                                <a:pt x="843393" y="722007"/>
                                <a:pt x="836352" y="722007"/>
                              </a:cubicBezTo>
                              <a:cubicBezTo>
                                <a:pt x="832729" y="722007"/>
                                <a:pt x="826764" y="731250"/>
                                <a:pt x="813917" y="756813"/>
                              </a:cubicBezTo>
                              <a:cubicBezTo>
                                <a:pt x="810910" y="762796"/>
                                <a:pt x="801837" y="778210"/>
                                <a:pt x="793793" y="791076"/>
                              </a:cubicBezTo>
                              <a:cubicBezTo>
                                <a:pt x="785749" y="803943"/>
                                <a:pt x="774703" y="824685"/>
                                <a:pt x="769182" y="837169"/>
                              </a:cubicBezTo>
                              <a:cubicBezTo>
                                <a:pt x="758651" y="860980"/>
                                <a:pt x="736309" y="881243"/>
                                <a:pt x="725262" y="877006"/>
                              </a:cubicBezTo>
                              <a:cubicBezTo>
                                <a:pt x="717501" y="874028"/>
                                <a:pt x="716545" y="832911"/>
                                <a:pt x="723631" y="807393"/>
                              </a:cubicBezTo>
                              <a:cubicBezTo>
                                <a:pt x="732650" y="774913"/>
                                <a:pt x="711267" y="777399"/>
                                <a:pt x="695484" y="810656"/>
                              </a:cubicBezTo>
                              <a:cubicBezTo>
                                <a:pt x="691862" y="818289"/>
                                <a:pt x="686991" y="836638"/>
                                <a:pt x="684607" y="851445"/>
                              </a:cubicBezTo>
                              <a:cubicBezTo>
                                <a:pt x="682222" y="866252"/>
                                <a:pt x="675204" y="887036"/>
                                <a:pt x="668970" y="897673"/>
                              </a:cubicBezTo>
                              <a:cubicBezTo>
                                <a:pt x="655260" y="921064"/>
                                <a:pt x="621982" y="952602"/>
                                <a:pt x="611048" y="952602"/>
                              </a:cubicBezTo>
                              <a:cubicBezTo>
                                <a:pt x="606687" y="952602"/>
                                <a:pt x="601085" y="954678"/>
                                <a:pt x="598538" y="957225"/>
                              </a:cubicBezTo>
                              <a:cubicBezTo>
                                <a:pt x="595992" y="959771"/>
                                <a:pt x="585435" y="961240"/>
                                <a:pt x="575016" y="960488"/>
                              </a:cubicBezTo>
                              <a:cubicBezTo>
                                <a:pt x="559507" y="959369"/>
                                <a:pt x="554773" y="956939"/>
                                <a:pt x="549317" y="947027"/>
                              </a:cubicBezTo>
                              <a:cubicBezTo>
                                <a:pt x="543036" y="935617"/>
                                <a:pt x="543438" y="933587"/>
                                <a:pt x="554892" y="912900"/>
                              </a:cubicBezTo>
                              <a:cubicBezTo>
                                <a:pt x="561576" y="900827"/>
                                <a:pt x="571125" y="879838"/>
                                <a:pt x="576103" y="866264"/>
                              </a:cubicBezTo>
                              <a:cubicBezTo>
                                <a:pt x="581082" y="852689"/>
                                <a:pt x="586787" y="839712"/>
                                <a:pt x="588885" y="837439"/>
                              </a:cubicBezTo>
                              <a:cubicBezTo>
                                <a:pt x="590982" y="835166"/>
                                <a:pt x="592692" y="829010"/>
                                <a:pt x="592692" y="823707"/>
                              </a:cubicBezTo>
                              <a:cubicBezTo>
                                <a:pt x="592692" y="814229"/>
                                <a:pt x="633575" y="772929"/>
                                <a:pt x="657958" y="757766"/>
                              </a:cubicBezTo>
                              <a:cubicBezTo>
                                <a:pt x="663941" y="754045"/>
                                <a:pt x="682897" y="741553"/>
                                <a:pt x="699974" y="730029"/>
                              </a:cubicBezTo>
                              <a:cubicBezTo>
                                <a:pt x="724727" y="713325"/>
                                <a:pt x="740166" y="706707"/>
                                <a:pt x="776118" y="697534"/>
                              </a:cubicBezTo>
                              <a:cubicBezTo>
                                <a:pt x="800921" y="691206"/>
                                <a:pt x="823284" y="684367"/>
                                <a:pt x="825886" y="682306"/>
                              </a:cubicBezTo>
                              <a:cubicBezTo>
                                <a:pt x="828488" y="680245"/>
                                <a:pt x="838879" y="675679"/>
                                <a:pt x="849001" y="672108"/>
                              </a:cubicBezTo>
                              <a:cubicBezTo>
                                <a:pt x="859123" y="668537"/>
                                <a:pt x="873011" y="661625"/>
                                <a:pt x="879867" y="656745"/>
                              </a:cubicBezTo>
                              <a:cubicBezTo>
                                <a:pt x="886723" y="651864"/>
                                <a:pt x="905699" y="642858"/>
                                <a:pt x="922018" y="636758"/>
                              </a:cubicBezTo>
                              <a:cubicBezTo>
                                <a:pt x="938338" y="630658"/>
                                <a:pt x="969280" y="618697"/>
                                <a:pt x="990818" y="610109"/>
                              </a:cubicBezTo>
                              <a:cubicBezTo>
                                <a:pt x="1023658" y="597014"/>
                                <a:pt x="1035595" y="594406"/>
                                <a:pt x="1064786" y="594065"/>
                              </a:cubicBezTo>
                              <a:lnTo>
                                <a:pt x="1099595" y="593658"/>
                              </a:lnTo>
                              <a:lnTo>
                                <a:pt x="1099595" y="580605"/>
                              </a:lnTo>
                              <a:cubicBezTo>
                                <a:pt x="1099595" y="570384"/>
                                <a:pt x="1097466" y="567281"/>
                                <a:pt x="1089805" y="566193"/>
                              </a:cubicBezTo>
                              <a:cubicBezTo>
                                <a:pt x="1071917" y="563652"/>
                                <a:pt x="1072680" y="546215"/>
                                <a:pt x="1091709" y="520644"/>
                              </a:cubicBezTo>
                              <a:cubicBezTo>
                                <a:pt x="1101037" y="508109"/>
                                <a:pt x="1116667" y="484124"/>
                                <a:pt x="1126518" y="467346"/>
                              </a:cubicBezTo>
                              <a:cubicBezTo>
                                <a:pt x="1140071" y="444262"/>
                                <a:pt x="1149052" y="434417"/>
                                <a:pt x="1163366" y="426557"/>
                              </a:cubicBezTo>
                              <a:cubicBezTo>
                                <a:pt x="1173770" y="420844"/>
                                <a:pt x="1185376" y="413531"/>
                                <a:pt x="1189065" y="410377"/>
                              </a:cubicBezTo>
                              <a:cubicBezTo>
                                <a:pt x="1207656" y="394486"/>
                                <a:pt x="1312170" y="365237"/>
                                <a:pt x="1350325" y="365237"/>
                              </a:cubicBezTo>
                              <a:cubicBezTo>
                                <a:pt x="1368399" y="365237"/>
                                <a:pt x="1373717" y="367195"/>
                                <a:pt x="1382686" y="377202"/>
                              </a:cubicBezTo>
                              <a:cubicBezTo>
                                <a:pt x="1412564" y="410539"/>
                                <a:pt x="1411108" y="409720"/>
                                <a:pt x="1436805" y="407250"/>
                              </a:cubicBezTo>
                              <a:cubicBezTo>
                                <a:pt x="1465540" y="404487"/>
                                <a:pt x="1515443" y="394304"/>
                                <a:pt x="1522874" y="389711"/>
                              </a:cubicBezTo>
                              <a:cubicBezTo>
                                <a:pt x="1531540" y="384355"/>
                                <a:pt x="1529005" y="378290"/>
                                <a:pt x="1518115" y="378290"/>
                              </a:cubicBezTo>
                              <a:cubicBezTo>
                                <a:pt x="1512554" y="378290"/>
                                <a:pt x="1491834" y="383101"/>
                                <a:pt x="1472020" y="389031"/>
                              </a:cubicBezTo>
                              <a:cubicBezTo>
                                <a:pt x="1436014" y="399808"/>
                                <a:pt x="1435938" y="399862"/>
                                <a:pt x="1417901" y="391615"/>
                              </a:cubicBezTo>
                              <a:cubicBezTo>
                                <a:pt x="1398980" y="382962"/>
                                <a:pt x="1384588" y="363982"/>
                                <a:pt x="1384588" y="347697"/>
                              </a:cubicBezTo>
                              <a:cubicBezTo>
                                <a:pt x="1384588" y="342163"/>
                                <a:pt x="1391512" y="331838"/>
                                <a:pt x="1400769" y="323359"/>
                              </a:cubicBezTo>
                              <a:cubicBezTo>
                                <a:pt x="1412316" y="312783"/>
                                <a:pt x="1415436" y="307298"/>
                                <a:pt x="1412055" y="303916"/>
                              </a:cubicBezTo>
                              <a:cubicBezTo>
                                <a:pt x="1406433" y="298295"/>
                                <a:pt x="1381186" y="309775"/>
                                <a:pt x="1377381" y="319688"/>
                              </a:cubicBezTo>
                              <a:cubicBezTo>
                                <a:pt x="1376062" y="323127"/>
                                <a:pt x="1366910" y="328168"/>
                                <a:pt x="1356986" y="330837"/>
                              </a:cubicBezTo>
                              <a:cubicBezTo>
                                <a:pt x="1347061" y="333507"/>
                                <a:pt x="1333184" y="338609"/>
                                <a:pt x="1326120" y="342258"/>
                              </a:cubicBezTo>
                              <a:cubicBezTo>
                                <a:pt x="1309384" y="350905"/>
                                <a:pt x="1267371" y="359164"/>
                                <a:pt x="1234747" y="360205"/>
                              </a:cubicBezTo>
                              <a:cubicBezTo>
                                <a:pt x="1220494" y="360660"/>
                                <a:pt x="1207424" y="363264"/>
                                <a:pt x="1205785" y="365916"/>
                              </a:cubicBezTo>
                              <a:cubicBezTo>
                                <a:pt x="1203968" y="368856"/>
                                <a:pt x="1201654" y="366992"/>
                                <a:pt x="1199802" y="361157"/>
                              </a:cubicBezTo>
                              <a:cubicBezTo>
                                <a:pt x="1196435" y="350549"/>
                                <a:pt x="1213842" y="320094"/>
                                <a:pt x="1229716" y="308812"/>
                              </a:cubicBezTo>
                              <a:cubicBezTo>
                                <a:pt x="1234657" y="305300"/>
                                <a:pt x="1248732" y="293263"/>
                                <a:pt x="1260990" y="282163"/>
                              </a:cubicBezTo>
                              <a:cubicBezTo>
                                <a:pt x="1285901" y="259605"/>
                                <a:pt x="1340519" y="230131"/>
                                <a:pt x="1376294" y="219894"/>
                              </a:cubicBezTo>
                              <a:cubicBezTo>
                                <a:pt x="1393569" y="214950"/>
                                <a:pt x="1417714" y="213301"/>
                                <a:pt x="1466988" y="213776"/>
                              </a:cubicBezTo>
                              <a:cubicBezTo>
                                <a:pt x="1513184" y="214220"/>
                                <a:pt x="1534809" y="212907"/>
                                <a:pt x="1535927" y="209561"/>
                              </a:cubicBezTo>
                              <a:cubicBezTo>
                                <a:pt x="1536819" y="206884"/>
                                <a:pt x="1540205" y="205833"/>
                                <a:pt x="1543541" y="207113"/>
                              </a:cubicBezTo>
                              <a:cubicBezTo>
                                <a:pt x="1553099" y="210781"/>
                                <a:pt x="1580390" y="199990"/>
                                <a:pt x="1580390" y="192565"/>
                              </a:cubicBezTo>
                              <a:cubicBezTo>
                                <a:pt x="1580390" y="188019"/>
                                <a:pt x="1577972" y="186765"/>
                                <a:pt x="1572775" y="188758"/>
                              </a:cubicBezTo>
                              <a:cubicBezTo>
                                <a:pt x="1539966" y="201348"/>
                                <a:pt x="1439423" y="201881"/>
                                <a:pt x="1414639" y="189574"/>
                              </a:cubicBezTo>
                              <a:cubicBezTo>
                                <a:pt x="1400216" y="182411"/>
                                <a:pt x="1399597" y="169025"/>
                                <a:pt x="1412871" y="149465"/>
                              </a:cubicBezTo>
                              <a:cubicBezTo>
                                <a:pt x="1419085" y="140309"/>
                                <a:pt x="1423634" y="128914"/>
                                <a:pt x="1422933" y="124039"/>
                              </a:cubicBezTo>
                              <a:cubicBezTo>
                                <a:pt x="1421505" y="114110"/>
                                <a:pt x="1406345" y="108763"/>
                                <a:pt x="1406345" y="118192"/>
                              </a:cubicBezTo>
                              <a:cubicBezTo>
                                <a:pt x="1406345" y="128920"/>
                                <a:pt x="1368863" y="177781"/>
                                <a:pt x="1348963" y="192975"/>
                              </a:cubicBezTo>
                              <a:cubicBezTo>
                                <a:pt x="1338292" y="201121"/>
                                <a:pt x="1314417" y="215793"/>
                                <a:pt x="1295931" y="225470"/>
                              </a:cubicBezTo>
                              <a:cubicBezTo>
                                <a:pt x="1277446" y="235148"/>
                                <a:pt x="1249827" y="251679"/>
                                <a:pt x="1234607" y="262317"/>
                              </a:cubicBezTo>
                              <a:cubicBezTo>
                                <a:pt x="1219387" y="272954"/>
                                <a:pt x="1202950" y="283053"/>
                                <a:pt x="1198031" y="284615"/>
                              </a:cubicBezTo>
                              <a:cubicBezTo>
                                <a:pt x="1184262" y="288985"/>
                                <a:pt x="1181518" y="269752"/>
                                <a:pt x="1192184" y="244369"/>
                              </a:cubicBezTo>
                              <a:cubicBezTo>
                                <a:pt x="1203039" y="218538"/>
                                <a:pt x="1207822" y="188326"/>
                                <a:pt x="1201702" y="184545"/>
                              </a:cubicBezTo>
                              <a:cubicBezTo>
                                <a:pt x="1195920" y="180972"/>
                                <a:pt x="1184433" y="190283"/>
                                <a:pt x="1184433" y="198550"/>
                              </a:cubicBezTo>
                              <a:cubicBezTo>
                                <a:pt x="1184433" y="202003"/>
                                <a:pt x="1177440" y="219863"/>
                                <a:pt x="1168796" y="238251"/>
                              </a:cubicBezTo>
                              <a:cubicBezTo>
                                <a:pt x="1156906" y="263549"/>
                                <a:pt x="1152249" y="280367"/>
                                <a:pt x="1149624" y="307321"/>
                              </a:cubicBezTo>
                              <a:cubicBezTo>
                                <a:pt x="1146663" y="337729"/>
                                <a:pt x="1143950" y="345837"/>
                                <a:pt x="1131540" y="363203"/>
                              </a:cubicBezTo>
                              <a:cubicBezTo>
                                <a:pt x="1104061" y="401655"/>
                                <a:pt x="1092543" y="419664"/>
                                <a:pt x="1084222" y="437032"/>
                              </a:cubicBezTo>
                              <a:cubicBezTo>
                                <a:pt x="1059970" y="487650"/>
                                <a:pt x="1046255" y="500237"/>
                                <a:pt x="1021949" y="494137"/>
                              </a:cubicBezTo>
                              <a:cubicBezTo>
                                <a:pt x="1015661" y="492558"/>
                                <a:pt x="1007196" y="486254"/>
                                <a:pt x="1003185" y="480132"/>
                              </a:cubicBezTo>
                              <a:cubicBezTo>
                                <a:pt x="996359" y="469716"/>
                                <a:pt x="996390" y="466100"/>
                                <a:pt x="1003321" y="424659"/>
                              </a:cubicBezTo>
                              <a:cubicBezTo>
                                <a:pt x="1007394" y="400308"/>
                                <a:pt x="1011428" y="374599"/>
                                <a:pt x="1012295" y="367420"/>
                              </a:cubicBezTo>
                              <a:cubicBezTo>
                                <a:pt x="1013162" y="360241"/>
                                <a:pt x="1020950" y="339751"/>
                                <a:pt x="1029564" y="321871"/>
                              </a:cubicBezTo>
                              <a:cubicBezTo>
                                <a:pt x="1038177" y="303990"/>
                                <a:pt x="1045201" y="285614"/>
                                <a:pt x="1045201" y="281082"/>
                              </a:cubicBezTo>
                              <a:cubicBezTo>
                                <a:pt x="1045201" y="269062"/>
                                <a:pt x="1082362" y="215097"/>
                                <a:pt x="1108970" y="188491"/>
                              </a:cubicBezTo>
                              <a:cubicBezTo>
                                <a:pt x="1121609" y="175853"/>
                                <a:pt x="1133112" y="160124"/>
                                <a:pt x="1134533" y="153413"/>
                              </a:cubicBezTo>
                              <a:cubicBezTo>
                                <a:pt x="1135954" y="146702"/>
                                <a:pt x="1139928" y="134758"/>
                                <a:pt x="1143371" y="126900"/>
                              </a:cubicBezTo>
                              <a:cubicBezTo>
                                <a:pt x="1150661" y="110262"/>
                                <a:pt x="1151380" y="101409"/>
                                <a:pt x="1145546" y="97803"/>
                              </a:cubicBezTo>
                              <a:cubicBezTo>
                                <a:pt x="1140232" y="94519"/>
                                <a:pt x="1127870" y="117949"/>
                                <a:pt x="1127870" y="131387"/>
                              </a:cubicBezTo>
                              <a:cubicBezTo>
                                <a:pt x="1127870" y="144161"/>
                                <a:pt x="1107735" y="175887"/>
                                <a:pt x="1095645" y="182100"/>
                              </a:cubicBezTo>
                              <a:cubicBezTo>
                                <a:pt x="1090666" y="184658"/>
                                <a:pt x="1081622" y="190768"/>
                                <a:pt x="1075521" y="195696"/>
                              </a:cubicBezTo>
                              <a:cubicBezTo>
                                <a:pt x="1058293" y="209614"/>
                                <a:pt x="1048248" y="203367"/>
                                <a:pt x="1051862" y="180877"/>
                              </a:cubicBezTo>
                              <a:cubicBezTo>
                                <a:pt x="1053446" y="171023"/>
                                <a:pt x="1057966" y="158035"/>
                                <a:pt x="1061924" y="152052"/>
                              </a:cubicBezTo>
                              <a:cubicBezTo>
                                <a:pt x="1077295" y="128819"/>
                                <a:pt x="1075503" y="117246"/>
                                <a:pt x="1056350" y="117246"/>
                              </a:cubicBezTo>
                              <a:cubicBezTo>
                                <a:pt x="1047771" y="117246"/>
                                <a:pt x="1045482" y="122118"/>
                                <a:pt x="1035138" y="162795"/>
                              </a:cubicBezTo>
                              <a:cubicBezTo>
                                <a:pt x="1028757" y="187886"/>
                                <a:pt x="1023444" y="212438"/>
                                <a:pt x="1023444" y="217315"/>
                              </a:cubicBezTo>
                              <a:cubicBezTo>
                                <a:pt x="1023444" y="222192"/>
                                <a:pt x="1019528" y="237417"/>
                                <a:pt x="1014742" y="251034"/>
                              </a:cubicBezTo>
                              <a:cubicBezTo>
                                <a:pt x="1009956" y="264651"/>
                                <a:pt x="1006040" y="279826"/>
                                <a:pt x="1006040" y="284889"/>
                              </a:cubicBezTo>
                              <a:cubicBezTo>
                                <a:pt x="1006040" y="295135"/>
                                <a:pt x="988048" y="307223"/>
                                <a:pt x="980069" y="302292"/>
                              </a:cubicBezTo>
                              <a:cubicBezTo>
                                <a:pt x="970760" y="296539"/>
                                <a:pt x="965736" y="276314"/>
                                <a:pt x="964432" y="239614"/>
                              </a:cubicBezTo>
                              <a:cubicBezTo>
                                <a:pt x="963136" y="203133"/>
                                <a:pt x="959092" y="191794"/>
                                <a:pt x="949475" y="197737"/>
                              </a:cubicBezTo>
                              <a:cubicBezTo>
                                <a:pt x="946189" y="199768"/>
                                <a:pt x="945351" y="206293"/>
                                <a:pt x="947164" y="215956"/>
                              </a:cubicBezTo>
                              <a:cubicBezTo>
                                <a:pt x="952249" y="243062"/>
                                <a:pt x="933647" y="252528"/>
                                <a:pt x="915890" y="231864"/>
                              </a:cubicBezTo>
                              <a:cubicBezTo>
                                <a:pt x="907379" y="221959"/>
                                <a:pt x="905964" y="215439"/>
                                <a:pt x="905964" y="186180"/>
                              </a:cubicBezTo>
                              <a:cubicBezTo>
                                <a:pt x="905964" y="154950"/>
                                <a:pt x="905225" y="152053"/>
                                <a:pt x="897262" y="152053"/>
                              </a:cubicBezTo>
                              <a:cubicBezTo>
                                <a:pt x="889300" y="152053"/>
                                <a:pt x="888560" y="154873"/>
                                <a:pt x="888560" y="186995"/>
                              </a:cubicBezTo>
                              <a:cubicBezTo>
                                <a:pt x="888560" y="229058"/>
                                <a:pt x="895172" y="244243"/>
                                <a:pt x="918610" y="256200"/>
                              </a:cubicBezTo>
                              <a:cubicBezTo>
                                <a:pt x="936925" y="265543"/>
                                <a:pt x="940726" y="271752"/>
                                <a:pt x="940909" y="292638"/>
                              </a:cubicBezTo>
                              <a:cubicBezTo>
                                <a:pt x="940992" y="302057"/>
                                <a:pt x="945174" y="310528"/>
                                <a:pt x="953962" y="319151"/>
                              </a:cubicBezTo>
                              <a:cubicBezTo>
                                <a:pt x="979337" y="344047"/>
                                <a:pt x="984570" y="362106"/>
                                <a:pt x="981836" y="415413"/>
                              </a:cubicBezTo>
                              <a:cubicBezTo>
                                <a:pt x="979635" y="458328"/>
                                <a:pt x="968964" y="508090"/>
                                <a:pt x="953826" y="546347"/>
                              </a:cubicBezTo>
                              <a:cubicBezTo>
                                <a:pt x="950291" y="555281"/>
                                <a:pt x="920363" y="574651"/>
                                <a:pt x="900525" y="580882"/>
                              </a:cubicBezTo>
                              <a:cubicBezTo>
                                <a:pt x="895171" y="582564"/>
                                <a:pt x="880945" y="588399"/>
                                <a:pt x="868980" y="593799"/>
                              </a:cubicBezTo>
                              <a:cubicBezTo>
                                <a:pt x="841952" y="605996"/>
                                <a:pt x="811597" y="615360"/>
                                <a:pt x="777607" y="621944"/>
                              </a:cubicBezTo>
                              <a:cubicBezTo>
                                <a:pt x="754769" y="626366"/>
                                <a:pt x="748435" y="625981"/>
                                <a:pt x="727704" y="618816"/>
                              </a:cubicBezTo>
                              <a:cubicBezTo>
                                <a:pt x="707404" y="611801"/>
                                <a:pt x="702181" y="607608"/>
                                <a:pt x="691671" y="589720"/>
                              </a:cubicBezTo>
                              <a:cubicBezTo>
                                <a:pt x="683067" y="575076"/>
                                <a:pt x="679703" y="563769"/>
                                <a:pt x="680386" y="552194"/>
                              </a:cubicBezTo>
                              <a:cubicBezTo>
                                <a:pt x="681095" y="540165"/>
                                <a:pt x="676262" y="525281"/>
                                <a:pt x="662573" y="497400"/>
                              </a:cubicBezTo>
                              <a:cubicBezTo>
                                <a:pt x="637650" y="446639"/>
                                <a:pt x="635017" y="418893"/>
                                <a:pt x="651016" y="376664"/>
                              </a:cubicBezTo>
                              <a:cubicBezTo>
                                <a:pt x="662278" y="346936"/>
                                <a:pt x="683384" y="314090"/>
                                <a:pt x="701732" y="297670"/>
                              </a:cubicBezTo>
                              <a:cubicBezTo>
                                <a:pt x="715797" y="285084"/>
                                <a:pt x="730344" y="260607"/>
                                <a:pt x="734093" y="243285"/>
                              </a:cubicBezTo>
                              <a:cubicBezTo>
                                <a:pt x="740707" y="212730"/>
                                <a:pt x="771329" y="166749"/>
                                <a:pt x="793651" y="153823"/>
                              </a:cubicBezTo>
                              <a:cubicBezTo>
                                <a:pt x="800109" y="150082"/>
                                <a:pt x="827644" y="108540"/>
                                <a:pt x="827644" y="102566"/>
                              </a:cubicBezTo>
                              <a:cubicBezTo>
                                <a:pt x="827644" y="101036"/>
                                <a:pt x="824902" y="99846"/>
                                <a:pt x="821526" y="99846"/>
                              </a:cubicBezTo>
                              <a:cubicBezTo>
                                <a:pt x="818150" y="99846"/>
                                <a:pt x="811221" y="108429"/>
                                <a:pt x="806161" y="118881"/>
                              </a:cubicBezTo>
                              <a:cubicBezTo>
                                <a:pt x="794837" y="142272"/>
                                <a:pt x="783407" y="153107"/>
                                <a:pt x="773936" y="149473"/>
                              </a:cubicBezTo>
                              <a:cubicBezTo>
                                <a:pt x="766004" y="146429"/>
                                <a:pt x="765453" y="140434"/>
                                <a:pt x="764962" y="59737"/>
                              </a:cubicBezTo>
                              <a:cubicBezTo>
                                <a:pt x="764768" y="27918"/>
                                <a:pt x="762752" y="7088"/>
                                <a:pt x="759659" y="3994"/>
                              </a:cubicBezTo>
                              <a:cubicBezTo>
                                <a:pt x="757823" y="2156"/>
                                <a:pt x="756279" y="1247"/>
                                <a:pt x="754899" y="1547"/>
                              </a:cubicBezTo>
                              <a:lnTo>
                                <a:pt x="754900" y="1547"/>
                              </a:lnTo>
                              <a:cubicBezTo>
                                <a:pt x="748925" y="2843"/>
                                <a:pt x="746737" y="26749"/>
                                <a:pt x="744974" y="95498"/>
                              </a:cubicBezTo>
                              <a:lnTo>
                                <a:pt x="742799" y="180340"/>
                              </a:lnTo>
                              <a:lnTo>
                                <a:pt x="724171" y="208620"/>
                              </a:lnTo>
                              <a:cubicBezTo>
                                <a:pt x="713900" y="224174"/>
                                <a:pt x="703423" y="244969"/>
                                <a:pt x="700919" y="254848"/>
                              </a:cubicBezTo>
                              <a:cubicBezTo>
                                <a:pt x="698033" y="266238"/>
                                <a:pt x="692704" y="274771"/>
                                <a:pt x="686234" y="278234"/>
                              </a:cubicBezTo>
                              <a:cubicBezTo>
                                <a:pt x="670191" y="286819"/>
                                <a:pt x="662408" y="281088"/>
                                <a:pt x="661623" y="259878"/>
                              </a:cubicBezTo>
                              <a:cubicBezTo>
                                <a:pt x="660613" y="232581"/>
                                <a:pt x="661881" y="225116"/>
                                <a:pt x="668558" y="217593"/>
                              </a:cubicBezTo>
                              <a:cubicBezTo>
                                <a:pt x="674399" y="211013"/>
                                <a:pt x="679015" y="183057"/>
                                <a:pt x="680932" y="143360"/>
                              </a:cubicBezTo>
                              <a:cubicBezTo>
                                <a:pt x="681812" y="125124"/>
                                <a:pt x="681137" y="123781"/>
                                <a:pt x="671006" y="123781"/>
                              </a:cubicBezTo>
                              <a:cubicBezTo>
                                <a:pt x="660386" y="123781"/>
                                <a:pt x="660149" y="124708"/>
                                <a:pt x="657817" y="162938"/>
                              </a:cubicBezTo>
                              <a:cubicBezTo>
                                <a:pt x="656503" y="184475"/>
                                <a:pt x="653768" y="205522"/>
                                <a:pt x="651834" y="209710"/>
                              </a:cubicBezTo>
                              <a:cubicBezTo>
                                <a:pt x="646488" y="221287"/>
                                <a:pt x="635214" y="218862"/>
                                <a:pt x="621376" y="203184"/>
                              </a:cubicBezTo>
                              <a:cubicBezTo>
                                <a:pt x="611782" y="192313"/>
                                <a:pt x="608201" y="183006"/>
                                <a:pt x="606012" y="162938"/>
                              </a:cubicBezTo>
                              <a:cubicBezTo>
                                <a:pt x="604445" y="148580"/>
                                <a:pt x="600638" y="132208"/>
                                <a:pt x="597582" y="126636"/>
                              </a:cubicBezTo>
                              <a:cubicBezTo>
                                <a:pt x="594525" y="121063"/>
                                <a:pt x="589250" y="106869"/>
                                <a:pt x="585752" y="95092"/>
                              </a:cubicBezTo>
                              <a:cubicBezTo>
                                <a:pt x="581818" y="81846"/>
                                <a:pt x="576852" y="73746"/>
                                <a:pt x="572834" y="73746"/>
                              </a:cubicBezTo>
                              <a:cubicBezTo>
                                <a:pt x="561427" y="73746"/>
                                <a:pt x="561312" y="85248"/>
                                <a:pt x="572562" y="113583"/>
                              </a:cubicBezTo>
                              <a:cubicBezTo>
                                <a:pt x="578592" y="128769"/>
                                <a:pt x="584839" y="151952"/>
                                <a:pt x="586431" y="165114"/>
                              </a:cubicBezTo>
                              <a:cubicBezTo>
                                <a:pt x="589677" y="191933"/>
                                <a:pt x="595578" y="202992"/>
                                <a:pt x="619609" y="228202"/>
                              </a:cubicBezTo>
                              <a:cubicBezTo>
                                <a:pt x="628733" y="237774"/>
                                <a:pt x="636229" y="248542"/>
                                <a:pt x="636333" y="252131"/>
                              </a:cubicBezTo>
                              <a:cubicBezTo>
                                <a:pt x="636438" y="255721"/>
                                <a:pt x="638194" y="271872"/>
                                <a:pt x="640277" y="288026"/>
                              </a:cubicBezTo>
                              <a:cubicBezTo>
                                <a:pt x="644598" y="321537"/>
                                <a:pt x="637834" y="346418"/>
                                <a:pt x="617161" y="372323"/>
                              </a:cubicBezTo>
                              <a:cubicBezTo>
                                <a:pt x="602921" y="390169"/>
                                <a:pt x="588269" y="391426"/>
                                <a:pt x="570252" y="376266"/>
                              </a:cubicBezTo>
                              <a:cubicBezTo>
                                <a:pt x="563218" y="370347"/>
                                <a:pt x="549313" y="363151"/>
                                <a:pt x="539251" y="360359"/>
                              </a:cubicBezTo>
                              <a:cubicBezTo>
                                <a:pt x="519487" y="354874"/>
                                <a:pt x="501314" y="338816"/>
                                <a:pt x="501314" y="326775"/>
                              </a:cubicBezTo>
                              <a:cubicBezTo>
                                <a:pt x="501314" y="322655"/>
                                <a:pt x="497997" y="314473"/>
                                <a:pt x="493836" y="308556"/>
                              </a:cubicBezTo>
                              <a:cubicBezTo>
                                <a:pt x="488591" y="301097"/>
                                <a:pt x="486176" y="288849"/>
                                <a:pt x="485950" y="268719"/>
                              </a:cubicBezTo>
                              <a:cubicBezTo>
                                <a:pt x="485751" y="251028"/>
                                <a:pt x="483314" y="236913"/>
                                <a:pt x="479695" y="232553"/>
                              </a:cubicBezTo>
                              <a:cubicBezTo>
                                <a:pt x="474269" y="226015"/>
                                <a:pt x="473249" y="226332"/>
                                <a:pt x="468138" y="235544"/>
                              </a:cubicBezTo>
                              <a:cubicBezTo>
                                <a:pt x="465060" y="241090"/>
                                <a:pt x="462376" y="249958"/>
                                <a:pt x="462291" y="255258"/>
                              </a:cubicBezTo>
                              <a:cubicBezTo>
                                <a:pt x="461962" y="275821"/>
                                <a:pt x="432039" y="278045"/>
                                <a:pt x="401919" y="259745"/>
                              </a:cubicBezTo>
                              <a:cubicBezTo>
                                <a:pt x="380318" y="246620"/>
                                <a:pt x="370799" y="228155"/>
                                <a:pt x="370782" y="199242"/>
                              </a:cubicBezTo>
                              <a:cubicBezTo>
                                <a:pt x="370773" y="182741"/>
                                <a:pt x="368856" y="173962"/>
                                <a:pt x="364935" y="172458"/>
                              </a:cubicBezTo>
                              <a:cubicBezTo>
                                <a:pt x="352216" y="167577"/>
                                <a:pt x="349766" y="176163"/>
                                <a:pt x="350522" y="221539"/>
                              </a:cubicBezTo>
                              <a:lnTo>
                                <a:pt x="351202" y="267088"/>
                              </a:lnTo>
                              <a:lnTo>
                                <a:pt x="333797" y="276606"/>
                              </a:lnTo>
                              <a:cubicBezTo>
                                <a:pt x="324225" y="281798"/>
                                <a:pt x="308561" y="287351"/>
                                <a:pt x="298988" y="288979"/>
                              </a:cubicBezTo>
                              <a:cubicBezTo>
                                <a:pt x="271947" y="293577"/>
                                <a:pt x="266355" y="295753"/>
                                <a:pt x="266355" y="301896"/>
                              </a:cubicBezTo>
                              <a:cubicBezTo>
                                <a:pt x="266355" y="305031"/>
                                <a:pt x="269475" y="310127"/>
                                <a:pt x="273154" y="313180"/>
                              </a:cubicBezTo>
                              <a:cubicBezTo>
                                <a:pt x="278664" y="317753"/>
                                <a:pt x="283458" y="317098"/>
                                <a:pt x="300348" y="309374"/>
                              </a:cubicBezTo>
                              <a:cubicBezTo>
                                <a:pt x="355189" y="284293"/>
                                <a:pt x="403861" y="281712"/>
                                <a:pt x="438770" y="302168"/>
                              </a:cubicBezTo>
                              <a:cubicBezTo>
                                <a:pt x="462459" y="316050"/>
                                <a:pt x="472671" y="330886"/>
                                <a:pt x="469635" y="346764"/>
                              </a:cubicBezTo>
                              <a:cubicBezTo>
                                <a:pt x="466547" y="362918"/>
                                <a:pt x="473383" y="373957"/>
                                <a:pt x="486360" y="373957"/>
                              </a:cubicBezTo>
                              <a:cubicBezTo>
                                <a:pt x="500802" y="373957"/>
                                <a:pt x="536141" y="391455"/>
                                <a:pt x="562774" y="411754"/>
                              </a:cubicBezTo>
                              <a:cubicBezTo>
                                <a:pt x="589975" y="432484"/>
                                <a:pt x="610092" y="469394"/>
                                <a:pt x="610092" y="498501"/>
                              </a:cubicBezTo>
                              <a:cubicBezTo>
                                <a:pt x="610092" y="513222"/>
                                <a:pt x="614242" y="525606"/>
                                <a:pt x="626001" y="546630"/>
                              </a:cubicBezTo>
                              <a:cubicBezTo>
                                <a:pt x="638668" y="569279"/>
                                <a:pt x="642230" y="580931"/>
                                <a:pt x="643949" y="604958"/>
                              </a:cubicBezTo>
                              <a:cubicBezTo>
                                <a:pt x="646440" y="639774"/>
                                <a:pt x="637124" y="671147"/>
                                <a:pt x="621785" y="679192"/>
                              </a:cubicBezTo>
                              <a:cubicBezTo>
                                <a:pt x="616609" y="681907"/>
                                <a:pt x="610782" y="686829"/>
                                <a:pt x="608868" y="690069"/>
                              </a:cubicBezTo>
                              <a:cubicBezTo>
                                <a:pt x="606954" y="693309"/>
                                <a:pt x="599934" y="695916"/>
                                <a:pt x="593367" y="695916"/>
                              </a:cubicBezTo>
                              <a:cubicBezTo>
                                <a:pt x="582780" y="695916"/>
                                <a:pt x="579844" y="692297"/>
                                <a:pt x="567125" y="664508"/>
                              </a:cubicBezTo>
                              <a:cubicBezTo>
                                <a:pt x="554156" y="636175"/>
                                <a:pt x="552712" y="629357"/>
                                <a:pt x="552712" y="592584"/>
                              </a:cubicBezTo>
                              <a:cubicBezTo>
                                <a:pt x="552712" y="563968"/>
                                <a:pt x="551321" y="552394"/>
                                <a:pt x="547817" y="553562"/>
                              </a:cubicBezTo>
                              <a:cubicBezTo>
                                <a:pt x="545077" y="554475"/>
                                <a:pt x="541323" y="563784"/>
                                <a:pt x="539523" y="574364"/>
                              </a:cubicBezTo>
                              <a:cubicBezTo>
                                <a:pt x="536315" y="593210"/>
                                <a:pt x="527288" y="604548"/>
                                <a:pt x="515456" y="604548"/>
                              </a:cubicBezTo>
                              <a:cubicBezTo>
                                <a:pt x="512189" y="604548"/>
                                <a:pt x="505582" y="595572"/>
                                <a:pt x="500771" y="584698"/>
                              </a:cubicBezTo>
                              <a:cubicBezTo>
                                <a:pt x="493864" y="569083"/>
                                <a:pt x="492631" y="560087"/>
                                <a:pt x="494924" y="541733"/>
                              </a:cubicBezTo>
                              <a:cubicBezTo>
                                <a:pt x="497130" y="524077"/>
                                <a:pt x="496026" y="514639"/>
                                <a:pt x="490301" y="502575"/>
                              </a:cubicBezTo>
                              <a:cubicBezTo>
                                <a:pt x="486156" y="493842"/>
                                <a:pt x="482083" y="487408"/>
                                <a:pt x="481191" y="488300"/>
                              </a:cubicBezTo>
                              <a:cubicBezTo>
                                <a:pt x="480299" y="489192"/>
                                <a:pt x="481527" y="513788"/>
                                <a:pt x="483910" y="542955"/>
                              </a:cubicBezTo>
                              <a:lnTo>
                                <a:pt x="488261" y="596118"/>
                              </a:lnTo>
                              <a:lnTo>
                                <a:pt x="509880" y="624398"/>
                              </a:lnTo>
                              <a:cubicBezTo>
                                <a:pt x="529638" y="650175"/>
                                <a:pt x="538799" y="671287"/>
                                <a:pt x="551760" y="722022"/>
                              </a:cubicBezTo>
                              <a:cubicBezTo>
                                <a:pt x="552677" y="725612"/>
                                <a:pt x="549065" y="735643"/>
                                <a:pt x="543737" y="744320"/>
                              </a:cubicBezTo>
                              <a:cubicBezTo>
                                <a:pt x="517992" y="786251"/>
                                <a:pt x="498203" y="815966"/>
                                <a:pt x="487852" y="828209"/>
                              </a:cubicBezTo>
                              <a:cubicBezTo>
                                <a:pt x="481590" y="835618"/>
                                <a:pt x="469500" y="852438"/>
                                <a:pt x="461065" y="865599"/>
                              </a:cubicBezTo>
                              <a:cubicBezTo>
                                <a:pt x="447501" y="886765"/>
                                <a:pt x="441709" y="894610"/>
                                <a:pt x="422993" y="916721"/>
                              </a:cubicBezTo>
                              <a:cubicBezTo>
                                <a:pt x="410749" y="931188"/>
                                <a:pt x="384197" y="914152"/>
                                <a:pt x="360720" y="876884"/>
                              </a:cubicBezTo>
                              <a:cubicBezTo>
                                <a:pt x="334378" y="835070"/>
                                <a:pt x="330546" y="822055"/>
                                <a:pt x="332303" y="780348"/>
                              </a:cubicBezTo>
                              <a:cubicBezTo>
                                <a:pt x="334195" y="735412"/>
                                <a:pt x="328217" y="728390"/>
                                <a:pt x="313675" y="758322"/>
                              </a:cubicBezTo>
                              <a:cubicBezTo>
                                <a:pt x="308441" y="769094"/>
                                <a:pt x="300216" y="778966"/>
                                <a:pt x="295454" y="780212"/>
                              </a:cubicBezTo>
                              <a:cubicBezTo>
                                <a:pt x="275610" y="785401"/>
                                <a:pt x="245034" y="755398"/>
                                <a:pt x="215773" y="702166"/>
                              </a:cubicBezTo>
                              <a:cubicBezTo>
                                <a:pt x="200972" y="675242"/>
                                <a:pt x="199455" y="669734"/>
                                <a:pt x="199184" y="637583"/>
                              </a:cubicBezTo>
                              <a:cubicBezTo>
                                <a:pt x="198818" y="594194"/>
                                <a:pt x="208698" y="571393"/>
                                <a:pt x="243239" y="536016"/>
                              </a:cubicBezTo>
                              <a:cubicBezTo>
                                <a:pt x="267595" y="511071"/>
                                <a:pt x="283759" y="484899"/>
                                <a:pt x="283759" y="470345"/>
                              </a:cubicBezTo>
                              <a:cubicBezTo>
                                <a:pt x="283759" y="465752"/>
                                <a:pt x="292570" y="450630"/>
                                <a:pt x="303339" y="436762"/>
                              </a:cubicBezTo>
                              <a:cubicBezTo>
                                <a:pt x="321752" y="413051"/>
                                <a:pt x="327429" y="400051"/>
                                <a:pt x="319383" y="400051"/>
                              </a:cubicBezTo>
                              <a:cubicBezTo>
                                <a:pt x="317451" y="400051"/>
                                <a:pt x="309557" y="408959"/>
                                <a:pt x="301843" y="419902"/>
                              </a:cubicBezTo>
                              <a:cubicBezTo>
                                <a:pt x="286578" y="441559"/>
                                <a:pt x="280364" y="442521"/>
                                <a:pt x="271657" y="424661"/>
                              </a:cubicBezTo>
                              <a:cubicBezTo>
                                <a:pt x="268535" y="418257"/>
                                <a:pt x="264125" y="413104"/>
                                <a:pt x="262003" y="413104"/>
                              </a:cubicBezTo>
                              <a:cubicBezTo>
                                <a:pt x="253200" y="413104"/>
                                <a:pt x="253257" y="423182"/>
                                <a:pt x="262003" y="441249"/>
                              </a:cubicBezTo>
                              <a:lnTo>
                                <a:pt x="271249" y="460420"/>
                              </a:lnTo>
                              <a:lnTo>
                                <a:pt x="259419" y="484621"/>
                              </a:lnTo>
                              <a:cubicBezTo>
                                <a:pt x="247496" y="508972"/>
                                <a:pt x="225181" y="530575"/>
                                <a:pt x="211966" y="530575"/>
                              </a:cubicBezTo>
                              <a:cubicBezTo>
                                <a:pt x="184761" y="530575"/>
                                <a:pt x="175908" y="507752"/>
                                <a:pt x="175798" y="437850"/>
                              </a:cubicBezTo>
                              <a:cubicBezTo>
                                <a:pt x="175729" y="394041"/>
                                <a:pt x="174244" y="381219"/>
                                <a:pt x="168319" y="372178"/>
                              </a:cubicBezTo>
                              <a:cubicBezTo>
                                <a:pt x="160241" y="359850"/>
                                <a:pt x="149973" y="357420"/>
                                <a:pt x="146292" y="367012"/>
                              </a:cubicBezTo>
                              <a:cubicBezTo>
                                <a:pt x="145000" y="370378"/>
                                <a:pt x="147241" y="382615"/>
                                <a:pt x="151187" y="394204"/>
                              </a:cubicBezTo>
                              <a:cubicBezTo>
                                <a:pt x="156663" y="410288"/>
                                <a:pt x="157601" y="423042"/>
                                <a:pt x="155402" y="448046"/>
                              </a:cubicBezTo>
                              <a:cubicBezTo>
                                <a:pt x="151925" y="487579"/>
                                <a:pt x="161339" y="529842"/>
                                <a:pt x="177973" y="549612"/>
                              </a:cubicBezTo>
                              <a:cubicBezTo>
                                <a:pt x="190153" y="564086"/>
                                <a:pt x="189788" y="577325"/>
                                <a:pt x="176342" y="620313"/>
                              </a:cubicBezTo>
                              <a:cubicBezTo>
                                <a:pt x="168562" y="645182"/>
                                <a:pt x="171376" y="667763"/>
                                <a:pt x="181645" y="663821"/>
                              </a:cubicBezTo>
                              <a:cubicBezTo>
                                <a:pt x="190490" y="660427"/>
                                <a:pt x="193614" y="668022"/>
                                <a:pt x="187492" y="677826"/>
                              </a:cubicBezTo>
                              <a:cubicBezTo>
                                <a:pt x="183105" y="684850"/>
                                <a:pt x="185160" y="692139"/>
                                <a:pt x="200409" y="723780"/>
                              </a:cubicBezTo>
                              <a:cubicBezTo>
                                <a:pt x="228152" y="781350"/>
                                <a:pt x="225117" y="791626"/>
                                <a:pt x="180285" y="791626"/>
                              </a:cubicBezTo>
                              <a:cubicBezTo>
                                <a:pt x="145654" y="791626"/>
                                <a:pt x="127119" y="780841"/>
                                <a:pt x="127119" y="760627"/>
                              </a:cubicBezTo>
                              <a:cubicBezTo>
                                <a:pt x="127119" y="744482"/>
                                <a:pt x="105406" y="699772"/>
                                <a:pt x="87688" y="679592"/>
                              </a:cubicBezTo>
                              <a:cubicBezTo>
                                <a:pt x="68968" y="658273"/>
                                <a:pt x="65384" y="646071"/>
                                <a:pt x="67020" y="608891"/>
                              </a:cubicBezTo>
                              <a:lnTo>
                                <a:pt x="68380" y="576260"/>
                              </a:lnTo>
                              <a:lnTo>
                                <a:pt x="55326" y="574900"/>
                              </a:lnTo>
                              <a:cubicBezTo>
                                <a:pt x="47167" y="574024"/>
                                <a:pt x="35420" y="566786"/>
                                <a:pt x="23917" y="555594"/>
                              </a:cubicBezTo>
                              <a:cubicBezTo>
                                <a:pt x="13796" y="545746"/>
                                <a:pt x="4109" y="538962"/>
                                <a:pt x="2433" y="540638"/>
                              </a:cubicBezTo>
                              <a:cubicBezTo>
                                <a:pt x="-2446" y="545516"/>
                                <a:pt x="12631" y="572996"/>
                                <a:pt x="24460" y="580747"/>
                              </a:cubicBezTo>
                              <a:cubicBezTo>
                                <a:pt x="35993" y="588303"/>
                                <a:pt x="45001" y="609247"/>
                                <a:pt x="53422" y="648050"/>
                              </a:cubicBezTo>
                              <a:cubicBezTo>
                                <a:pt x="56466" y="662076"/>
                                <a:pt x="66271" y="683684"/>
                                <a:pt x="77081" y="700260"/>
                              </a:cubicBezTo>
                              <a:cubicBezTo>
                                <a:pt x="102801" y="739700"/>
                                <a:pt x="105363" y="745430"/>
                                <a:pt x="105363" y="763347"/>
                              </a:cubicBezTo>
                              <a:cubicBezTo>
                                <a:pt x="105363" y="781808"/>
                                <a:pt x="98883" y="795979"/>
                                <a:pt x="90407" y="795979"/>
                              </a:cubicBezTo>
                              <a:cubicBezTo>
                                <a:pt x="87120" y="795979"/>
                                <a:pt x="73577" y="787168"/>
                                <a:pt x="60357" y="776400"/>
                              </a:cubicBezTo>
                              <a:cubicBezTo>
                                <a:pt x="37803" y="758028"/>
                                <a:pt x="22693" y="751756"/>
                                <a:pt x="22693" y="760764"/>
                              </a:cubicBezTo>
                              <a:cubicBezTo>
                                <a:pt x="22693" y="762929"/>
                                <a:pt x="31538" y="769837"/>
                                <a:pt x="42273" y="776127"/>
                              </a:cubicBezTo>
                              <a:cubicBezTo>
                                <a:pt x="54332" y="783195"/>
                                <a:pt x="68330" y="797284"/>
                                <a:pt x="78985" y="812974"/>
                              </a:cubicBezTo>
                              <a:cubicBezTo>
                                <a:pt x="98175" y="841230"/>
                                <a:pt x="106450" y="845365"/>
                                <a:pt x="126573" y="836903"/>
                              </a:cubicBezTo>
                              <a:cubicBezTo>
                                <a:pt x="147431" y="828134"/>
                                <a:pt x="236952" y="827653"/>
                                <a:pt x="250036" y="836224"/>
                              </a:cubicBezTo>
                              <a:cubicBezTo>
                                <a:pt x="264202" y="845505"/>
                                <a:pt x="296810" y="876190"/>
                                <a:pt x="296810" y="880276"/>
                              </a:cubicBezTo>
                              <a:cubicBezTo>
                                <a:pt x="296810" y="886100"/>
                                <a:pt x="327759" y="921176"/>
                                <a:pt x="380299" y="974907"/>
                              </a:cubicBezTo>
                              <a:cubicBezTo>
                                <a:pt x="458179" y="1054553"/>
                                <a:pt x="472794" y="1088107"/>
                                <a:pt x="444887" y="1122835"/>
                              </a:cubicBezTo>
                              <a:cubicBezTo>
                                <a:pt x="437651" y="1131839"/>
                                <a:pt x="431697" y="1143036"/>
                                <a:pt x="431697" y="1147717"/>
                              </a:cubicBezTo>
                              <a:cubicBezTo>
                                <a:pt x="431697" y="1157001"/>
                                <a:pt x="452584" y="1183203"/>
                                <a:pt x="459979" y="1183203"/>
                              </a:cubicBezTo>
                              <a:cubicBezTo>
                                <a:pt x="465244" y="1183203"/>
                                <a:pt x="479559" y="1198811"/>
                                <a:pt x="479559" y="1204549"/>
                              </a:cubicBezTo>
                              <a:cubicBezTo>
                                <a:pt x="479559" y="1206659"/>
                                <a:pt x="482154" y="1209336"/>
                                <a:pt x="485270" y="1210531"/>
                              </a:cubicBezTo>
                              <a:cubicBezTo>
                                <a:pt x="488386" y="1211727"/>
                                <a:pt x="498370" y="1227513"/>
                                <a:pt x="507433" y="1245610"/>
                              </a:cubicBezTo>
                              <a:cubicBezTo>
                                <a:pt x="520319" y="1271339"/>
                                <a:pt x="523307" y="1281337"/>
                                <a:pt x="521030" y="1291703"/>
                              </a:cubicBezTo>
                              <a:cubicBezTo>
                                <a:pt x="519256" y="1299783"/>
                                <a:pt x="520723" y="1313169"/>
                                <a:pt x="524974" y="1325965"/>
                              </a:cubicBezTo>
                              <a:moveTo>
                                <a:pt x="294230" y="784417"/>
                              </a:moveTo>
                              <a:cubicBezTo>
                                <a:pt x="295791" y="784115"/>
                                <a:pt x="296814" y="784933"/>
                                <a:pt x="296814" y="786728"/>
                              </a:cubicBezTo>
                              <a:cubicBezTo>
                                <a:pt x="296814" y="789121"/>
                                <a:pt x="294856" y="792320"/>
                                <a:pt x="292463" y="793798"/>
                              </a:cubicBezTo>
                              <a:cubicBezTo>
                                <a:pt x="290070" y="795277"/>
                                <a:pt x="288112" y="794560"/>
                                <a:pt x="288112" y="792167"/>
                              </a:cubicBezTo>
                              <a:cubicBezTo>
                                <a:pt x="288112" y="789774"/>
                                <a:pt x="290070" y="786576"/>
                                <a:pt x="292463" y="785097"/>
                              </a:cubicBezTo>
                              <a:cubicBezTo>
                                <a:pt x="293061" y="784727"/>
                                <a:pt x="293710" y="784517"/>
                                <a:pt x="294230" y="784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1" name="Freeform: Shape 291"/>
                      <wps:cNvSpPr/>
                      <wps:spPr>
                        <a:xfrm>
                          <a:off x="5282254" y="4322048"/>
                          <a:ext cx="126182" cy="130525"/>
                        </a:xfrm>
                        <a:custGeom>
                          <a:avLst/>
                          <a:gdLst>
                            <a:gd name="connsiteX0" fmla="*/ 18488 w 126181"/>
                            <a:gd name="connsiteY0" fmla="*/ 15303 h 130525"/>
                            <a:gd name="connsiteX1" fmla="*/ 52778 w 126181"/>
                            <a:gd name="connsiteY1" fmla="*/ 1491 h 130525"/>
                            <a:gd name="connsiteX2" fmla="*/ 99243 w 126181"/>
                            <a:gd name="connsiteY2" fmla="*/ 9521 h 130525"/>
                            <a:gd name="connsiteX3" fmla="*/ 126909 w 126181"/>
                            <a:gd name="connsiteY3" fmla="*/ 34039 h 130525"/>
                            <a:gd name="connsiteX4" fmla="*/ 109911 w 126181"/>
                            <a:gd name="connsiteY4" fmla="*/ 132385 h 130525"/>
                            <a:gd name="connsiteX5" fmla="*/ 1491 w 126181"/>
                            <a:gd name="connsiteY5" fmla="*/ 113649 h 13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181" h="130525">
                              <a:moveTo>
                                <a:pt x="18488" y="15303"/>
                              </a:moveTo>
                              <a:cubicBezTo>
                                <a:pt x="26424" y="6304"/>
                                <a:pt x="36788" y="1715"/>
                                <a:pt x="52778" y="1491"/>
                              </a:cubicBezTo>
                              <a:lnTo>
                                <a:pt x="99243" y="9521"/>
                              </a:lnTo>
                              <a:cubicBezTo>
                                <a:pt x="114231" y="15098"/>
                                <a:pt x="122453" y="22899"/>
                                <a:pt x="126909" y="34039"/>
                              </a:cubicBezTo>
                              <a:lnTo>
                                <a:pt x="109911" y="132385"/>
                              </a:lnTo>
                              <a:lnTo>
                                <a:pt x="1491" y="113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2" name="Freeform: Shape 292"/>
                      <wps:cNvSpPr/>
                      <wps:spPr>
                        <a:xfrm>
                          <a:off x="5314748" y="4240286"/>
                          <a:ext cx="95724" cy="95718"/>
                        </a:xfrm>
                        <a:custGeom>
                          <a:avLst/>
                          <a:gdLst>
                            <a:gd name="connsiteX0" fmla="*/ 88616 w 95724"/>
                            <a:gd name="connsiteY0" fmla="*/ 56583 h 95718"/>
                            <a:gd name="connsiteX1" fmla="*/ 43202 w 95724"/>
                            <a:gd name="connsiteY1" fmla="*/ 88611 h 95718"/>
                            <a:gd name="connsiteX2" fmla="*/ 11173 w 95724"/>
                            <a:gd name="connsiteY2" fmla="*/ 43200 h 95718"/>
                            <a:gd name="connsiteX3" fmla="*/ 56586 w 95724"/>
                            <a:gd name="connsiteY3" fmla="*/ 11172 h 95718"/>
                            <a:gd name="connsiteX4" fmla="*/ 88616 w 95724"/>
                            <a:gd name="connsiteY4" fmla="*/ 56583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5724" h="95718">
                              <a:moveTo>
                                <a:pt x="88616" y="56583"/>
                              </a:moveTo>
                              <a:cubicBezTo>
                                <a:pt x="84920" y="77967"/>
                                <a:pt x="64588" y="92306"/>
                                <a:pt x="43202" y="88611"/>
                              </a:cubicBezTo>
                              <a:cubicBezTo>
                                <a:pt x="21817" y="84915"/>
                                <a:pt x="7477" y="64584"/>
                                <a:pt x="11173" y="43200"/>
                              </a:cubicBezTo>
                              <a:cubicBezTo>
                                <a:pt x="14869" y="21816"/>
                                <a:pt x="35201" y="7477"/>
                                <a:pt x="56586" y="11172"/>
                              </a:cubicBezTo>
                              <a:cubicBezTo>
                                <a:pt x="77972" y="14868"/>
                                <a:pt x="92312" y="35199"/>
                                <a:pt x="88616" y="56583"/>
                              </a:cubicBezTo>
                              <a:close/>
                            </a:path>
                          </a:pathLst>
                        </a:custGeom>
                        <a:noFill/>
                        <a:ln w="1566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3" name="Freeform: Shape 293"/>
                      <wps:cNvSpPr/>
                      <wps:spPr>
                        <a:xfrm>
                          <a:off x="5347589" y="4231178"/>
                          <a:ext cx="34809" cy="95718"/>
                        </a:xfrm>
                        <a:custGeom>
                          <a:avLst/>
                          <a:gdLst>
                            <a:gd name="connsiteX0" fmla="*/ 17817 w 34808"/>
                            <a:gd name="connsiteY0" fmla="*/ 1723 h 95718"/>
                            <a:gd name="connsiteX1" fmla="*/ 35653 w 34808"/>
                            <a:gd name="connsiteY1" fmla="*/ 4805 h 95718"/>
                            <a:gd name="connsiteX2" fmla="*/ 19559 w 34808"/>
                            <a:gd name="connsiteY2" fmla="*/ 97929 h 95718"/>
                            <a:gd name="connsiteX3" fmla="*/ 1723 w 34808"/>
                            <a:gd name="connsiteY3" fmla="*/ 94847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808" h="95718">
                              <a:moveTo>
                                <a:pt x="17817" y="1723"/>
                              </a:moveTo>
                              <a:lnTo>
                                <a:pt x="35653" y="4805"/>
                              </a:lnTo>
                              <a:lnTo>
                                <a:pt x="19559" y="97929"/>
                              </a:lnTo>
                              <a:lnTo>
                                <a:pt x="1723" y="948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4" name="Freeform: Shape 294"/>
                      <wps:cNvSpPr/>
                      <wps:spPr>
                        <a:xfrm>
                          <a:off x="5306992" y="4269798"/>
                          <a:ext cx="117480" cy="39158"/>
                        </a:xfrm>
                        <a:custGeom>
                          <a:avLst/>
                          <a:gdLst>
                            <a:gd name="connsiteX0" fmla="*/ 4935 w 117479"/>
                            <a:gd name="connsiteY0" fmla="*/ 1723 h 39157"/>
                            <a:gd name="connsiteX1" fmla="*/ 116454 w 117479"/>
                            <a:gd name="connsiteY1" fmla="*/ 20994 h 39157"/>
                            <a:gd name="connsiteX2" fmla="*/ 113242 w 117479"/>
                            <a:gd name="connsiteY2" fmla="*/ 39580 h 39157"/>
                            <a:gd name="connsiteX3" fmla="*/ 1723 w 117479"/>
                            <a:gd name="connsiteY3" fmla="*/ 20308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479" h="39157">
                              <a:moveTo>
                                <a:pt x="4935" y="1723"/>
                              </a:moveTo>
                              <a:lnTo>
                                <a:pt x="116454" y="20994"/>
                              </a:lnTo>
                              <a:lnTo>
                                <a:pt x="113242" y="39580"/>
                              </a:lnTo>
                              <a:lnTo>
                                <a:pt x="1723" y="20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5" name="Freeform: Shape 295"/>
                      <wps:cNvSpPr/>
                      <wps:spPr>
                        <a:xfrm>
                          <a:off x="4097260" y="4228997"/>
                          <a:ext cx="60915" cy="169683"/>
                        </a:xfrm>
                        <a:custGeom>
                          <a:avLst/>
                          <a:gdLst>
                            <a:gd name="connsiteX0" fmla="*/ 1491 w 60915"/>
                            <a:gd name="connsiteY0" fmla="*/ 6458 h 169682"/>
                            <a:gd name="connsiteX1" fmla="*/ 24690 w 60915"/>
                            <a:gd name="connsiteY1" fmla="*/ 1491 h 169682"/>
                            <a:gd name="connsiteX2" fmla="*/ 59459 w 60915"/>
                            <a:gd name="connsiteY2" fmla="*/ 163872 h 169682"/>
                            <a:gd name="connsiteX3" fmla="*/ 36260 w 60915"/>
                            <a:gd name="connsiteY3" fmla="*/ 168839 h 169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0915" h="169682">
                              <a:moveTo>
                                <a:pt x="1491" y="6458"/>
                              </a:moveTo>
                              <a:lnTo>
                                <a:pt x="24690" y="1491"/>
                              </a:lnTo>
                              <a:lnTo>
                                <a:pt x="59459" y="163872"/>
                              </a:lnTo>
                              <a:lnTo>
                                <a:pt x="36260" y="168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6" name="Freeform: Shape 296"/>
                      <wps:cNvSpPr/>
                      <wps:spPr>
                        <a:xfrm>
                          <a:off x="4069892" y="4256343"/>
                          <a:ext cx="100075" cy="43508"/>
                        </a:xfrm>
                        <a:custGeom>
                          <a:avLst/>
                          <a:gdLst>
                            <a:gd name="connsiteX0" fmla="*/ 1491 w 100075"/>
                            <a:gd name="connsiteY0" fmla="*/ 21358 h 43508"/>
                            <a:gd name="connsiteX1" fmla="*/ 94287 w 100075"/>
                            <a:gd name="connsiteY1" fmla="*/ 1491 h 43508"/>
                            <a:gd name="connsiteX2" fmla="*/ 99254 w 100075"/>
                            <a:gd name="connsiteY2" fmla="*/ 24688 h 43508"/>
                            <a:gd name="connsiteX3" fmla="*/ 6458 w 100075"/>
                            <a:gd name="connsiteY3" fmla="*/ 44555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075" h="43508">
                              <a:moveTo>
                                <a:pt x="1491" y="21358"/>
                              </a:moveTo>
                              <a:lnTo>
                                <a:pt x="94287" y="1491"/>
                              </a:lnTo>
                              <a:lnTo>
                                <a:pt x="99254" y="24688"/>
                              </a:lnTo>
                              <a:lnTo>
                                <a:pt x="6458" y="44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7" name="Freeform: Shape 297"/>
                      <wps:cNvSpPr/>
                      <wps:spPr>
                        <a:xfrm>
                          <a:off x="5220510" y="4295656"/>
                          <a:ext cx="21755" cy="95718"/>
                        </a:xfrm>
                        <a:custGeom>
                          <a:avLst/>
                          <a:gdLst>
                            <a:gd name="connsiteX0" fmla="*/ 2077 w 21755"/>
                            <a:gd name="connsiteY0" fmla="*/ 2755 h 95718"/>
                            <a:gd name="connsiteX1" fmla="*/ 15079 w 21755"/>
                            <a:gd name="connsiteY1" fmla="*/ 2077 h 95718"/>
                            <a:gd name="connsiteX2" fmla="*/ 19826 w 21755"/>
                            <a:gd name="connsiteY2" fmla="*/ 93086 h 95718"/>
                            <a:gd name="connsiteX3" fmla="*/ 6824 w 21755"/>
                            <a:gd name="connsiteY3" fmla="*/ 93764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755" h="95718">
                              <a:moveTo>
                                <a:pt x="2077" y="2755"/>
                              </a:moveTo>
                              <a:lnTo>
                                <a:pt x="15079" y="2077"/>
                              </a:lnTo>
                              <a:lnTo>
                                <a:pt x="19826" y="93086"/>
                              </a:lnTo>
                              <a:lnTo>
                                <a:pt x="6824" y="93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8" name="Freeform: Shape 298"/>
                      <wps:cNvSpPr/>
                      <wps:spPr>
                        <a:xfrm>
                          <a:off x="5202023" y="4314142"/>
                          <a:ext cx="56564" cy="17403"/>
                        </a:xfrm>
                        <a:custGeom>
                          <a:avLst/>
                          <a:gdLst>
                            <a:gd name="connsiteX0" fmla="*/ 2077 w 56564"/>
                            <a:gd name="connsiteY0" fmla="*/ 4789 h 17403"/>
                            <a:gd name="connsiteX1" fmla="*/ 54086 w 56564"/>
                            <a:gd name="connsiteY1" fmla="*/ 2077 h 17403"/>
                            <a:gd name="connsiteX2" fmla="*/ 54764 w 56564"/>
                            <a:gd name="connsiteY2" fmla="*/ 15078 h 17403"/>
                            <a:gd name="connsiteX3" fmla="*/ 2755 w 56564"/>
                            <a:gd name="connsiteY3" fmla="*/ 17791 h 17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564" h="17403">
                              <a:moveTo>
                                <a:pt x="2077" y="4789"/>
                              </a:moveTo>
                              <a:lnTo>
                                <a:pt x="54086" y="2077"/>
                              </a:lnTo>
                              <a:lnTo>
                                <a:pt x="54764" y="15078"/>
                              </a:lnTo>
                              <a:lnTo>
                                <a:pt x="2755" y="17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5770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99" name="Freeform: Shape 299"/>
                      <wps:cNvSpPr/>
                      <wps:spPr>
                        <a:xfrm>
                          <a:off x="2180902" y="4306144"/>
                          <a:ext cx="39160" cy="60912"/>
                        </a:xfrm>
                        <a:custGeom>
                          <a:avLst/>
                          <a:gdLst>
                            <a:gd name="connsiteX0" fmla="*/ 12851 w 39159"/>
                            <a:gd name="connsiteY0" fmla="*/ 1491 h 60911"/>
                            <a:gd name="connsiteX1" fmla="*/ 26858 w 39159"/>
                            <a:gd name="connsiteY1" fmla="*/ 1491 h 60911"/>
                            <a:gd name="connsiteX2" fmla="*/ 38218 w 39159"/>
                            <a:gd name="connsiteY2" fmla="*/ 12850 h 60911"/>
                            <a:gd name="connsiteX3" fmla="*/ 38218 w 39159"/>
                            <a:gd name="connsiteY3" fmla="*/ 48969 h 60911"/>
                            <a:gd name="connsiteX4" fmla="*/ 26858 w 39159"/>
                            <a:gd name="connsiteY4" fmla="*/ 60329 h 60911"/>
                            <a:gd name="connsiteX5" fmla="*/ 12851 w 39159"/>
                            <a:gd name="connsiteY5" fmla="*/ 60329 h 60911"/>
                            <a:gd name="connsiteX6" fmla="*/ 1491 w 39159"/>
                            <a:gd name="connsiteY6" fmla="*/ 48969 h 60911"/>
                            <a:gd name="connsiteX7" fmla="*/ 1491 w 39159"/>
                            <a:gd name="connsiteY7" fmla="*/ 12850 h 60911"/>
                            <a:gd name="connsiteX8" fmla="*/ 12851 w 39159"/>
                            <a:gd name="connsiteY8" fmla="*/ 1491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9159" h="60911">
                              <a:moveTo>
                                <a:pt x="12851" y="1491"/>
                              </a:moveTo>
                              <a:lnTo>
                                <a:pt x="26858" y="1491"/>
                              </a:lnTo>
                              <a:cubicBezTo>
                                <a:pt x="33132" y="1491"/>
                                <a:pt x="38218" y="6577"/>
                                <a:pt x="38218" y="12850"/>
                              </a:cubicBezTo>
                              <a:lnTo>
                                <a:pt x="38218" y="48969"/>
                              </a:lnTo>
                              <a:cubicBezTo>
                                <a:pt x="38218" y="55243"/>
                                <a:pt x="33132" y="60329"/>
                                <a:pt x="26858" y="60329"/>
                              </a:cubicBezTo>
                              <a:lnTo>
                                <a:pt x="12851" y="60329"/>
                              </a:lnTo>
                              <a:cubicBezTo>
                                <a:pt x="6577" y="60329"/>
                                <a:pt x="1491" y="55243"/>
                                <a:pt x="1491" y="48969"/>
                              </a:cubicBezTo>
                              <a:lnTo>
                                <a:pt x="1491" y="12850"/>
                              </a:lnTo>
                              <a:cubicBezTo>
                                <a:pt x="1491" y="6577"/>
                                <a:pt x="6577" y="1491"/>
                                <a:pt x="12851" y="1491"/>
                              </a:cubicBezTo>
                            </a:path>
                          </a:pathLst>
                        </a:custGeom>
                        <a:solidFill>
                          <a:srgbClr val="333333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0" name="Freeform: Shape 300"/>
                      <wps:cNvSpPr/>
                      <wps:spPr>
                        <a:xfrm>
                          <a:off x="2116668" y="4292735"/>
                          <a:ext cx="217555" cy="265401"/>
                        </a:xfrm>
                        <a:custGeom>
                          <a:avLst/>
                          <a:gdLst>
                            <a:gd name="connsiteX0" fmla="*/ 73247 w 217554"/>
                            <a:gd name="connsiteY0" fmla="*/ 40087 h 265401"/>
                            <a:gd name="connsiteX1" fmla="*/ 79096 w 217554"/>
                            <a:gd name="connsiteY1" fmla="*/ 35342 h 265401"/>
                            <a:gd name="connsiteX2" fmla="*/ 81905 w 217554"/>
                            <a:gd name="connsiteY2" fmla="*/ 38946 h 265401"/>
                            <a:gd name="connsiteX3" fmla="*/ 77733 w 217554"/>
                            <a:gd name="connsiteY3" fmla="*/ 41981 h 265401"/>
                            <a:gd name="connsiteX4" fmla="*/ 73247 w 217554"/>
                            <a:gd name="connsiteY4" fmla="*/ 40087 h 265401"/>
                            <a:gd name="connsiteX5" fmla="*/ 82126 w 217554"/>
                            <a:gd name="connsiteY5" fmla="*/ 47083 h 265401"/>
                            <a:gd name="connsiteX6" fmla="*/ 84341 w 217554"/>
                            <a:gd name="connsiteY6" fmla="*/ 45764 h 265401"/>
                            <a:gd name="connsiteX7" fmla="*/ 86307 w 217554"/>
                            <a:gd name="connsiteY7" fmla="*/ 47432 h 265401"/>
                            <a:gd name="connsiteX8" fmla="*/ 84091 w 217554"/>
                            <a:gd name="connsiteY8" fmla="*/ 48750 h 265401"/>
                            <a:gd name="connsiteX9" fmla="*/ 82126 w 217554"/>
                            <a:gd name="connsiteY9" fmla="*/ 47083 h 265401"/>
                            <a:gd name="connsiteX10" fmla="*/ 91066 w 217554"/>
                            <a:gd name="connsiteY10" fmla="*/ 67270 h 265401"/>
                            <a:gd name="connsiteX11" fmla="*/ 93272 w 217554"/>
                            <a:gd name="connsiteY11" fmla="*/ 61964 h 265401"/>
                            <a:gd name="connsiteX12" fmla="*/ 97352 w 217554"/>
                            <a:gd name="connsiteY12" fmla="*/ 55074 h 265401"/>
                            <a:gd name="connsiteX13" fmla="*/ 97217 w 217554"/>
                            <a:gd name="connsiteY13" fmla="*/ 44864 h 265401"/>
                            <a:gd name="connsiteX14" fmla="*/ 92236 w 217554"/>
                            <a:gd name="connsiteY14" fmla="*/ 36864 h 265401"/>
                            <a:gd name="connsiteX15" fmla="*/ 88101 w 217554"/>
                            <a:gd name="connsiteY15" fmla="*/ 25507 h 265401"/>
                            <a:gd name="connsiteX16" fmla="*/ 79393 w 217554"/>
                            <a:gd name="connsiteY16" fmla="*/ 15884 h 265401"/>
                            <a:gd name="connsiteX17" fmla="*/ 72569 w 217554"/>
                            <a:gd name="connsiteY17" fmla="*/ 27035 h 265401"/>
                            <a:gd name="connsiteX18" fmla="*/ 68453 w 217554"/>
                            <a:gd name="connsiteY18" fmla="*/ 38740 h 265401"/>
                            <a:gd name="connsiteX19" fmla="*/ 67919 w 217554"/>
                            <a:gd name="connsiteY19" fmla="*/ 46007 h 265401"/>
                            <a:gd name="connsiteX20" fmla="*/ 69572 w 217554"/>
                            <a:gd name="connsiteY20" fmla="*/ 49850 h 265401"/>
                            <a:gd name="connsiteX21" fmla="*/ 70893 w 217554"/>
                            <a:gd name="connsiteY21" fmla="*/ 54677 h 265401"/>
                            <a:gd name="connsiteX22" fmla="*/ 72739 w 217554"/>
                            <a:gd name="connsiteY22" fmla="*/ 61173 h 265401"/>
                            <a:gd name="connsiteX23" fmla="*/ 91072 w 217554"/>
                            <a:gd name="connsiteY23" fmla="*/ 67271 h 265401"/>
                            <a:gd name="connsiteX24" fmla="*/ 133276 w 217554"/>
                            <a:gd name="connsiteY24" fmla="*/ 242592 h 265401"/>
                            <a:gd name="connsiteX25" fmla="*/ 136334 w 217554"/>
                            <a:gd name="connsiteY25" fmla="*/ 237135 h 265401"/>
                            <a:gd name="connsiteX26" fmla="*/ 152599 w 217554"/>
                            <a:gd name="connsiteY26" fmla="*/ 207225 h 265401"/>
                            <a:gd name="connsiteX27" fmla="*/ 178141 w 217554"/>
                            <a:gd name="connsiteY27" fmla="*/ 155847 h 265401"/>
                            <a:gd name="connsiteX28" fmla="*/ 170847 w 217554"/>
                            <a:gd name="connsiteY28" fmla="*/ 158237 h 265401"/>
                            <a:gd name="connsiteX29" fmla="*/ 154877 w 217554"/>
                            <a:gd name="connsiteY29" fmla="*/ 165922 h 265401"/>
                            <a:gd name="connsiteX30" fmla="*/ 150131 w 217554"/>
                            <a:gd name="connsiteY30" fmla="*/ 163721 h 265401"/>
                            <a:gd name="connsiteX31" fmla="*/ 144952 w 217554"/>
                            <a:gd name="connsiteY31" fmla="*/ 160171 h 265401"/>
                            <a:gd name="connsiteX32" fmla="*/ 140541 w 217554"/>
                            <a:gd name="connsiteY32" fmla="*/ 155641 h 265401"/>
                            <a:gd name="connsiteX33" fmla="*/ 135956 w 217554"/>
                            <a:gd name="connsiteY33" fmla="*/ 149655 h 265401"/>
                            <a:gd name="connsiteX34" fmla="*/ 128503 w 217554"/>
                            <a:gd name="connsiteY34" fmla="*/ 136054 h 265401"/>
                            <a:gd name="connsiteX35" fmla="*/ 118640 w 217554"/>
                            <a:gd name="connsiteY35" fmla="*/ 116378 h 265401"/>
                            <a:gd name="connsiteX36" fmla="*/ 113127 w 217554"/>
                            <a:gd name="connsiteY36" fmla="*/ 104724 h 265401"/>
                            <a:gd name="connsiteX37" fmla="*/ 103740 w 217554"/>
                            <a:gd name="connsiteY37" fmla="*/ 160245 h 265401"/>
                            <a:gd name="connsiteX38" fmla="*/ 101664 w 217554"/>
                            <a:gd name="connsiteY38" fmla="*/ 178714 h 265401"/>
                            <a:gd name="connsiteX39" fmla="*/ 97270 w 217554"/>
                            <a:gd name="connsiteY39" fmla="*/ 208998 h 265401"/>
                            <a:gd name="connsiteX40" fmla="*/ 103898 w 217554"/>
                            <a:gd name="connsiteY40" fmla="*/ 215715 h 265401"/>
                            <a:gd name="connsiteX41" fmla="*/ 114898 w 217554"/>
                            <a:gd name="connsiteY41" fmla="*/ 231854 h 265401"/>
                            <a:gd name="connsiteX42" fmla="*/ 125512 w 217554"/>
                            <a:gd name="connsiteY42" fmla="*/ 243766 h 265401"/>
                            <a:gd name="connsiteX43" fmla="*/ 130504 w 217554"/>
                            <a:gd name="connsiteY43" fmla="*/ 244874 h 265401"/>
                            <a:gd name="connsiteX44" fmla="*/ 133276 w 217554"/>
                            <a:gd name="connsiteY44" fmla="*/ 242592 h 265401"/>
                            <a:gd name="connsiteX45" fmla="*/ 78462 w 217554"/>
                            <a:gd name="connsiteY45" fmla="*/ 259848 h 265401"/>
                            <a:gd name="connsiteX46" fmla="*/ 69660 w 217554"/>
                            <a:gd name="connsiteY46" fmla="*/ 258591 h 265401"/>
                            <a:gd name="connsiteX47" fmla="*/ 56326 w 217554"/>
                            <a:gd name="connsiteY47" fmla="*/ 255524 h 265401"/>
                            <a:gd name="connsiteX48" fmla="*/ 48914 w 217554"/>
                            <a:gd name="connsiteY48" fmla="*/ 252189 h 265401"/>
                            <a:gd name="connsiteX49" fmla="*/ 43539 w 217554"/>
                            <a:gd name="connsiteY49" fmla="*/ 254567 h 265401"/>
                            <a:gd name="connsiteX50" fmla="*/ 34470 w 217554"/>
                            <a:gd name="connsiteY50" fmla="*/ 255302 h 265401"/>
                            <a:gd name="connsiteX51" fmla="*/ 27663 w 217554"/>
                            <a:gd name="connsiteY51" fmla="*/ 254554 h 265401"/>
                            <a:gd name="connsiteX52" fmla="*/ 12913 w 217554"/>
                            <a:gd name="connsiteY52" fmla="*/ 252046 h 265401"/>
                            <a:gd name="connsiteX53" fmla="*/ 12514 w 217554"/>
                            <a:gd name="connsiteY53" fmla="*/ 246610 h 265401"/>
                            <a:gd name="connsiteX54" fmla="*/ 21042 w 217554"/>
                            <a:gd name="connsiteY54" fmla="*/ 243693 h 265401"/>
                            <a:gd name="connsiteX55" fmla="*/ 30005 w 217554"/>
                            <a:gd name="connsiteY55" fmla="*/ 239836 h 265401"/>
                            <a:gd name="connsiteX56" fmla="*/ 38809 w 217554"/>
                            <a:gd name="connsiteY56" fmla="*/ 226358 h 265401"/>
                            <a:gd name="connsiteX57" fmla="*/ 40174 w 217554"/>
                            <a:gd name="connsiteY57" fmla="*/ 218350 h 265401"/>
                            <a:gd name="connsiteX58" fmla="*/ 40928 w 217554"/>
                            <a:gd name="connsiteY58" fmla="*/ 209111 h 265401"/>
                            <a:gd name="connsiteX59" fmla="*/ 44356 w 217554"/>
                            <a:gd name="connsiteY59" fmla="*/ 195345 h 265401"/>
                            <a:gd name="connsiteX60" fmla="*/ 48136 w 217554"/>
                            <a:gd name="connsiteY60" fmla="*/ 177428 h 265401"/>
                            <a:gd name="connsiteX61" fmla="*/ 52102 w 217554"/>
                            <a:gd name="connsiteY61" fmla="*/ 156533 h 265401"/>
                            <a:gd name="connsiteX62" fmla="*/ 58288 w 217554"/>
                            <a:gd name="connsiteY62" fmla="*/ 141006 h 265401"/>
                            <a:gd name="connsiteX63" fmla="*/ 64201 w 217554"/>
                            <a:gd name="connsiteY63" fmla="*/ 105739 h 265401"/>
                            <a:gd name="connsiteX64" fmla="*/ 60542 w 217554"/>
                            <a:gd name="connsiteY64" fmla="*/ 107777 h 265401"/>
                            <a:gd name="connsiteX65" fmla="*/ 57545 w 217554"/>
                            <a:gd name="connsiteY65" fmla="*/ 115044 h 265401"/>
                            <a:gd name="connsiteX66" fmla="*/ 53484 w 217554"/>
                            <a:gd name="connsiteY66" fmla="*/ 129160 h 265401"/>
                            <a:gd name="connsiteX67" fmla="*/ 48528 w 217554"/>
                            <a:gd name="connsiteY67" fmla="*/ 143178 h 265401"/>
                            <a:gd name="connsiteX68" fmla="*/ 44299 w 217554"/>
                            <a:gd name="connsiteY68" fmla="*/ 149108 h 265401"/>
                            <a:gd name="connsiteX69" fmla="*/ 40546 w 217554"/>
                            <a:gd name="connsiteY69" fmla="*/ 152741 h 265401"/>
                            <a:gd name="connsiteX70" fmla="*/ 34956 w 217554"/>
                            <a:gd name="connsiteY70" fmla="*/ 155887 h 265401"/>
                            <a:gd name="connsiteX71" fmla="*/ 29816 w 217554"/>
                            <a:gd name="connsiteY71" fmla="*/ 157679 h 265401"/>
                            <a:gd name="connsiteX72" fmla="*/ 25532 w 217554"/>
                            <a:gd name="connsiteY72" fmla="*/ 158753 h 265401"/>
                            <a:gd name="connsiteX73" fmla="*/ 23306 w 217554"/>
                            <a:gd name="connsiteY73" fmla="*/ 157139 h 265401"/>
                            <a:gd name="connsiteX74" fmla="*/ 22144 w 217554"/>
                            <a:gd name="connsiteY74" fmla="*/ 151209 h 265401"/>
                            <a:gd name="connsiteX75" fmla="*/ 17383 w 217554"/>
                            <a:gd name="connsiteY75" fmla="*/ 150609 h 265401"/>
                            <a:gd name="connsiteX76" fmla="*/ 13889 w 217554"/>
                            <a:gd name="connsiteY76" fmla="*/ 154689 h 265401"/>
                            <a:gd name="connsiteX77" fmla="*/ 12441 w 217554"/>
                            <a:gd name="connsiteY77" fmla="*/ 157618 h 265401"/>
                            <a:gd name="connsiteX78" fmla="*/ 13605 w 217554"/>
                            <a:gd name="connsiteY78" fmla="*/ 150428 h 265401"/>
                            <a:gd name="connsiteX79" fmla="*/ 14074 w 217554"/>
                            <a:gd name="connsiteY79" fmla="*/ 146329 h 265401"/>
                            <a:gd name="connsiteX80" fmla="*/ 9048 w 217554"/>
                            <a:gd name="connsiteY80" fmla="*/ 149769 h 265401"/>
                            <a:gd name="connsiteX81" fmla="*/ 3452 w 217554"/>
                            <a:gd name="connsiteY81" fmla="*/ 150918 h 265401"/>
                            <a:gd name="connsiteX82" fmla="*/ 7156 w 217554"/>
                            <a:gd name="connsiteY82" fmla="*/ 140381 h 265401"/>
                            <a:gd name="connsiteX83" fmla="*/ 13068 w 217554"/>
                            <a:gd name="connsiteY83" fmla="*/ 131595 h 265401"/>
                            <a:gd name="connsiteX84" fmla="*/ 20015 w 217554"/>
                            <a:gd name="connsiteY84" fmla="*/ 121061 h 265401"/>
                            <a:gd name="connsiteX85" fmla="*/ 31251 w 217554"/>
                            <a:gd name="connsiteY85" fmla="*/ 107142 h 265401"/>
                            <a:gd name="connsiteX86" fmla="*/ 38605 w 217554"/>
                            <a:gd name="connsiteY86" fmla="*/ 96663 h 265401"/>
                            <a:gd name="connsiteX87" fmla="*/ 43882 w 217554"/>
                            <a:gd name="connsiteY87" fmla="*/ 88686 h 265401"/>
                            <a:gd name="connsiteX88" fmla="*/ 51548 w 217554"/>
                            <a:gd name="connsiteY88" fmla="*/ 74894 h 265401"/>
                            <a:gd name="connsiteX89" fmla="*/ 60741 w 217554"/>
                            <a:gd name="connsiteY89" fmla="*/ 65492 h 265401"/>
                            <a:gd name="connsiteX90" fmla="*/ 62398 w 217554"/>
                            <a:gd name="connsiteY90" fmla="*/ 60062 h 265401"/>
                            <a:gd name="connsiteX91" fmla="*/ 53963 w 217554"/>
                            <a:gd name="connsiteY91" fmla="*/ 49461 h 265401"/>
                            <a:gd name="connsiteX92" fmla="*/ 58371 w 217554"/>
                            <a:gd name="connsiteY92" fmla="*/ 40129 h 265401"/>
                            <a:gd name="connsiteX93" fmla="*/ 66246 w 217554"/>
                            <a:gd name="connsiteY93" fmla="*/ 9335 h 265401"/>
                            <a:gd name="connsiteX94" fmla="*/ 75867 w 217554"/>
                            <a:gd name="connsiteY94" fmla="*/ 1506 h 265401"/>
                            <a:gd name="connsiteX95" fmla="*/ 94191 w 217554"/>
                            <a:gd name="connsiteY95" fmla="*/ 11252 h 265401"/>
                            <a:gd name="connsiteX96" fmla="*/ 104690 w 217554"/>
                            <a:gd name="connsiteY96" fmla="*/ 19247 h 265401"/>
                            <a:gd name="connsiteX97" fmla="*/ 124467 w 217554"/>
                            <a:gd name="connsiteY97" fmla="*/ 46352 h 265401"/>
                            <a:gd name="connsiteX98" fmla="*/ 119568 w 217554"/>
                            <a:gd name="connsiteY98" fmla="*/ 58934 h 265401"/>
                            <a:gd name="connsiteX99" fmla="*/ 114334 w 217554"/>
                            <a:gd name="connsiteY99" fmla="*/ 69487 h 265401"/>
                            <a:gd name="connsiteX100" fmla="*/ 118048 w 217554"/>
                            <a:gd name="connsiteY100" fmla="*/ 70835 h 265401"/>
                            <a:gd name="connsiteX101" fmla="*/ 126124 w 217554"/>
                            <a:gd name="connsiteY101" fmla="*/ 77682 h 265401"/>
                            <a:gd name="connsiteX102" fmla="*/ 171072 w 217554"/>
                            <a:gd name="connsiteY102" fmla="*/ 125317 h 265401"/>
                            <a:gd name="connsiteX103" fmla="*/ 178455 w 217554"/>
                            <a:gd name="connsiteY103" fmla="*/ 132288 h 265401"/>
                            <a:gd name="connsiteX104" fmla="*/ 184249 w 217554"/>
                            <a:gd name="connsiteY104" fmla="*/ 135102 h 265401"/>
                            <a:gd name="connsiteX105" fmla="*/ 189651 w 217554"/>
                            <a:gd name="connsiteY105" fmla="*/ 135664 h 265401"/>
                            <a:gd name="connsiteX106" fmla="*/ 194870 w 217554"/>
                            <a:gd name="connsiteY106" fmla="*/ 124420 h 265401"/>
                            <a:gd name="connsiteX107" fmla="*/ 203163 w 217554"/>
                            <a:gd name="connsiteY107" fmla="*/ 105616 h 265401"/>
                            <a:gd name="connsiteX108" fmla="*/ 206238 w 217554"/>
                            <a:gd name="connsiteY108" fmla="*/ 98056 h 265401"/>
                            <a:gd name="connsiteX109" fmla="*/ 203323 w 217554"/>
                            <a:gd name="connsiteY109" fmla="*/ 93027 h 265401"/>
                            <a:gd name="connsiteX110" fmla="*/ 170989 w 217554"/>
                            <a:gd name="connsiteY110" fmla="*/ 68274 h 265401"/>
                            <a:gd name="connsiteX111" fmla="*/ 138725 w 217554"/>
                            <a:gd name="connsiteY111" fmla="*/ 59991 h 265401"/>
                            <a:gd name="connsiteX112" fmla="*/ 126487 w 217554"/>
                            <a:gd name="connsiteY112" fmla="*/ 59577 h 265401"/>
                            <a:gd name="connsiteX113" fmla="*/ 134933 w 217554"/>
                            <a:gd name="connsiteY113" fmla="*/ 55671 h 265401"/>
                            <a:gd name="connsiteX114" fmla="*/ 162300 w 217554"/>
                            <a:gd name="connsiteY114" fmla="*/ 51685 h 265401"/>
                            <a:gd name="connsiteX115" fmla="*/ 208000 w 217554"/>
                            <a:gd name="connsiteY115" fmla="*/ 72902 h 265401"/>
                            <a:gd name="connsiteX116" fmla="*/ 215767 w 217554"/>
                            <a:gd name="connsiteY116" fmla="*/ 77113 h 265401"/>
                            <a:gd name="connsiteX117" fmla="*/ 218606 w 217554"/>
                            <a:gd name="connsiteY117" fmla="*/ 79888 h 265401"/>
                            <a:gd name="connsiteX118" fmla="*/ 202649 w 217554"/>
                            <a:gd name="connsiteY118" fmla="*/ 119035 h 265401"/>
                            <a:gd name="connsiteX119" fmla="*/ 193091 w 217554"/>
                            <a:gd name="connsiteY119" fmla="*/ 143025 h 265401"/>
                            <a:gd name="connsiteX120" fmla="*/ 185002 w 217554"/>
                            <a:gd name="connsiteY120" fmla="*/ 158220 h 265401"/>
                            <a:gd name="connsiteX121" fmla="*/ 179087 w 217554"/>
                            <a:gd name="connsiteY121" fmla="*/ 167347 h 265401"/>
                            <a:gd name="connsiteX122" fmla="*/ 162570 w 217554"/>
                            <a:gd name="connsiteY122" fmla="*/ 199641 h 265401"/>
                            <a:gd name="connsiteX123" fmla="*/ 137131 w 217554"/>
                            <a:gd name="connsiteY123" fmla="*/ 254856 h 265401"/>
                            <a:gd name="connsiteX124" fmla="*/ 141584 w 217554"/>
                            <a:gd name="connsiteY124" fmla="*/ 256820 h 265401"/>
                            <a:gd name="connsiteX125" fmla="*/ 146856 w 217554"/>
                            <a:gd name="connsiteY125" fmla="*/ 258679 h 265401"/>
                            <a:gd name="connsiteX126" fmla="*/ 153190 w 217554"/>
                            <a:gd name="connsiteY126" fmla="*/ 261314 h 265401"/>
                            <a:gd name="connsiteX127" fmla="*/ 103537 w 217554"/>
                            <a:gd name="connsiteY127" fmla="*/ 262055 h 265401"/>
                            <a:gd name="connsiteX128" fmla="*/ 86178 w 217554"/>
                            <a:gd name="connsiteY128" fmla="*/ 261086 h 265401"/>
                            <a:gd name="connsiteX129" fmla="*/ 78463 w 217554"/>
                            <a:gd name="connsiteY129" fmla="*/ 259852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</a:cxnLst>
                          <a:rect l="l" t="t" r="r" b="b"/>
                          <a:pathLst>
                            <a:path w="217554" h="265401">
                              <a:moveTo>
                                <a:pt x="73247" y="40087"/>
                              </a:moveTo>
                              <a:cubicBezTo>
                                <a:pt x="72410" y="37214"/>
                                <a:pt x="75591" y="34635"/>
                                <a:pt x="79096" y="35342"/>
                              </a:cubicBezTo>
                              <a:cubicBezTo>
                                <a:pt x="81475" y="35823"/>
                                <a:pt x="82099" y="36623"/>
                                <a:pt x="81905" y="38946"/>
                              </a:cubicBezTo>
                              <a:cubicBezTo>
                                <a:pt x="81696" y="41443"/>
                                <a:pt x="81012" y="41940"/>
                                <a:pt x="77733" y="41981"/>
                              </a:cubicBezTo>
                              <a:cubicBezTo>
                                <a:pt x="75021" y="42020"/>
                                <a:pt x="73638" y="41432"/>
                                <a:pt x="73247" y="40087"/>
                              </a:cubicBezTo>
                              <a:close/>
                              <a:moveTo>
                                <a:pt x="82126" y="47083"/>
                              </a:moveTo>
                              <a:cubicBezTo>
                                <a:pt x="82469" y="46285"/>
                                <a:pt x="83465" y="45691"/>
                                <a:pt x="84341" y="45764"/>
                              </a:cubicBezTo>
                              <a:cubicBezTo>
                                <a:pt x="85217" y="45838"/>
                                <a:pt x="86101" y="46588"/>
                                <a:pt x="86307" y="47432"/>
                              </a:cubicBezTo>
                              <a:cubicBezTo>
                                <a:pt x="86527" y="48344"/>
                                <a:pt x="85631" y="48879"/>
                                <a:pt x="84091" y="48750"/>
                              </a:cubicBezTo>
                              <a:cubicBezTo>
                                <a:pt x="82552" y="48622"/>
                                <a:pt x="81756" y="47945"/>
                                <a:pt x="82126" y="47083"/>
                              </a:cubicBezTo>
                              <a:close/>
                              <a:moveTo>
                                <a:pt x="91066" y="67270"/>
                              </a:moveTo>
                              <a:cubicBezTo>
                                <a:pt x="92989" y="65644"/>
                                <a:pt x="93624" y="64116"/>
                                <a:pt x="93272" y="61964"/>
                              </a:cubicBezTo>
                              <a:cubicBezTo>
                                <a:pt x="92880" y="59576"/>
                                <a:pt x="93736" y="58131"/>
                                <a:pt x="97352" y="55074"/>
                              </a:cubicBezTo>
                              <a:cubicBezTo>
                                <a:pt x="103667" y="49733"/>
                                <a:pt x="103596" y="44353"/>
                                <a:pt x="97217" y="44864"/>
                              </a:cubicBezTo>
                              <a:cubicBezTo>
                                <a:pt x="90162" y="45428"/>
                                <a:pt x="87216" y="40697"/>
                                <a:pt x="92236" y="36864"/>
                              </a:cubicBezTo>
                              <a:cubicBezTo>
                                <a:pt x="94683" y="34995"/>
                                <a:pt x="94600" y="34766"/>
                                <a:pt x="88101" y="25507"/>
                              </a:cubicBezTo>
                              <a:cubicBezTo>
                                <a:pt x="84453" y="20310"/>
                                <a:pt x="80534" y="15979"/>
                                <a:pt x="79393" y="15884"/>
                              </a:cubicBezTo>
                              <a:cubicBezTo>
                                <a:pt x="76668" y="15657"/>
                                <a:pt x="74766" y="18764"/>
                                <a:pt x="72569" y="27035"/>
                              </a:cubicBezTo>
                              <a:cubicBezTo>
                                <a:pt x="71581" y="30759"/>
                                <a:pt x="69729" y="36026"/>
                                <a:pt x="68453" y="38740"/>
                              </a:cubicBezTo>
                              <a:cubicBezTo>
                                <a:pt x="66322" y="43277"/>
                                <a:pt x="66278" y="43865"/>
                                <a:pt x="67919" y="46007"/>
                              </a:cubicBezTo>
                              <a:cubicBezTo>
                                <a:pt x="68898" y="47288"/>
                                <a:pt x="69641" y="49018"/>
                                <a:pt x="69572" y="49850"/>
                              </a:cubicBezTo>
                              <a:cubicBezTo>
                                <a:pt x="69502" y="50683"/>
                                <a:pt x="70097" y="52854"/>
                                <a:pt x="70893" y="54677"/>
                              </a:cubicBezTo>
                              <a:cubicBezTo>
                                <a:pt x="71689" y="56500"/>
                                <a:pt x="72520" y="59423"/>
                                <a:pt x="72739" y="61173"/>
                              </a:cubicBezTo>
                              <a:cubicBezTo>
                                <a:pt x="73535" y="67550"/>
                                <a:pt x="85883" y="71657"/>
                                <a:pt x="91072" y="67271"/>
                              </a:cubicBezTo>
                              <a:close/>
                              <a:moveTo>
                                <a:pt x="133276" y="242592"/>
                              </a:moveTo>
                              <a:cubicBezTo>
                                <a:pt x="134332" y="241192"/>
                                <a:pt x="135708" y="238737"/>
                                <a:pt x="136334" y="237135"/>
                              </a:cubicBezTo>
                              <a:cubicBezTo>
                                <a:pt x="136961" y="235534"/>
                                <a:pt x="144280" y="222074"/>
                                <a:pt x="152599" y="207225"/>
                              </a:cubicBezTo>
                              <a:cubicBezTo>
                                <a:pt x="171246" y="173940"/>
                                <a:pt x="178916" y="158512"/>
                                <a:pt x="178141" y="155847"/>
                              </a:cubicBezTo>
                              <a:cubicBezTo>
                                <a:pt x="177225" y="152699"/>
                                <a:pt x="173779" y="153828"/>
                                <a:pt x="170847" y="158237"/>
                              </a:cubicBezTo>
                              <a:cubicBezTo>
                                <a:pt x="164873" y="167221"/>
                                <a:pt x="158069" y="170495"/>
                                <a:pt x="154877" y="165922"/>
                              </a:cubicBezTo>
                              <a:cubicBezTo>
                                <a:pt x="154141" y="164868"/>
                                <a:pt x="152006" y="163877"/>
                                <a:pt x="150131" y="163721"/>
                              </a:cubicBezTo>
                              <a:cubicBezTo>
                                <a:pt x="147780" y="163524"/>
                                <a:pt x="146172" y="162422"/>
                                <a:pt x="144952" y="160171"/>
                              </a:cubicBezTo>
                              <a:cubicBezTo>
                                <a:pt x="143979" y="158376"/>
                                <a:pt x="141994" y="156337"/>
                                <a:pt x="140541" y="155641"/>
                              </a:cubicBezTo>
                              <a:cubicBezTo>
                                <a:pt x="139088" y="154945"/>
                                <a:pt x="137025" y="152251"/>
                                <a:pt x="135956" y="149655"/>
                              </a:cubicBezTo>
                              <a:cubicBezTo>
                                <a:pt x="134887" y="147058"/>
                                <a:pt x="131533" y="140937"/>
                                <a:pt x="128503" y="136054"/>
                              </a:cubicBezTo>
                              <a:cubicBezTo>
                                <a:pt x="125473" y="131170"/>
                                <a:pt x="121035" y="122316"/>
                                <a:pt x="118640" y="116378"/>
                              </a:cubicBezTo>
                              <a:cubicBezTo>
                                <a:pt x="116246" y="110440"/>
                                <a:pt x="113765" y="105196"/>
                                <a:pt x="113127" y="104724"/>
                              </a:cubicBezTo>
                              <a:cubicBezTo>
                                <a:pt x="108633" y="101399"/>
                                <a:pt x="102799" y="135901"/>
                                <a:pt x="103740" y="160245"/>
                              </a:cubicBezTo>
                              <a:cubicBezTo>
                                <a:pt x="104079" y="168986"/>
                                <a:pt x="103700" y="172314"/>
                                <a:pt x="101664" y="178714"/>
                              </a:cubicBezTo>
                              <a:cubicBezTo>
                                <a:pt x="98158" y="189719"/>
                                <a:pt x="95911" y="205206"/>
                                <a:pt x="97270" y="208998"/>
                              </a:cubicBezTo>
                              <a:cubicBezTo>
                                <a:pt x="97877" y="210695"/>
                                <a:pt x="100860" y="213718"/>
                                <a:pt x="103898" y="215715"/>
                              </a:cubicBezTo>
                              <a:cubicBezTo>
                                <a:pt x="110038" y="219755"/>
                                <a:pt x="112561" y="223457"/>
                                <a:pt x="114898" y="231854"/>
                              </a:cubicBezTo>
                              <a:cubicBezTo>
                                <a:pt x="116873" y="238952"/>
                                <a:pt x="120196" y="242681"/>
                                <a:pt x="125512" y="243766"/>
                              </a:cubicBezTo>
                              <a:cubicBezTo>
                                <a:pt x="127789" y="244230"/>
                                <a:pt x="130035" y="244730"/>
                                <a:pt x="130504" y="244874"/>
                              </a:cubicBezTo>
                              <a:cubicBezTo>
                                <a:pt x="130973" y="245018"/>
                                <a:pt x="132220" y="243992"/>
                                <a:pt x="133276" y="242592"/>
                              </a:cubicBezTo>
                              <a:close/>
                              <a:moveTo>
                                <a:pt x="78462" y="259848"/>
                              </a:moveTo>
                              <a:cubicBezTo>
                                <a:pt x="76829" y="258984"/>
                                <a:pt x="73017" y="258440"/>
                                <a:pt x="69660" y="258591"/>
                              </a:cubicBezTo>
                              <a:cubicBezTo>
                                <a:pt x="65137" y="258796"/>
                                <a:pt x="61987" y="258071"/>
                                <a:pt x="56326" y="255524"/>
                              </a:cubicBezTo>
                              <a:lnTo>
                                <a:pt x="48914" y="252189"/>
                              </a:lnTo>
                              <a:lnTo>
                                <a:pt x="43539" y="254567"/>
                              </a:lnTo>
                              <a:cubicBezTo>
                                <a:pt x="38922" y="256609"/>
                                <a:pt x="37641" y="256713"/>
                                <a:pt x="34470" y="255302"/>
                              </a:cubicBezTo>
                              <a:cubicBezTo>
                                <a:pt x="32007" y="254204"/>
                                <a:pt x="29741" y="253956"/>
                                <a:pt x="27663" y="254554"/>
                              </a:cubicBezTo>
                              <a:cubicBezTo>
                                <a:pt x="22806" y="255949"/>
                                <a:pt x="17848" y="255106"/>
                                <a:pt x="12913" y="252046"/>
                              </a:cubicBezTo>
                              <a:cubicBezTo>
                                <a:pt x="7412" y="248634"/>
                                <a:pt x="7310" y="247238"/>
                                <a:pt x="12514" y="246610"/>
                              </a:cubicBezTo>
                              <a:cubicBezTo>
                                <a:pt x="14686" y="246348"/>
                                <a:pt x="18524" y="245035"/>
                                <a:pt x="21042" y="243693"/>
                              </a:cubicBezTo>
                              <a:cubicBezTo>
                                <a:pt x="23560" y="242350"/>
                                <a:pt x="27593" y="240615"/>
                                <a:pt x="30005" y="239836"/>
                              </a:cubicBezTo>
                              <a:cubicBezTo>
                                <a:pt x="35630" y="238020"/>
                                <a:pt x="39124" y="232671"/>
                                <a:pt x="38809" y="226358"/>
                              </a:cubicBezTo>
                              <a:cubicBezTo>
                                <a:pt x="38681" y="223799"/>
                                <a:pt x="39297" y="220195"/>
                                <a:pt x="40174" y="218350"/>
                              </a:cubicBezTo>
                              <a:cubicBezTo>
                                <a:pt x="41333" y="215914"/>
                                <a:pt x="41540" y="213385"/>
                                <a:pt x="40928" y="209111"/>
                              </a:cubicBezTo>
                              <a:cubicBezTo>
                                <a:pt x="40149" y="203674"/>
                                <a:pt x="40410" y="202629"/>
                                <a:pt x="44356" y="195345"/>
                              </a:cubicBezTo>
                              <a:cubicBezTo>
                                <a:pt x="48557" y="187591"/>
                                <a:pt x="48619" y="187299"/>
                                <a:pt x="48136" y="177428"/>
                              </a:cubicBezTo>
                              <a:cubicBezTo>
                                <a:pt x="47664" y="167793"/>
                                <a:pt x="47820" y="166963"/>
                                <a:pt x="52102" y="156533"/>
                              </a:cubicBezTo>
                              <a:cubicBezTo>
                                <a:pt x="54554" y="150560"/>
                                <a:pt x="57338" y="143572"/>
                                <a:pt x="58288" y="141006"/>
                              </a:cubicBezTo>
                              <a:cubicBezTo>
                                <a:pt x="60425" y="135239"/>
                                <a:pt x="64875" y="108697"/>
                                <a:pt x="64201" y="105739"/>
                              </a:cubicBezTo>
                              <a:cubicBezTo>
                                <a:pt x="63401" y="102223"/>
                                <a:pt x="61832" y="103097"/>
                                <a:pt x="60542" y="107777"/>
                              </a:cubicBezTo>
                              <a:cubicBezTo>
                                <a:pt x="59880" y="110180"/>
                                <a:pt x="58531" y="113450"/>
                                <a:pt x="57545" y="115044"/>
                              </a:cubicBezTo>
                              <a:cubicBezTo>
                                <a:pt x="56559" y="116638"/>
                                <a:pt x="54731" y="122990"/>
                                <a:pt x="53484" y="129160"/>
                              </a:cubicBezTo>
                              <a:cubicBezTo>
                                <a:pt x="51842" y="137287"/>
                                <a:pt x="50476" y="141149"/>
                                <a:pt x="48528" y="143178"/>
                              </a:cubicBezTo>
                              <a:cubicBezTo>
                                <a:pt x="47048" y="144718"/>
                                <a:pt x="45145" y="147386"/>
                                <a:pt x="44299" y="149108"/>
                              </a:cubicBezTo>
                              <a:cubicBezTo>
                                <a:pt x="43452" y="150829"/>
                                <a:pt x="41764" y="152464"/>
                                <a:pt x="40546" y="152741"/>
                              </a:cubicBezTo>
                              <a:cubicBezTo>
                                <a:pt x="39329" y="153018"/>
                                <a:pt x="36814" y="154434"/>
                                <a:pt x="34956" y="155887"/>
                              </a:cubicBezTo>
                              <a:cubicBezTo>
                                <a:pt x="33027" y="157396"/>
                                <a:pt x="30823" y="158165"/>
                                <a:pt x="29816" y="157679"/>
                              </a:cubicBezTo>
                              <a:cubicBezTo>
                                <a:pt x="28847" y="157211"/>
                                <a:pt x="26918" y="157692"/>
                                <a:pt x="25532" y="158753"/>
                              </a:cubicBezTo>
                              <a:cubicBezTo>
                                <a:pt x="23080" y="160626"/>
                                <a:pt x="23018" y="160581"/>
                                <a:pt x="23306" y="157139"/>
                              </a:cubicBezTo>
                              <a:cubicBezTo>
                                <a:pt x="23468" y="155192"/>
                                <a:pt x="22947" y="152523"/>
                                <a:pt x="22144" y="151209"/>
                              </a:cubicBezTo>
                              <a:cubicBezTo>
                                <a:pt x="20754" y="148931"/>
                                <a:pt x="20531" y="148903"/>
                                <a:pt x="17383" y="150609"/>
                              </a:cubicBezTo>
                              <a:cubicBezTo>
                                <a:pt x="15567" y="151593"/>
                                <a:pt x="13994" y="153429"/>
                                <a:pt x="13889" y="154689"/>
                              </a:cubicBezTo>
                              <a:cubicBezTo>
                                <a:pt x="13783" y="155949"/>
                                <a:pt x="13132" y="157267"/>
                                <a:pt x="12441" y="157618"/>
                              </a:cubicBezTo>
                              <a:cubicBezTo>
                                <a:pt x="10488" y="158611"/>
                                <a:pt x="11418" y="152868"/>
                                <a:pt x="13605" y="150428"/>
                              </a:cubicBezTo>
                              <a:cubicBezTo>
                                <a:pt x="16087" y="147662"/>
                                <a:pt x="16219" y="146508"/>
                                <a:pt x="14074" y="146329"/>
                              </a:cubicBezTo>
                              <a:cubicBezTo>
                                <a:pt x="13136" y="146242"/>
                                <a:pt x="10874" y="147798"/>
                                <a:pt x="9048" y="149769"/>
                              </a:cubicBezTo>
                              <a:cubicBezTo>
                                <a:pt x="5779" y="153295"/>
                                <a:pt x="5691" y="153313"/>
                                <a:pt x="3452" y="150918"/>
                              </a:cubicBezTo>
                              <a:cubicBezTo>
                                <a:pt x="123" y="147358"/>
                                <a:pt x="826" y="145358"/>
                                <a:pt x="7156" y="140381"/>
                              </a:cubicBezTo>
                              <a:cubicBezTo>
                                <a:pt x="11938" y="136620"/>
                                <a:pt x="12867" y="135240"/>
                                <a:pt x="13068" y="131595"/>
                              </a:cubicBezTo>
                              <a:cubicBezTo>
                                <a:pt x="13269" y="127979"/>
                                <a:pt x="14405" y="126254"/>
                                <a:pt x="20015" y="121061"/>
                              </a:cubicBezTo>
                              <a:cubicBezTo>
                                <a:pt x="23705" y="117645"/>
                                <a:pt x="28761" y="111382"/>
                                <a:pt x="31251" y="107142"/>
                              </a:cubicBezTo>
                              <a:cubicBezTo>
                                <a:pt x="33742" y="102903"/>
                                <a:pt x="37051" y="98187"/>
                                <a:pt x="38605" y="96663"/>
                              </a:cubicBezTo>
                              <a:cubicBezTo>
                                <a:pt x="40159" y="95140"/>
                                <a:pt x="42535" y="91550"/>
                                <a:pt x="43882" y="88686"/>
                              </a:cubicBezTo>
                              <a:cubicBezTo>
                                <a:pt x="45230" y="85822"/>
                                <a:pt x="48680" y="79616"/>
                                <a:pt x="51548" y="74894"/>
                              </a:cubicBezTo>
                              <a:cubicBezTo>
                                <a:pt x="55920" y="67699"/>
                                <a:pt x="57407" y="66178"/>
                                <a:pt x="60741" y="65492"/>
                              </a:cubicBezTo>
                              <a:cubicBezTo>
                                <a:pt x="65376" y="64539"/>
                                <a:pt x="66046" y="62342"/>
                                <a:pt x="62398" y="60062"/>
                              </a:cubicBezTo>
                              <a:cubicBezTo>
                                <a:pt x="58104" y="57379"/>
                                <a:pt x="53758" y="51916"/>
                                <a:pt x="53963" y="49461"/>
                              </a:cubicBezTo>
                              <a:cubicBezTo>
                                <a:pt x="54075" y="48187"/>
                                <a:pt x="56053" y="43987"/>
                                <a:pt x="58371" y="40129"/>
                              </a:cubicBezTo>
                              <a:cubicBezTo>
                                <a:pt x="62825" y="32713"/>
                                <a:pt x="66966" y="16524"/>
                                <a:pt x="66246" y="9335"/>
                              </a:cubicBezTo>
                              <a:cubicBezTo>
                                <a:pt x="65772" y="4615"/>
                                <a:pt x="69184" y="1839"/>
                                <a:pt x="75867" y="1506"/>
                              </a:cubicBezTo>
                              <a:cubicBezTo>
                                <a:pt x="81346" y="1233"/>
                                <a:pt x="87890" y="4712"/>
                                <a:pt x="94191" y="11252"/>
                              </a:cubicBezTo>
                              <a:cubicBezTo>
                                <a:pt x="96199" y="13335"/>
                                <a:pt x="100923" y="16933"/>
                                <a:pt x="104690" y="19247"/>
                              </a:cubicBezTo>
                              <a:cubicBezTo>
                                <a:pt x="116887" y="26740"/>
                                <a:pt x="123443" y="35727"/>
                                <a:pt x="124467" y="46352"/>
                              </a:cubicBezTo>
                              <a:cubicBezTo>
                                <a:pt x="124908" y="50937"/>
                                <a:pt x="121724" y="59115"/>
                                <a:pt x="119568" y="58934"/>
                              </a:cubicBezTo>
                              <a:cubicBezTo>
                                <a:pt x="118188" y="58822"/>
                                <a:pt x="113607" y="68056"/>
                                <a:pt x="114334" y="69487"/>
                              </a:cubicBezTo>
                              <a:cubicBezTo>
                                <a:pt x="114639" y="70082"/>
                                <a:pt x="116308" y="70689"/>
                                <a:pt x="118048" y="70835"/>
                              </a:cubicBezTo>
                              <a:cubicBezTo>
                                <a:pt x="120354" y="71027"/>
                                <a:pt x="122543" y="72884"/>
                                <a:pt x="126124" y="77682"/>
                              </a:cubicBezTo>
                              <a:cubicBezTo>
                                <a:pt x="147186" y="105902"/>
                                <a:pt x="155740" y="114968"/>
                                <a:pt x="171072" y="125317"/>
                              </a:cubicBezTo>
                              <a:cubicBezTo>
                                <a:pt x="174917" y="127912"/>
                                <a:pt x="178239" y="131049"/>
                                <a:pt x="178455" y="132288"/>
                              </a:cubicBezTo>
                              <a:cubicBezTo>
                                <a:pt x="178760" y="134037"/>
                                <a:pt x="180055" y="134667"/>
                                <a:pt x="184249" y="135102"/>
                              </a:cubicBezTo>
                              <a:lnTo>
                                <a:pt x="189651" y="135664"/>
                              </a:lnTo>
                              <a:lnTo>
                                <a:pt x="194870" y="124420"/>
                              </a:lnTo>
                              <a:cubicBezTo>
                                <a:pt x="197740" y="118236"/>
                                <a:pt x="201472" y="109774"/>
                                <a:pt x="203163" y="105616"/>
                              </a:cubicBezTo>
                              <a:lnTo>
                                <a:pt x="206238" y="98056"/>
                              </a:lnTo>
                              <a:lnTo>
                                <a:pt x="203323" y="93027"/>
                              </a:lnTo>
                              <a:cubicBezTo>
                                <a:pt x="198930" y="85446"/>
                                <a:pt x="183718" y="73801"/>
                                <a:pt x="170989" y="68274"/>
                              </a:cubicBezTo>
                              <a:cubicBezTo>
                                <a:pt x="160999" y="63936"/>
                                <a:pt x="143547" y="59456"/>
                                <a:pt x="138725" y="59991"/>
                              </a:cubicBezTo>
                              <a:cubicBezTo>
                                <a:pt x="133148" y="60610"/>
                                <a:pt x="126420" y="60383"/>
                                <a:pt x="126487" y="59577"/>
                              </a:cubicBezTo>
                              <a:cubicBezTo>
                                <a:pt x="126537" y="59081"/>
                                <a:pt x="130329" y="57322"/>
                                <a:pt x="134933" y="55671"/>
                              </a:cubicBezTo>
                              <a:cubicBezTo>
                                <a:pt x="143576" y="52570"/>
                                <a:pt x="154266" y="51013"/>
                                <a:pt x="162300" y="51685"/>
                              </a:cubicBezTo>
                              <a:cubicBezTo>
                                <a:pt x="176476" y="52870"/>
                                <a:pt x="198194" y="62953"/>
                                <a:pt x="208000" y="72902"/>
                              </a:cubicBezTo>
                              <a:cubicBezTo>
                                <a:pt x="211670" y="76625"/>
                                <a:pt x="213312" y="77515"/>
                                <a:pt x="215767" y="77113"/>
                              </a:cubicBezTo>
                              <a:cubicBezTo>
                                <a:pt x="218541" y="76658"/>
                                <a:pt x="218851" y="76961"/>
                                <a:pt x="218606" y="79888"/>
                              </a:cubicBezTo>
                              <a:cubicBezTo>
                                <a:pt x="218212" y="84603"/>
                                <a:pt x="213225" y="96836"/>
                                <a:pt x="202649" y="119035"/>
                              </a:cubicBezTo>
                              <a:cubicBezTo>
                                <a:pt x="196889" y="131126"/>
                                <a:pt x="193291" y="140155"/>
                                <a:pt x="193091" y="143025"/>
                              </a:cubicBezTo>
                              <a:cubicBezTo>
                                <a:pt x="192744" y="148045"/>
                                <a:pt x="189625" y="153898"/>
                                <a:pt x="185002" y="158220"/>
                              </a:cubicBezTo>
                              <a:cubicBezTo>
                                <a:pt x="183378" y="159738"/>
                                <a:pt x="180717" y="163845"/>
                                <a:pt x="179087" y="167347"/>
                              </a:cubicBezTo>
                              <a:cubicBezTo>
                                <a:pt x="177457" y="170849"/>
                                <a:pt x="170025" y="185381"/>
                                <a:pt x="162570" y="199641"/>
                              </a:cubicBezTo>
                              <a:cubicBezTo>
                                <a:pt x="147243" y="228961"/>
                                <a:pt x="136427" y="252435"/>
                                <a:pt x="137131" y="254856"/>
                              </a:cubicBezTo>
                              <a:cubicBezTo>
                                <a:pt x="137393" y="255757"/>
                                <a:pt x="139386" y="256636"/>
                                <a:pt x="141584" y="256820"/>
                              </a:cubicBezTo>
                              <a:cubicBezTo>
                                <a:pt x="143773" y="257002"/>
                                <a:pt x="146145" y="257840"/>
                                <a:pt x="146856" y="258679"/>
                              </a:cubicBezTo>
                              <a:cubicBezTo>
                                <a:pt x="147566" y="259519"/>
                                <a:pt x="150416" y="260705"/>
                                <a:pt x="153190" y="261314"/>
                              </a:cubicBezTo>
                              <a:cubicBezTo>
                                <a:pt x="171092" y="265244"/>
                                <a:pt x="139901" y="265709"/>
                                <a:pt x="103537" y="262055"/>
                              </a:cubicBezTo>
                              <a:cubicBezTo>
                                <a:pt x="96648" y="261363"/>
                                <a:pt x="88837" y="260925"/>
                                <a:pt x="86178" y="261086"/>
                              </a:cubicBezTo>
                              <a:cubicBezTo>
                                <a:pt x="83518" y="261246"/>
                                <a:pt x="80046" y="260689"/>
                                <a:pt x="78463" y="2598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1" name="Freeform: Shape 301"/>
                      <wps:cNvSpPr/>
                      <wps:spPr>
                        <a:xfrm>
                          <a:off x="3727762" y="4278638"/>
                          <a:ext cx="65266" cy="60912"/>
                        </a:xfrm>
                        <a:custGeom>
                          <a:avLst/>
                          <a:gdLst>
                            <a:gd name="connsiteX0" fmla="*/ 51071 w 65266"/>
                            <a:gd name="connsiteY0" fmla="*/ 55529 h 60911"/>
                            <a:gd name="connsiteX1" fmla="*/ 49161 w 65266"/>
                            <a:gd name="connsiteY1" fmla="*/ 53499 h 60911"/>
                            <a:gd name="connsiteX2" fmla="*/ 47809 w 65266"/>
                            <a:gd name="connsiteY2" fmla="*/ 52355 h 60911"/>
                            <a:gd name="connsiteX3" fmla="*/ 45223 w 65266"/>
                            <a:gd name="connsiteY3" fmla="*/ 50257 h 60911"/>
                            <a:gd name="connsiteX4" fmla="*/ 44410 w 65266"/>
                            <a:gd name="connsiteY4" fmla="*/ 49506 h 60911"/>
                            <a:gd name="connsiteX5" fmla="*/ 43367 w 65266"/>
                            <a:gd name="connsiteY5" fmla="*/ 49296 h 60911"/>
                            <a:gd name="connsiteX6" fmla="*/ 39576 w 65266"/>
                            <a:gd name="connsiteY6" fmla="*/ 48103 h 60911"/>
                            <a:gd name="connsiteX7" fmla="*/ 36218 w 65266"/>
                            <a:gd name="connsiteY7" fmla="*/ 46484 h 60911"/>
                            <a:gd name="connsiteX8" fmla="*/ 34237 w 65266"/>
                            <a:gd name="connsiteY8" fmla="*/ 45756 h 60911"/>
                            <a:gd name="connsiteX9" fmla="*/ 34263 w 65266"/>
                            <a:gd name="connsiteY9" fmla="*/ 45820 h 60911"/>
                            <a:gd name="connsiteX10" fmla="*/ 34431 w 65266"/>
                            <a:gd name="connsiteY10" fmla="*/ 45893 h 60911"/>
                            <a:gd name="connsiteX11" fmla="*/ 34289 w 65266"/>
                            <a:gd name="connsiteY11" fmla="*/ 45967 h 60911"/>
                            <a:gd name="connsiteX12" fmla="*/ 34103 w 65266"/>
                            <a:gd name="connsiteY12" fmla="*/ 45857 h 60911"/>
                            <a:gd name="connsiteX13" fmla="*/ 33896 w 65266"/>
                            <a:gd name="connsiteY13" fmla="*/ 45934 h 60911"/>
                            <a:gd name="connsiteX14" fmla="*/ 33909 w 65266"/>
                            <a:gd name="connsiteY14" fmla="*/ 46155 h 60911"/>
                            <a:gd name="connsiteX15" fmla="*/ 34234 w 65266"/>
                            <a:gd name="connsiteY15" fmla="*/ 46142 h 60911"/>
                            <a:gd name="connsiteX16" fmla="*/ 34561 w 65266"/>
                            <a:gd name="connsiteY16" fmla="*/ 46259 h 60911"/>
                            <a:gd name="connsiteX17" fmla="*/ 34802 w 65266"/>
                            <a:gd name="connsiteY17" fmla="*/ 46364 h 60911"/>
                            <a:gd name="connsiteX18" fmla="*/ 34852 w 65266"/>
                            <a:gd name="connsiteY18" fmla="*/ 46561 h 60911"/>
                            <a:gd name="connsiteX19" fmla="*/ 34905 w 65266"/>
                            <a:gd name="connsiteY19" fmla="*/ 46971 h 60911"/>
                            <a:gd name="connsiteX20" fmla="*/ 35007 w 65266"/>
                            <a:gd name="connsiteY20" fmla="*/ 47170 h 60911"/>
                            <a:gd name="connsiteX21" fmla="*/ 35092 w 65266"/>
                            <a:gd name="connsiteY21" fmla="*/ 47329 h 60911"/>
                            <a:gd name="connsiteX22" fmla="*/ 35088 w 65266"/>
                            <a:gd name="connsiteY22" fmla="*/ 47475 h 60911"/>
                            <a:gd name="connsiteX23" fmla="*/ 35079 w 65266"/>
                            <a:gd name="connsiteY23" fmla="*/ 47573 h 60911"/>
                            <a:gd name="connsiteX24" fmla="*/ 35203 w 65266"/>
                            <a:gd name="connsiteY24" fmla="*/ 47828 h 60911"/>
                            <a:gd name="connsiteX25" fmla="*/ 35039 w 65266"/>
                            <a:gd name="connsiteY25" fmla="*/ 48082 h 60911"/>
                            <a:gd name="connsiteX26" fmla="*/ 33837 w 65266"/>
                            <a:gd name="connsiteY26" fmla="*/ 47499 h 60911"/>
                            <a:gd name="connsiteX27" fmla="*/ 33628 w 65266"/>
                            <a:gd name="connsiteY27" fmla="*/ 47445 h 60911"/>
                            <a:gd name="connsiteX28" fmla="*/ 34226 w 65266"/>
                            <a:gd name="connsiteY28" fmla="*/ 48245 h 60911"/>
                            <a:gd name="connsiteX29" fmla="*/ 34462 w 65266"/>
                            <a:gd name="connsiteY29" fmla="*/ 48591 h 60911"/>
                            <a:gd name="connsiteX30" fmla="*/ 33706 w 65266"/>
                            <a:gd name="connsiteY30" fmla="*/ 48231 h 60911"/>
                            <a:gd name="connsiteX31" fmla="*/ 32867 w 65266"/>
                            <a:gd name="connsiteY31" fmla="*/ 47938 h 60911"/>
                            <a:gd name="connsiteX32" fmla="*/ 33039 w 65266"/>
                            <a:gd name="connsiteY32" fmla="*/ 48084 h 60911"/>
                            <a:gd name="connsiteX33" fmla="*/ 33392 w 65266"/>
                            <a:gd name="connsiteY33" fmla="*/ 48477 h 60911"/>
                            <a:gd name="connsiteX34" fmla="*/ 33003 w 65266"/>
                            <a:gd name="connsiteY34" fmla="*/ 48233 h 60911"/>
                            <a:gd name="connsiteX35" fmla="*/ 32557 w 65266"/>
                            <a:gd name="connsiteY35" fmla="*/ 47833 h 60911"/>
                            <a:gd name="connsiteX36" fmla="*/ 32367 w 65266"/>
                            <a:gd name="connsiteY36" fmla="*/ 47719 h 60911"/>
                            <a:gd name="connsiteX37" fmla="*/ 28178 w 65266"/>
                            <a:gd name="connsiteY37" fmla="*/ 52227 h 60911"/>
                            <a:gd name="connsiteX38" fmla="*/ 19059 w 65266"/>
                            <a:gd name="connsiteY38" fmla="*/ 49047 h 60911"/>
                            <a:gd name="connsiteX39" fmla="*/ 20152 w 65266"/>
                            <a:gd name="connsiteY39" fmla="*/ 48909 h 60911"/>
                            <a:gd name="connsiteX40" fmla="*/ 20602 w 65266"/>
                            <a:gd name="connsiteY40" fmla="*/ 48618 h 60911"/>
                            <a:gd name="connsiteX41" fmla="*/ 20816 w 65266"/>
                            <a:gd name="connsiteY41" fmla="*/ 48487 h 60911"/>
                            <a:gd name="connsiteX42" fmla="*/ 21064 w 65266"/>
                            <a:gd name="connsiteY42" fmla="*/ 48299 h 60911"/>
                            <a:gd name="connsiteX43" fmla="*/ 21275 w 65266"/>
                            <a:gd name="connsiteY43" fmla="*/ 48092 h 60911"/>
                            <a:gd name="connsiteX44" fmla="*/ 21547 w 65266"/>
                            <a:gd name="connsiteY44" fmla="*/ 47908 h 60911"/>
                            <a:gd name="connsiteX45" fmla="*/ 21927 w 65266"/>
                            <a:gd name="connsiteY45" fmla="*/ 47632 h 60911"/>
                            <a:gd name="connsiteX46" fmla="*/ 22210 w 65266"/>
                            <a:gd name="connsiteY46" fmla="*/ 47426 h 60911"/>
                            <a:gd name="connsiteX47" fmla="*/ 22766 w 65266"/>
                            <a:gd name="connsiteY47" fmla="*/ 46947 h 60911"/>
                            <a:gd name="connsiteX48" fmla="*/ 24765 w 65266"/>
                            <a:gd name="connsiteY48" fmla="*/ 45321 h 60911"/>
                            <a:gd name="connsiteX49" fmla="*/ 25622 w 65266"/>
                            <a:gd name="connsiteY49" fmla="*/ 44517 h 60911"/>
                            <a:gd name="connsiteX50" fmla="*/ 26443 w 65266"/>
                            <a:gd name="connsiteY50" fmla="*/ 43653 h 60911"/>
                            <a:gd name="connsiteX51" fmla="*/ 26067 w 65266"/>
                            <a:gd name="connsiteY51" fmla="*/ 43038 h 60911"/>
                            <a:gd name="connsiteX52" fmla="*/ 24844 w 65266"/>
                            <a:gd name="connsiteY52" fmla="*/ 41972 h 60911"/>
                            <a:gd name="connsiteX53" fmla="*/ 23685 w 65266"/>
                            <a:gd name="connsiteY53" fmla="*/ 41173 h 60911"/>
                            <a:gd name="connsiteX54" fmla="*/ 22820 w 65266"/>
                            <a:gd name="connsiteY54" fmla="*/ 40673 h 60911"/>
                            <a:gd name="connsiteX55" fmla="*/ 20777 w 65266"/>
                            <a:gd name="connsiteY55" fmla="*/ 39320 h 60911"/>
                            <a:gd name="connsiteX56" fmla="*/ 19719 w 65266"/>
                            <a:gd name="connsiteY56" fmla="*/ 38554 h 60911"/>
                            <a:gd name="connsiteX57" fmla="*/ 16451 w 65266"/>
                            <a:gd name="connsiteY57" fmla="*/ 35274 h 60911"/>
                            <a:gd name="connsiteX58" fmla="*/ 15813 w 65266"/>
                            <a:gd name="connsiteY58" fmla="*/ 34541 h 60911"/>
                            <a:gd name="connsiteX59" fmla="*/ 15476 w 65266"/>
                            <a:gd name="connsiteY59" fmla="*/ 34085 h 60911"/>
                            <a:gd name="connsiteX60" fmla="*/ 14435 w 65266"/>
                            <a:gd name="connsiteY60" fmla="*/ 32317 h 60911"/>
                            <a:gd name="connsiteX61" fmla="*/ 14161 w 65266"/>
                            <a:gd name="connsiteY61" fmla="*/ 31921 h 60911"/>
                            <a:gd name="connsiteX62" fmla="*/ 13978 w 65266"/>
                            <a:gd name="connsiteY62" fmla="*/ 31756 h 60911"/>
                            <a:gd name="connsiteX63" fmla="*/ 13618 w 65266"/>
                            <a:gd name="connsiteY63" fmla="*/ 31403 h 60911"/>
                            <a:gd name="connsiteX64" fmla="*/ 13300 w 65266"/>
                            <a:gd name="connsiteY64" fmla="*/ 30820 h 60911"/>
                            <a:gd name="connsiteX65" fmla="*/ 12473 w 65266"/>
                            <a:gd name="connsiteY65" fmla="*/ 28445 h 60911"/>
                            <a:gd name="connsiteX66" fmla="*/ 12252 w 65266"/>
                            <a:gd name="connsiteY66" fmla="*/ 27683 h 60911"/>
                            <a:gd name="connsiteX67" fmla="*/ 12094 w 65266"/>
                            <a:gd name="connsiteY67" fmla="*/ 27209 h 60911"/>
                            <a:gd name="connsiteX68" fmla="*/ 11771 w 65266"/>
                            <a:gd name="connsiteY68" fmla="*/ 26150 h 60911"/>
                            <a:gd name="connsiteX69" fmla="*/ 11114 w 65266"/>
                            <a:gd name="connsiteY69" fmla="*/ 23290 h 60911"/>
                            <a:gd name="connsiteX70" fmla="*/ 10902 w 65266"/>
                            <a:gd name="connsiteY70" fmla="*/ 22450 h 60911"/>
                            <a:gd name="connsiteX71" fmla="*/ 10686 w 65266"/>
                            <a:gd name="connsiteY71" fmla="*/ 21880 h 60911"/>
                            <a:gd name="connsiteX72" fmla="*/ 10359 w 65266"/>
                            <a:gd name="connsiteY72" fmla="*/ 20883 h 60911"/>
                            <a:gd name="connsiteX73" fmla="*/ 10007 w 65266"/>
                            <a:gd name="connsiteY73" fmla="*/ 17837 h 60911"/>
                            <a:gd name="connsiteX74" fmla="*/ 9981 w 65266"/>
                            <a:gd name="connsiteY74" fmla="*/ 16917 h 60911"/>
                            <a:gd name="connsiteX75" fmla="*/ 9872 w 65266"/>
                            <a:gd name="connsiteY75" fmla="*/ 17104 h 60911"/>
                            <a:gd name="connsiteX76" fmla="*/ 9787 w 65266"/>
                            <a:gd name="connsiteY76" fmla="*/ 17252 h 60911"/>
                            <a:gd name="connsiteX77" fmla="*/ 10026 w 65266"/>
                            <a:gd name="connsiteY77" fmla="*/ 15906 h 60911"/>
                            <a:gd name="connsiteX78" fmla="*/ 10290 w 65266"/>
                            <a:gd name="connsiteY78" fmla="*/ 14523 h 60911"/>
                            <a:gd name="connsiteX79" fmla="*/ 10235 w 65266"/>
                            <a:gd name="connsiteY79" fmla="*/ 13721 h 60911"/>
                            <a:gd name="connsiteX80" fmla="*/ 9981 w 65266"/>
                            <a:gd name="connsiteY80" fmla="*/ 12783 h 60911"/>
                            <a:gd name="connsiteX81" fmla="*/ 9920 w 65266"/>
                            <a:gd name="connsiteY81" fmla="*/ 12516 h 60911"/>
                            <a:gd name="connsiteX82" fmla="*/ 9838 w 65266"/>
                            <a:gd name="connsiteY82" fmla="*/ 11578 h 60911"/>
                            <a:gd name="connsiteX83" fmla="*/ 9949 w 65266"/>
                            <a:gd name="connsiteY83" fmla="*/ 11260 h 60911"/>
                            <a:gd name="connsiteX84" fmla="*/ 9761 w 65266"/>
                            <a:gd name="connsiteY84" fmla="*/ 11461 h 60911"/>
                            <a:gd name="connsiteX85" fmla="*/ 9465 w 65266"/>
                            <a:gd name="connsiteY85" fmla="*/ 11407 h 60911"/>
                            <a:gd name="connsiteX86" fmla="*/ 9059 w 65266"/>
                            <a:gd name="connsiteY86" fmla="*/ 10694 h 60911"/>
                            <a:gd name="connsiteX87" fmla="*/ 8887 w 65266"/>
                            <a:gd name="connsiteY87" fmla="*/ 10500 h 60911"/>
                            <a:gd name="connsiteX88" fmla="*/ 8699 w 65266"/>
                            <a:gd name="connsiteY88" fmla="*/ 10274 h 60911"/>
                            <a:gd name="connsiteX89" fmla="*/ 8316 w 65266"/>
                            <a:gd name="connsiteY89" fmla="*/ 9935 h 60911"/>
                            <a:gd name="connsiteX90" fmla="*/ 8202 w 65266"/>
                            <a:gd name="connsiteY90" fmla="*/ 9837 h 60911"/>
                            <a:gd name="connsiteX91" fmla="*/ 8091 w 65266"/>
                            <a:gd name="connsiteY91" fmla="*/ 9634 h 60911"/>
                            <a:gd name="connsiteX92" fmla="*/ 7946 w 65266"/>
                            <a:gd name="connsiteY92" fmla="*/ 9233 h 60911"/>
                            <a:gd name="connsiteX93" fmla="*/ 7691 w 65266"/>
                            <a:gd name="connsiteY93" fmla="*/ 9033 h 60911"/>
                            <a:gd name="connsiteX94" fmla="*/ 7596 w 65266"/>
                            <a:gd name="connsiteY94" fmla="*/ 8969 h 60911"/>
                            <a:gd name="connsiteX95" fmla="*/ 7199 w 65266"/>
                            <a:gd name="connsiteY95" fmla="*/ 8718 h 60911"/>
                            <a:gd name="connsiteX96" fmla="*/ 6825 w 65266"/>
                            <a:gd name="connsiteY96" fmla="*/ 8530 h 60911"/>
                            <a:gd name="connsiteX97" fmla="*/ 4147 w 65266"/>
                            <a:gd name="connsiteY97" fmla="*/ 8516 h 60911"/>
                            <a:gd name="connsiteX98" fmla="*/ 1491 w 65266"/>
                            <a:gd name="connsiteY98" fmla="*/ 8394 h 60911"/>
                            <a:gd name="connsiteX99" fmla="*/ 7207 w 65266"/>
                            <a:gd name="connsiteY99" fmla="*/ 6447 h 60911"/>
                            <a:gd name="connsiteX100" fmla="*/ 9059 w 65266"/>
                            <a:gd name="connsiteY100" fmla="*/ 6179 h 60911"/>
                            <a:gd name="connsiteX101" fmla="*/ 10431 w 65266"/>
                            <a:gd name="connsiteY101" fmla="*/ 6021 h 60911"/>
                            <a:gd name="connsiteX102" fmla="*/ 10787 w 65266"/>
                            <a:gd name="connsiteY102" fmla="*/ 5961 h 60911"/>
                            <a:gd name="connsiteX103" fmla="*/ 5126 w 65266"/>
                            <a:gd name="connsiteY103" fmla="*/ 3707 h 60911"/>
                            <a:gd name="connsiteX104" fmla="*/ 1998 w 65266"/>
                            <a:gd name="connsiteY104" fmla="*/ 3418 h 60911"/>
                            <a:gd name="connsiteX105" fmla="*/ 1807 w 65266"/>
                            <a:gd name="connsiteY105" fmla="*/ 3132 h 60911"/>
                            <a:gd name="connsiteX106" fmla="*/ 5038 w 65266"/>
                            <a:gd name="connsiteY106" fmla="*/ 2068 h 60911"/>
                            <a:gd name="connsiteX107" fmla="*/ 10565 w 65266"/>
                            <a:gd name="connsiteY107" fmla="*/ 2059 h 60911"/>
                            <a:gd name="connsiteX108" fmla="*/ 12063 w 65266"/>
                            <a:gd name="connsiteY108" fmla="*/ 1858 h 60911"/>
                            <a:gd name="connsiteX109" fmla="*/ 12672 w 65266"/>
                            <a:gd name="connsiteY109" fmla="*/ 1590 h 60911"/>
                            <a:gd name="connsiteX110" fmla="*/ 13516 w 65266"/>
                            <a:gd name="connsiteY110" fmla="*/ 1526 h 60911"/>
                            <a:gd name="connsiteX111" fmla="*/ 17202 w 65266"/>
                            <a:gd name="connsiteY111" fmla="*/ 1735 h 60911"/>
                            <a:gd name="connsiteX112" fmla="*/ 20601 w 65266"/>
                            <a:gd name="connsiteY112" fmla="*/ 3073 h 60911"/>
                            <a:gd name="connsiteX113" fmla="*/ 21336 w 65266"/>
                            <a:gd name="connsiteY113" fmla="*/ 3588 h 60911"/>
                            <a:gd name="connsiteX114" fmla="*/ 21731 w 65266"/>
                            <a:gd name="connsiteY114" fmla="*/ 3966 h 60911"/>
                            <a:gd name="connsiteX115" fmla="*/ 22292 w 65266"/>
                            <a:gd name="connsiteY115" fmla="*/ 4691 h 60911"/>
                            <a:gd name="connsiteX116" fmla="*/ 22718 w 65266"/>
                            <a:gd name="connsiteY116" fmla="*/ 5279 h 60911"/>
                            <a:gd name="connsiteX117" fmla="*/ 22890 w 65266"/>
                            <a:gd name="connsiteY117" fmla="*/ 5602 h 60911"/>
                            <a:gd name="connsiteX118" fmla="*/ 23155 w 65266"/>
                            <a:gd name="connsiteY118" fmla="*/ 6148 h 60911"/>
                            <a:gd name="connsiteX119" fmla="*/ 23450 w 65266"/>
                            <a:gd name="connsiteY119" fmla="*/ 6841 h 60911"/>
                            <a:gd name="connsiteX120" fmla="*/ 23761 w 65266"/>
                            <a:gd name="connsiteY120" fmla="*/ 7461 h 60911"/>
                            <a:gd name="connsiteX121" fmla="*/ 24250 w 65266"/>
                            <a:gd name="connsiteY121" fmla="*/ 8702 h 60911"/>
                            <a:gd name="connsiteX122" fmla="*/ 24698 w 65266"/>
                            <a:gd name="connsiteY122" fmla="*/ 9699 h 60911"/>
                            <a:gd name="connsiteX123" fmla="*/ 25164 w 65266"/>
                            <a:gd name="connsiteY123" fmla="*/ 10944 h 60911"/>
                            <a:gd name="connsiteX124" fmla="*/ 25268 w 65266"/>
                            <a:gd name="connsiteY124" fmla="*/ 11397 h 60911"/>
                            <a:gd name="connsiteX125" fmla="*/ 25388 w 65266"/>
                            <a:gd name="connsiteY125" fmla="*/ 11820 h 60911"/>
                            <a:gd name="connsiteX126" fmla="*/ 25538 w 65266"/>
                            <a:gd name="connsiteY126" fmla="*/ 12206 h 60911"/>
                            <a:gd name="connsiteX127" fmla="*/ 25995 w 65266"/>
                            <a:gd name="connsiteY127" fmla="*/ 12515 h 60911"/>
                            <a:gd name="connsiteX128" fmla="*/ 26660 w 65266"/>
                            <a:gd name="connsiteY128" fmla="*/ 12938 h 60911"/>
                            <a:gd name="connsiteX129" fmla="*/ 27255 w 65266"/>
                            <a:gd name="connsiteY129" fmla="*/ 13321 h 60911"/>
                            <a:gd name="connsiteX130" fmla="*/ 29471 w 65266"/>
                            <a:gd name="connsiteY130" fmla="*/ 15095 h 60911"/>
                            <a:gd name="connsiteX131" fmla="*/ 30503 w 65266"/>
                            <a:gd name="connsiteY131" fmla="*/ 15938 h 60911"/>
                            <a:gd name="connsiteX132" fmla="*/ 32894 w 65266"/>
                            <a:gd name="connsiteY132" fmla="*/ 18083 h 60911"/>
                            <a:gd name="connsiteX133" fmla="*/ 33475 w 65266"/>
                            <a:gd name="connsiteY133" fmla="*/ 18848 h 60911"/>
                            <a:gd name="connsiteX134" fmla="*/ 34216 w 65266"/>
                            <a:gd name="connsiteY134" fmla="*/ 19833 h 60911"/>
                            <a:gd name="connsiteX135" fmla="*/ 34775 w 65266"/>
                            <a:gd name="connsiteY135" fmla="*/ 20600 h 60911"/>
                            <a:gd name="connsiteX136" fmla="*/ 35319 w 65266"/>
                            <a:gd name="connsiteY136" fmla="*/ 21439 h 60911"/>
                            <a:gd name="connsiteX137" fmla="*/ 35704 w 65266"/>
                            <a:gd name="connsiteY137" fmla="*/ 22059 h 60911"/>
                            <a:gd name="connsiteX138" fmla="*/ 36220 w 65266"/>
                            <a:gd name="connsiteY138" fmla="*/ 22899 h 60911"/>
                            <a:gd name="connsiteX139" fmla="*/ 36928 w 65266"/>
                            <a:gd name="connsiteY139" fmla="*/ 24067 h 60911"/>
                            <a:gd name="connsiteX140" fmla="*/ 38919 w 65266"/>
                            <a:gd name="connsiteY140" fmla="*/ 26723 h 60911"/>
                            <a:gd name="connsiteX141" fmla="*/ 40349 w 65266"/>
                            <a:gd name="connsiteY141" fmla="*/ 27648 h 60911"/>
                            <a:gd name="connsiteX142" fmla="*/ 41787 w 65266"/>
                            <a:gd name="connsiteY142" fmla="*/ 28574 h 60911"/>
                            <a:gd name="connsiteX143" fmla="*/ 43484 w 65266"/>
                            <a:gd name="connsiteY143" fmla="*/ 30295 h 60911"/>
                            <a:gd name="connsiteX144" fmla="*/ 44151 w 65266"/>
                            <a:gd name="connsiteY144" fmla="*/ 30928 h 60911"/>
                            <a:gd name="connsiteX145" fmla="*/ 44929 w 65266"/>
                            <a:gd name="connsiteY145" fmla="*/ 31603 h 60911"/>
                            <a:gd name="connsiteX146" fmla="*/ 45831 w 65266"/>
                            <a:gd name="connsiteY146" fmla="*/ 32434 h 60911"/>
                            <a:gd name="connsiteX147" fmla="*/ 46275 w 65266"/>
                            <a:gd name="connsiteY147" fmla="*/ 33055 h 60911"/>
                            <a:gd name="connsiteX148" fmla="*/ 47644 w 65266"/>
                            <a:gd name="connsiteY148" fmla="*/ 34697 h 60911"/>
                            <a:gd name="connsiteX149" fmla="*/ 48374 w 65266"/>
                            <a:gd name="connsiteY149" fmla="*/ 35374 h 60911"/>
                            <a:gd name="connsiteX150" fmla="*/ 49008 w 65266"/>
                            <a:gd name="connsiteY150" fmla="*/ 36010 h 60911"/>
                            <a:gd name="connsiteX151" fmla="*/ 51671 w 65266"/>
                            <a:gd name="connsiteY151" fmla="*/ 39395 h 60911"/>
                            <a:gd name="connsiteX152" fmla="*/ 51947 w 65266"/>
                            <a:gd name="connsiteY152" fmla="*/ 39855 h 60911"/>
                            <a:gd name="connsiteX153" fmla="*/ 51533 w 65266"/>
                            <a:gd name="connsiteY153" fmla="*/ 40065 h 60911"/>
                            <a:gd name="connsiteX154" fmla="*/ 50894 w 65266"/>
                            <a:gd name="connsiteY154" fmla="*/ 39976 h 60911"/>
                            <a:gd name="connsiteX155" fmla="*/ 51051 w 65266"/>
                            <a:gd name="connsiteY155" fmla="*/ 40323 h 60911"/>
                            <a:gd name="connsiteX156" fmla="*/ 51551 w 65266"/>
                            <a:gd name="connsiteY156" fmla="*/ 41530 h 60911"/>
                            <a:gd name="connsiteX157" fmla="*/ 51259 w 65266"/>
                            <a:gd name="connsiteY157" fmla="*/ 42095 h 60911"/>
                            <a:gd name="connsiteX158" fmla="*/ 50969 w 65266"/>
                            <a:gd name="connsiteY158" fmla="*/ 42433 h 60911"/>
                            <a:gd name="connsiteX159" fmla="*/ 51462 w 65266"/>
                            <a:gd name="connsiteY159" fmla="*/ 42840 h 60911"/>
                            <a:gd name="connsiteX160" fmla="*/ 53211 w 65266"/>
                            <a:gd name="connsiteY160" fmla="*/ 44379 h 60911"/>
                            <a:gd name="connsiteX161" fmla="*/ 53732 w 65266"/>
                            <a:gd name="connsiteY161" fmla="*/ 44721 h 60911"/>
                            <a:gd name="connsiteX162" fmla="*/ 54262 w 65266"/>
                            <a:gd name="connsiteY162" fmla="*/ 45094 h 60911"/>
                            <a:gd name="connsiteX163" fmla="*/ 54752 w 65266"/>
                            <a:gd name="connsiteY163" fmla="*/ 45623 h 60911"/>
                            <a:gd name="connsiteX164" fmla="*/ 55815 w 65266"/>
                            <a:gd name="connsiteY164" fmla="*/ 46568 h 60911"/>
                            <a:gd name="connsiteX165" fmla="*/ 56551 w 65266"/>
                            <a:gd name="connsiteY165" fmla="*/ 47136 h 60911"/>
                            <a:gd name="connsiteX166" fmla="*/ 57391 w 65266"/>
                            <a:gd name="connsiteY166" fmla="*/ 47739 h 60911"/>
                            <a:gd name="connsiteX167" fmla="*/ 57947 w 65266"/>
                            <a:gd name="connsiteY167" fmla="*/ 48146 h 60911"/>
                            <a:gd name="connsiteX168" fmla="*/ 58677 w 65266"/>
                            <a:gd name="connsiteY168" fmla="*/ 48693 h 60911"/>
                            <a:gd name="connsiteX169" fmla="*/ 59507 w 65266"/>
                            <a:gd name="connsiteY169" fmla="*/ 49247 h 60911"/>
                            <a:gd name="connsiteX170" fmla="*/ 61077 w 65266"/>
                            <a:gd name="connsiteY170" fmla="*/ 50258 h 60911"/>
                            <a:gd name="connsiteX171" fmla="*/ 62475 w 65266"/>
                            <a:gd name="connsiteY171" fmla="*/ 51525 h 60911"/>
                            <a:gd name="connsiteX172" fmla="*/ 62599 w 65266"/>
                            <a:gd name="connsiteY172" fmla="*/ 51661 h 60911"/>
                            <a:gd name="connsiteX173" fmla="*/ 63016 w 65266"/>
                            <a:gd name="connsiteY173" fmla="*/ 52190 h 60911"/>
                            <a:gd name="connsiteX174" fmla="*/ 63527 w 65266"/>
                            <a:gd name="connsiteY174" fmla="*/ 52842 h 60911"/>
                            <a:gd name="connsiteX175" fmla="*/ 64885 w 65266"/>
                            <a:gd name="connsiteY175" fmla="*/ 54321 h 60911"/>
                            <a:gd name="connsiteX176" fmla="*/ 65097 w 65266"/>
                            <a:gd name="connsiteY176" fmla="*/ 54978 h 60911"/>
                            <a:gd name="connsiteX177" fmla="*/ 65163 w 65266"/>
                            <a:gd name="connsiteY177" fmla="*/ 55504 h 60911"/>
                            <a:gd name="connsiteX178" fmla="*/ 64107 w 65266"/>
                            <a:gd name="connsiteY178" fmla="*/ 55452 h 60911"/>
                            <a:gd name="connsiteX179" fmla="*/ 62227 w 65266"/>
                            <a:gd name="connsiteY179" fmla="*/ 54731 h 60911"/>
                            <a:gd name="connsiteX180" fmla="*/ 62428 w 65266"/>
                            <a:gd name="connsiteY180" fmla="*/ 54957 h 60911"/>
                            <a:gd name="connsiteX181" fmla="*/ 63188 w 65266"/>
                            <a:gd name="connsiteY181" fmla="*/ 56189 h 60911"/>
                            <a:gd name="connsiteX182" fmla="*/ 64180 w 65266"/>
                            <a:gd name="connsiteY182" fmla="*/ 57581 h 60911"/>
                            <a:gd name="connsiteX183" fmla="*/ 64255 w 65266"/>
                            <a:gd name="connsiteY183" fmla="*/ 57867 h 60911"/>
                            <a:gd name="connsiteX184" fmla="*/ 64225 w 65266"/>
                            <a:gd name="connsiteY184" fmla="*/ 58050 h 60911"/>
                            <a:gd name="connsiteX185" fmla="*/ 63276 w 65266"/>
                            <a:gd name="connsiteY185" fmla="*/ 57411 h 60911"/>
                            <a:gd name="connsiteX186" fmla="*/ 60913 w 65266"/>
                            <a:gd name="connsiteY186" fmla="*/ 55573 h 60911"/>
                            <a:gd name="connsiteX187" fmla="*/ 60421 w 65266"/>
                            <a:gd name="connsiteY187" fmla="*/ 55427 h 60911"/>
                            <a:gd name="connsiteX188" fmla="*/ 59422 w 65266"/>
                            <a:gd name="connsiteY188" fmla="*/ 55255 h 60911"/>
                            <a:gd name="connsiteX189" fmla="*/ 56259 w 65266"/>
                            <a:gd name="connsiteY189" fmla="*/ 54107 h 60911"/>
                            <a:gd name="connsiteX190" fmla="*/ 55274 w 65266"/>
                            <a:gd name="connsiteY190" fmla="*/ 53739 h 60911"/>
                            <a:gd name="connsiteX191" fmla="*/ 54051 w 65266"/>
                            <a:gd name="connsiteY191" fmla="*/ 53279 h 60911"/>
                            <a:gd name="connsiteX192" fmla="*/ 53522 w 65266"/>
                            <a:gd name="connsiteY192" fmla="*/ 53127 h 60911"/>
                            <a:gd name="connsiteX193" fmla="*/ 55019 w 65266"/>
                            <a:gd name="connsiteY193" fmla="*/ 55562 h 60911"/>
                            <a:gd name="connsiteX194" fmla="*/ 55704 w 65266"/>
                            <a:gd name="connsiteY194" fmla="*/ 56635 h 60911"/>
                            <a:gd name="connsiteX195" fmla="*/ 56223 w 65266"/>
                            <a:gd name="connsiteY195" fmla="*/ 57333 h 60911"/>
                            <a:gd name="connsiteX196" fmla="*/ 57656 w 65266"/>
                            <a:gd name="connsiteY196" fmla="*/ 60040 h 60911"/>
                            <a:gd name="connsiteX197" fmla="*/ 52525 w 65266"/>
                            <a:gd name="connsiteY197" fmla="*/ 56805 h 60911"/>
                            <a:gd name="connsiteX198" fmla="*/ 27947 w 65266"/>
                            <a:gd name="connsiteY198" fmla="*/ 50398 h 60911"/>
                            <a:gd name="connsiteX199" fmla="*/ 30529 w 65266"/>
                            <a:gd name="connsiteY199" fmla="*/ 46870 h 60911"/>
                            <a:gd name="connsiteX200" fmla="*/ 30310 w 65266"/>
                            <a:gd name="connsiteY200" fmla="*/ 46657 h 60911"/>
                            <a:gd name="connsiteX201" fmla="*/ 30091 w 65266"/>
                            <a:gd name="connsiteY201" fmla="*/ 46692 h 60911"/>
                            <a:gd name="connsiteX202" fmla="*/ 29597 w 65266"/>
                            <a:gd name="connsiteY202" fmla="*/ 46493 h 60911"/>
                            <a:gd name="connsiteX203" fmla="*/ 29353 w 65266"/>
                            <a:gd name="connsiteY203" fmla="*/ 46306 h 60911"/>
                            <a:gd name="connsiteX204" fmla="*/ 29232 w 65266"/>
                            <a:gd name="connsiteY204" fmla="*/ 46456 h 60911"/>
                            <a:gd name="connsiteX205" fmla="*/ 29035 w 65266"/>
                            <a:gd name="connsiteY205" fmla="*/ 46119 h 60911"/>
                            <a:gd name="connsiteX206" fmla="*/ 28357 w 65266"/>
                            <a:gd name="connsiteY206" fmla="*/ 45380 h 60911"/>
                            <a:gd name="connsiteX207" fmla="*/ 28039 w 65266"/>
                            <a:gd name="connsiteY207" fmla="*/ 45153 h 60911"/>
                            <a:gd name="connsiteX208" fmla="*/ 27627 w 65266"/>
                            <a:gd name="connsiteY208" fmla="*/ 45055 h 60911"/>
                            <a:gd name="connsiteX209" fmla="*/ 24329 w 65266"/>
                            <a:gd name="connsiteY209" fmla="*/ 47912 h 60911"/>
                            <a:gd name="connsiteX210" fmla="*/ 23059 w 65266"/>
                            <a:gd name="connsiteY210" fmla="*/ 49165 h 60911"/>
                            <a:gd name="connsiteX211" fmla="*/ 22822 w 65266"/>
                            <a:gd name="connsiteY211" fmla="*/ 49428 h 60911"/>
                            <a:gd name="connsiteX212" fmla="*/ 22645 w 65266"/>
                            <a:gd name="connsiteY212" fmla="*/ 49676 h 60911"/>
                            <a:gd name="connsiteX213" fmla="*/ 25419 w 65266"/>
                            <a:gd name="connsiteY213" fmla="*/ 50239 h 60911"/>
                            <a:gd name="connsiteX214" fmla="*/ 27325 w 65266"/>
                            <a:gd name="connsiteY214" fmla="*/ 50650 h 60911"/>
                            <a:gd name="connsiteX215" fmla="*/ 51922 w 65266"/>
                            <a:gd name="connsiteY215" fmla="*/ 39437 h 60911"/>
                            <a:gd name="connsiteX216" fmla="*/ 51961 w 65266"/>
                            <a:gd name="connsiteY216" fmla="*/ 39341 h 60911"/>
                            <a:gd name="connsiteX217" fmla="*/ 51965 w 65266"/>
                            <a:gd name="connsiteY217" fmla="*/ 39482 h 60911"/>
                            <a:gd name="connsiteX218" fmla="*/ 51922 w 65266"/>
                            <a:gd name="connsiteY218" fmla="*/ 39437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</a:cxnLst>
                          <a:rect l="l" t="t" r="r" b="b"/>
                          <a:pathLst>
                            <a:path w="65266" h="60911">
                              <a:moveTo>
                                <a:pt x="51071" y="55529"/>
                              </a:moveTo>
                              <a:cubicBezTo>
                                <a:pt x="51018" y="55392"/>
                                <a:pt x="49582" y="54026"/>
                                <a:pt x="49161" y="53499"/>
                              </a:cubicBezTo>
                              <a:cubicBezTo>
                                <a:pt x="48970" y="53260"/>
                                <a:pt x="48451" y="52822"/>
                                <a:pt x="47809" y="52355"/>
                              </a:cubicBezTo>
                              <a:cubicBezTo>
                                <a:pt x="46509" y="51412"/>
                                <a:pt x="46235" y="51190"/>
                                <a:pt x="45223" y="50257"/>
                              </a:cubicBezTo>
                              <a:lnTo>
                                <a:pt x="44410" y="49506"/>
                              </a:lnTo>
                              <a:lnTo>
                                <a:pt x="43367" y="49296"/>
                              </a:lnTo>
                              <a:cubicBezTo>
                                <a:pt x="42247" y="49071"/>
                                <a:pt x="40922" y="48653"/>
                                <a:pt x="39576" y="48103"/>
                              </a:cubicBezTo>
                              <a:cubicBezTo>
                                <a:pt x="38801" y="47786"/>
                                <a:pt x="36817" y="46829"/>
                                <a:pt x="36218" y="46484"/>
                              </a:cubicBezTo>
                              <a:cubicBezTo>
                                <a:pt x="35435" y="46032"/>
                                <a:pt x="34401" y="45652"/>
                                <a:pt x="34237" y="45756"/>
                              </a:cubicBezTo>
                              <a:cubicBezTo>
                                <a:pt x="34160" y="45805"/>
                                <a:pt x="34165" y="45818"/>
                                <a:pt x="34263" y="45820"/>
                              </a:cubicBezTo>
                              <a:cubicBezTo>
                                <a:pt x="34361" y="45821"/>
                                <a:pt x="34406" y="45854"/>
                                <a:pt x="34431" y="45893"/>
                              </a:cubicBezTo>
                              <a:cubicBezTo>
                                <a:pt x="34456" y="45933"/>
                                <a:pt x="34396" y="45967"/>
                                <a:pt x="34289" y="45967"/>
                              </a:cubicBezTo>
                              <a:cubicBezTo>
                                <a:pt x="34172" y="45967"/>
                                <a:pt x="34103" y="45927"/>
                                <a:pt x="34103" y="45857"/>
                              </a:cubicBezTo>
                              <a:cubicBezTo>
                                <a:pt x="34103" y="45686"/>
                                <a:pt x="33989" y="45728"/>
                                <a:pt x="33896" y="45934"/>
                              </a:cubicBezTo>
                              <a:cubicBezTo>
                                <a:pt x="33781" y="46185"/>
                                <a:pt x="33788" y="46317"/>
                                <a:pt x="33909" y="46155"/>
                              </a:cubicBezTo>
                              <a:cubicBezTo>
                                <a:pt x="33999" y="46031"/>
                                <a:pt x="34020" y="46030"/>
                                <a:pt x="34234" y="46142"/>
                              </a:cubicBezTo>
                              <a:cubicBezTo>
                                <a:pt x="34359" y="46206"/>
                                <a:pt x="34506" y="46259"/>
                                <a:pt x="34561" y="46259"/>
                              </a:cubicBezTo>
                              <a:cubicBezTo>
                                <a:pt x="34616" y="46259"/>
                                <a:pt x="34724" y="46306"/>
                                <a:pt x="34802" y="46364"/>
                              </a:cubicBezTo>
                              <a:cubicBezTo>
                                <a:pt x="34916" y="46448"/>
                                <a:pt x="34926" y="46487"/>
                                <a:pt x="34852" y="46561"/>
                              </a:cubicBezTo>
                              <a:cubicBezTo>
                                <a:pt x="34719" y="46696"/>
                                <a:pt x="34741" y="46869"/>
                                <a:pt x="34905" y="46971"/>
                              </a:cubicBezTo>
                              <a:cubicBezTo>
                                <a:pt x="34989" y="47023"/>
                                <a:pt x="35032" y="47107"/>
                                <a:pt x="35007" y="47170"/>
                              </a:cubicBezTo>
                              <a:cubicBezTo>
                                <a:pt x="34982" y="47234"/>
                                <a:pt x="35015" y="47300"/>
                                <a:pt x="35092" y="47329"/>
                              </a:cubicBezTo>
                              <a:cubicBezTo>
                                <a:pt x="35212" y="47374"/>
                                <a:pt x="35211" y="47383"/>
                                <a:pt x="35088" y="47475"/>
                              </a:cubicBezTo>
                              <a:cubicBezTo>
                                <a:pt x="34964" y="47567"/>
                                <a:pt x="34967" y="47573"/>
                                <a:pt x="35079" y="47573"/>
                              </a:cubicBezTo>
                              <a:cubicBezTo>
                                <a:pt x="35172" y="47573"/>
                                <a:pt x="35203" y="47637"/>
                                <a:pt x="35203" y="47828"/>
                              </a:cubicBezTo>
                              <a:cubicBezTo>
                                <a:pt x="35203" y="48045"/>
                                <a:pt x="35176" y="48084"/>
                                <a:pt x="35039" y="48082"/>
                              </a:cubicBezTo>
                              <a:cubicBezTo>
                                <a:pt x="34901" y="48080"/>
                                <a:pt x="34278" y="47783"/>
                                <a:pt x="33837" y="47499"/>
                              </a:cubicBezTo>
                              <a:cubicBezTo>
                                <a:pt x="33749" y="47442"/>
                                <a:pt x="33655" y="47418"/>
                                <a:pt x="33628" y="47445"/>
                              </a:cubicBezTo>
                              <a:cubicBezTo>
                                <a:pt x="33601" y="47473"/>
                                <a:pt x="33816" y="47823"/>
                                <a:pt x="34226" y="48245"/>
                              </a:cubicBezTo>
                              <a:cubicBezTo>
                                <a:pt x="34370" y="48394"/>
                                <a:pt x="34476" y="48550"/>
                                <a:pt x="34462" y="48591"/>
                              </a:cubicBezTo>
                              <a:cubicBezTo>
                                <a:pt x="34448" y="48633"/>
                                <a:pt x="34108" y="48471"/>
                                <a:pt x="33706" y="48231"/>
                              </a:cubicBezTo>
                              <a:cubicBezTo>
                                <a:pt x="32917" y="47760"/>
                                <a:pt x="32738" y="47697"/>
                                <a:pt x="32867" y="47938"/>
                              </a:cubicBezTo>
                              <a:cubicBezTo>
                                <a:pt x="32910" y="48018"/>
                                <a:pt x="32987" y="48084"/>
                                <a:pt x="33039" y="48084"/>
                              </a:cubicBezTo>
                              <a:cubicBezTo>
                                <a:pt x="33172" y="48084"/>
                                <a:pt x="33477" y="48424"/>
                                <a:pt x="33392" y="48477"/>
                              </a:cubicBezTo>
                              <a:cubicBezTo>
                                <a:pt x="33352" y="48499"/>
                                <a:pt x="33178" y="48391"/>
                                <a:pt x="33003" y="48233"/>
                              </a:cubicBezTo>
                              <a:lnTo>
                                <a:pt x="32557" y="47833"/>
                              </a:lnTo>
                              <a:cubicBezTo>
                                <a:pt x="32486" y="47770"/>
                                <a:pt x="32401" y="47719"/>
                                <a:pt x="32367" y="47719"/>
                              </a:cubicBezTo>
                              <a:cubicBezTo>
                                <a:pt x="32191" y="47719"/>
                                <a:pt x="28178" y="52021"/>
                                <a:pt x="28178" y="52227"/>
                              </a:cubicBezTo>
                              <a:cubicBezTo>
                                <a:pt x="20627" y="52438"/>
                                <a:pt x="23072" y="51806"/>
                                <a:pt x="19059" y="49047"/>
                              </a:cubicBezTo>
                              <a:cubicBezTo>
                                <a:pt x="19683" y="49113"/>
                                <a:pt x="19719" y="49108"/>
                                <a:pt x="20152" y="48909"/>
                              </a:cubicBezTo>
                              <a:cubicBezTo>
                                <a:pt x="20399" y="48796"/>
                                <a:pt x="20602" y="48665"/>
                                <a:pt x="20602" y="48618"/>
                              </a:cubicBezTo>
                              <a:cubicBezTo>
                                <a:pt x="20603" y="48571"/>
                                <a:pt x="20699" y="48512"/>
                                <a:pt x="20816" y="48487"/>
                              </a:cubicBezTo>
                              <a:cubicBezTo>
                                <a:pt x="20932" y="48461"/>
                                <a:pt x="21043" y="48381"/>
                                <a:pt x="21064" y="48299"/>
                              </a:cubicBezTo>
                              <a:cubicBezTo>
                                <a:pt x="21086" y="48222"/>
                                <a:pt x="21180" y="48128"/>
                                <a:pt x="21275" y="48092"/>
                              </a:cubicBezTo>
                              <a:lnTo>
                                <a:pt x="21547" y="47908"/>
                              </a:lnTo>
                              <a:lnTo>
                                <a:pt x="21927" y="47632"/>
                              </a:lnTo>
                              <a:cubicBezTo>
                                <a:pt x="22083" y="47544"/>
                                <a:pt x="22210" y="47451"/>
                                <a:pt x="22210" y="47426"/>
                              </a:cubicBezTo>
                              <a:cubicBezTo>
                                <a:pt x="22210" y="47400"/>
                                <a:pt x="22460" y="47184"/>
                                <a:pt x="22766" y="46947"/>
                              </a:cubicBezTo>
                              <a:lnTo>
                                <a:pt x="24765" y="45321"/>
                              </a:lnTo>
                              <a:cubicBezTo>
                                <a:pt x="24786" y="45295"/>
                                <a:pt x="25171" y="44934"/>
                                <a:pt x="25622" y="44517"/>
                              </a:cubicBezTo>
                              <a:cubicBezTo>
                                <a:pt x="26074" y="44101"/>
                                <a:pt x="26443" y="43712"/>
                                <a:pt x="26443" y="43653"/>
                              </a:cubicBezTo>
                              <a:cubicBezTo>
                                <a:pt x="26443" y="43594"/>
                                <a:pt x="26274" y="43317"/>
                                <a:pt x="26067" y="43038"/>
                              </a:cubicBezTo>
                              <a:cubicBezTo>
                                <a:pt x="25757" y="42622"/>
                                <a:pt x="25539" y="42431"/>
                                <a:pt x="24844" y="41972"/>
                              </a:cubicBezTo>
                              <a:cubicBezTo>
                                <a:pt x="24379" y="41663"/>
                                <a:pt x="23857" y="41304"/>
                                <a:pt x="23685" y="41173"/>
                              </a:cubicBezTo>
                              <a:cubicBezTo>
                                <a:pt x="23512" y="41042"/>
                                <a:pt x="23123" y="40817"/>
                                <a:pt x="22820" y="40673"/>
                              </a:cubicBezTo>
                              <a:cubicBezTo>
                                <a:pt x="22216" y="40386"/>
                                <a:pt x="21884" y="40166"/>
                                <a:pt x="20777" y="39320"/>
                              </a:cubicBezTo>
                              <a:lnTo>
                                <a:pt x="19719" y="38554"/>
                              </a:lnTo>
                              <a:cubicBezTo>
                                <a:pt x="19313" y="38300"/>
                                <a:pt x="17066" y="36044"/>
                                <a:pt x="16451" y="35274"/>
                              </a:cubicBezTo>
                              <a:cubicBezTo>
                                <a:pt x="16195" y="34953"/>
                                <a:pt x="15907" y="34623"/>
                                <a:pt x="15813" y="34541"/>
                              </a:cubicBezTo>
                              <a:cubicBezTo>
                                <a:pt x="15718" y="34460"/>
                                <a:pt x="15566" y="34254"/>
                                <a:pt x="15476" y="34085"/>
                              </a:cubicBezTo>
                              <a:cubicBezTo>
                                <a:pt x="14959" y="33116"/>
                                <a:pt x="14539" y="32403"/>
                                <a:pt x="14435" y="32317"/>
                              </a:cubicBezTo>
                              <a:cubicBezTo>
                                <a:pt x="14370" y="32262"/>
                                <a:pt x="14246" y="32084"/>
                                <a:pt x="14161" y="31921"/>
                              </a:cubicBezTo>
                              <a:cubicBezTo>
                                <a:pt x="14045" y="31700"/>
                                <a:pt x="13998" y="31658"/>
                                <a:pt x="13978" y="31756"/>
                              </a:cubicBezTo>
                              <a:cubicBezTo>
                                <a:pt x="13929" y="31978"/>
                                <a:pt x="13809" y="31859"/>
                                <a:pt x="13618" y="31403"/>
                              </a:cubicBezTo>
                              <a:cubicBezTo>
                                <a:pt x="13518" y="31163"/>
                                <a:pt x="13375" y="30901"/>
                                <a:pt x="13300" y="30820"/>
                              </a:cubicBezTo>
                              <a:cubicBezTo>
                                <a:pt x="13125" y="30630"/>
                                <a:pt x="12608" y="29145"/>
                                <a:pt x="12473" y="28445"/>
                              </a:cubicBezTo>
                              <a:cubicBezTo>
                                <a:pt x="12415" y="28146"/>
                                <a:pt x="12316" y="27803"/>
                                <a:pt x="12252" y="27683"/>
                              </a:cubicBezTo>
                              <a:cubicBezTo>
                                <a:pt x="12189" y="27563"/>
                                <a:pt x="12118" y="27349"/>
                                <a:pt x="12094" y="27209"/>
                              </a:cubicBezTo>
                              <a:cubicBezTo>
                                <a:pt x="12041" y="26895"/>
                                <a:pt x="11844" y="26250"/>
                                <a:pt x="11771" y="26150"/>
                              </a:cubicBezTo>
                              <a:cubicBezTo>
                                <a:pt x="11636" y="25967"/>
                                <a:pt x="11233" y="24214"/>
                                <a:pt x="11114" y="23290"/>
                              </a:cubicBezTo>
                              <a:cubicBezTo>
                                <a:pt x="11075" y="23001"/>
                                <a:pt x="10981" y="22623"/>
                                <a:pt x="10902" y="22450"/>
                              </a:cubicBezTo>
                              <a:cubicBezTo>
                                <a:pt x="10823" y="22277"/>
                                <a:pt x="10726" y="22021"/>
                                <a:pt x="10686" y="21880"/>
                              </a:cubicBezTo>
                              <a:cubicBezTo>
                                <a:pt x="10645" y="21740"/>
                                <a:pt x="10499" y="21291"/>
                                <a:pt x="10359" y="20883"/>
                              </a:cubicBezTo>
                              <a:cubicBezTo>
                                <a:pt x="10016" y="19878"/>
                                <a:pt x="9891" y="18788"/>
                                <a:pt x="10007" y="17837"/>
                              </a:cubicBezTo>
                              <a:cubicBezTo>
                                <a:pt x="10124" y="16887"/>
                                <a:pt x="10121" y="16803"/>
                                <a:pt x="9981" y="16917"/>
                              </a:cubicBezTo>
                              <a:cubicBezTo>
                                <a:pt x="9921" y="16967"/>
                                <a:pt x="9872" y="17051"/>
                                <a:pt x="9872" y="17104"/>
                              </a:cubicBezTo>
                              <a:cubicBezTo>
                                <a:pt x="9872" y="17157"/>
                                <a:pt x="9832" y="17224"/>
                                <a:pt x="9787" y="17252"/>
                              </a:cubicBezTo>
                              <a:cubicBezTo>
                                <a:pt x="9636" y="17346"/>
                                <a:pt x="9787" y="16503"/>
                                <a:pt x="10026" y="15906"/>
                              </a:cubicBezTo>
                              <a:cubicBezTo>
                                <a:pt x="10216" y="15435"/>
                                <a:pt x="10257" y="15219"/>
                                <a:pt x="10290" y="14523"/>
                              </a:cubicBezTo>
                              <a:cubicBezTo>
                                <a:pt x="10320" y="13879"/>
                                <a:pt x="10307" y="13704"/>
                                <a:pt x="10235" y="13721"/>
                              </a:cubicBezTo>
                              <a:cubicBezTo>
                                <a:pt x="10112" y="13751"/>
                                <a:pt x="9931" y="13080"/>
                                <a:pt x="9981" y="12783"/>
                              </a:cubicBezTo>
                              <a:cubicBezTo>
                                <a:pt x="10008" y="12627"/>
                                <a:pt x="9990" y="12542"/>
                                <a:pt x="9920" y="12516"/>
                              </a:cubicBezTo>
                              <a:cubicBezTo>
                                <a:pt x="9757" y="12453"/>
                                <a:pt x="9712" y="11937"/>
                                <a:pt x="9838" y="11578"/>
                              </a:cubicBezTo>
                              <a:lnTo>
                                <a:pt x="9949" y="11260"/>
                              </a:lnTo>
                              <a:lnTo>
                                <a:pt x="9761" y="11461"/>
                              </a:lnTo>
                              <a:cubicBezTo>
                                <a:pt x="9503" y="11737"/>
                                <a:pt x="9406" y="11719"/>
                                <a:pt x="9465" y="11407"/>
                              </a:cubicBezTo>
                              <a:cubicBezTo>
                                <a:pt x="9533" y="11044"/>
                                <a:pt x="9298" y="10631"/>
                                <a:pt x="9059" y="10694"/>
                              </a:cubicBezTo>
                              <a:cubicBezTo>
                                <a:pt x="8971" y="10715"/>
                                <a:pt x="8923" y="10663"/>
                                <a:pt x="8887" y="10500"/>
                              </a:cubicBezTo>
                              <a:cubicBezTo>
                                <a:pt x="8851" y="10337"/>
                                <a:pt x="8795" y="10274"/>
                                <a:pt x="8699" y="10274"/>
                              </a:cubicBezTo>
                              <a:cubicBezTo>
                                <a:pt x="8512" y="10274"/>
                                <a:pt x="8269" y="10058"/>
                                <a:pt x="8316" y="9935"/>
                              </a:cubicBezTo>
                              <a:cubicBezTo>
                                <a:pt x="8342" y="9872"/>
                                <a:pt x="8299" y="9837"/>
                                <a:pt x="8202" y="9837"/>
                              </a:cubicBezTo>
                              <a:cubicBezTo>
                                <a:pt x="8075" y="9837"/>
                                <a:pt x="8057" y="9802"/>
                                <a:pt x="8091" y="9634"/>
                              </a:cubicBezTo>
                              <a:cubicBezTo>
                                <a:pt x="8121" y="9483"/>
                                <a:pt x="8086" y="9382"/>
                                <a:pt x="7946" y="9233"/>
                              </a:cubicBezTo>
                              <a:cubicBezTo>
                                <a:pt x="7845" y="9123"/>
                                <a:pt x="7730" y="9033"/>
                                <a:pt x="7691" y="9033"/>
                              </a:cubicBezTo>
                              <a:cubicBezTo>
                                <a:pt x="7652" y="9033"/>
                                <a:pt x="7610" y="9003"/>
                                <a:pt x="7596" y="8969"/>
                              </a:cubicBezTo>
                              <a:cubicBezTo>
                                <a:pt x="7583" y="8936"/>
                                <a:pt x="7404" y="8821"/>
                                <a:pt x="7199" y="8718"/>
                              </a:cubicBezTo>
                              <a:lnTo>
                                <a:pt x="6825" y="8530"/>
                              </a:lnTo>
                              <a:lnTo>
                                <a:pt x="4147" y="8516"/>
                              </a:lnTo>
                              <a:cubicBezTo>
                                <a:pt x="1801" y="8508"/>
                                <a:pt x="1472" y="8490"/>
                                <a:pt x="1491" y="8394"/>
                              </a:cubicBezTo>
                              <a:cubicBezTo>
                                <a:pt x="1580" y="7948"/>
                                <a:pt x="5096" y="6750"/>
                                <a:pt x="7207" y="6447"/>
                              </a:cubicBezTo>
                              <a:lnTo>
                                <a:pt x="9059" y="6179"/>
                              </a:lnTo>
                              <a:cubicBezTo>
                                <a:pt x="9637" y="6094"/>
                                <a:pt x="10254" y="6023"/>
                                <a:pt x="10431" y="6021"/>
                              </a:cubicBezTo>
                              <a:cubicBezTo>
                                <a:pt x="10608" y="6018"/>
                                <a:pt x="10768" y="5991"/>
                                <a:pt x="10787" y="5961"/>
                              </a:cubicBezTo>
                              <a:cubicBezTo>
                                <a:pt x="10954" y="5690"/>
                                <a:pt x="6804" y="4037"/>
                                <a:pt x="5126" y="3707"/>
                              </a:cubicBezTo>
                              <a:cubicBezTo>
                                <a:pt x="4101" y="3505"/>
                                <a:pt x="2335" y="3342"/>
                                <a:pt x="1998" y="3418"/>
                              </a:cubicBezTo>
                              <a:cubicBezTo>
                                <a:pt x="1661" y="3494"/>
                                <a:pt x="1576" y="3405"/>
                                <a:pt x="1807" y="3132"/>
                              </a:cubicBezTo>
                              <a:cubicBezTo>
                                <a:pt x="2223" y="2637"/>
                                <a:pt x="3716" y="2146"/>
                                <a:pt x="5038" y="2068"/>
                              </a:cubicBezTo>
                              <a:cubicBezTo>
                                <a:pt x="7851" y="1901"/>
                                <a:pt x="9290" y="1900"/>
                                <a:pt x="10565" y="2059"/>
                              </a:cubicBezTo>
                              <a:cubicBezTo>
                                <a:pt x="11625" y="2192"/>
                                <a:pt x="11702" y="2182"/>
                                <a:pt x="12063" y="1858"/>
                              </a:cubicBezTo>
                              <a:cubicBezTo>
                                <a:pt x="12320" y="1627"/>
                                <a:pt x="12419" y="1583"/>
                                <a:pt x="12672" y="1590"/>
                              </a:cubicBezTo>
                              <a:lnTo>
                                <a:pt x="13516" y="1526"/>
                              </a:lnTo>
                              <a:cubicBezTo>
                                <a:pt x="14252" y="1429"/>
                                <a:pt x="16267" y="1543"/>
                                <a:pt x="17202" y="1735"/>
                              </a:cubicBezTo>
                              <a:cubicBezTo>
                                <a:pt x="18576" y="2018"/>
                                <a:pt x="19817" y="2506"/>
                                <a:pt x="20601" y="3073"/>
                              </a:cubicBezTo>
                              <a:lnTo>
                                <a:pt x="21336" y="3588"/>
                              </a:lnTo>
                              <a:cubicBezTo>
                                <a:pt x="21480" y="3683"/>
                                <a:pt x="21658" y="3853"/>
                                <a:pt x="21731" y="3966"/>
                              </a:cubicBezTo>
                              <a:cubicBezTo>
                                <a:pt x="21805" y="4080"/>
                                <a:pt x="22058" y="4406"/>
                                <a:pt x="22292" y="4691"/>
                              </a:cubicBezTo>
                              <a:cubicBezTo>
                                <a:pt x="22526" y="4976"/>
                                <a:pt x="22718" y="5241"/>
                                <a:pt x="22718" y="5279"/>
                              </a:cubicBezTo>
                              <a:cubicBezTo>
                                <a:pt x="22718" y="5317"/>
                                <a:pt x="22796" y="5462"/>
                                <a:pt x="22890" y="5602"/>
                              </a:cubicBezTo>
                              <a:cubicBezTo>
                                <a:pt x="22984" y="5741"/>
                                <a:pt x="23104" y="5987"/>
                                <a:pt x="23155" y="6148"/>
                              </a:cubicBezTo>
                              <a:cubicBezTo>
                                <a:pt x="23206" y="6308"/>
                                <a:pt x="23339" y="6620"/>
                                <a:pt x="23450" y="6841"/>
                              </a:cubicBezTo>
                              <a:lnTo>
                                <a:pt x="23761" y="7461"/>
                              </a:lnTo>
                              <a:cubicBezTo>
                                <a:pt x="23939" y="7817"/>
                                <a:pt x="24074" y="8160"/>
                                <a:pt x="24250" y="8702"/>
                              </a:cubicBezTo>
                              <a:cubicBezTo>
                                <a:pt x="24341" y="8984"/>
                                <a:pt x="24542" y="9432"/>
                                <a:pt x="24698" y="9699"/>
                              </a:cubicBezTo>
                              <a:cubicBezTo>
                                <a:pt x="25079" y="10357"/>
                                <a:pt x="25149" y="10542"/>
                                <a:pt x="25164" y="10944"/>
                              </a:cubicBezTo>
                              <a:cubicBezTo>
                                <a:pt x="25173" y="11132"/>
                                <a:pt x="25218" y="11336"/>
                                <a:pt x="25268" y="11397"/>
                              </a:cubicBezTo>
                              <a:cubicBezTo>
                                <a:pt x="25319" y="11458"/>
                                <a:pt x="25373" y="11648"/>
                                <a:pt x="25388" y="11820"/>
                              </a:cubicBezTo>
                              <a:cubicBezTo>
                                <a:pt x="25404" y="11992"/>
                                <a:pt x="25465" y="12162"/>
                                <a:pt x="25538" y="12206"/>
                              </a:cubicBezTo>
                              <a:lnTo>
                                <a:pt x="25995" y="12515"/>
                              </a:lnTo>
                              <a:lnTo>
                                <a:pt x="26660" y="12938"/>
                              </a:lnTo>
                              <a:cubicBezTo>
                                <a:pt x="26841" y="13040"/>
                                <a:pt x="27109" y="13213"/>
                                <a:pt x="27255" y="13321"/>
                              </a:cubicBezTo>
                              <a:cubicBezTo>
                                <a:pt x="28436" y="14199"/>
                                <a:pt x="29031" y="14676"/>
                                <a:pt x="29471" y="15095"/>
                              </a:cubicBezTo>
                              <a:cubicBezTo>
                                <a:pt x="29752" y="15363"/>
                                <a:pt x="30216" y="15742"/>
                                <a:pt x="30503" y="15938"/>
                              </a:cubicBezTo>
                              <a:cubicBezTo>
                                <a:pt x="31233" y="16436"/>
                                <a:pt x="32372" y="17457"/>
                                <a:pt x="32894" y="18083"/>
                              </a:cubicBezTo>
                              <a:cubicBezTo>
                                <a:pt x="33011" y="18223"/>
                                <a:pt x="33272" y="18567"/>
                                <a:pt x="33475" y="18848"/>
                              </a:cubicBezTo>
                              <a:cubicBezTo>
                                <a:pt x="33679" y="19129"/>
                                <a:pt x="34012" y="19572"/>
                                <a:pt x="34216" y="19833"/>
                              </a:cubicBezTo>
                              <a:lnTo>
                                <a:pt x="34775" y="20600"/>
                              </a:lnTo>
                              <a:lnTo>
                                <a:pt x="35319" y="21439"/>
                              </a:lnTo>
                              <a:cubicBezTo>
                                <a:pt x="35515" y="21740"/>
                                <a:pt x="35688" y="22019"/>
                                <a:pt x="35704" y="22059"/>
                              </a:cubicBezTo>
                              <a:cubicBezTo>
                                <a:pt x="35721" y="22100"/>
                                <a:pt x="35953" y="22478"/>
                                <a:pt x="36220" y="22899"/>
                              </a:cubicBezTo>
                              <a:lnTo>
                                <a:pt x="36928" y="24067"/>
                              </a:lnTo>
                              <a:cubicBezTo>
                                <a:pt x="37882" y="25800"/>
                                <a:pt x="38075" y="26058"/>
                                <a:pt x="38919" y="26723"/>
                              </a:cubicBezTo>
                              <a:cubicBezTo>
                                <a:pt x="39490" y="27173"/>
                                <a:pt x="39595" y="27241"/>
                                <a:pt x="40349" y="27648"/>
                              </a:cubicBezTo>
                              <a:cubicBezTo>
                                <a:pt x="40884" y="27937"/>
                                <a:pt x="41371" y="28251"/>
                                <a:pt x="41787" y="28574"/>
                              </a:cubicBezTo>
                              <a:cubicBezTo>
                                <a:pt x="42007" y="28745"/>
                                <a:pt x="42769" y="29518"/>
                                <a:pt x="43484" y="30295"/>
                              </a:cubicBezTo>
                              <a:cubicBezTo>
                                <a:pt x="43804" y="30643"/>
                                <a:pt x="44104" y="30928"/>
                                <a:pt x="44151" y="30928"/>
                              </a:cubicBezTo>
                              <a:cubicBezTo>
                                <a:pt x="44198" y="30928"/>
                                <a:pt x="44548" y="31231"/>
                                <a:pt x="44929" y="31603"/>
                              </a:cubicBezTo>
                              <a:cubicBezTo>
                                <a:pt x="45310" y="31974"/>
                                <a:pt x="45716" y="32349"/>
                                <a:pt x="45831" y="32434"/>
                              </a:cubicBezTo>
                              <a:cubicBezTo>
                                <a:pt x="45946" y="32520"/>
                                <a:pt x="46146" y="32800"/>
                                <a:pt x="46275" y="33055"/>
                              </a:cubicBezTo>
                              <a:cubicBezTo>
                                <a:pt x="46573" y="33644"/>
                                <a:pt x="46999" y="34154"/>
                                <a:pt x="47644" y="34697"/>
                              </a:cubicBezTo>
                              <a:cubicBezTo>
                                <a:pt x="47923" y="34932"/>
                                <a:pt x="48252" y="35237"/>
                                <a:pt x="48374" y="35374"/>
                              </a:cubicBezTo>
                              <a:cubicBezTo>
                                <a:pt x="48604" y="35632"/>
                                <a:pt x="48839" y="35868"/>
                                <a:pt x="49008" y="36010"/>
                              </a:cubicBezTo>
                              <a:cubicBezTo>
                                <a:pt x="49669" y="36567"/>
                                <a:pt x="51168" y="38472"/>
                                <a:pt x="51671" y="39395"/>
                              </a:cubicBezTo>
                              <a:lnTo>
                                <a:pt x="51947" y="39855"/>
                              </a:lnTo>
                              <a:cubicBezTo>
                                <a:pt x="52165" y="40181"/>
                                <a:pt x="52006" y="40262"/>
                                <a:pt x="51533" y="40065"/>
                              </a:cubicBezTo>
                              <a:cubicBezTo>
                                <a:pt x="51119" y="39894"/>
                                <a:pt x="50894" y="39862"/>
                                <a:pt x="50894" y="39976"/>
                              </a:cubicBezTo>
                              <a:cubicBezTo>
                                <a:pt x="50894" y="40015"/>
                                <a:pt x="50965" y="40171"/>
                                <a:pt x="51051" y="40323"/>
                              </a:cubicBezTo>
                              <a:cubicBezTo>
                                <a:pt x="51468" y="41059"/>
                                <a:pt x="51551" y="41260"/>
                                <a:pt x="51551" y="41530"/>
                              </a:cubicBezTo>
                              <a:cubicBezTo>
                                <a:pt x="51551" y="41801"/>
                                <a:pt x="51505" y="41864"/>
                                <a:pt x="51259" y="42095"/>
                              </a:cubicBezTo>
                              <a:cubicBezTo>
                                <a:pt x="51099" y="42246"/>
                                <a:pt x="50968" y="42398"/>
                                <a:pt x="50969" y="42433"/>
                              </a:cubicBezTo>
                              <a:cubicBezTo>
                                <a:pt x="50971" y="42468"/>
                                <a:pt x="51193" y="42651"/>
                                <a:pt x="51462" y="42840"/>
                              </a:cubicBezTo>
                              <a:cubicBezTo>
                                <a:pt x="52288" y="43418"/>
                                <a:pt x="52592" y="43686"/>
                                <a:pt x="53211" y="44379"/>
                              </a:cubicBezTo>
                              <a:cubicBezTo>
                                <a:pt x="53353" y="44538"/>
                                <a:pt x="53560" y="44674"/>
                                <a:pt x="53732" y="44721"/>
                              </a:cubicBezTo>
                              <a:cubicBezTo>
                                <a:pt x="53904" y="44767"/>
                                <a:pt x="54099" y="44897"/>
                                <a:pt x="54262" y="45094"/>
                              </a:cubicBezTo>
                              <a:cubicBezTo>
                                <a:pt x="54397" y="45258"/>
                                <a:pt x="54618" y="45495"/>
                                <a:pt x="54752" y="45623"/>
                              </a:cubicBezTo>
                              <a:cubicBezTo>
                                <a:pt x="55437" y="46270"/>
                                <a:pt x="55609" y="46422"/>
                                <a:pt x="55815" y="46568"/>
                              </a:cubicBezTo>
                              <a:lnTo>
                                <a:pt x="56551" y="47136"/>
                              </a:lnTo>
                              <a:lnTo>
                                <a:pt x="57391" y="47739"/>
                              </a:lnTo>
                              <a:cubicBezTo>
                                <a:pt x="57571" y="47844"/>
                                <a:pt x="57821" y="48028"/>
                                <a:pt x="57947" y="48146"/>
                              </a:cubicBezTo>
                              <a:cubicBezTo>
                                <a:pt x="58072" y="48265"/>
                                <a:pt x="58400" y="48511"/>
                                <a:pt x="58677" y="48693"/>
                              </a:cubicBezTo>
                              <a:lnTo>
                                <a:pt x="59507" y="49247"/>
                              </a:lnTo>
                              <a:lnTo>
                                <a:pt x="61077" y="50258"/>
                              </a:lnTo>
                              <a:cubicBezTo>
                                <a:pt x="61935" y="50795"/>
                                <a:pt x="62526" y="51330"/>
                                <a:pt x="62475" y="51525"/>
                              </a:cubicBezTo>
                              <a:cubicBezTo>
                                <a:pt x="62449" y="51622"/>
                                <a:pt x="62484" y="51658"/>
                                <a:pt x="62599" y="51661"/>
                              </a:cubicBezTo>
                              <a:cubicBezTo>
                                <a:pt x="62713" y="51663"/>
                                <a:pt x="62815" y="51784"/>
                                <a:pt x="63016" y="52190"/>
                              </a:cubicBezTo>
                              <a:cubicBezTo>
                                <a:pt x="63216" y="52595"/>
                                <a:pt x="63335" y="52745"/>
                                <a:pt x="63527" y="52842"/>
                              </a:cubicBezTo>
                              <a:cubicBezTo>
                                <a:pt x="63848" y="53003"/>
                                <a:pt x="64622" y="53847"/>
                                <a:pt x="64885" y="54321"/>
                              </a:cubicBezTo>
                              <a:cubicBezTo>
                                <a:pt x="65000" y="54529"/>
                                <a:pt x="65091" y="54812"/>
                                <a:pt x="65097" y="54978"/>
                              </a:cubicBezTo>
                              <a:cubicBezTo>
                                <a:pt x="65103" y="55144"/>
                                <a:pt x="65132" y="55375"/>
                                <a:pt x="65163" y="55504"/>
                              </a:cubicBezTo>
                              <a:cubicBezTo>
                                <a:pt x="65257" y="55899"/>
                                <a:pt x="65003" y="55887"/>
                                <a:pt x="64107" y="55452"/>
                              </a:cubicBezTo>
                              <a:cubicBezTo>
                                <a:pt x="62400" y="54624"/>
                                <a:pt x="61748" y="54374"/>
                                <a:pt x="62227" y="54731"/>
                              </a:cubicBezTo>
                              <a:cubicBezTo>
                                <a:pt x="62338" y="54813"/>
                                <a:pt x="62428" y="54915"/>
                                <a:pt x="62428" y="54957"/>
                              </a:cubicBezTo>
                              <a:cubicBezTo>
                                <a:pt x="62428" y="55072"/>
                                <a:pt x="62935" y="55893"/>
                                <a:pt x="63188" y="56189"/>
                              </a:cubicBezTo>
                              <a:cubicBezTo>
                                <a:pt x="63745" y="56838"/>
                                <a:pt x="64180" y="57449"/>
                                <a:pt x="64180" y="57581"/>
                              </a:cubicBezTo>
                              <a:cubicBezTo>
                                <a:pt x="64180" y="57660"/>
                                <a:pt x="64214" y="57789"/>
                                <a:pt x="64255" y="57867"/>
                              </a:cubicBezTo>
                              <a:cubicBezTo>
                                <a:pt x="64314" y="57976"/>
                                <a:pt x="64307" y="58019"/>
                                <a:pt x="64225" y="58050"/>
                              </a:cubicBezTo>
                              <a:cubicBezTo>
                                <a:pt x="64160" y="58077"/>
                                <a:pt x="63790" y="57826"/>
                                <a:pt x="63276" y="57411"/>
                              </a:cubicBezTo>
                              <a:cubicBezTo>
                                <a:pt x="62237" y="56571"/>
                                <a:pt x="61428" y="55942"/>
                                <a:pt x="60913" y="55573"/>
                              </a:cubicBezTo>
                              <a:cubicBezTo>
                                <a:pt x="60540" y="55306"/>
                                <a:pt x="60515" y="55299"/>
                                <a:pt x="60421" y="55427"/>
                              </a:cubicBezTo>
                              <a:cubicBezTo>
                                <a:pt x="60326" y="55555"/>
                                <a:pt x="60284" y="55550"/>
                                <a:pt x="59422" y="55255"/>
                              </a:cubicBezTo>
                              <a:cubicBezTo>
                                <a:pt x="58242" y="54852"/>
                                <a:pt x="56626" y="54266"/>
                                <a:pt x="56259" y="54107"/>
                              </a:cubicBezTo>
                              <a:cubicBezTo>
                                <a:pt x="56099" y="54037"/>
                                <a:pt x="55655" y="53872"/>
                                <a:pt x="55274" y="53739"/>
                              </a:cubicBezTo>
                              <a:lnTo>
                                <a:pt x="54051" y="53279"/>
                              </a:lnTo>
                              <a:cubicBezTo>
                                <a:pt x="53760" y="53159"/>
                                <a:pt x="53522" y="53090"/>
                                <a:pt x="53522" y="53127"/>
                              </a:cubicBezTo>
                              <a:cubicBezTo>
                                <a:pt x="53522" y="53211"/>
                                <a:pt x="53841" y="53729"/>
                                <a:pt x="55019" y="55562"/>
                              </a:cubicBezTo>
                              <a:lnTo>
                                <a:pt x="55704" y="56635"/>
                              </a:lnTo>
                              <a:cubicBezTo>
                                <a:pt x="55923" y="56979"/>
                                <a:pt x="56011" y="57296"/>
                                <a:pt x="56223" y="57333"/>
                              </a:cubicBezTo>
                              <a:cubicBezTo>
                                <a:pt x="56702" y="58800"/>
                                <a:pt x="56699" y="59230"/>
                                <a:pt x="57656" y="60040"/>
                              </a:cubicBezTo>
                              <a:cubicBezTo>
                                <a:pt x="57453" y="60891"/>
                                <a:pt x="52184" y="56723"/>
                                <a:pt x="52525" y="56805"/>
                              </a:cubicBezTo>
                              <a:moveTo>
                                <a:pt x="27947" y="50398"/>
                              </a:moveTo>
                              <a:cubicBezTo>
                                <a:pt x="28571" y="49726"/>
                                <a:pt x="30529" y="47051"/>
                                <a:pt x="30529" y="46870"/>
                              </a:cubicBezTo>
                              <a:cubicBezTo>
                                <a:pt x="30529" y="46816"/>
                                <a:pt x="30430" y="46720"/>
                                <a:pt x="30310" y="46657"/>
                              </a:cubicBezTo>
                              <a:cubicBezTo>
                                <a:pt x="30101" y="46549"/>
                                <a:pt x="30091" y="46551"/>
                                <a:pt x="30091" y="46692"/>
                              </a:cubicBezTo>
                              <a:cubicBezTo>
                                <a:pt x="30091" y="46925"/>
                                <a:pt x="29947" y="46868"/>
                                <a:pt x="29597" y="46493"/>
                              </a:cubicBezTo>
                              <a:cubicBezTo>
                                <a:pt x="29419" y="46303"/>
                                <a:pt x="29309" y="46219"/>
                                <a:pt x="29353" y="46306"/>
                              </a:cubicBezTo>
                              <a:cubicBezTo>
                                <a:pt x="29443" y="46483"/>
                                <a:pt x="29349" y="46600"/>
                                <a:pt x="29232" y="46456"/>
                              </a:cubicBezTo>
                              <a:cubicBezTo>
                                <a:pt x="29193" y="46406"/>
                                <a:pt x="29104" y="46255"/>
                                <a:pt x="29035" y="46119"/>
                              </a:cubicBezTo>
                              <a:cubicBezTo>
                                <a:pt x="28870" y="45795"/>
                                <a:pt x="28489" y="45380"/>
                                <a:pt x="28357" y="45380"/>
                              </a:cubicBezTo>
                              <a:cubicBezTo>
                                <a:pt x="28299" y="45380"/>
                                <a:pt x="28156" y="45278"/>
                                <a:pt x="28039" y="45153"/>
                              </a:cubicBezTo>
                              <a:cubicBezTo>
                                <a:pt x="27829" y="44928"/>
                                <a:pt x="27826" y="44927"/>
                                <a:pt x="27627" y="45055"/>
                              </a:cubicBezTo>
                              <a:cubicBezTo>
                                <a:pt x="27085" y="45405"/>
                                <a:pt x="25408" y="46857"/>
                                <a:pt x="24329" y="47912"/>
                              </a:cubicBezTo>
                              <a:lnTo>
                                <a:pt x="23059" y="49165"/>
                              </a:lnTo>
                              <a:lnTo>
                                <a:pt x="22822" y="49428"/>
                              </a:lnTo>
                              <a:cubicBezTo>
                                <a:pt x="22725" y="49534"/>
                                <a:pt x="22645" y="49646"/>
                                <a:pt x="22645" y="49676"/>
                              </a:cubicBezTo>
                              <a:cubicBezTo>
                                <a:pt x="22645" y="49756"/>
                                <a:pt x="24938" y="50221"/>
                                <a:pt x="25419" y="50239"/>
                              </a:cubicBezTo>
                              <a:cubicBezTo>
                                <a:pt x="26782" y="50528"/>
                                <a:pt x="26084" y="50440"/>
                                <a:pt x="27325" y="50650"/>
                              </a:cubicBezTo>
                              <a:close/>
                              <a:moveTo>
                                <a:pt x="51922" y="39437"/>
                              </a:moveTo>
                              <a:cubicBezTo>
                                <a:pt x="51918" y="39360"/>
                                <a:pt x="51935" y="39317"/>
                                <a:pt x="51961" y="39341"/>
                              </a:cubicBezTo>
                              <a:cubicBezTo>
                                <a:pt x="51987" y="39366"/>
                                <a:pt x="51987" y="39429"/>
                                <a:pt x="51965" y="39482"/>
                              </a:cubicBezTo>
                              <a:cubicBezTo>
                                <a:pt x="51944" y="39535"/>
                                <a:pt x="51926" y="39521"/>
                                <a:pt x="51922" y="394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2" name="Freeform: Shape 302"/>
                      <wps:cNvSpPr/>
                      <wps:spPr>
                        <a:xfrm>
                          <a:off x="2693027" y="3631382"/>
                          <a:ext cx="91373" cy="82666"/>
                        </a:xfrm>
                        <a:custGeom>
                          <a:avLst/>
                          <a:gdLst>
                            <a:gd name="connsiteX0" fmla="*/ 14333 w 91373"/>
                            <a:gd name="connsiteY0" fmla="*/ 27382 h 82665"/>
                            <a:gd name="connsiteX1" fmla="*/ 8757 w 91373"/>
                            <a:gd name="connsiteY1" fmla="*/ 39506 h 82665"/>
                            <a:gd name="connsiteX2" fmla="*/ 3519 w 91373"/>
                            <a:gd name="connsiteY2" fmla="*/ 52501 h 82665"/>
                            <a:gd name="connsiteX3" fmla="*/ 29987 w 91373"/>
                            <a:gd name="connsiteY3" fmla="*/ 34342 h 82665"/>
                            <a:gd name="connsiteX4" fmla="*/ 39155 w 91373"/>
                            <a:gd name="connsiteY4" fmla="*/ 29539 h 82665"/>
                            <a:gd name="connsiteX5" fmla="*/ 39413 w 91373"/>
                            <a:gd name="connsiteY5" fmla="*/ 30967 h 82665"/>
                            <a:gd name="connsiteX6" fmla="*/ 38398 w 91373"/>
                            <a:gd name="connsiteY6" fmla="*/ 34464 h 82665"/>
                            <a:gd name="connsiteX7" fmla="*/ 41561 w 91373"/>
                            <a:gd name="connsiteY7" fmla="*/ 32978 h 82665"/>
                            <a:gd name="connsiteX8" fmla="*/ 42318 w 91373"/>
                            <a:gd name="connsiteY8" fmla="*/ 33110 h 82665"/>
                            <a:gd name="connsiteX9" fmla="*/ 42928 w 91373"/>
                            <a:gd name="connsiteY9" fmla="*/ 33070 h 82665"/>
                            <a:gd name="connsiteX10" fmla="*/ 46130 w 91373"/>
                            <a:gd name="connsiteY10" fmla="*/ 34767 h 82665"/>
                            <a:gd name="connsiteX11" fmla="*/ 45287 w 91373"/>
                            <a:gd name="connsiteY11" fmla="*/ 31227 h 82665"/>
                            <a:gd name="connsiteX12" fmla="*/ 45615 w 91373"/>
                            <a:gd name="connsiteY12" fmla="*/ 29804 h 82665"/>
                            <a:gd name="connsiteX13" fmla="*/ 54374 w 91373"/>
                            <a:gd name="connsiteY13" fmla="*/ 35341 h 82665"/>
                            <a:gd name="connsiteX14" fmla="*/ 79274 w 91373"/>
                            <a:gd name="connsiteY14" fmla="*/ 55596 h 82665"/>
                            <a:gd name="connsiteX15" fmla="*/ 75112 w 91373"/>
                            <a:gd name="connsiteY15" fmla="*/ 42219 h 82665"/>
                            <a:gd name="connsiteX16" fmla="*/ 70548 w 91373"/>
                            <a:gd name="connsiteY16" fmla="*/ 29678 h 82665"/>
                            <a:gd name="connsiteX17" fmla="*/ 52908 w 91373"/>
                            <a:gd name="connsiteY17" fmla="*/ 14212 h 82665"/>
                            <a:gd name="connsiteX18" fmla="*/ 45446 w 91373"/>
                            <a:gd name="connsiteY18" fmla="*/ 16826 h 82665"/>
                            <a:gd name="connsiteX19" fmla="*/ 44828 w 91373"/>
                            <a:gd name="connsiteY19" fmla="*/ 17971 h 82665"/>
                            <a:gd name="connsiteX20" fmla="*/ 42994 w 91373"/>
                            <a:gd name="connsiteY20" fmla="*/ 16550 h 82665"/>
                            <a:gd name="connsiteX21" fmla="*/ 40982 w 91373"/>
                            <a:gd name="connsiteY21" fmla="*/ 17920 h 82665"/>
                            <a:gd name="connsiteX22" fmla="*/ 40395 w 91373"/>
                            <a:gd name="connsiteY22" fmla="*/ 16619 h 82665"/>
                            <a:gd name="connsiteX23" fmla="*/ 33170 w 91373"/>
                            <a:gd name="connsiteY23" fmla="*/ 13406 h 82665"/>
                            <a:gd name="connsiteX24" fmla="*/ 14333 w 91373"/>
                            <a:gd name="connsiteY24" fmla="*/ 27382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1373" h="82665">
                              <a:moveTo>
                                <a:pt x="14333" y="27382"/>
                              </a:moveTo>
                              <a:cubicBezTo>
                                <a:pt x="16171" y="32165"/>
                                <a:pt x="12792" y="35710"/>
                                <a:pt x="8757" y="39506"/>
                              </a:cubicBezTo>
                              <a:cubicBezTo>
                                <a:pt x="13892" y="43772"/>
                                <a:pt x="8723" y="48506"/>
                                <a:pt x="3519" y="52501"/>
                              </a:cubicBezTo>
                              <a:cubicBezTo>
                                <a:pt x="13355" y="51467"/>
                                <a:pt x="24715" y="40111"/>
                                <a:pt x="29987" y="34342"/>
                              </a:cubicBezTo>
                              <a:cubicBezTo>
                                <a:pt x="33511" y="30487"/>
                                <a:pt x="36730" y="29484"/>
                                <a:pt x="39155" y="29539"/>
                              </a:cubicBezTo>
                              <a:cubicBezTo>
                                <a:pt x="39240" y="30158"/>
                                <a:pt x="39345" y="30692"/>
                                <a:pt x="39413" y="30967"/>
                              </a:cubicBezTo>
                              <a:cubicBezTo>
                                <a:pt x="38524" y="32450"/>
                                <a:pt x="38228" y="33784"/>
                                <a:pt x="38398" y="34464"/>
                              </a:cubicBezTo>
                              <a:cubicBezTo>
                                <a:pt x="39277" y="34991"/>
                                <a:pt x="40914" y="33335"/>
                                <a:pt x="41561" y="32978"/>
                              </a:cubicBezTo>
                              <a:cubicBezTo>
                                <a:pt x="41800" y="33048"/>
                                <a:pt x="42050" y="33099"/>
                                <a:pt x="42318" y="33110"/>
                              </a:cubicBezTo>
                              <a:cubicBezTo>
                                <a:pt x="42528" y="33118"/>
                                <a:pt x="42732" y="33100"/>
                                <a:pt x="42928" y="33070"/>
                              </a:cubicBezTo>
                              <a:cubicBezTo>
                                <a:pt x="43458" y="33271"/>
                                <a:pt x="45164" y="35285"/>
                                <a:pt x="46130" y="34767"/>
                              </a:cubicBezTo>
                              <a:cubicBezTo>
                                <a:pt x="46334" y="34098"/>
                                <a:pt x="46104" y="32750"/>
                                <a:pt x="45287" y="31227"/>
                              </a:cubicBezTo>
                              <a:cubicBezTo>
                                <a:pt x="45368" y="30955"/>
                                <a:pt x="45500" y="30422"/>
                                <a:pt x="45615" y="29804"/>
                              </a:cubicBezTo>
                              <a:cubicBezTo>
                                <a:pt x="48038" y="29942"/>
                                <a:pt x="51171" y="31201"/>
                                <a:pt x="54374" y="35341"/>
                              </a:cubicBezTo>
                              <a:cubicBezTo>
                                <a:pt x="59159" y="41523"/>
                                <a:pt x="69555" y="53764"/>
                                <a:pt x="79274" y="55596"/>
                              </a:cubicBezTo>
                              <a:cubicBezTo>
                                <a:pt x="74416" y="51189"/>
                                <a:pt x="69648" y="46051"/>
                                <a:pt x="75112" y="42219"/>
                              </a:cubicBezTo>
                              <a:cubicBezTo>
                                <a:pt x="71402" y="38106"/>
                                <a:pt x="68324" y="34297"/>
                                <a:pt x="70548" y="29678"/>
                              </a:cubicBezTo>
                              <a:cubicBezTo>
                                <a:pt x="59155" y="27558"/>
                                <a:pt x="52484" y="20469"/>
                                <a:pt x="52908" y="14212"/>
                              </a:cubicBezTo>
                              <a:cubicBezTo>
                                <a:pt x="50081" y="20090"/>
                                <a:pt x="46591" y="20089"/>
                                <a:pt x="45446" y="16826"/>
                              </a:cubicBezTo>
                              <a:cubicBezTo>
                                <a:pt x="45197" y="17343"/>
                                <a:pt x="44997" y="17710"/>
                                <a:pt x="44828" y="17971"/>
                              </a:cubicBezTo>
                              <a:cubicBezTo>
                                <a:pt x="44335" y="17109"/>
                                <a:pt x="43703" y="16579"/>
                                <a:pt x="42994" y="16550"/>
                              </a:cubicBezTo>
                              <a:cubicBezTo>
                                <a:pt x="42256" y="16519"/>
                                <a:pt x="41557" y="17036"/>
                                <a:pt x="40982" y="17920"/>
                              </a:cubicBezTo>
                              <a:cubicBezTo>
                                <a:pt x="40821" y="17642"/>
                                <a:pt x="40633" y="17236"/>
                                <a:pt x="40395" y="16619"/>
                              </a:cubicBezTo>
                              <a:cubicBezTo>
                                <a:pt x="38989" y="19782"/>
                                <a:pt x="35511" y="19496"/>
                                <a:pt x="33170" y="13406"/>
                              </a:cubicBezTo>
                              <a:cubicBezTo>
                                <a:pt x="33086" y="19675"/>
                                <a:pt x="25857" y="26196"/>
                                <a:pt x="14333" y="273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77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3" name="Freeform: Shape 303"/>
                      <wps:cNvSpPr/>
                      <wps:spPr>
                        <a:xfrm>
                          <a:off x="2734028" y="3644188"/>
                          <a:ext cx="4351" cy="4351"/>
                        </a:xfrm>
                        <a:custGeom>
                          <a:avLst/>
                          <a:gdLst>
                            <a:gd name="connsiteX0" fmla="*/ 610 w 0"/>
                            <a:gd name="connsiteY0" fmla="*/ 5121 h 4350"/>
                            <a:gd name="connsiteX1" fmla="*/ 298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610" y="5121"/>
                              </a:moveTo>
                              <a:lnTo>
                                <a:pt x="298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4" name="Freeform: Shape 304"/>
                      <wps:cNvSpPr/>
                      <wps:spPr>
                        <a:xfrm>
                          <a:off x="2736820" y="3644286"/>
                          <a:ext cx="4351" cy="4351"/>
                        </a:xfrm>
                        <a:custGeom>
                          <a:avLst/>
                          <a:gdLst>
                            <a:gd name="connsiteX0" fmla="*/ 298 w 0"/>
                            <a:gd name="connsiteY0" fmla="*/ 5111 h 4350"/>
                            <a:gd name="connsiteX1" fmla="*/ 739 w 0"/>
                            <a:gd name="connsiteY1" fmla="*/ 298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350">
                              <a:moveTo>
                                <a:pt x="298" y="5111"/>
                              </a:moveTo>
                              <a:lnTo>
                                <a:pt x="739" y="298"/>
                              </a:lnTo>
                            </a:path>
                          </a:pathLst>
                        </a:custGeom>
                        <a:noFill/>
                        <a:ln w="8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5" name="Freeform: Shape 305"/>
                      <wps:cNvSpPr/>
                      <wps:spPr>
                        <a:xfrm>
                          <a:off x="5762032" y="3693717"/>
                          <a:ext cx="739687" cy="1065955"/>
                        </a:xfrm>
                        <a:custGeom>
                          <a:avLst/>
                          <a:gdLst>
                            <a:gd name="connsiteX0" fmla="*/ 593416 w 739686"/>
                            <a:gd name="connsiteY0" fmla="*/ 730303 h 1065954"/>
                            <a:gd name="connsiteX1" fmla="*/ 592654 w 739686"/>
                            <a:gd name="connsiteY1" fmla="*/ 730871 h 1065954"/>
                            <a:gd name="connsiteX2" fmla="*/ 593392 w 739686"/>
                            <a:gd name="connsiteY2" fmla="*/ 730303 h 1065954"/>
                            <a:gd name="connsiteX3" fmla="*/ 636084 w 739686"/>
                            <a:gd name="connsiteY3" fmla="*/ 653019 h 1065954"/>
                            <a:gd name="connsiteX4" fmla="*/ 531088 w 739686"/>
                            <a:gd name="connsiteY4" fmla="*/ 749925 h 1065954"/>
                            <a:gd name="connsiteX5" fmla="*/ 534278 w 739686"/>
                            <a:gd name="connsiteY5" fmla="*/ 747231 h 1065954"/>
                            <a:gd name="connsiteX6" fmla="*/ 579216 w 739686"/>
                            <a:gd name="connsiteY6" fmla="*/ 619390 h 1065954"/>
                            <a:gd name="connsiteX7" fmla="*/ 613765 w 739686"/>
                            <a:gd name="connsiteY7" fmla="*/ 619100 h 1065954"/>
                            <a:gd name="connsiteX8" fmla="*/ 639250 w 739686"/>
                            <a:gd name="connsiteY8" fmla="*/ 570210 h 1065954"/>
                            <a:gd name="connsiteX9" fmla="*/ 659781 w 739686"/>
                            <a:gd name="connsiteY9" fmla="*/ 558489 h 1065954"/>
                            <a:gd name="connsiteX10" fmla="*/ 637340 w 739686"/>
                            <a:gd name="connsiteY10" fmla="*/ 563564 h 1065954"/>
                            <a:gd name="connsiteX11" fmla="*/ 626622 w 739686"/>
                            <a:gd name="connsiteY11" fmla="*/ 570173 h 1065954"/>
                            <a:gd name="connsiteX12" fmla="*/ 610743 w 739686"/>
                            <a:gd name="connsiteY12" fmla="*/ 611763 h 1065954"/>
                            <a:gd name="connsiteX13" fmla="*/ 580812 w 739686"/>
                            <a:gd name="connsiteY13" fmla="*/ 610724 h 1065954"/>
                            <a:gd name="connsiteX14" fmla="*/ 586189 w 739686"/>
                            <a:gd name="connsiteY14" fmla="*/ 590098 h 1065954"/>
                            <a:gd name="connsiteX15" fmla="*/ 741985 w 739686"/>
                            <a:gd name="connsiteY15" fmla="*/ 459069 h 1065954"/>
                            <a:gd name="connsiteX16" fmla="*/ 570612 w 739686"/>
                            <a:gd name="connsiteY16" fmla="*/ 590460 h 1065954"/>
                            <a:gd name="connsiteX17" fmla="*/ 554686 w 739686"/>
                            <a:gd name="connsiteY17" fmla="*/ 673047 h 1065954"/>
                            <a:gd name="connsiteX18" fmla="*/ 523292 w 739686"/>
                            <a:gd name="connsiteY18" fmla="*/ 616726 h 1065954"/>
                            <a:gd name="connsiteX19" fmla="*/ 561453 w 739686"/>
                            <a:gd name="connsiteY19" fmla="*/ 537375 h 1065954"/>
                            <a:gd name="connsiteX20" fmla="*/ 641726 w 739686"/>
                            <a:gd name="connsiteY20" fmla="*/ 381659 h 1065954"/>
                            <a:gd name="connsiteX21" fmla="*/ 567361 w 739686"/>
                            <a:gd name="connsiteY21" fmla="*/ 514946 h 1065954"/>
                            <a:gd name="connsiteX22" fmla="*/ 582962 w 739686"/>
                            <a:gd name="connsiteY22" fmla="*/ 416435 h 1065954"/>
                            <a:gd name="connsiteX23" fmla="*/ 514023 w 739686"/>
                            <a:gd name="connsiteY23" fmla="*/ 610552 h 1065954"/>
                            <a:gd name="connsiteX24" fmla="*/ 480079 w 739686"/>
                            <a:gd name="connsiteY24" fmla="*/ 501681 h 1065954"/>
                            <a:gd name="connsiteX25" fmla="*/ 505287 w 739686"/>
                            <a:gd name="connsiteY25" fmla="*/ 618318 h 1065954"/>
                            <a:gd name="connsiteX26" fmla="*/ 541441 w 739686"/>
                            <a:gd name="connsiteY26" fmla="*/ 706862 h 1065954"/>
                            <a:gd name="connsiteX27" fmla="*/ 511425 w 739686"/>
                            <a:gd name="connsiteY27" fmla="*/ 740465 h 1065954"/>
                            <a:gd name="connsiteX28" fmla="*/ 403709 w 739686"/>
                            <a:gd name="connsiteY28" fmla="*/ 765695 h 1065954"/>
                            <a:gd name="connsiteX29" fmla="*/ 396531 w 739686"/>
                            <a:gd name="connsiteY29" fmla="*/ 753527 h 1065954"/>
                            <a:gd name="connsiteX30" fmla="*/ 379372 w 739686"/>
                            <a:gd name="connsiteY30" fmla="*/ 694212 h 1065954"/>
                            <a:gd name="connsiteX31" fmla="*/ 385269 w 739686"/>
                            <a:gd name="connsiteY31" fmla="*/ 681150 h 1065954"/>
                            <a:gd name="connsiteX32" fmla="*/ 458050 w 739686"/>
                            <a:gd name="connsiteY32" fmla="*/ 654362 h 1065954"/>
                            <a:gd name="connsiteX33" fmla="*/ 391334 w 739686"/>
                            <a:gd name="connsiteY33" fmla="*/ 672366 h 1065954"/>
                            <a:gd name="connsiteX34" fmla="*/ 430486 w 739686"/>
                            <a:gd name="connsiteY34" fmla="*/ 632890 h 1065954"/>
                            <a:gd name="connsiteX35" fmla="*/ 441881 w 739686"/>
                            <a:gd name="connsiteY35" fmla="*/ 616227 h 1065954"/>
                            <a:gd name="connsiteX36" fmla="*/ 427272 w 739686"/>
                            <a:gd name="connsiteY36" fmla="*/ 630522 h 1065954"/>
                            <a:gd name="connsiteX37" fmla="*/ 413255 w 739686"/>
                            <a:gd name="connsiteY37" fmla="*/ 642484 h 1065954"/>
                            <a:gd name="connsiteX38" fmla="*/ 419864 w 739686"/>
                            <a:gd name="connsiteY38" fmla="*/ 612602 h 1065954"/>
                            <a:gd name="connsiteX39" fmla="*/ 418305 w 739686"/>
                            <a:gd name="connsiteY39" fmla="*/ 612735 h 1065954"/>
                            <a:gd name="connsiteX40" fmla="*/ 408010 w 739686"/>
                            <a:gd name="connsiteY40" fmla="*/ 646471 h 1065954"/>
                            <a:gd name="connsiteX41" fmla="*/ 363929 w 739686"/>
                            <a:gd name="connsiteY41" fmla="*/ 711251 h 1065954"/>
                            <a:gd name="connsiteX42" fmla="*/ 344861 w 739686"/>
                            <a:gd name="connsiteY42" fmla="*/ 501379 h 1065954"/>
                            <a:gd name="connsiteX43" fmla="*/ 442874 w 739686"/>
                            <a:gd name="connsiteY43" fmla="*/ 407806 h 1065954"/>
                            <a:gd name="connsiteX44" fmla="*/ 496405 w 739686"/>
                            <a:gd name="connsiteY44" fmla="*/ 371423 h 1065954"/>
                            <a:gd name="connsiteX45" fmla="*/ 558926 w 739686"/>
                            <a:gd name="connsiteY45" fmla="*/ 323286 h 1065954"/>
                            <a:gd name="connsiteX46" fmla="*/ 636289 w 739686"/>
                            <a:gd name="connsiteY46" fmla="*/ 277658 h 1065954"/>
                            <a:gd name="connsiteX47" fmla="*/ 698884 w 739686"/>
                            <a:gd name="connsiteY47" fmla="*/ 257129 h 1065954"/>
                            <a:gd name="connsiteX48" fmla="*/ 632495 w 739686"/>
                            <a:gd name="connsiteY48" fmla="*/ 272281 h 1065954"/>
                            <a:gd name="connsiteX49" fmla="*/ 575447 w 739686"/>
                            <a:gd name="connsiteY49" fmla="*/ 306283 h 1065954"/>
                            <a:gd name="connsiteX50" fmla="*/ 604618 w 739686"/>
                            <a:gd name="connsiteY50" fmla="*/ 202837 h 1065954"/>
                            <a:gd name="connsiteX51" fmla="*/ 641607 w 739686"/>
                            <a:gd name="connsiteY51" fmla="*/ 148452 h 1065954"/>
                            <a:gd name="connsiteX52" fmla="*/ 597113 w 739686"/>
                            <a:gd name="connsiteY52" fmla="*/ 199722 h 1065954"/>
                            <a:gd name="connsiteX53" fmla="*/ 591288 w 739686"/>
                            <a:gd name="connsiteY53" fmla="*/ 253999 h 1065954"/>
                            <a:gd name="connsiteX54" fmla="*/ 555785 w 739686"/>
                            <a:gd name="connsiteY54" fmla="*/ 250096 h 1065954"/>
                            <a:gd name="connsiteX55" fmla="*/ 562081 w 739686"/>
                            <a:gd name="connsiteY55" fmla="*/ 215249 h 1065954"/>
                            <a:gd name="connsiteX56" fmla="*/ 549006 w 739686"/>
                            <a:gd name="connsiteY56" fmla="*/ 256839 h 1065954"/>
                            <a:gd name="connsiteX57" fmla="*/ 588846 w 739686"/>
                            <a:gd name="connsiteY57" fmla="*/ 262820 h 1065954"/>
                            <a:gd name="connsiteX58" fmla="*/ 573271 w 739686"/>
                            <a:gd name="connsiteY58" fmla="*/ 295505 h 1065954"/>
                            <a:gd name="connsiteX59" fmla="*/ 483016 w 739686"/>
                            <a:gd name="connsiteY59" fmla="*/ 358661 h 1065954"/>
                            <a:gd name="connsiteX60" fmla="*/ 512610 w 739686"/>
                            <a:gd name="connsiteY60" fmla="*/ 237891 h 1065954"/>
                            <a:gd name="connsiteX61" fmla="*/ 566163 w 739686"/>
                            <a:gd name="connsiteY61" fmla="*/ 139149 h 1065954"/>
                            <a:gd name="connsiteX62" fmla="*/ 499918 w 739686"/>
                            <a:gd name="connsiteY62" fmla="*/ 229350 h 1065954"/>
                            <a:gd name="connsiteX63" fmla="*/ 467775 w 739686"/>
                            <a:gd name="connsiteY63" fmla="*/ 127379 h 1065954"/>
                            <a:gd name="connsiteX64" fmla="*/ 508256 w 739686"/>
                            <a:gd name="connsiteY64" fmla="*/ 123658 h 1065954"/>
                            <a:gd name="connsiteX65" fmla="*/ 539952 w 739686"/>
                            <a:gd name="connsiteY65" fmla="*/ 59414 h 1065954"/>
                            <a:gd name="connsiteX66" fmla="*/ 503917 w 739686"/>
                            <a:gd name="connsiteY66" fmla="*/ 117654 h 1065954"/>
                            <a:gd name="connsiteX67" fmla="*/ 467738 w 739686"/>
                            <a:gd name="connsiteY67" fmla="*/ 115866 h 1065954"/>
                            <a:gd name="connsiteX68" fmla="*/ 510104 w 739686"/>
                            <a:gd name="connsiteY68" fmla="*/ 9379 h 1065954"/>
                            <a:gd name="connsiteX69" fmla="*/ 481599 w 739686"/>
                            <a:gd name="connsiteY69" fmla="*/ 209439 h 1065954"/>
                            <a:gd name="connsiteX70" fmla="*/ 408479 w 739686"/>
                            <a:gd name="connsiteY70" fmla="*/ 119503 h 1065954"/>
                            <a:gd name="connsiteX71" fmla="*/ 452451 w 739686"/>
                            <a:gd name="connsiteY71" fmla="*/ 62481 h 1065954"/>
                            <a:gd name="connsiteX72" fmla="*/ 394908 w 739686"/>
                            <a:gd name="connsiteY72" fmla="*/ 119960 h 1065954"/>
                            <a:gd name="connsiteX73" fmla="*/ 436428 w 739686"/>
                            <a:gd name="connsiteY73" fmla="*/ 179927 h 1065954"/>
                            <a:gd name="connsiteX74" fmla="*/ 355528 w 739686"/>
                            <a:gd name="connsiteY74" fmla="*/ 118241 h 1065954"/>
                            <a:gd name="connsiteX75" fmla="*/ 461094 w 739686"/>
                            <a:gd name="connsiteY75" fmla="*/ 208186 h 1065954"/>
                            <a:gd name="connsiteX76" fmla="*/ 424081 w 739686"/>
                            <a:gd name="connsiteY76" fmla="*/ 396660 h 1065954"/>
                            <a:gd name="connsiteX77" fmla="*/ 293405 w 739686"/>
                            <a:gd name="connsiteY77" fmla="*/ 530579 h 1065954"/>
                            <a:gd name="connsiteX78" fmla="*/ 277877 w 739686"/>
                            <a:gd name="connsiteY78" fmla="*/ 460108 h 1065954"/>
                            <a:gd name="connsiteX79" fmla="*/ 280027 w 739686"/>
                            <a:gd name="connsiteY79" fmla="*/ 391452 h 1065954"/>
                            <a:gd name="connsiteX80" fmla="*/ 311421 w 739686"/>
                            <a:gd name="connsiteY80" fmla="*/ 378596 h 1065954"/>
                            <a:gd name="connsiteX81" fmla="*/ 322985 w 739686"/>
                            <a:gd name="connsiteY81" fmla="*/ 382305 h 1065954"/>
                            <a:gd name="connsiteX82" fmla="*/ 348906 w 739686"/>
                            <a:gd name="connsiteY82" fmla="*/ 413431 h 1065954"/>
                            <a:gd name="connsiteX83" fmla="*/ 337982 w 739686"/>
                            <a:gd name="connsiteY83" fmla="*/ 442358 h 1065954"/>
                            <a:gd name="connsiteX84" fmla="*/ 361110 w 739686"/>
                            <a:gd name="connsiteY84" fmla="*/ 414410 h 1065954"/>
                            <a:gd name="connsiteX85" fmla="*/ 331275 w 739686"/>
                            <a:gd name="connsiteY85" fmla="*/ 384637 h 1065954"/>
                            <a:gd name="connsiteX86" fmla="*/ 374935 w 739686"/>
                            <a:gd name="connsiteY86" fmla="*/ 398291 h 1065954"/>
                            <a:gd name="connsiteX87" fmla="*/ 433844 w 739686"/>
                            <a:gd name="connsiteY87" fmla="*/ 361522 h 1065954"/>
                            <a:gd name="connsiteX88" fmla="*/ 371889 w 739686"/>
                            <a:gd name="connsiteY88" fmla="*/ 391162 h 1065954"/>
                            <a:gd name="connsiteX89" fmla="*/ 337317 w 739686"/>
                            <a:gd name="connsiteY89" fmla="*/ 379127 h 1065954"/>
                            <a:gd name="connsiteX90" fmla="*/ 367949 w 739686"/>
                            <a:gd name="connsiteY90" fmla="*/ 312768 h 1065954"/>
                            <a:gd name="connsiteX91" fmla="*/ 410026 w 739686"/>
                            <a:gd name="connsiteY91" fmla="*/ 265501 h 1065954"/>
                            <a:gd name="connsiteX92" fmla="*/ 358744 w 739686"/>
                            <a:gd name="connsiteY92" fmla="*/ 309279 h 1065954"/>
                            <a:gd name="connsiteX93" fmla="*/ 351433 w 739686"/>
                            <a:gd name="connsiteY93" fmla="*/ 339825 h 1065954"/>
                            <a:gd name="connsiteX94" fmla="*/ 322614 w 739686"/>
                            <a:gd name="connsiteY94" fmla="*/ 327404 h 1065954"/>
                            <a:gd name="connsiteX95" fmla="*/ 310130 w 739686"/>
                            <a:gd name="connsiteY95" fmla="*/ 297643 h 1065954"/>
                            <a:gd name="connsiteX96" fmla="*/ 316934 w 739686"/>
                            <a:gd name="connsiteY96" fmla="*/ 331258 h 1065954"/>
                            <a:gd name="connsiteX97" fmla="*/ 349173 w 739686"/>
                            <a:gd name="connsiteY97" fmla="*/ 346120 h 1065954"/>
                            <a:gd name="connsiteX98" fmla="*/ 325525 w 739686"/>
                            <a:gd name="connsiteY98" fmla="*/ 375579 h 1065954"/>
                            <a:gd name="connsiteX99" fmla="*/ 311339 w 739686"/>
                            <a:gd name="connsiteY99" fmla="*/ 371749 h 1065954"/>
                            <a:gd name="connsiteX100" fmla="*/ 282168 w 739686"/>
                            <a:gd name="connsiteY100" fmla="*/ 378020 h 1065954"/>
                            <a:gd name="connsiteX101" fmla="*/ 282290 w 739686"/>
                            <a:gd name="connsiteY101" fmla="*/ 290573 h 1065954"/>
                            <a:gd name="connsiteX102" fmla="*/ 282407 w 739686"/>
                            <a:gd name="connsiteY102" fmla="*/ 290246 h 1065954"/>
                            <a:gd name="connsiteX103" fmla="*/ 330887 w 739686"/>
                            <a:gd name="connsiteY103" fmla="*/ 159095 h 1065954"/>
                            <a:gd name="connsiteX104" fmla="*/ 303010 w 739686"/>
                            <a:gd name="connsiteY104" fmla="*/ 119631 h 1065954"/>
                            <a:gd name="connsiteX105" fmla="*/ 323939 w 739686"/>
                            <a:gd name="connsiteY105" fmla="*/ 188444 h 1065954"/>
                            <a:gd name="connsiteX106" fmla="*/ 282733 w 739686"/>
                            <a:gd name="connsiteY106" fmla="*/ 159541 h 1065954"/>
                            <a:gd name="connsiteX107" fmla="*/ 247327 w 739686"/>
                            <a:gd name="connsiteY107" fmla="*/ 107936 h 1065954"/>
                            <a:gd name="connsiteX108" fmla="*/ 275832 w 739686"/>
                            <a:gd name="connsiteY108" fmla="*/ 159819 h 1065954"/>
                            <a:gd name="connsiteX109" fmla="*/ 241563 w 739686"/>
                            <a:gd name="connsiteY109" fmla="*/ 160363 h 1065954"/>
                            <a:gd name="connsiteX110" fmla="*/ 278189 w 739686"/>
                            <a:gd name="connsiteY110" fmla="*/ 165233 h 1065954"/>
                            <a:gd name="connsiteX111" fmla="*/ 322792 w 739686"/>
                            <a:gd name="connsiteY111" fmla="*/ 196552 h 1065954"/>
                            <a:gd name="connsiteX112" fmla="*/ 296353 w 739686"/>
                            <a:gd name="connsiteY112" fmla="*/ 248497 h 1065954"/>
                            <a:gd name="connsiteX113" fmla="*/ 289295 w 739686"/>
                            <a:gd name="connsiteY113" fmla="*/ 192806 h 1065954"/>
                            <a:gd name="connsiteX114" fmla="*/ 236055 w 739686"/>
                            <a:gd name="connsiteY114" fmla="*/ 178234 h 1065954"/>
                            <a:gd name="connsiteX115" fmla="*/ 284692 w 739686"/>
                            <a:gd name="connsiteY115" fmla="*/ 199053 h 1065954"/>
                            <a:gd name="connsiteX116" fmla="*/ 284440 w 739686"/>
                            <a:gd name="connsiteY116" fmla="*/ 252834 h 1065954"/>
                            <a:gd name="connsiteX117" fmla="*/ 278591 w 739686"/>
                            <a:gd name="connsiteY117" fmla="*/ 275598 h 1065954"/>
                            <a:gd name="connsiteX118" fmla="*/ 277031 w 739686"/>
                            <a:gd name="connsiteY118" fmla="*/ 280963 h 1065954"/>
                            <a:gd name="connsiteX119" fmla="*/ 271486 w 739686"/>
                            <a:gd name="connsiteY119" fmla="*/ 272686 h 1065954"/>
                            <a:gd name="connsiteX120" fmla="*/ 221387 w 739686"/>
                            <a:gd name="connsiteY120" fmla="*/ 241149 h 1065954"/>
                            <a:gd name="connsiteX121" fmla="*/ 221626 w 739686"/>
                            <a:gd name="connsiteY121" fmla="*/ 236642 h 1065954"/>
                            <a:gd name="connsiteX122" fmla="*/ 244356 w 739686"/>
                            <a:gd name="connsiteY122" fmla="*/ 231301 h 1065954"/>
                            <a:gd name="connsiteX123" fmla="*/ 246507 w 739686"/>
                            <a:gd name="connsiteY123" fmla="*/ 208416 h 1065954"/>
                            <a:gd name="connsiteX124" fmla="*/ 240139 w 739686"/>
                            <a:gd name="connsiteY124" fmla="*/ 226190 h 1065954"/>
                            <a:gd name="connsiteX125" fmla="*/ 225360 w 739686"/>
                            <a:gd name="connsiteY125" fmla="*/ 228148 h 1065954"/>
                            <a:gd name="connsiteX126" fmla="*/ 217168 w 739686"/>
                            <a:gd name="connsiteY126" fmla="*/ 228909 h 1065954"/>
                            <a:gd name="connsiteX127" fmla="*/ 214763 w 739686"/>
                            <a:gd name="connsiteY127" fmla="*/ 216645 h 1065954"/>
                            <a:gd name="connsiteX128" fmla="*/ 180275 w 739686"/>
                            <a:gd name="connsiteY128" fmla="*/ 198738 h 1065954"/>
                            <a:gd name="connsiteX129" fmla="*/ 185085 w 739686"/>
                            <a:gd name="connsiteY129" fmla="*/ 162972 h 1065954"/>
                            <a:gd name="connsiteX130" fmla="*/ 175430 w 739686"/>
                            <a:gd name="connsiteY130" fmla="*/ 201662 h 1065954"/>
                            <a:gd name="connsiteX131" fmla="*/ 207814 w 739686"/>
                            <a:gd name="connsiteY131" fmla="*/ 218035 h 1065954"/>
                            <a:gd name="connsiteX132" fmla="*/ 212865 w 739686"/>
                            <a:gd name="connsiteY132" fmla="*/ 237621 h 1065954"/>
                            <a:gd name="connsiteX133" fmla="*/ 170474 w 739686"/>
                            <a:gd name="connsiteY133" fmla="*/ 202133 h 1065954"/>
                            <a:gd name="connsiteX134" fmla="*/ 176396 w 739686"/>
                            <a:gd name="connsiteY134" fmla="*/ 65025 h 1065954"/>
                            <a:gd name="connsiteX135" fmla="*/ 141063 w 739686"/>
                            <a:gd name="connsiteY135" fmla="*/ 148435 h 1065954"/>
                            <a:gd name="connsiteX136" fmla="*/ 141981 w 739686"/>
                            <a:gd name="connsiteY136" fmla="*/ 154259 h 1065954"/>
                            <a:gd name="connsiteX137" fmla="*/ 91217 w 739686"/>
                            <a:gd name="connsiteY137" fmla="*/ 88718 h 1065954"/>
                            <a:gd name="connsiteX138" fmla="*/ 82673 w 739686"/>
                            <a:gd name="connsiteY138" fmla="*/ 81287 h 1065954"/>
                            <a:gd name="connsiteX139" fmla="*/ 89876 w 739686"/>
                            <a:gd name="connsiteY139" fmla="*/ 23264 h 1065954"/>
                            <a:gd name="connsiteX140" fmla="*/ 15790 w 739686"/>
                            <a:gd name="connsiteY140" fmla="*/ 1491 h 1065954"/>
                            <a:gd name="connsiteX141" fmla="*/ 80908 w 739686"/>
                            <a:gd name="connsiteY141" fmla="*/ 30043 h 1065954"/>
                            <a:gd name="connsiteX142" fmla="*/ 69694 w 739686"/>
                            <a:gd name="connsiteY142" fmla="*/ 72430 h 1065954"/>
                            <a:gd name="connsiteX143" fmla="*/ 1504 w 739686"/>
                            <a:gd name="connsiteY143" fmla="*/ 41389 h 1065954"/>
                            <a:gd name="connsiteX144" fmla="*/ 1504 w 739686"/>
                            <a:gd name="connsiteY144" fmla="*/ 46355 h 1065954"/>
                            <a:gd name="connsiteX145" fmla="*/ 82996 w 739686"/>
                            <a:gd name="connsiteY145" fmla="*/ 93335 h 1065954"/>
                            <a:gd name="connsiteX146" fmla="*/ 136140 w 739686"/>
                            <a:gd name="connsiteY146" fmla="*/ 165881 h 1065954"/>
                            <a:gd name="connsiteX147" fmla="*/ 53861 w 739686"/>
                            <a:gd name="connsiteY147" fmla="*/ 171753 h 1065954"/>
                            <a:gd name="connsiteX148" fmla="*/ 1491 w 739686"/>
                            <a:gd name="connsiteY148" fmla="*/ 107835 h 1065954"/>
                            <a:gd name="connsiteX149" fmla="*/ 1491 w 739686"/>
                            <a:gd name="connsiteY149" fmla="*/ 113152 h 1065954"/>
                            <a:gd name="connsiteX150" fmla="*/ 52655 w 739686"/>
                            <a:gd name="connsiteY150" fmla="*/ 189953 h 1065954"/>
                            <a:gd name="connsiteX151" fmla="*/ 130114 w 739686"/>
                            <a:gd name="connsiteY151" fmla="*/ 172227 h 1065954"/>
                            <a:gd name="connsiteX152" fmla="*/ 156009 w 739686"/>
                            <a:gd name="connsiteY152" fmla="*/ 201552 h 1065954"/>
                            <a:gd name="connsiteX153" fmla="*/ 253744 w 739686"/>
                            <a:gd name="connsiteY153" fmla="*/ 280020 h 1065954"/>
                            <a:gd name="connsiteX154" fmla="*/ 262166 w 739686"/>
                            <a:gd name="connsiteY154" fmla="*/ 368394 h 1065954"/>
                            <a:gd name="connsiteX155" fmla="*/ 259858 w 739686"/>
                            <a:gd name="connsiteY155" fmla="*/ 498758 h 1065954"/>
                            <a:gd name="connsiteX156" fmla="*/ 214472 w 739686"/>
                            <a:gd name="connsiteY156" fmla="*/ 451547 h 1065954"/>
                            <a:gd name="connsiteX157" fmla="*/ 188818 w 739686"/>
                            <a:gd name="connsiteY157" fmla="*/ 387807 h 1065954"/>
                            <a:gd name="connsiteX158" fmla="*/ 189591 w 739686"/>
                            <a:gd name="connsiteY158" fmla="*/ 377634 h 1065954"/>
                            <a:gd name="connsiteX159" fmla="*/ 180855 w 739686"/>
                            <a:gd name="connsiteY159" fmla="*/ 342314 h 1065954"/>
                            <a:gd name="connsiteX160" fmla="*/ 183622 w 739686"/>
                            <a:gd name="connsiteY160" fmla="*/ 329482 h 1065954"/>
                            <a:gd name="connsiteX161" fmla="*/ 212840 w 739686"/>
                            <a:gd name="connsiteY161" fmla="*/ 325120 h 1065954"/>
                            <a:gd name="connsiteX162" fmla="*/ 215390 w 739686"/>
                            <a:gd name="connsiteY162" fmla="*/ 299092 h 1065954"/>
                            <a:gd name="connsiteX163" fmla="*/ 218436 w 739686"/>
                            <a:gd name="connsiteY163" fmla="*/ 279457 h 1065954"/>
                            <a:gd name="connsiteX164" fmla="*/ 206847 w 739686"/>
                            <a:gd name="connsiteY164" fmla="*/ 319839 h 1065954"/>
                            <a:gd name="connsiteX165" fmla="*/ 189265 w 739686"/>
                            <a:gd name="connsiteY165" fmla="*/ 324419 h 1065954"/>
                            <a:gd name="connsiteX166" fmla="*/ 192733 w 739686"/>
                            <a:gd name="connsiteY166" fmla="*/ 314632 h 1065954"/>
                            <a:gd name="connsiteX167" fmla="*/ 186932 w 739686"/>
                            <a:gd name="connsiteY167" fmla="*/ 291311 h 1065954"/>
                            <a:gd name="connsiteX168" fmla="*/ 179307 w 739686"/>
                            <a:gd name="connsiteY168" fmla="*/ 270770 h 1065954"/>
                            <a:gd name="connsiteX169" fmla="*/ 180251 w 739686"/>
                            <a:gd name="connsiteY169" fmla="*/ 281186 h 1065954"/>
                            <a:gd name="connsiteX170" fmla="*/ 185845 w 739686"/>
                            <a:gd name="connsiteY170" fmla="*/ 320142 h 1065954"/>
                            <a:gd name="connsiteX171" fmla="*/ 176903 w 739686"/>
                            <a:gd name="connsiteY171" fmla="*/ 338846 h 1065954"/>
                            <a:gd name="connsiteX172" fmla="*/ 130355 w 739686"/>
                            <a:gd name="connsiteY172" fmla="*/ 302694 h 1065954"/>
                            <a:gd name="connsiteX173" fmla="*/ 183439 w 739686"/>
                            <a:gd name="connsiteY173" fmla="*/ 379834 h 1065954"/>
                            <a:gd name="connsiteX174" fmla="*/ 169252 w 739686"/>
                            <a:gd name="connsiteY174" fmla="*/ 368041 h 1065954"/>
                            <a:gd name="connsiteX175" fmla="*/ 118066 w 739686"/>
                            <a:gd name="connsiteY175" fmla="*/ 358169 h 1065954"/>
                            <a:gd name="connsiteX176" fmla="*/ 115795 w 739686"/>
                            <a:gd name="connsiteY176" fmla="*/ 310419 h 1065954"/>
                            <a:gd name="connsiteX177" fmla="*/ 69934 w 739686"/>
                            <a:gd name="connsiteY177" fmla="*/ 296620 h 1065954"/>
                            <a:gd name="connsiteX178" fmla="*/ 112627 w 739686"/>
                            <a:gd name="connsiteY178" fmla="*/ 312751 h 1065954"/>
                            <a:gd name="connsiteX179" fmla="*/ 111309 w 739686"/>
                            <a:gd name="connsiteY179" fmla="*/ 354232 h 1065954"/>
                            <a:gd name="connsiteX180" fmla="*/ 114028 w 739686"/>
                            <a:gd name="connsiteY180" fmla="*/ 356757 h 1065954"/>
                            <a:gd name="connsiteX181" fmla="*/ 94694 w 739686"/>
                            <a:gd name="connsiteY181" fmla="*/ 345750 h 1065954"/>
                            <a:gd name="connsiteX182" fmla="*/ 55397 w 739686"/>
                            <a:gd name="connsiteY182" fmla="*/ 337376 h 1065954"/>
                            <a:gd name="connsiteX183" fmla="*/ 94742 w 739686"/>
                            <a:gd name="connsiteY183" fmla="*/ 351296 h 1065954"/>
                            <a:gd name="connsiteX184" fmla="*/ 159717 w 739686"/>
                            <a:gd name="connsiteY184" fmla="*/ 372320 h 1065954"/>
                            <a:gd name="connsiteX185" fmla="*/ 193202 w 739686"/>
                            <a:gd name="connsiteY185" fmla="*/ 420762 h 1065954"/>
                            <a:gd name="connsiteX186" fmla="*/ 149748 w 739686"/>
                            <a:gd name="connsiteY186" fmla="*/ 403375 h 1065954"/>
                            <a:gd name="connsiteX187" fmla="*/ 194712 w 739686"/>
                            <a:gd name="connsiteY187" fmla="*/ 427505 h 1065954"/>
                            <a:gd name="connsiteX188" fmla="*/ 202506 w 739686"/>
                            <a:gd name="connsiteY188" fmla="*/ 458716 h 1065954"/>
                            <a:gd name="connsiteX189" fmla="*/ 218251 w 739686"/>
                            <a:gd name="connsiteY189" fmla="*/ 485432 h 1065954"/>
                            <a:gd name="connsiteX190" fmla="*/ 211290 w 739686"/>
                            <a:gd name="connsiteY190" fmla="*/ 487099 h 1065954"/>
                            <a:gd name="connsiteX191" fmla="*/ 180489 w 739686"/>
                            <a:gd name="connsiteY191" fmla="*/ 453460 h 1065954"/>
                            <a:gd name="connsiteX192" fmla="*/ 139211 w 739686"/>
                            <a:gd name="connsiteY192" fmla="*/ 452928 h 1065954"/>
                            <a:gd name="connsiteX193" fmla="*/ 179281 w 739686"/>
                            <a:gd name="connsiteY193" fmla="*/ 459549 h 1065954"/>
                            <a:gd name="connsiteX194" fmla="*/ 199485 w 739686"/>
                            <a:gd name="connsiteY194" fmla="*/ 480236 h 1065954"/>
                            <a:gd name="connsiteX195" fmla="*/ 179752 w 739686"/>
                            <a:gd name="connsiteY195" fmla="*/ 474351 h 1065954"/>
                            <a:gd name="connsiteX196" fmla="*/ 161952 w 739686"/>
                            <a:gd name="connsiteY196" fmla="*/ 478617 h 1065954"/>
                            <a:gd name="connsiteX197" fmla="*/ 160418 w 739686"/>
                            <a:gd name="connsiteY197" fmla="*/ 481650 h 1065954"/>
                            <a:gd name="connsiteX198" fmla="*/ 186519 w 739686"/>
                            <a:gd name="connsiteY198" fmla="*/ 484864 h 1065954"/>
                            <a:gd name="connsiteX199" fmla="*/ 202313 w 739686"/>
                            <a:gd name="connsiteY199" fmla="*/ 484477 h 1065954"/>
                            <a:gd name="connsiteX200" fmla="*/ 209962 w 739686"/>
                            <a:gd name="connsiteY200" fmla="*/ 490966 h 1065954"/>
                            <a:gd name="connsiteX201" fmla="*/ 222915 w 739686"/>
                            <a:gd name="connsiteY201" fmla="*/ 490640 h 1065954"/>
                            <a:gd name="connsiteX202" fmla="*/ 260823 w 739686"/>
                            <a:gd name="connsiteY202" fmla="*/ 517718 h 1065954"/>
                            <a:gd name="connsiteX203" fmla="*/ 274864 w 739686"/>
                            <a:gd name="connsiteY203" fmla="*/ 542778 h 1065954"/>
                            <a:gd name="connsiteX204" fmla="*/ 272762 w 739686"/>
                            <a:gd name="connsiteY204" fmla="*/ 545195 h 1065954"/>
                            <a:gd name="connsiteX205" fmla="*/ 279420 w 739686"/>
                            <a:gd name="connsiteY205" fmla="*/ 661445 h 1065954"/>
                            <a:gd name="connsiteX206" fmla="*/ 286174 w 739686"/>
                            <a:gd name="connsiteY206" fmla="*/ 694674 h 1065954"/>
                            <a:gd name="connsiteX207" fmla="*/ 212584 w 739686"/>
                            <a:gd name="connsiteY207" fmla="*/ 655790 h 1065954"/>
                            <a:gd name="connsiteX208" fmla="*/ 205901 w 739686"/>
                            <a:gd name="connsiteY208" fmla="*/ 539379 h 1065954"/>
                            <a:gd name="connsiteX209" fmla="*/ 152587 w 739686"/>
                            <a:gd name="connsiteY209" fmla="*/ 495601 h 1065954"/>
                            <a:gd name="connsiteX210" fmla="*/ 198665 w 739686"/>
                            <a:gd name="connsiteY210" fmla="*/ 541481 h 1065954"/>
                            <a:gd name="connsiteX211" fmla="*/ 194955 w 739686"/>
                            <a:gd name="connsiteY211" fmla="*/ 579953 h 1065954"/>
                            <a:gd name="connsiteX212" fmla="*/ 131755 w 739686"/>
                            <a:gd name="connsiteY212" fmla="*/ 527804 h 1065954"/>
                            <a:gd name="connsiteX213" fmla="*/ 187171 w 739686"/>
                            <a:gd name="connsiteY213" fmla="*/ 587206 h 1065954"/>
                            <a:gd name="connsiteX214" fmla="*/ 192645 w 739686"/>
                            <a:gd name="connsiteY214" fmla="*/ 589599 h 1065954"/>
                            <a:gd name="connsiteX215" fmla="*/ 197370 w 739686"/>
                            <a:gd name="connsiteY215" fmla="*/ 648505 h 1065954"/>
                            <a:gd name="connsiteX216" fmla="*/ 128031 w 739686"/>
                            <a:gd name="connsiteY216" fmla="*/ 604896 h 1065954"/>
                            <a:gd name="connsiteX217" fmla="*/ 61120 w 739686"/>
                            <a:gd name="connsiteY217" fmla="*/ 525850 h 1065954"/>
                            <a:gd name="connsiteX218" fmla="*/ 57205 w 739686"/>
                            <a:gd name="connsiteY218" fmla="*/ 511374 h 1065954"/>
                            <a:gd name="connsiteX219" fmla="*/ 27769 w 739686"/>
                            <a:gd name="connsiteY219" fmla="*/ 465434 h 1065954"/>
                            <a:gd name="connsiteX220" fmla="*/ 25364 w 739686"/>
                            <a:gd name="connsiteY220" fmla="*/ 446500 h 1065954"/>
                            <a:gd name="connsiteX221" fmla="*/ 63924 w 739686"/>
                            <a:gd name="connsiteY221" fmla="*/ 429196 h 1065954"/>
                            <a:gd name="connsiteX222" fmla="*/ 54788 w 739686"/>
                            <a:gd name="connsiteY222" fmla="*/ 391896 h 1065954"/>
                            <a:gd name="connsiteX223" fmla="*/ 49435 w 739686"/>
                            <a:gd name="connsiteY223" fmla="*/ 363344 h 1065954"/>
                            <a:gd name="connsiteX224" fmla="*/ 53000 w 739686"/>
                            <a:gd name="connsiteY224" fmla="*/ 424120 h 1065954"/>
                            <a:gd name="connsiteX225" fmla="*/ 30742 w 739686"/>
                            <a:gd name="connsiteY225" fmla="*/ 437255 h 1065954"/>
                            <a:gd name="connsiteX226" fmla="*/ 30798 w 739686"/>
                            <a:gd name="connsiteY226" fmla="*/ 422272 h 1065954"/>
                            <a:gd name="connsiteX227" fmla="*/ 11306 w 739686"/>
                            <a:gd name="connsiteY227" fmla="*/ 391991 h 1065954"/>
                            <a:gd name="connsiteX228" fmla="*/ 1507 w 739686"/>
                            <a:gd name="connsiteY228" fmla="*/ 378229 h 1065954"/>
                            <a:gd name="connsiteX229" fmla="*/ 1507 w 739686"/>
                            <a:gd name="connsiteY229" fmla="*/ 388668 h 1065954"/>
                            <a:gd name="connsiteX230" fmla="*/ 23886 w 739686"/>
                            <a:gd name="connsiteY230" fmla="*/ 432590 h 1065954"/>
                            <a:gd name="connsiteX231" fmla="*/ 20563 w 739686"/>
                            <a:gd name="connsiteY231" fmla="*/ 462121 h 1065954"/>
                            <a:gd name="connsiteX232" fmla="*/ 1518 w 739686"/>
                            <a:gd name="connsiteY232" fmla="*/ 454473 h 1065954"/>
                            <a:gd name="connsiteX233" fmla="*/ 1518 w 739686"/>
                            <a:gd name="connsiteY233" fmla="*/ 459922 h 1065954"/>
                            <a:gd name="connsiteX234" fmla="*/ 49711 w 739686"/>
                            <a:gd name="connsiteY234" fmla="*/ 516788 h 1065954"/>
                            <a:gd name="connsiteX235" fmla="*/ 24130 w 739686"/>
                            <a:gd name="connsiteY235" fmla="*/ 505755 h 1065954"/>
                            <a:gd name="connsiteX236" fmla="*/ 1521 w 739686"/>
                            <a:gd name="connsiteY236" fmla="*/ 508680 h 1065954"/>
                            <a:gd name="connsiteX237" fmla="*/ 1521 w 739686"/>
                            <a:gd name="connsiteY237" fmla="*/ 516099 h 1065954"/>
                            <a:gd name="connsiteX238" fmla="*/ 12964 w 739686"/>
                            <a:gd name="connsiteY238" fmla="*/ 515398 h 1065954"/>
                            <a:gd name="connsiteX239" fmla="*/ 83295 w 739686"/>
                            <a:gd name="connsiteY239" fmla="*/ 570088 h 1065954"/>
                            <a:gd name="connsiteX240" fmla="*/ 14234 w 739686"/>
                            <a:gd name="connsiteY240" fmla="*/ 562499 h 1065954"/>
                            <a:gd name="connsiteX241" fmla="*/ 88743 w 739686"/>
                            <a:gd name="connsiteY241" fmla="*/ 578872 h 1065954"/>
                            <a:gd name="connsiteX242" fmla="*/ 114867 w 739686"/>
                            <a:gd name="connsiteY242" fmla="*/ 619411 h 1065954"/>
                            <a:gd name="connsiteX243" fmla="*/ 149850 w 739686"/>
                            <a:gd name="connsiteY243" fmla="*/ 650658 h 1065954"/>
                            <a:gd name="connsiteX244" fmla="*/ 140981 w 739686"/>
                            <a:gd name="connsiteY244" fmla="*/ 655624 h 1065954"/>
                            <a:gd name="connsiteX245" fmla="*/ 81554 w 739686"/>
                            <a:gd name="connsiteY245" fmla="*/ 620559 h 1065954"/>
                            <a:gd name="connsiteX246" fmla="*/ 23758 w 739686"/>
                            <a:gd name="connsiteY246" fmla="*/ 635663 h 1065954"/>
                            <a:gd name="connsiteX247" fmla="*/ 82885 w 739686"/>
                            <a:gd name="connsiteY247" fmla="*/ 629500 h 1065954"/>
                            <a:gd name="connsiteX248" fmla="*/ 121167 w 739686"/>
                            <a:gd name="connsiteY248" fmla="*/ 650598 h 1065954"/>
                            <a:gd name="connsiteX249" fmla="*/ 90764 w 739686"/>
                            <a:gd name="connsiteY249" fmla="*/ 649945 h 1065954"/>
                            <a:gd name="connsiteX250" fmla="*/ 67986 w 739686"/>
                            <a:gd name="connsiteY250" fmla="*/ 662705 h 1065954"/>
                            <a:gd name="connsiteX251" fmla="*/ 67346 w 739686"/>
                            <a:gd name="connsiteY251" fmla="*/ 667550 h 1065954"/>
                            <a:gd name="connsiteX252" fmla="*/ 105325 w 739686"/>
                            <a:gd name="connsiteY252" fmla="*/ 662004 h 1065954"/>
                            <a:gd name="connsiteX253" fmla="*/ 127161 w 739686"/>
                            <a:gd name="connsiteY253" fmla="*/ 655407 h 1065954"/>
                            <a:gd name="connsiteX254" fmla="*/ 141033 w 739686"/>
                            <a:gd name="connsiteY254" fmla="*/ 661521 h 1065954"/>
                            <a:gd name="connsiteX255" fmla="*/ 158918 w 739686"/>
                            <a:gd name="connsiteY255" fmla="*/ 656083 h 1065954"/>
                            <a:gd name="connsiteX256" fmla="*/ 191677 w 739686"/>
                            <a:gd name="connsiteY256" fmla="*/ 670523 h 1065954"/>
                            <a:gd name="connsiteX257" fmla="*/ 214431 w 739686"/>
                            <a:gd name="connsiteY257" fmla="*/ 683657 h 1065954"/>
                            <a:gd name="connsiteX258" fmla="*/ 319344 w 739686"/>
                            <a:gd name="connsiteY258" fmla="*/ 754415 h 1065954"/>
                            <a:gd name="connsiteX259" fmla="*/ 294983 w 739686"/>
                            <a:gd name="connsiteY259" fmla="*/ 880467 h 1065954"/>
                            <a:gd name="connsiteX260" fmla="*/ 258043 w 739686"/>
                            <a:gd name="connsiteY260" fmla="*/ 1062332 h 1065954"/>
                            <a:gd name="connsiteX261" fmla="*/ 452281 w 739686"/>
                            <a:gd name="connsiteY261" fmla="*/ 1044521 h 1065954"/>
                            <a:gd name="connsiteX262" fmla="*/ 403000 w 739686"/>
                            <a:gd name="connsiteY262" fmla="*/ 860424 h 1065954"/>
                            <a:gd name="connsiteX263" fmla="*/ 410275 w 739686"/>
                            <a:gd name="connsiteY263" fmla="*/ 782331 h 1065954"/>
                            <a:gd name="connsiteX264" fmla="*/ 521880 w 739686"/>
                            <a:gd name="connsiteY264" fmla="*/ 756413 h 1065954"/>
                            <a:gd name="connsiteX265" fmla="*/ 585889 w 739686"/>
                            <a:gd name="connsiteY265" fmla="*/ 737273 h 1065954"/>
                            <a:gd name="connsiteX266" fmla="*/ 682584 w 739686"/>
                            <a:gd name="connsiteY266" fmla="*/ 721094 h 1065954"/>
                            <a:gd name="connsiteX267" fmla="*/ 593395 w 739686"/>
                            <a:gd name="connsiteY267" fmla="*/ 730289 h 1065954"/>
                            <a:gd name="connsiteX268" fmla="*/ 289592 w 739686"/>
                            <a:gd name="connsiteY268" fmla="*/ 478816 h 1065954"/>
                            <a:gd name="connsiteX269" fmla="*/ 288227 w 739686"/>
                            <a:gd name="connsiteY269" fmla="*/ 477584 h 1065954"/>
                            <a:gd name="connsiteX270" fmla="*/ 289483 w 739686"/>
                            <a:gd name="connsiteY270" fmla="*/ 479988 h 1065954"/>
                            <a:gd name="connsiteX271" fmla="*/ 289592 w 739686"/>
                            <a:gd name="connsiteY271" fmla="*/ 478816 h 10659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739686" h="1065954">
                              <a:moveTo>
                                <a:pt x="593416" y="730303"/>
                              </a:moveTo>
                              <a:cubicBezTo>
                                <a:pt x="593168" y="730497"/>
                                <a:pt x="592921" y="730678"/>
                                <a:pt x="592654" y="730871"/>
                              </a:cubicBezTo>
                              <a:cubicBezTo>
                                <a:pt x="592894" y="730666"/>
                                <a:pt x="593127" y="730496"/>
                                <a:pt x="593392" y="730303"/>
                              </a:cubicBezTo>
                              <a:cubicBezTo>
                                <a:pt x="623226" y="709568"/>
                                <a:pt x="628580" y="684123"/>
                                <a:pt x="636084" y="653019"/>
                              </a:cubicBezTo>
                              <a:cubicBezTo>
                                <a:pt x="611094" y="703863"/>
                                <a:pt x="588666" y="732452"/>
                                <a:pt x="531088" y="749925"/>
                              </a:cubicBezTo>
                              <a:cubicBezTo>
                                <a:pt x="532151" y="749055"/>
                                <a:pt x="533191" y="748161"/>
                                <a:pt x="534278" y="747231"/>
                              </a:cubicBezTo>
                              <a:cubicBezTo>
                                <a:pt x="574191" y="711610"/>
                                <a:pt x="571594" y="664739"/>
                                <a:pt x="579216" y="619390"/>
                              </a:cubicBezTo>
                              <a:cubicBezTo>
                                <a:pt x="589174" y="620502"/>
                                <a:pt x="603240" y="619270"/>
                                <a:pt x="613765" y="619100"/>
                              </a:cubicBezTo>
                              <a:cubicBezTo>
                                <a:pt x="624616" y="618895"/>
                                <a:pt x="624434" y="576278"/>
                                <a:pt x="639250" y="570210"/>
                              </a:cubicBezTo>
                              <a:cubicBezTo>
                                <a:pt x="644373" y="568192"/>
                                <a:pt x="683996" y="553656"/>
                                <a:pt x="659781" y="558489"/>
                              </a:cubicBezTo>
                              <a:cubicBezTo>
                                <a:pt x="652965" y="559746"/>
                                <a:pt x="644131" y="562308"/>
                                <a:pt x="637340" y="563564"/>
                              </a:cubicBezTo>
                              <a:cubicBezTo>
                                <a:pt x="632386" y="564507"/>
                                <a:pt x="627311" y="565993"/>
                                <a:pt x="626622" y="570173"/>
                              </a:cubicBezTo>
                              <a:cubicBezTo>
                                <a:pt x="625583" y="576433"/>
                                <a:pt x="613523" y="609480"/>
                                <a:pt x="610743" y="611763"/>
                              </a:cubicBezTo>
                              <a:cubicBezTo>
                                <a:pt x="609378" y="613020"/>
                                <a:pt x="593016" y="611824"/>
                                <a:pt x="580812" y="610724"/>
                              </a:cubicBezTo>
                              <a:cubicBezTo>
                                <a:pt x="582201" y="603764"/>
                                <a:pt x="583954" y="596901"/>
                                <a:pt x="586189" y="590098"/>
                              </a:cubicBezTo>
                              <a:cubicBezTo>
                                <a:pt x="605548" y="531654"/>
                                <a:pt x="667633" y="493118"/>
                                <a:pt x="741985" y="459069"/>
                              </a:cubicBezTo>
                              <a:cubicBezTo>
                                <a:pt x="668721" y="487923"/>
                                <a:pt x="592698" y="513284"/>
                                <a:pt x="570612" y="590460"/>
                              </a:cubicBezTo>
                              <a:cubicBezTo>
                                <a:pt x="560679" y="625223"/>
                                <a:pt x="563507" y="644880"/>
                                <a:pt x="554686" y="673047"/>
                              </a:cubicBezTo>
                              <a:cubicBezTo>
                                <a:pt x="553176" y="667622"/>
                                <a:pt x="528887" y="630321"/>
                                <a:pt x="523292" y="616726"/>
                              </a:cubicBezTo>
                              <a:cubicBezTo>
                                <a:pt x="541418" y="591810"/>
                                <a:pt x="553224" y="565120"/>
                                <a:pt x="561453" y="537375"/>
                              </a:cubicBezTo>
                              <a:cubicBezTo>
                                <a:pt x="618478" y="488050"/>
                                <a:pt x="637545" y="449397"/>
                                <a:pt x="641726" y="381659"/>
                              </a:cubicBezTo>
                              <a:cubicBezTo>
                                <a:pt x="631273" y="435309"/>
                                <a:pt x="621993" y="480875"/>
                                <a:pt x="567361" y="514946"/>
                              </a:cubicBezTo>
                              <a:cubicBezTo>
                                <a:pt x="574817" y="482781"/>
                                <a:pt x="578672" y="449527"/>
                                <a:pt x="582962" y="416435"/>
                              </a:cubicBezTo>
                              <a:cubicBezTo>
                                <a:pt x="569464" y="483982"/>
                                <a:pt x="559435" y="552577"/>
                                <a:pt x="514023" y="610552"/>
                              </a:cubicBezTo>
                              <a:cubicBezTo>
                                <a:pt x="467997" y="569952"/>
                                <a:pt x="470121" y="561531"/>
                                <a:pt x="480079" y="501681"/>
                              </a:cubicBezTo>
                              <a:cubicBezTo>
                                <a:pt x="451598" y="561322"/>
                                <a:pt x="451453" y="573430"/>
                                <a:pt x="505287" y="618318"/>
                              </a:cubicBezTo>
                              <a:cubicBezTo>
                                <a:pt x="528886" y="643125"/>
                                <a:pt x="525346" y="678407"/>
                                <a:pt x="541441" y="706862"/>
                              </a:cubicBezTo>
                              <a:cubicBezTo>
                                <a:pt x="534759" y="719815"/>
                                <a:pt x="525418" y="731185"/>
                                <a:pt x="511425" y="740465"/>
                              </a:cubicBezTo>
                              <a:cubicBezTo>
                                <a:pt x="480961" y="760704"/>
                                <a:pt x="460587" y="750277"/>
                                <a:pt x="403709" y="765695"/>
                              </a:cubicBezTo>
                              <a:cubicBezTo>
                                <a:pt x="401582" y="761514"/>
                                <a:pt x="399202" y="757466"/>
                                <a:pt x="396531" y="753527"/>
                              </a:cubicBezTo>
                              <a:cubicBezTo>
                                <a:pt x="386429" y="727875"/>
                                <a:pt x="373801" y="714003"/>
                                <a:pt x="379372" y="694212"/>
                              </a:cubicBezTo>
                              <a:cubicBezTo>
                                <a:pt x="380532" y="690164"/>
                                <a:pt x="382442" y="685863"/>
                                <a:pt x="385269" y="681150"/>
                              </a:cubicBezTo>
                              <a:cubicBezTo>
                                <a:pt x="409292" y="683820"/>
                                <a:pt x="440188" y="680171"/>
                                <a:pt x="458050" y="654362"/>
                              </a:cubicBezTo>
                              <a:cubicBezTo>
                                <a:pt x="433930" y="671593"/>
                                <a:pt x="411175" y="680667"/>
                                <a:pt x="391334" y="672366"/>
                              </a:cubicBezTo>
                              <a:cubicBezTo>
                                <a:pt x="399528" y="661672"/>
                                <a:pt x="412083" y="648949"/>
                                <a:pt x="430486" y="632890"/>
                              </a:cubicBezTo>
                              <a:cubicBezTo>
                                <a:pt x="435211" y="628734"/>
                                <a:pt x="441881" y="616227"/>
                                <a:pt x="441881" y="616227"/>
                              </a:cubicBezTo>
                              <a:lnTo>
                                <a:pt x="427272" y="630522"/>
                              </a:lnTo>
                              <a:cubicBezTo>
                                <a:pt x="424420" y="633301"/>
                                <a:pt x="416275" y="639971"/>
                                <a:pt x="413255" y="642484"/>
                              </a:cubicBezTo>
                              <a:cubicBezTo>
                                <a:pt x="406029" y="630932"/>
                                <a:pt x="411913" y="623139"/>
                                <a:pt x="419864" y="612602"/>
                              </a:cubicBezTo>
                              <a:lnTo>
                                <a:pt x="418305" y="612735"/>
                              </a:lnTo>
                              <a:cubicBezTo>
                                <a:pt x="404216" y="622208"/>
                                <a:pt x="404687" y="630159"/>
                                <a:pt x="408010" y="646471"/>
                              </a:cubicBezTo>
                              <a:cubicBezTo>
                                <a:pt x="380447" y="669695"/>
                                <a:pt x="359178" y="675688"/>
                                <a:pt x="363929" y="711251"/>
                              </a:cubicBezTo>
                              <a:cubicBezTo>
                                <a:pt x="309771" y="639053"/>
                                <a:pt x="281820" y="568051"/>
                                <a:pt x="344861" y="501379"/>
                              </a:cubicBezTo>
                              <a:lnTo>
                                <a:pt x="442874" y="407806"/>
                              </a:lnTo>
                              <a:cubicBezTo>
                                <a:pt x="462015" y="390853"/>
                                <a:pt x="479573" y="379809"/>
                                <a:pt x="496405" y="371423"/>
                              </a:cubicBezTo>
                              <a:cubicBezTo>
                                <a:pt x="523812" y="351728"/>
                                <a:pt x="544028" y="336781"/>
                                <a:pt x="558926" y="323286"/>
                              </a:cubicBezTo>
                              <a:cubicBezTo>
                                <a:pt x="586417" y="313595"/>
                                <a:pt x="614220" y="295543"/>
                                <a:pt x="636289" y="277658"/>
                              </a:cubicBezTo>
                              <a:cubicBezTo>
                                <a:pt x="653822" y="248659"/>
                                <a:pt x="663224" y="260536"/>
                                <a:pt x="698884" y="257129"/>
                              </a:cubicBezTo>
                              <a:cubicBezTo>
                                <a:pt x="657037" y="253878"/>
                                <a:pt x="655225" y="239838"/>
                                <a:pt x="632495" y="272281"/>
                              </a:cubicBezTo>
                              <a:cubicBezTo>
                                <a:pt x="616424" y="283119"/>
                                <a:pt x="592328" y="300205"/>
                                <a:pt x="575447" y="306283"/>
                              </a:cubicBezTo>
                              <a:cubicBezTo>
                                <a:pt x="594395" y="283337"/>
                                <a:pt x="603845" y="244536"/>
                                <a:pt x="604618" y="202837"/>
                              </a:cubicBezTo>
                              <a:cubicBezTo>
                                <a:pt x="615989" y="185462"/>
                                <a:pt x="629946" y="181607"/>
                                <a:pt x="641607" y="148452"/>
                              </a:cubicBezTo>
                              <a:cubicBezTo>
                                <a:pt x="623783" y="178346"/>
                                <a:pt x="606539" y="188435"/>
                                <a:pt x="597113" y="199722"/>
                              </a:cubicBezTo>
                              <a:cubicBezTo>
                                <a:pt x="595855" y="221677"/>
                                <a:pt x="594091" y="242654"/>
                                <a:pt x="591288" y="253999"/>
                              </a:cubicBezTo>
                              <a:cubicBezTo>
                                <a:pt x="582962" y="251220"/>
                                <a:pt x="560801" y="255751"/>
                                <a:pt x="555785" y="250096"/>
                              </a:cubicBezTo>
                              <a:cubicBezTo>
                                <a:pt x="561332" y="235548"/>
                                <a:pt x="562153" y="226510"/>
                                <a:pt x="562081" y="215249"/>
                              </a:cubicBezTo>
                              <a:cubicBezTo>
                                <a:pt x="562794" y="232056"/>
                                <a:pt x="544173" y="250048"/>
                                <a:pt x="549006" y="256839"/>
                              </a:cubicBezTo>
                              <a:cubicBezTo>
                                <a:pt x="552765" y="262119"/>
                                <a:pt x="578394" y="256923"/>
                                <a:pt x="588846" y="262820"/>
                              </a:cubicBezTo>
                              <a:cubicBezTo>
                                <a:pt x="585185" y="274625"/>
                                <a:pt x="580183" y="285427"/>
                                <a:pt x="573271" y="295505"/>
                              </a:cubicBezTo>
                              <a:cubicBezTo>
                                <a:pt x="556825" y="319466"/>
                                <a:pt x="529443" y="339269"/>
                                <a:pt x="483016" y="358661"/>
                              </a:cubicBezTo>
                              <a:cubicBezTo>
                                <a:pt x="508598" y="310994"/>
                                <a:pt x="515039" y="290788"/>
                                <a:pt x="512610" y="237891"/>
                              </a:cubicBezTo>
                              <a:cubicBezTo>
                                <a:pt x="510979" y="201847"/>
                                <a:pt x="529914" y="152053"/>
                                <a:pt x="566163" y="139149"/>
                              </a:cubicBezTo>
                              <a:cubicBezTo>
                                <a:pt x="506214" y="156149"/>
                                <a:pt x="516787" y="184798"/>
                                <a:pt x="499918" y="229350"/>
                              </a:cubicBezTo>
                              <a:cubicBezTo>
                                <a:pt x="479907" y="188932"/>
                                <a:pt x="469116" y="157057"/>
                                <a:pt x="467775" y="127379"/>
                              </a:cubicBezTo>
                              <a:cubicBezTo>
                                <a:pt x="482263" y="122594"/>
                                <a:pt x="498830" y="130473"/>
                                <a:pt x="508256" y="123658"/>
                              </a:cubicBezTo>
                              <a:cubicBezTo>
                                <a:pt x="513331" y="99117"/>
                                <a:pt x="529027" y="83626"/>
                                <a:pt x="539952" y="59414"/>
                              </a:cubicBezTo>
                              <a:cubicBezTo>
                                <a:pt x="527275" y="77321"/>
                                <a:pt x="502189" y="104123"/>
                                <a:pt x="503917" y="117654"/>
                              </a:cubicBezTo>
                              <a:cubicBezTo>
                                <a:pt x="495096" y="123442"/>
                                <a:pt x="481405" y="113920"/>
                                <a:pt x="467738" y="115866"/>
                              </a:cubicBezTo>
                              <a:cubicBezTo>
                                <a:pt x="468995" y="81875"/>
                                <a:pt x="483037" y="49685"/>
                                <a:pt x="510104" y="9379"/>
                              </a:cubicBezTo>
                              <a:cubicBezTo>
                                <a:pt x="457191" y="83073"/>
                                <a:pt x="444163" y="132529"/>
                                <a:pt x="481599" y="209439"/>
                              </a:cubicBezTo>
                              <a:cubicBezTo>
                                <a:pt x="444055" y="172948"/>
                                <a:pt x="413013" y="146173"/>
                                <a:pt x="408479" y="119503"/>
                              </a:cubicBezTo>
                              <a:cubicBezTo>
                                <a:pt x="411597" y="108567"/>
                                <a:pt x="430290" y="107770"/>
                                <a:pt x="452451" y="62481"/>
                              </a:cubicBezTo>
                              <a:cubicBezTo>
                                <a:pt x="425709" y="102705"/>
                                <a:pt x="403270" y="106172"/>
                                <a:pt x="394908" y="119960"/>
                              </a:cubicBezTo>
                              <a:cubicBezTo>
                                <a:pt x="396768" y="139135"/>
                                <a:pt x="426676" y="160595"/>
                                <a:pt x="436428" y="179927"/>
                              </a:cubicBezTo>
                              <a:cubicBezTo>
                                <a:pt x="409432" y="155435"/>
                                <a:pt x="408695" y="168424"/>
                                <a:pt x="355528" y="118241"/>
                              </a:cubicBezTo>
                              <a:cubicBezTo>
                                <a:pt x="382464" y="166357"/>
                                <a:pt x="428670" y="173014"/>
                                <a:pt x="461094" y="208186"/>
                              </a:cubicBezTo>
                              <a:cubicBezTo>
                                <a:pt x="524185" y="259165"/>
                                <a:pt x="475849" y="350149"/>
                                <a:pt x="424081" y="396660"/>
                              </a:cubicBezTo>
                              <a:cubicBezTo>
                                <a:pt x="383250" y="444858"/>
                                <a:pt x="324585" y="479500"/>
                                <a:pt x="293405" y="530579"/>
                              </a:cubicBezTo>
                              <a:cubicBezTo>
                                <a:pt x="285031" y="515619"/>
                                <a:pt x="279593" y="492263"/>
                                <a:pt x="277877" y="460108"/>
                              </a:cubicBezTo>
                              <a:cubicBezTo>
                                <a:pt x="276693" y="437839"/>
                                <a:pt x="276813" y="416139"/>
                                <a:pt x="280027" y="391452"/>
                              </a:cubicBezTo>
                              <a:lnTo>
                                <a:pt x="311421" y="378596"/>
                              </a:lnTo>
                              <a:cubicBezTo>
                                <a:pt x="316690" y="379659"/>
                                <a:pt x="318575" y="381484"/>
                                <a:pt x="322985" y="382305"/>
                              </a:cubicBezTo>
                              <a:cubicBezTo>
                                <a:pt x="318056" y="400273"/>
                                <a:pt x="340567" y="407559"/>
                                <a:pt x="348906" y="413431"/>
                              </a:cubicBezTo>
                              <a:cubicBezTo>
                                <a:pt x="354851" y="417624"/>
                                <a:pt x="334743" y="428584"/>
                                <a:pt x="337982" y="442358"/>
                              </a:cubicBezTo>
                              <a:cubicBezTo>
                                <a:pt x="342707" y="428789"/>
                                <a:pt x="362392" y="415824"/>
                                <a:pt x="361110" y="414410"/>
                              </a:cubicBezTo>
                              <a:cubicBezTo>
                                <a:pt x="352822" y="405517"/>
                                <a:pt x="325475" y="398714"/>
                                <a:pt x="331275" y="384637"/>
                              </a:cubicBezTo>
                              <a:cubicBezTo>
                                <a:pt x="347419" y="387356"/>
                                <a:pt x="364675" y="400007"/>
                                <a:pt x="374935" y="398291"/>
                              </a:cubicBezTo>
                              <a:cubicBezTo>
                                <a:pt x="386269" y="383066"/>
                                <a:pt x="402172" y="368844"/>
                                <a:pt x="433844" y="361522"/>
                              </a:cubicBezTo>
                              <a:cubicBezTo>
                                <a:pt x="409653" y="364023"/>
                                <a:pt x="385930" y="371986"/>
                                <a:pt x="371889" y="391162"/>
                              </a:cubicBezTo>
                              <a:cubicBezTo>
                                <a:pt x="363225" y="391404"/>
                                <a:pt x="354113" y="384359"/>
                                <a:pt x="337317" y="379127"/>
                              </a:cubicBezTo>
                              <a:cubicBezTo>
                                <a:pt x="365666" y="357716"/>
                                <a:pt x="364180" y="335930"/>
                                <a:pt x="367949" y="312768"/>
                              </a:cubicBezTo>
                              <a:cubicBezTo>
                                <a:pt x="387344" y="301736"/>
                                <a:pt x="404080" y="276507"/>
                                <a:pt x="410026" y="265501"/>
                              </a:cubicBezTo>
                              <a:cubicBezTo>
                                <a:pt x="398981" y="274237"/>
                                <a:pt x="386184" y="297098"/>
                                <a:pt x="358744" y="309279"/>
                              </a:cubicBezTo>
                              <a:cubicBezTo>
                                <a:pt x="355650" y="319465"/>
                                <a:pt x="354563" y="329941"/>
                                <a:pt x="351433" y="339825"/>
                              </a:cubicBezTo>
                              <a:cubicBezTo>
                                <a:pt x="342914" y="333929"/>
                                <a:pt x="328208" y="332104"/>
                                <a:pt x="322614" y="327404"/>
                              </a:cubicBezTo>
                              <a:cubicBezTo>
                                <a:pt x="323130" y="320045"/>
                                <a:pt x="320486" y="309593"/>
                                <a:pt x="310130" y="297643"/>
                              </a:cubicBezTo>
                              <a:cubicBezTo>
                                <a:pt x="320752" y="317109"/>
                                <a:pt x="317284" y="323888"/>
                                <a:pt x="316934" y="331258"/>
                              </a:cubicBezTo>
                              <a:lnTo>
                                <a:pt x="349173" y="346120"/>
                              </a:lnTo>
                              <a:cubicBezTo>
                                <a:pt x="349026" y="355424"/>
                                <a:pt x="341500" y="368172"/>
                                <a:pt x="325525" y="375579"/>
                              </a:cubicBezTo>
                              <a:lnTo>
                                <a:pt x="311339" y="371749"/>
                              </a:lnTo>
                              <a:lnTo>
                                <a:pt x="282168" y="378020"/>
                              </a:lnTo>
                              <a:cubicBezTo>
                                <a:pt x="286797" y="350519"/>
                                <a:pt x="294916" y="317230"/>
                                <a:pt x="282290" y="290573"/>
                              </a:cubicBezTo>
                              <a:lnTo>
                                <a:pt x="282407" y="290246"/>
                              </a:lnTo>
                              <a:cubicBezTo>
                                <a:pt x="317693" y="241865"/>
                                <a:pt x="338671" y="196638"/>
                                <a:pt x="330887" y="159095"/>
                              </a:cubicBezTo>
                              <a:cubicBezTo>
                                <a:pt x="322537" y="157161"/>
                                <a:pt x="323807" y="138650"/>
                                <a:pt x="303010" y="119631"/>
                              </a:cubicBezTo>
                              <a:cubicBezTo>
                                <a:pt x="318828" y="145876"/>
                                <a:pt x="325763" y="168630"/>
                                <a:pt x="323939" y="188444"/>
                              </a:cubicBezTo>
                              <a:cubicBezTo>
                                <a:pt x="309474" y="191658"/>
                                <a:pt x="296424" y="182620"/>
                                <a:pt x="282733" y="159541"/>
                              </a:cubicBezTo>
                              <a:cubicBezTo>
                                <a:pt x="270082" y="138154"/>
                                <a:pt x="265598" y="126832"/>
                                <a:pt x="247327" y="107936"/>
                              </a:cubicBezTo>
                              <a:cubicBezTo>
                                <a:pt x="259653" y="125674"/>
                                <a:pt x="268099" y="140198"/>
                                <a:pt x="275832" y="159819"/>
                              </a:cubicBezTo>
                              <a:cubicBezTo>
                                <a:pt x="263448" y="158370"/>
                                <a:pt x="254070" y="159022"/>
                                <a:pt x="241563" y="160363"/>
                              </a:cubicBezTo>
                              <a:lnTo>
                                <a:pt x="278189" y="165233"/>
                              </a:lnTo>
                              <a:cubicBezTo>
                                <a:pt x="291566" y="180385"/>
                                <a:pt x="300520" y="193519"/>
                                <a:pt x="322792" y="196552"/>
                              </a:cubicBezTo>
                              <a:cubicBezTo>
                                <a:pt x="317523" y="224996"/>
                                <a:pt x="300110" y="244355"/>
                                <a:pt x="296353" y="248497"/>
                              </a:cubicBezTo>
                              <a:cubicBezTo>
                                <a:pt x="292933" y="226336"/>
                                <a:pt x="299591" y="203100"/>
                                <a:pt x="289295" y="192806"/>
                              </a:cubicBezTo>
                              <a:cubicBezTo>
                                <a:pt x="261466" y="201204"/>
                                <a:pt x="257358" y="188021"/>
                                <a:pt x="236055" y="178234"/>
                              </a:cubicBezTo>
                              <a:cubicBezTo>
                                <a:pt x="253444" y="193966"/>
                                <a:pt x="266616" y="206424"/>
                                <a:pt x="284692" y="199053"/>
                              </a:cubicBezTo>
                              <a:cubicBezTo>
                                <a:pt x="292981" y="207511"/>
                                <a:pt x="286528" y="227738"/>
                                <a:pt x="284440" y="252834"/>
                              </a:cubicBezTo>
                              <a:cubicBezTo>
                                <a:pt x="284440" y="252834"/>
                                <a:pt x="281914" y="269907"/>
                                <a:pt x="278591" y="275598"/>
                              </a:cubicBezTo>
                              <a:cubicBezTo>
                                <a:pt x="277951" y="276710"/>
                                <a:pt x="277455" y="278619"/>
                                <a:pt x="277031" y="280963"/>
                              </a:cubicBezTo>
                              <a:cubicBezTo>
                                <a:pt x="275376" y="278281"/>
                                <a:pt x="273540" y="275538"/>
                                <a:pt x="271486" y="272686"/>
                              </a:cubicBezTo>
                              <a:cubicBezTo>
                                <a:pt x="258978" y="255371"/>
                                <a:pt x="240092" y="248653"/>
                                <a:pt x="221387" y="241149"/>
                              </a:cubicBezTo>
                              <a:cubicBezTo>
                                <a:pt x="221482" y="239687"/>
                                <a:pt x="221456" y="238032"/>
                                <a:pt x="221626" y="236642"/>
                              </a:cubicBezTo>
                              <a:cubicBezTo>
                                <a:pt x="222399" y="229344"/>
                                <a:pt x="236405" y="231639"/>
                                <a:pt x="244356" y="231301"/>
                              </a:cubicBezTo>
                              <a:cubicBezTo>
                                <a:pt x="249600" y="220185"/>
                                <a:pt x="250591" y="212790"/>
                                <a:pt x="246507" y="208416"/>
                              </a:cubicBezTo>
                              <a:cubicBezTo>
                                <a:pt x="246359" y="216765"/>
                                <a:pt x="245419" y="222251"/>
                                <a:pt x="240139" y="226190"/>
                              </a:cubicBezTo>
                              <a:cubicBezTo>
                                <a:pt x="232115" y="227737"/>
                                <a:pt x="228502" y="227073"/>
                                <a:pt x="225360" y="228148"/>
                              </a:cubicBezTo>
                              <a:cubicBezTo>
                                <a:pt x="221071" y="229429"/>
                                <a:pt x="218726" y="232039"/>
                                <a:pt x="217168" y="228909"/>
                              </a:cubicBezTo>
                              <a:cubicBezTo>
                                <a:pt x="215983" y="226130"/>
                                <a:pt x="216454" y="218457"/>
                                <a:pt x="214763" y="216645"/>
                              </a:cubicBezTo>
                              <a:cubicBezTo>
                                <a:pt x="207355" y="208646"/>
                                <a:pt x="183260" y="209359"/>
                                <a:pt x="180275" y="198738"/>
                              </a:cubicBezTo>
                              <a:cubicBezTo>
                                <a:pt x="180018" y="197723"/>
                                <a:pt x="190377" y="183743"/>
                                <a:pt x="185085" y="162972"/>
                              </a:cubicBezTo>
                              <a:cubicBezTo>
                                <a:pt x="185028" y="183236"/>
                                <a:pt x="178643" y="188781"/>
                                <a:pt x="175430" y="201662"/>
                              </a:cubicBezTo>
                              <a:cubicBezTo>
                                <a:pt x="173641" y="208815"/>
                                <a:pt x="202074" y="211872"/>
                                <a:pt x="207814" y="218035"/>
                              </a:cubicBezTo>
                              <a:cubicBezTo>
                                <a:pt x="210122" y="220560"/>
                                <a:pt x="210980" y="230674"/>
                                <a:pt x="212865" y="237621"/>
                              </a:cubicBezTo>
                              <a:cubicBezTo>
                                <a:pt x="196274" y="230480"/>
                                <a:pt x="180602" y="221333"/>
                                <a:pt x="170474" y="202133"/>
                              </a:cubicBezTo>
                              <a:cubicBezTo>
                                <a:pt x="139673" y="154479"/>
                                <a:pt x="147564" y="119280"/>
                                <a:pt x="176396" y="65025"/>
                              </a:cubicBezTo>
                              <a:cubicBezTo>
                                <a:pt x="153220" y="93179"/>
                                <a:pt x="143069" y="113468"/>
                                <a:pt x="141063" y="148435"/>
                              </a:cubicBezTo>
                              <a:cubicBezTo>
                                <a:pt x="141389" y="150381"/>
                                <a:pt x="141704" y="152314"/>
                                <a:pt x="141981" y="154259"/>
                              </a:cubicBezTo>
                              <a:cubicBezTo>
                                <a:pt x="126574" y="130806"/>
                                <a:pt x="108726" y="107074"/>
                                <a:pt x="91217" y="88718"/>
                              </a:cubicBezTo>
                              <a:cubicBezTo>
                                <a:pt x="89163" y="86495"/>
                                <a:pt x="86263" y="84006"/>
                                <a:pt x="82673" y="81287"/>
                              </a:cubicBezTo>
                              <a:cubicBezTo>
                                <a:pt x="86855" y="57049"/>
                                <a:pt x="99760" y="35094"/>
                                <a:pt x="89876" y="23264"/>
                              </a:cubicBezTo>
                              <a:cubicBezTo>
                                <a:pt x="57358" y="20195"/>
                                <a:pt x="43871" y="8354"/>
                                <a:pt x="15790" y="1491"/>
                              </a:cubicBezTo>
                              <a:cubicBezTo>
                                <a:pt x="37854" y="12740"/>
                                <a:pt x="52161" y="22104"/>
                                <a:pt x="80908" y="30043"/>
                              </a:cubicBezTo>
                              <a:cubicBezTo>
                                <a:pt x="88038" y="38006"/>
                                <a:pt x="72715" y="62027"/>
                                <a:pt x="69694" y="72430"/>
                              </a:cubicBezTo>
                              <a:cubicBezTo>
                                <a:pt x="51290" y="60831"/>
                                <a:pt x="26555" y="48893"/>
                                <a:pt x="1504" y="41389"/>
                              </a:cubicBezTo>
                              <a:lnTo>
                                <a:pt x="1504" y="46355"/>
                              </a:lnTo>
                              <a:cubicBezTo>
                                <a:pt x="28099" y="55768"/>
                                <a:pt x="57368" y="71101"/>
                                <a:pt x="82996" y="93335"/>
                              </a:cubicBezTo>
                              <a:cubicBezTo>
                                <a:pt x="107514" y="114626"/>
                                <a:pt x="122389" y="142948"/>
                                <a:pt x="136140" y="165881"/>
                              </a:cubicBezTo>
                              <a:cubicBezTo>
                                <a:pt x="126183" y="157060"/>
                                <a:pt x="77304" y="155828"/>
                                <a:pt x="53861" y="171753"/>
                              </a:cubicBezTo>
                              <a:cubicBezTo>
                                <a:pt x="35046" y="162172"/>
                                <a:pt x="19965" y="129052"/>
                                <a:pt x="1491" y="107835"/>
                              </a:cubicBezTo>
                              <a:lnTo>
                                <a:pt x="1491" y="113152"/>
                              </a:lnTo>
                              <a:cubicBezTo>
                                <a:pt x="20184" y="139687"/>
                                <a:pt x="34009" y="179585"/>
                                <a:pt x="52655" y="189953"/>
                              </a:cubicBezTo>
                              <a:cubicBezTo>
                                <a:pt x="57609" y="174015"/>
                                <a:pt x="108845" y="153861"/>
                                <a:pt x="130114" y="172227"/>
                              </a:cubicBezTo>
                              <a:cubicBezTo>
                                <a:pt x="142173" y="182667"/>
                                <a:pt x="149001" y="188080"/>
                                <a:pt x="156009" y="201552"/>
                              </a:cubicBezTo>
                              <a:cubicBezTo>
                                <a:pt x="177845" y="243590"/>
                                <a:pt x="228586" y="250499"/>
                                <a:pt x="253744" y="280020"/>
                              </a:cubicBezTo>
                              <a:cubicBezTo>
                                <a:pt x="275832" y="305950"/>
                                <a:pt x="263302" y="338077"/>
                                <a:pt x="262166" y="368394"/>
                              </a:cubicBezTo>
                              <a:cubicBezTo>
                                <a:pt x="257163" y="413934"/>
                                <a:pt x="245769" y="454523"/>
                                <a:pt x="259858" y="498758"/>
                              </a:cubicBezTo>
                              <a:cubicBezTo>
                                <a:pt x="234422" y="484585"/>
                                <a:pt x="221927" y="468272"/>
                                <a:pt x="214472" y="451547"/>
                              </a:cubicBezTo>
                              <a:cubicBezTo>
                                <a:pt x="201796" y="423019"/>
                                <a:pt x="197192" y="402561"/>
                                <a:pt x="188818" y="387807"/>
                              </a:cubicBezTo>
                              <a:cubicBezTo>
                                <a:pt x="189097" y="384436"/>
                                <a:pt x="189340" y="381041"/>
                                <a:pt x="189591" y="377634"/>
                              </a:cubicBezTo>
                              <a:cubicBezTo>
                                <a:pt x="196430" y="362348"/>
                                <a:pt x="192890" y="353346"/>
                                <a:pt x="180855" y="342314"/>
                              </a:cubicBezTo>
                              <a:cubicBezTo>
                                <a:pt x="180802" y="337868"/>
                                <a:pt x="180802" y="332019"/>
                                <a:pt x="183622" y="329482"/>
                              </a:cubicBezTo>
                              <a:cubicBezTo>
                                <a:pt x="190654" y="322921"/>
                                <a:pt x="212394" y="334641"/>
                                <a:pt x="212840" y="325120"/>
                              </a:cubicBezTo>
                              <a:cubicBezTo>
                                <a:pt x="212771" y="317410"/>
                                <a:pt x="213662" y="306633"/>
                                <a:pt x="215390" y="299092"/>
                              </a:cubicBezTo>
                              <a:cubicBezTo>
                                <a:pt x="215959" y="296748"/>
                                <a:pt x="221239" y="273053"/>
                                <a:pt x="218436" y="279457"/>
                              </a:cubicBezTo>
                              <a:cubicBezTo>
                                <a:pt x="212200" y="292713"/>
                                <a:pt x="208430" y="305122"/>
                                <a:pt x="206847" y="319839"/>
                              </a:cubicBezTo>
                              <a:cubicBezTo>
                                <a:pt x="206607" y="321929"/>
                                <a:pt x="192612" y="323899"/>
                                <a:pt x="189265" y="324419"/>
                              </a:cubicBezTo>
                              <a:cubicBezTo>
                                <a:pt x="189265" y="324419"/>
                                <a:pt x="193374" y="317096"/>
                                <a:pt x="192733" y="314632"/>
                              </a:cubicBezTo>
                              <a:cubicBezTo>
                                <a:pt x="190848" y="307309"/>
                                <a:pt x="189663" y="298996"/>
                                <a:pt x="186932" y="291311"/>
                              </a:cubicBezTo>
                              <a:cubicBezTo>
                                <a:pt x="185748" y="288302"/>
                                <a:pt x="175960" y="252440"/>
                                <a:pt x="179307" y="270770"/>
                              </a:cubicBezTo>
                              <a:cubicBezTo>
                                <a:pt x="180130" y="274032"/>
                                <a:pt x="180347" y="277754"/>
                                <a:pt x="180251" y="281186"/>
                              </a:cubicBezTo>
                              <a:cubicBezTo>
                                <a:pt x="180251" y="289415"/>
                                <a:pt x="192032" y="315635"/>
                                <a:pt x="185845" y="320142"/>
                              </a:cubicBezTo>
                              <a:cubicBezTo>
                                <a:pt x="180577" y="323972"/>
                                <a:pt x="177230" y="331971"/>
                                <a:pt x="176903" y="338846"/>
                              </a:cubicBezTo>
                              <a:cubicBezTo>
                                <a:pt x="166185" y="329845"/>
                                <a:pt x="150379" y="319103"/>
                                <a:pt x="130355" y="302694"/>
                              </a:cubicBezTo>
                              <a:cubicBezTo>
                                <a:pt x="173422" y="343800"/>
                                <a:pt x="193398" y="350388"/>
                                <a:pt x="183439" y="379834"/>
                              </a:cubicBezTo>
                              <a:cubicBezTo>
                                <a:pt x="179704" y="375254"/>
                                <a:pt x="175149" y="371352"/>
                                <a:pt x="169252" y="368041"/>
                              </a:cubicBezTo>
                              <a:cubicBezTo>
                                <a:pt x="151368" y="365588"/>
                                <a:pt x="134318" y="363546"/>
                                <a:pt x="118066" y="358169"/>
                              </a:cubicBezTo>
                              <a:cubicBezTo>
                                <a:pt x="124531" y="343597"/>
                                <a:pt x="127480" y="321013"/>
                                <a:pt x="115795" y="310419"/>
                              </a:cubicBezTo>
                              <a:cubicBezTo>
                                <a:pt x="100194" y="306528"/>
                                <a:pt x="80630" y="302734"/>
                                <a:pt x="69934" y="296620"/>
                              </a:cubicBezTo>
                              <a:cubicBezTo>
                                <a:pt x="81643" y="305018"/>
                                <a:pt x="95467" y="311808"/>
                                <a:pt x="112627" y="312751"/>
                              </a:cubicBezTo>
                              <a:cubicBezTo>
                                <a:pt x="120010" y="321294"/>
                                <a:pt x="113364" y="340602"/>
                                <a:pt x="111309" y="354232"/>
                              </a:cubicBezTo>
                              <a:lnTo>
                                <a:pt x="114028" y="356757"/>
                              </a:lnTo>
                              <a:cubicBezTo>
                                <a:pt x="108385" y="354703"/>
                                <a:pt x="101231" y="350800"/>
                                <a:pt x="94694" y="345750"/>
                              </a:cubicBezTo>
                              <a:cubicBezTo>
                                <a:pt x="81003" y="343550"/>
                                <a:pt x="60872" y="342487"/>
                                <a:pt x="55397" y="337376"/>
                              </a:cubicBezTo>
                              <a:cubicBezTo>
                                <a:pt x="64557" y="348577"/>
                                <a:pt x="87117" y="345714"/>
                                <a:pt x="94742" y="351296"/>
                              </a:cubicBezTo>
                              <a:cubicBezTo>
                                <a:pt x="110295" y="362726"/>
                                <a:pt x="125991" y="365179"/>
                                <a:pt x="159717" y="372320"/>
                              </a:cubicBezTo>
                              <a:cubicBezTo>
                                <a:pt x="181685" y="383376"/>
                                <a:pt x="188392" y="400691"/>
                                <a:pt x="193202" y="420762"/>
                              </a:cubicBezTo>
                              <a:cubicBezTo>
                                <a:pt x="174435" y="421113"/>
                                <a:pt x="163837" y="413464"/>
                                <a:pt x="149748" y="403375"/>
                              </a:cubicBezTo>
                              <a:cubicBezTo>
                                <a:pt x="166340" y="418696"/>
                                <a:pt x="172381" y="422345"/>
                                <a:pt x="194712" y="427505"/>
                              </a:cubicBezTo>
                              <a:cubicBezTo>
                                <a:pt x="196911" y="437474"/>
                                <a:pt x="199026" y="448010"/>
                                <a:pt x="202506" y="458716"/>
                              </a:cubicBezTo>
                              <a:cubicBezTo>
                                <a:pt x="205285" y="467041"/>
                                <a:pt x="210505" y="476309"/>
                                <a:pt x="218251" y="485432"/>
                              </a:cubicBezTo>
                              <a:cubicBezTo>
                                <a:pt x="214662" y="486688"/>
                                <a:pt x="211714" y="487558"/>
                                <a:pt x="211290" y="487099"/>
                              </a:cubicBezTo>
                              <a:cubicBezTo>
                                <a:pt x="203098" y="480019"/>
                                <a:pt x="201466" y="466280"/>
                                <a:pt x="180489" y="453460"/>
                              </a:cubicBezTo>
                              <a:cubicBezTo>
                                <a:pt x="176876" y="453689"/>
                                <a:pt x="160635" y="456915"/>
                                <a:pt x="139211" y="452928"/>
                              </a:cubicBezTo>
                              <a:cubicBezTo>
                                <a:pt x="146316" y="456469"/>
                                <a:pt x="163632" y="458184"/>
                                <a:pt x="179281" y="459549"/>
                              </a:cubicBezTo>
                              <a:cubicBezTo>
                                <a:pt x="191364" y="465338"/>
                                <a:pt x="200451" y="479523"/>
                                <a:pt x="199485" y="480236"/>
                              </a:cubicBezTo>
                              <a:cubicBezTo>
                                <a:pt x="190700" y="486640"/>
                                <a:pt x="187570" y="479789"/>
                                <a:pt x="179752" y="474351"/>
                              </a:cubicBezTo>
                              <a:cubicBezTo>
                                <a:pt x="176381" y="476901"/>
                                <a:pt x="170194" y="474545"/>
                                <a:pt x="161952" y="478617"/>
                              </a:cubicBezTo>
                              <a:cubicBezTo>
                                <a:pt x="157843" y="480635"/>
                                <a:pt x="151162" y="484030"/>
                                <a:pt x="160418" y="481650"/>
                              </a:cubicBezTo>
                              <a:cubicBezTo>
                                <a:pt x="174906" y="477868"/>
                                <a:pt x="174266" y="476381"/>
                                <a:pt x="186519" y="484864"/>
                              </a:cubicBezTo>
                              <a:cubicBezTo>
                                <a:pt x="195956" y="491522"/>
                                <a:pt x="193999" y="483764"/>
                                <a:pt x="202313" y="484477"/>
                              </a:cubicBezTo>
                              <a:cubicBezTo>
                                <a:pt x="203497" y="484586"/>
                                <a:pt x="208597" y="490071"/>
                                <a:pt x="209962" y="490966"/>
                              </a:cubicBezTo>
                              <a:cubicBezTo>
                                <a:pt x="212293" y="492500"/>
                                <a:pt x="217610" y="491691"/>
                                <a:pt x="222915" y="490640"/>
                              </a:cubicBezTo>
                              <a:cubicBezTo>
                                <a:pt x="232473" y="500560"/>
                                <a:pt x="245126" y="510057"/>
                                <a:pt x="260823" y="517718"/>
                              </a:cubicBezTo>
                              <a:cubicBezTo>
                                <a:pt x="265656" y="527928"/>
                                <a:pt x="270031" y="535541"/>
                                <a:pt x="274864" y="542778"/>
                              </a:cubicBezTo>
                              <a:lnTo>
                                <a:pt x="272762" y="545195"/>
                              </a:lnTo>
                              <a:cubicBezTo>
                                <a:pt x="274078" y="577167"/>
                                <a:pt x="284374" y="607447"/>
                                <a:pt x="279420" y="661445"/>
                              </a:cubicBezTo>
                              <a:cubicBezTo>
                                <a:pt x="281668" y="672525"/>
                                <a:pt x="283903" y="683593"/>
                                <a:pt x="286174" y="694674"/>
                              </a:cubicBezTo>
                              <a:cubicBezTo>
                                <a:pt x="248836" y="686807"/>
                                <a:pt x="224149" y="679691"/>
                                <a:pt x="212584" y="655790"/>
                              </a:cubicBezTo>
                              <a:cubicBezTo>
                                <a:pt x="194264" y="617994"/>
                                <a:pt x="208765" y="544313"/>
                                <a:pt x="205901" y="539379"/>
                              </a:cubicBezTo>
                              <a:cubicBezTo>
                                <a:pt x="198990" y="525061"/>
                                <a:pt x="171487" y="509606"/>
                                <a:pt x="152587" y="495601"/>
                              </a:cubicBezTo>
                              <a:cubicBezTo>
                                <a:pt x="167837" y="513810"/>
                                <a:pt x="191956" y="526135"/>
                                <a:pt x="198665" y="541481"/>
                              </a:cubicBezTo>
                              <a:cubicBezTo>
                                <a:pt x="196611" y="554966"/>
                                <a:pt x="192901" y="568716"/>
                                <a:pt x="194955" y="579953"/>
                              </a:cubicBezTo>
                              <a:cubicBezTo>
                                <a:pt x="162498" y="565562"/>
                                <a:pt x="151105" y="556657"/>
                                <a:pt x="131755" y="527804"/>
                              </a:cubicBezTo>
                              <a:cubicBezTo>
                                <a:pt x="145327" y="558532"/>
                                <a:pt x="154957" y="570240"/>
                                <a:pt x="187171" y="587206"/>
                              </a:cubicBezTo>
                              <a:lnTo>
                                <a:pt x="192645" y="589599"/>
                              </a:lnTo>
                              <a:cubicBezTo>
                                <a:pt x="192250" y="609246"/>
                                <a:pt x="194011" y="628978"/>
                                <a:pt x="197370" y="648505"/>
                              </a:cubicBezTo>
                              <a:cubicBezTo>
                                <a:pt x="165010" y="638077"/>
                                <a:pt x="143913" y="622405"/>
                                <a:pt x="128031" y="604896"/>
                              </a:cubicBezTo>
                              <a:cubicBezTo>
                                <a:pt x="96407" y="569976"/>
                                <a:pt x="80000" y="543210"/>
                                <a:pt x="61120" y="525850"/>
                              </a:cubicBezTo>
                              <a:cubicBezTo>
                                <a:pt x="59827" y="521017"/>
                                <a:pt x="58498" y="516183"/>
                                <a:pt x="57205" y="511374"/>
                              </a:cubicBezTo>
                              <a:cubicBezTo>
                                <a:pt x="59284" y="487438"/>
                                <a:pt x="49955" y="476213"/>
                                <a:pt x="27769" y="465434"/>
                              </a:cubicBezTo>
                              <a:cubicBezTo>
                                <a:pt x="25522" y="459260"/>
                                <a:pt x="22694" y="451092"/>
                                <a:pt x="25364" y="446500"/>
                              </a:cubicBezTo>
                              <a:cubicBezTo>
                                <a:pt x="31926" y="434670"/>
                                <a:pt x="67960" y="442645"/>
                                <a:pt x="63924" y="429196"/>
                              </a:cubicBezTo>
                              <a:cubicBezTo>
                                <a:pt x="60130" y="418479"/>
                                <a:pt x="56069" y="403073"/>
                                <a:pt x="54788" y="391896"/>
                              </a:cubicBezTo>
                              <a:cubicBezTo>
                                <a:pt x="54418" y="388428"/>
                                <a:pt x="50232" y="353350"/>
                                <a:pt x="49435" y="363344"/>
                              </a:cubicBezTo>
                              <a:cubicBezTo>
                                <a:pt x="47212" y="384223"/>
                                <a:pt x="48046" y="402964"/>
                                <a:pt x="53000" y="424120"/>
                              </a:cubicBezTo>
                              <a:cubicBezTo>
                                <a:pt x="53688" y="427129"/>
                                <a:pt x="35152" y="435261"/>
                                <a:pt x="30742" y="437255"/>
                              </a:cubicBezTo>
                              <a:cubicBezTo>
                                <a:pt x="30742" y="437255"/>
                                <a:pt x="32868" y="425425"/>
                                <a:pt x="30798" y="422272"/>
                              </a:cubicBezTo>
                              <a:cubicBezTo>
                                <a:pt x="24587" y="412786"/>
                                <a:pt x="18883" y="401645"/>
                                <a:pt x="11306" y="391991"/>
                              </a:cubicBezTo>
                              <a:cubicBezTo>
                                <a:pt x="10267" y="390747"/>
                                <a:pt x="6086" y="384741"/>
                                <a:pt x="1507" y="378229"/>
                              </a:cubicBezTo>
                              <a:lnTo>
                                <a:pt x="1507" y="388668"/>
                              </a:lnTo>
                              <a:cubicBezTo>
                                <a:pt x="10690" y="402987"/>
                                <a:pt x="29094" y="425546"/>
                                <a:pt x="23886" y="432590"/>
                              </a:cubicBezTo>
                              <a:cubicBezTo>
                                <a:pt x="18412" y="439985"/>
                                <a:pt x="17627" y="452406"/>
                                <a:pt x="20563" y="462121"/>
                              </a:cubicBezTo>
                              <a:cubicBezTo>
                                <a:pt x="14896" y="459693"/>
                                <a:pt x="8527" y="457167"/>
                                <a:pt x="1518" y="454473"/>
                              </a:cubicBezTo>
                              <a:lnTo>
                                <a:pt x="1518" y="459922"/>
                              </a:lnTo>
                              <a:cubicBezTo>
                                <a:pt x="35100" y="475993"/>
                                <a:pt x="49359" y="486613"/>
                                <a:pt x="49711" y="516788"/>
                              </a:cubicBezTo>
                              <a:cubicBezTo>
                                <a:pt x="42255" y="511821"/>
                                <a:pt x="33990" y="508112"/>
                                <a:pt x="24130" y="505755"/>
                              </a:cubicBezTo>
                              <a:cubicBezTo>
                                <a:pt x="16505" y="506771"/>
                                <a:pt x="8977" y="507761"/>
                                <a:pt x="1521" y="508680"/>
                              </a:cubicBezTo>
                              <a:lnTo>
                                <a:pt x="1521" y="516099"/>
                              </a:lnTo>
                              <a:lnTo>
                                <a:pt x="12964" y="515398"/>
                              </a:lnTo>
                              <a:cubicBezTo>
                                <a:pt x="48974" y="522358"/>
                                <a:pt x="66795" y="543938"/>
                                <a:pt x="83295" y="570088"/>
                              </a:cubicBezTo>
                              <a:cubicBezTo>
                                <a:pt x="57338" y="577785"/>
                                <a:pt x="38827" y="571163"/>
                                <a:pt x="14234" y="562499"/>
                              </a:cubicBezTo>
                              <a:cubicBezTo>
                                <a:pt x="44818" y="577507"/>
                                <a:pt x="55041" y="580250"/>
                                <a:pt x="88743" y="578872"/>
                              </a:cubicBezTo>
                              <a:cubicBezTo>
                                <a:pt x="96670" y="591958"/>
                                <a:pt x="104717" y="605842"/>
                                <a:pt x="114867" y="619411"/>
                              </a:cubicBezTo>
                              <a:cubicBezTo>
                                <a:pt x="122746" y="629984"/>
                                <a:pt x="134576" y="640907"/>
                                <a:pt x="149850" y="650658"/>
                              </a:cubicBezTo>
                              <a:cubicBezTo>
                                <a:pt x="145464" y="653800"/>
                                <a:pt x="141779" y="656095"/>
                                <a:pt x="140981" y="655624"/>
                              </a:cubicBezTo>
                              <a:cubicBezTo>
                                <a:pt x="126070" y="648882"/>
                                <a:pt x="117055" y="630370"/>
                                <a:pt x="81554" y="620559"/>
                              </a:cubicBezTo>
                              <a:cubicBezTo>
                                <a:pt x="76624" y="622263"/>
                                <a:pt x="55574" y="632992"/>
                                <a:pt x="23758" y="635663"/>
                              </a:cubicBezTo>
                              <a:cubicBezTo>
                                <a:pt x="35347" y="637874"/>
                                <a:pt x="60360" y="633597"/>
                                <a:pt x="82885" y="629500"/>
                              </a:cubicBezTo>
                              <a:cubicBezTo>
                                <a:pt x="102570" y="632932"/>
                                <a:pt x="122158" y="649232"/>
                                <a:pt x="121167" y="650598"/>
                              </a:cubicBezTo>
                              <a:cubicBezTo>
                                <a:pt x="112032" y="662898"/>
                                <a:pt x="104299" y="654537"/>
                                <a:pt x="90764" y="649945"/>
                              </a:cubicBezTo>
                              <a:cubicBezTo>
                                <a:pt x="87272" y="654815"/>
                                <a:pt x="77496" y="653872"/>
                                <a:pt x="67986" y="662705"/>
                              </a:cubicBezTo>
                              <a:cubicBezTo>
                                <a:pt x="63261" y="667115"/>
                                <a:pt x="55624" y="674413"/>
                                <a:pt x="67346" y="667550"/>
                              </a:cubicBezTo>
                              <a:cubicBezTo>
                                <a:pt x="85689" y="656711"/>
                                <a:pt x="84106" y="654875"/>
                                <a:pt x="105325" y="662004"/>
                              </a:cubicBezTo>
                              <a:cubicBezTo>
                                <a:pt x="121748" y="667671"/>
                                <a:pt x="115210" y="657570"/>
                                <a:pt x="127161" y="655407"/>
                              </a:cubicBezTo>
                              <a:cubicBezTo>
                                <a:pt x="128864" y="655081"/>
                                <a:pt x="138653" y="660772"/>
                                <a:pt x="141033" y="661521"/>
                              </a:cubicBezTo>
                              <a:cubicBezTo>
                                <a:pt x="144997" y="662753"/>
                                <a:pt x="152005" y="659551"/>
                                <a:pt x="158918" y="656083"/>
                              </a:cubicBezTo>
                              <a:cubicBezTo>
                                <a:pt x="168669" y="661533"/>
                                <a:pt x="179689" y="666390"/>
                                <a:pt x="191677" y="670523"/>
                              </a:cubicBezTo>
                              <a:cubicBezTo>
                                <a:pt x="198637" y="674957"/>
                                <a:pt x="206008" y="679332"/>
                                <a:pt x="214431" y="683657"/>
                              </a:cubicBezTo>
                              <a:cubicBezTo>
                                <a:pt x="250090" y="701987"/>
                                <a:pt x="293494" y="726238"/>
                                <a:pt x="319344" y="754415"/>
                              </a:cubicBezTo>
                              <a:cubicBezTo>
                                <a:pt x="346037" y="783463"/>
                                <a:pt x="330062" y="842671"/>
                                <a:pt x="294983" y="880467"/>
                              </a:cubicBezTo>
                              <a:cubicBezTo>
                                <a:pt x="236474" y="943515"/>
                                <a:pt x="221140" y="1017588"/>
                                <a:pt x="258043" y="1062332"/>
                              </a:cubicBezTo>
                              <a:cubicBezTo>
                                <a:pt x="269111" y="1075732"/>
                                <a:pt x="424146" y="1032064"/>
                                <a:pt x="452281" y="1044521"/>
                              </a:cubicBezTo>
                              <a:cubicBezTo>
                                <a:pt x="453513" y="999886"/>
                                <a:pt x="373239" y="947929"/>
                                <a:pt x="403000" y="860424"/>
                              </a:cubicBezTo>
                              <a:cubicBezTo>
                                <a:pt x="414710" y="826024"/>
                                <a:pt x="415725" y="802041"/>
                                <a:pt x="410275" y="782331"/>
                              </a:cubicBezTo>
                              <a:cubicBezTo>
                                <a:pt x="452073" y="769245"/>
                                <a:pt x="489291" y="776520"/>
                                <a:pt x="521880" y="756413"/>
                              </a:cubicBezTo>
                              <a:cubicBezTo>
                                <a:pt x="549540" y="753006"/>
                                <a:pt x="566797" y="755495"/>
                                <a:pt x="585889" y="737273"/>
                              </a:cubicBezTo>
                              <a:cubicBezTo>
                                <a:pt x="629439" y="746444"/>
                                <a:pt x="648097" y="747435"/>
                                <a:pt x="682584" y="721094"/>
                              </a:cubicBezTo>
                              <a:cubicBezTo>
                                <a:pt x="648303" y="735570"/>
                                <a:pt x="630153" y="739497"/>
                                <a:pt x="593395" y="730289"/>
                              </a:cubicBezTo>
                              <a:close/>
                              <a:moveTo>
                                <a:pt x="289592" y="478816"/>
                              </a:moveTo>
                              <a:lnTo>
                                <a:pt x="288227" y="477584"/>
                              </a:lnTo>
                              <a:cubicBezTo>
                                <a:pt x="288622" y="478429"/>
                                <a:pt x="289072" y="479227"/>
                                <a:pt x="289483" y="479988"/>
                              </a:cubicBezTo>
                              <a:lnTo>
                                <a:pt x="289592" y="478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6" name="Freeform: Shape 306"/>
                      <wps:cNvSpPr/>
                      <wps:spPr>
                        <a:xfrm>
                          <a:off x="4354282" y="3361571"/>
                          <a:ext cx="748389" cy="991991"/>
                        </a:xfrm>
                        <a:custGeom>
                          <a:avLst/>
                          <a:gdLst>
                            <a:gd name="connsiteX0" fmla="*/ 40997 w 748388"/>
                            <a:gd name="connsiteY0" fmla="*/ 742488 h 991990"/>
                            <a:gd name="connsiteX1" fmla="*/ 10273 w 748388"/>
                            <a:gd name="connsiteY1" fmla="*/ 759058 h 991990"/>
                            <a:gd name="connsiteX2" fmla="*/ 1491 w 748388"/>
                            <a:gd name="connsiteY2" fmla="*/ 751898 h 991990"/>
                            <a:gd name="connsiteX3" fmla="*/ 111095 w 748388"/>
                            <a:gd name="connsiteY3" fmla="*/ 622326 h 991990"/>
                            <a:gd name="connsiteX4" fmla="*/ 111095 w 748388"/>
                            <a:gd name="connsiteY4" fmla="*/ 326904 h 991990"/>
                            <a:gd name="connsiteX5" fmla="*/ 96867 w 748388"/>
                            <a:gd name="connsiteY5" fmla="*/ 337519 h 991990"/>
                            <a:gd name="connsiteX6" fmla="*/ 249290 w 748388"/>
                            <a:gd name="connsiteY6" fmla="*/ 1491 h 991990"/>
                            <a:gd name="connsiteX7" fmla="*/ 384479 w 748388"/>
                            <a:gd name="connsiteY7" fmla="*/ 362697 h 991990"/>
                            <a:gd name="connsiteX8" fmla="*/ 369270 w 748388"/>
                            <a:gd name="connsiteY8" fmla="*/ 353297 h 991990"/>
                            <a:gd name="connsiteX9" fmla="*/ 371460 w 748388"/>
                            <a:gd name="connsiteY9" fmla="*/ 370708 h 991990"/>
                            <a:gd name="connsiteX10" fmla="*/ 371460 w 748388"/>
                            <a:gd name="connsiteY10" fmla="*/ 477129 h 991990"/>
                            <a:gd name="connsiteX11" fmla="*/ 515664 w 748388"/>
                            <a:gd name="connsiteY11" fmla="*/ 565525 h 991990"/>
                            <a:gd name="connsiteX12" fmla="*/ 748644 w 748388"/>
                            <a:gd name="connsiteY12" fmla="*/ 797238 h 991990"/>
                            <a:gd name="connsiteX13" fmla="*/ 750995 w 748388"/>
                            <a:gd name="connsiteY13" fmla="*/ 808076 h 991990"/>
                            <a:gd name="connsiteX14" fmla="*/ 717948 w 748388"/>
                            <a:gd name="connsiteY14" fmla="*/ 795058 h 991990"/>
                            <a:gd name="connsiteX15" fmla="*/ 717948 w 748388"/>
                            <a:gd name="connsiteY15" fmla="*/ 992825 h 991990"/>
                            <a:gd name="connsiteX16" fmla="*/ 41004 w 748388"/>
                            <a:gd name="connsiteY16" fmla="*/ 992825 h 991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48388" h="991990">
                              <a:moveTo>
                                <a:pt x="40997" y="742488"/>
                              </a:moveTo>
                              <a:lnTo>
                                <a:pt x="10273" y="759058"/>
                              </a:lnTo>
                              <a:lnTo>
                                <a:pt x="1491" y="751898"/>
                              </a:lnTo>
                              <a:lnTo>
                                <a:pt x="111095" y="622326"/>
                              </a:lnTo>
                              <a:lnTo>
                                <a:pt x="111095" y="326904"/>
                              </a:lnTo>
                              <a:lnTo>
                                <a:pt x="96867" y="337519"/>
                              </a:lnTo>
                              <a:lnTo>
                                <a:pt x="249290" y="1491"/>
                              </a:lnTo>
                              <a:lnTo>
                                <a:pt x="384479" y="362697"/>
                              </a:lnTo>
                              <a:lnTo>
                                <a:pt x="369270" y="353297"/>
                              </a:lnTo>
                              <a:lnTo>
                                <a:pt x="371460" y="370708"/>
                              </a:lnTo>
                              <a:lnTo>
                                <a:pt x="371460" y="477129"/>
                              </a:lnTo>
                              <a:lnTo>
                                <a:pt x="515664" y="565525"/>
                              </a:lnTo>
                              <a:lnTo>
                                <a:pt x="748644" y="797238"/>
                              </a:lnTo>
                              <a:lnTo>
                                <a:pt x="750995" y="808076"/>
                              </a:lnTo>
                              <a:lnTo>
                                <a:pt x="717948" y="795058"/>
                              </a:lnTo>
                              <a:lnTo>
                                <a:pt x="717948" y="992825"/>
                              </a:lnTo>
                              <a:lnTo>
                                <a:pt x="41004" y="992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7" name="Freeform: Shape 307"/>
                      <wps:cNvSpPr/>
                      <wps:spPr>
                        <a:xfrm>
                          <a:off x="4602399" y="3289008"/>
                          <a:ext cx="4351" cy="78315"/>
                        </a:xfrm>
                        <a:custGeom>
                          <a:avLst/>
                          <a:gdLst>
                            <a:gd name="connsiteX0" fmla="*/ 1166 w 0"/>
                            <a:gd name="connsiteY0" fmla="*/ 78020 h 78315"/>
                            <a:gd name="connsiteX1" fmla="*/ 1166 w 0"/>
                            <a:gd name="connsiteY1" fmla="*/ 116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78315">
                              <a:moveTo>
                                <a:pt x="1166" y="78020"/>
                              </a:moveTo>
                              <a:lnTo>
                                <a:pt x="1166" y="1166"/>
                              </a:lnTo>
                            </a:path>
                          </a:pathLst>
                        </a:custGeom>
                        <a:noFill/>
                        <a:ln w="3405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8" name="Freeform: Shape 308"/>
                      <wps:cNvSpPr/>
                      <wps:spPr>
                        <a:xfrm>
                          <a:off x="4571058" y="3316347"/>
                          <a:ext cx="65266" cy="13053"/>
                        </a:xfrm>
                        <a:custGeom>
                          <a:avLst/>
                          <a:gdLst>
                            <a:gd name="connsiteX0" fmla="*/ 1093 w 65266"/>
                            <a:gd name="connsiteY0" fmla="*/ 14960 h 13052"/>
                            <a:gd name="connsiteX1" fmla="*/ 67407 w 65266"/>
                            <a:gd name="connsiteY1" fmla="*/ 1092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5266" h="13052">
                              <a:moveTo>
                                <a:pt x="1093" y="14960"/>
                              </a:moveTo>
                              <a:lnTo>
                                <a:pt x="67407" y="1092"/>
                              </a:lnTo>
                            </a:path>
                          </a:pathLst>
                        </a:custGeom>
                        <a:noFill/>
                        <a:ln w="3189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09" name="Freeform: Shape 309"/>
                      <wps:cNvSpPr/>
                      <wps:spPr>
                        <a:xfrm>
                          <a:off x="4512919" y="3713517"/>
                          <a:ext cx="73969" cy="134876"/>
                        </a:xfrm>
                        <a:custGeom>
                          <a:avLst/>
                          <a:gdLst>
                            <a:gd name="connsiteX0" fmla="*/ 38042 w 73968"/>
                            <a:gd name="connsiteY0" fmla="*/ 1491 h 134875"/>
                            <a:gd name="connsiteX1" fmla="*/ 74593 w 73968"/>
                            <a:gd name="connsiteY1" fmla="*/ 44354 h 134875"/>
                            <a:gd name="connsiteX2" fmla="*/ 74593 w 73968"/>
                            <a:gd name="connsiteY2" fmla="*/ 128216 h 134875"/>
                            <a:gd name="connsiteX3" fmla="*/ 1491 w 73968"/>
                            <a:gd name="connsiteY3" fmla="*/ 135670 h 134875"/>
                            <a:gd name="connsiteX4" fmla="*/ 1491 w 73968"/>
                            <a:gd name="connsiteY4" fmla="*/ 51808 h 134875"/>
                            <a:gd name="connsiteX5" fmla="*/ 38042 w 73968"/>
                            <a:gd name="connsiteY5" fmla="*/ 1491 h 13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968" h="134875">
                              <a:moveTo>
                                <a:pt x="38042" y="1491"/>
                              </a:moveTo>
                              <a:cubicBezTo>
                                <a:pt x="65456" y="17331"/>
                                <a:pt x="65456" y="17331"/>
                                <a:pt x="74593" y="44354"/>
                              </a:cubicBezTo>
                              <a:lnTo>
                                <a:pt x="74593" y="128216"/>
                              </a:lnTo>
                              <a:lnTo>
                                <a:pt x="1491" y="135670"/>
                              </a:lnTo>
                              <a:lnTo>
                                <a:pt x="1491" y="51808"/>
                              </a:lnTo>
                              <a:cubicBezTo>
                                <a:pt x="10628" y="22922"/>
                                <a:pt x="10628" y="22922"/>
                                <a:pt x="38042" y="1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0" name="Freeform: Shape 310"/>
                      <wps:cNvSpPr/>
                      <wps:spPr>
                        <a:xfrm>
                          <a:off x="4661131" y="3732573"/>
                          <a:ext cx="30458" cy="126174"/>
                        </a:xfrm>
                        <a:custGeom>
                          <a:avLst/>
                          <a:gdLst>
                            <a:gd name="connsiteX0" fmla="*/ 17012 w 30457"/>
                            <a:gd name="connsiteY0" fmla="*/ 1491 h 126174"/>
                            <a:gd name="connsiteX1" fmla="*/ 32534 w 30457"/>
                            <a:gd name="connsiteY1" fmla="*/ 51621 h 126174"/>
                            <a:gd name="connsiteX2" fmla="*/ 32534 w 30457"/>
                            <a:gd name="connsiteY2" fmla="*/ 128413 h 126174"/>
                            <a:gd name="connsiteX3" fmla="*/ 1491 w 30457"/>
                            <a:gd name="connsiteY3" fmla="*/ 113481 h 126174"/>
                            <a:gd name="connsiteX4" fmla="*/ 1491 w 30457"/>
                            <a:gd name="connsiteY4" fmla="*/ 36689 h 126174"/>
                            <a:gd name="connsiteX5" fmla="*/ 17012 w 30457"/>
                            <a:gd name="connsiteY5" fmla="*/ 1492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457" h="126174">
                              <a:moveTo>
                                <a:pt x="17012" y="1491"/>
                              </a:moveTo>
                              <a:cubicBezTo>
                                <a:pt x="28654" y="24155"/>
                                <a:pt x="28654" y="24155"/>
                                <a:pt x="32534" y="51621"/>
                              </a:cubicBezTo>
                              <a:lnTo>
                                <a:pt x="32534" y="128413"/>
                              </a:lnTo>
                              <a:lnTo>
                                <a:pt x="1491" y="113481"/>
                              </a:lnTo>
                              <a:lnTo>
                                <a:pt x="1491" y="36689"/>
                              </a:lnTo>
                              <a:cubicBezTo>
                                <a:pt x="5371" y="12958"/>
                                <a:pt x="5371" y="12958"/>
                                <a:pt x="17012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1" name="Freeform: Shape 311"/>
                      <wps:cNvSpPr/>
                      <wps:spPr>
                        <a:xfrm>
                          <a:off x="2664539" y="4184772"/>
                          <a:ext cx="435110" cy="439434"/>
                        </a:xfrm>
                        <a:custGeom>
                          <a:avLst/>
                          <a:gdLst>
                            <a:gd name="connsiteX0" fmla="*/ 190972 w 435109"/>
                            <a:gd name="connsiteY0" fmla="*/ 438385 h 439434"/>
                            <a:gd name="connsiteX1" fmla="*/ 193544 w 435109"/>
                            <a:gd name="connsiteY1" fmla="*/ 313551 h 439434"/>
                            <a:gd name="connsiteX2" fmla="*/ 193950 w 435109"/>
                            <a:gd name="connsiteY2" fmla="*/ 288241 h 439434"/>
                            <a:gd name="connsiteX3" fmla="*/ 193367 w 435109"/>
                            <a:gd name="connsiteY3" fmla="*/ 277428 h 439434"/>
                            <a:gd name="connsiteX4" fmla="*/ 188724 w 435109"/>
                            <a:gd name="connsiteY4" fmla="*/ 295495 h 439434"/>
                            <a:gd name="connsiteX5" fmla="*/ 183154 w 435109"/>
                            <a:gd name="connsiteY5" fmla="*/ 301231 h 439434"/>
                            <a:gd name="connsiteX6" fmla="*/ 178194 w 435109"/>
                            <a:gd name="connsiteY6" fmla="*/ 294519 h 439434"/>
                            <a:gd name="connsiteX7" fmla="*/ 168493 w 435109"/>
                            <a:gd name="connsiteY7" fmla="*/ 267492 h 439434"/>
                            <a:gd name="connsiteX8" fmla="*/ 165243 w 435109"/>
                            <a:gd name="connsiteY8" fmla="*/ 249336 h 439434"/>
                            <a:gd name="connsiteX9" fmla="*/ 162396 w 435109"/>
                            <a:gd name="connsiteY9" fmla="*/ 254385 h 439434"/>
                            <a:gd name="connsiteX10" fmla="*/ 157890 w 435109"/>
                            <a:gd name="connsiteY10" fmla="*/ 257378 h 439434"/>
                            <a:gd name="connsiteX11" fmla="*/ 151313 w 435109"/>
                            <a:gd name="connsiteY11" fmla="*/ 258910 h 439434"/>
                            <a:gd name="connsiteX12" fmla="*/ 146485 w 435109"/>
                            <a:gd name="connsiteY12" fmla="*/ 254690 h 439434"/>
                            <a:gd name="connsiteX13" fmla="*/ 145791 w 435109"/>
                            <a:gd name="connsiteY13" fmla="*/ 246158 h 439434"/>
                            <a:gd name="connsiteX14" fmla="*/ 144565 w 435109"/>
                            <a:gd name="connsiteY14" fmla="*/ 241080 h 439434"/>
                            <a:gd name="connsiteX15" fmla="*/ 138532 w 435109"/>
                            <a:gd name="connsiteY15" fmla="*/ 211267 h 439434"/>
                            <a:gd name="connsiteX16" fmla="*/ 135573 w 435109"/>
                            <a:gd name="connsiteY16" fmla="*/ 186241 h 439434"/>
                            <a:gd name="connsiteX17" fmla="*/ 130818 w 435109"/>
                            <a:gd name="connsiteY17" fmla="*/ 145808 h 439434"/>
                            <a:gd name="connsiteX18" fmla="*/ 126756 w 435109"/>
                            <a:gd name="connsiteY18" fmla="*/ 171519 h 439434"/>
                            <a:gd name="connsiteX19" fmla="*/ 121161 w 435109"/>
                            <a:gd name="connsiteY19" fmla="*/ 185861 h 439434"/>
                            <a:gd name="connsiteX20" fmla="*/ 118107 w 435109"/>
                            <a:gd name="connsiteY20" fmla="*/ 167153 h 439434"/>
                            <a:gd name="connsiteX21" fmla="*/ 111675 w 435109"/>
                            <a:gd name="connsiteY21" fmla="*/ 150900 h 439434"/>
                            <a:gd name="connsiteX22" fmla="*/ 108958 w 435109"/>
                            <a:gd name="connsiteY22" fmla="*/ 170142 h 439434"/>
                            <a:gd name="connsiteX23" fmla="*/ 101960 w 435109"/>
                            <a:gd name="connsiteY23" fmla="*/ 189126 h 439434"/>
                            <a:gd name="connsiteX24" fmla="*/ 99089 w 435109"/>
                            <a:gd name="connsiteY24" fmla="*/ 176353 h 439434"/>
                            <a:gd name="connsiteX25" fmla="*/ 93061 w 435109"/>
                            <a:gd name="connsiteY25" fmla="*/ 164064 h 439434"/>
                            <a:gd name="connsiteX26" fmla="*/ 87770 w 435109"/>
                            <a:gd name="connsiteY26" fmla="*/ 156595 h 439434"/>
                            <a:gd name="connsiteX27" fmla="*/ 84885 w 435109"/>
                            <a:gd name="connsiteY27" fmla="*/ 151964 h 439434"/>
                            <a:gd name="connsiteX28" fmla="*/ 81706 w 435109"/>
                            <a:gd name="connsiteY28" fmla="*/ 146468 h 439434"/>
                            <a:gd name="connsiteX29" fmla="*/ 78349 w 435109"/>
                            <a:gd name="connsiteY29" fmla="*/ 139671 h 439434"/>
                            <a:gd name="connsiteX30" fmla="*/ 75914 w 435109"/>
                            <a:gd name="connsiteY30" fmla="*/ 130634 h 439434"/>
                            <a:gd name="connsiteX31" fmla="*/ 47549 w 435109"/>
                            <a:gd name="connsiteY31" fmla="*/ 124012 h 439434"/>
                            <a:gd name="connsiteX32" fmla="*/ 28905 w 435109"/>
                            <a:gd name="connsiteY32" fmla="*/ 119146 h 439434"/>
                            <a:gd name="connsiteX33" fmla="*/ 11153 w 435109"/>
                            <a:gd name="connsiteY33" fmla="*/ 117396 h 439434"/>
                            <a:gd name="connsiteX34" fmla="*/ 2591 w 435109"/>
                            <a:gd name="connsiteY34" fmla="*/ 108715 h 439434"/>
                            <a:gd name="connsiteX35" fmla="*/ 5119 w 435109"/>
                            <a:gd name="connsiteY35" fmla="*/ 63845 h 439434"/>
                            <a:gd name="connsiteX36" fmla="*/ 12344 w 435109"/>
                            <a:gd name="connsiteY36" fmla="*/ 62149 h 439434"/>
                            <a:gd name="connsiteX37" fmla="*/ 55877 w 435109"/>
                            <a:gd name="connsiteY37" fmla="*/ 78614 h 439434"/>
                            <a:gd name="connsiteX38" fmla="*/ 67028 w 435109"/>
                            <a:gd name="connsiteY38" fmla="*/ 81179 h 439434"/>
                            <a:gd name="connsiteX39" fmla="*/ 98202 w 435109"/>
                            <a:gd name="connsiteY39" fmla="*/ 83853 h 439434"/>
                            <a:gd name="connsiteX40" fmla="*/ 163995 w 435109"/>
                            <a:gd name="connsiteY40" fmla="*/ 86081 h 439434"/>
                            <a:gd name="connsiteX41" fmla="*/ 175977 w 435109"/>
                            <a:gd name="connsiteY41" fmla="*/ 73198 h 439434"/>
                            <a:gd name="connsiteX42" fmla="*/ 172757 w 435109"/>
                            <a:gd name="connsiteY42" fmla="*/ 67828 h 439434"/>
                            <a:gd name="connsiteX43" fmla="*/ 172779 w 435109"/>
                            <a:gd name="connsiteY43" fmla="*/ 59323 h 439434"/>
                            <a:gd name="connsiteX44" fmla="*/ 177625 w 435109"/>
                            <a:gd name="connsiteY44" fmla="*/ 49069 h 439434"/>
                            <a:gd name="connsiteX45" fmla="*/ 184737 w 435109"/>
                            <a:gd name="connsiteY45" fmla="*/ 21940 h 439434"/>
                            <a:gd name="connsiteX46" fmla="*/ 186512 w 435109"/>
                            <a:gd name="connsiteY46" fmla="*/ 4929 h 439434"/>
                            <a:gd name="connsiteX47" fmla="*/ 202410 w 435109"/>
                            <a:gd name="connsiteY47" fmla="*/ 4245 h 439434"/>
                            <a:gd name="connsiteX48" fmla="*/ 216673 w 435109"/>
                            <a:gd name="connsiteY48" fmla="*/ 19660 h 439434"/>
                            <a:gd name="connsiteX49" fmla="*/ 242318 w 435109"/>
                            <a:gd name="connsiteY49" fmla="*/ 33704 h 439434"/>
                            <a:gd name="connsiteX50" fmla="*/ 251550 w 435109"/>
                            <a:gd name="connsiteY50" fmla="*/ 35468 h 439434"/>
                            <a:gd name="connsiteX51" fmla="*/ 241209 w 435109"/>
                            <a:gd name="connsiteY51" fmla="*/ 49282 h 439434"/>
                            <a:gd name="connsiteX52" fmla="*/ 235631 w 435109"/>
                            <a:gd name="connsiteY52" fmla="*/ 58128 h 439434"/>
                            <a:gd name="connsiteX53" fmla="*/ 240560 w 435109"/>
                            <a:gd name="connsiteY53" fmla="*/ 68235 h 439434"/>
                            <a:gd name="connsiteX54" fmla="*/ 242317 w 435109"/>
                            <a:gd name="connsiteY54" fmla="*/ 80308 h 439434"/>
                            <a:gd name="connsiteX55" fmla="*/ 242019 w 435109"/>
                            <a:gd name="connsiteY55" fmla="*/ 88203 h 439434"/>
                            <a:gd name="connsiteX56" fmla="*/ 248280 w 435109"/>
                            <a:gd name="connsiteY56" fmla="*/ 86617 h 439434"/>
                            <a:gd name="connsiteX57" fmla="*/ 412717 w 435109"/>
                            <a:gd name="connsiteY57" fmla="*/ 76596 h 439434"/>
                            <a:gd name="connsiteX58" fmla="*/ 435347 w 435109"/>
                            <a:gd name="connsiteY58" fmla="*/ 96560 h 439434"/>
                            <a:gd name="connsiteX59" fmla="*/ 414408 w 435109"/>
                            <a:gd name="connsiteY59" fmla="*/ 123138 h 439434"/>
                            <a:gd name="connsiteX60" fmla="*/ 411270 w 435109"/>
                            <a:gd name="connsiteY60" fmla="*/ 139687 h 439434"/>
                            <a:gd name="connsiteX61" fmla="*/ 410484 w 435109"/>
                            <a:gd name="connsiteY61" fmla="*/ 158807 h 439434"/>
                            <a:gd name="connsiteX62" fmla="*/ 403743 w 435109"/>
                            <a:gd name="connsiteY62" fmla="*/ 159084 h 439434"/>
                            <a:gd name="connsiteX63" fmla="*/ 396300 w 435109"/>
                            <a:gd name="connsiteY63" fmla="*/ 151173 h 439434"/>
                            <a:gd name="connsiteX64" fmla="*/ 394096 w 435109"/>
                            <a:gd name="connsiteY64" fmla="*/ 158627 h 439434"/>
                            <a:gd name="connsiteX65" fmla="*/ 388913 w 435109"/>
                            <a:gd name="connsiteY65" fmla="*/ 149980 h 439434"/>
                            <a:gd name="connsiteX66" fmla="*/ 370568 w 435109"/>
                            <a:gd name="connsiteY66" fmla="*/ 123417 h 439434"/>
                            <a:gd name="connsiteX67" fmla="*/ 364975 w 435109"/>
                            <a:gd name="connsiteY67" fmla="*/ 119310 h 439434"/>
                            <a:gd name="connsiteX68" fmla="*/ 362235 w 435109"/>
                            <a:gd name="connsiteY68" fmla="*/ 123859 h 439434"/>
                            <a:gd name="connsiteX69" fmla="*/ 355237 w 435109"/>
                            <a:gd name="connsiteY69" fmla="*/ 133979 h 439434"/>
                            <a:gd name="connsiteX70" fmla="*/ 350560 w 435109"/>
                            <a:gd name="connsiteY70" fmla="*/ 145942 h 439434"/>
                            <a:gd name="connsiteX71" fmla="*/ 345371 w 435109"/>
                            <a:gd name="connsiteY71" fmla="*/ 144857 h 439434"/>
                            <a:gd name="connsiteX72" fmla="*/ 343188 w 435109"/>
                            <a:gd name="connsiteY72" fmla="*/ 137077 h 439434"/>
                            <a:gd name="connsiteX73" fmla="*/ 340933 w 435109"/>
                            <a:gd name="connsiteY73" fmla="*/ 148335 h 439434"/>
                            <a:gd name="connsiteX74" fmla="*/ 337009 w 435109"/>
                            <a:gd name="connsiteY74" fmla="*/ 159788 h 439434"/>
                            <a:gd name="connsiteX75" fmla="*/ 333718 w 435109"/>
                            <a:gd name="connsiteY75" fmla="*/ 150446 h 439434"/>
                            <a:gd name="connsiteX76" fmla="*/ 329776 w 435109"/>
                            <a:gd name="connsiteY76" fmla="*/ 141180 h 439434"/>
                            <a:gd name="connsiteX77" fmla="*/ 326619 w 435109"/>
                            <a:gd name="connsiteY77" fmla="*/ 143241 h 439434"/>
                            <a:gd name="connsiteX78" fmla="*/ 321275 w 435109"/>
                            <a:gd name="connsiteY78" fmla="*/ 145556 h 439434"/>
                            <a:gd name="connsiteX79" fmla="*/ 315144 w 435109"/>
                            <a:gd name="connsiteY79" fmla="*/ 149515 h 439434"/>
                            <a:gd name="connsiteX80" fmla="*/ 310391 w 435109"/>
                            <a:gd name="connsiteY80" fmla="*/ 152510 h 439434"/>
                            <a:gd name="connsiteX81" fmla="*/ 294604 w 435109"/>
                            <a:gd name="connsiteY81" fmla="*/ 175160 h 439434"/>
                            <a:gd name="connsiteX82" fmla="*/ 290714 w 435109"/>
                            <a:gd name="connsiteY82" fmla="*/ 176188 h 439434"/>
                            <a:gd name="connsiteX83" fmla="*/ 279187 w 435109"/>
                            <a:gd name="connsiteY83" fmla="*/ 189208 h 439434"/>
                            <a:gd name="connsiteX84" fmla="*/ 275343 w 435109"/>
                            <a:gd name="connsiteY84" fmla="*/ 192783 h 439434"/>
                            <a:gd name="connsiteX85" fmla="*/ 272999 w 435109"/>
                            <a:gd name="connsiteY85" fmla="*/ 212931 h 439434"/>
                            <a:gd name="connsiteX86" fmla="*/ 270508 w 435109"/>
                            <a:gd name="connsiteY86" fmla="*/ 225861 h 439434"/>
                            <a:gd name="connsiteX87" fmla="*/ 269247 w 435109"/>
                            <a:gd name="connsiteY87" fmla="*/ 219460 h 439434"/>
                            <a:gd name="connsiteX88" fmla="*/ 260363 w 435109"/>
                            <a:gd name="connsiteY88" fmla="*/ 218752 h 439434"/>
                            <a:gd name="connsiteX89" fmla="*/ 257138 w 435109"/>
                            <a:gd name="connsiteY89" fmla="*/ 231307 h 439434"/>
                            <a:gd name="connsiteX90" fmla="*/ 265223 w 435109"/>
                            <a:gd name="connsiteY90" fmla="*/ 247383 h 439434"/>
                            <a:gd name="connsiteX91" fmla="*/ 270591 w 435109"/>
                            <a:gd name="connsiteY91" fmla="*/ 255892 h 439434"/>
                            <a:gd name="connsiteX92" fmla="*/ 260264 w 435109"/>
                            <a:gd name="connsiteY92" fmla="*/ 253388 h 439434"/>
                            <a:gd name="connsiteX93" fmla="*/ 234861 w 435109"/>
                            <a:gd name="connsiteY93" fmla="*/ 259402 h 439434"/>
                            <a:gd name="connsiteX94" fmla="*/ 230882 w 435109"/>
                            <a:gd name="connsiteY94" fmla="*/ 284662 h 439434"/>
                            <a:gd name="connsiteX95" fmla="*/ 232527 w 435109"/>
                            <a:gd name="connsiteY95" fmla="*/ 365662 h 439434"/>
                            <a:gd name="connsiteX96" fmla="*/ 233849 w 435109"/>
                            <a:gd name="connsiteY96" fmla="*/ 436750 h 439434"/>
                            <a:gd name="connsiteX97" fmla="*/ 149883 w 435109"/>
                            <a:gd name="connsiteY97" fmla="*/ 279257 h 439434"/>
                            <a:gd name="connsiteX98" fmla="*/ 154925 w 435109"/>
                            <a:gd name="connsiteY98" fmla="*/ 263819 h 439434"/>
                            <a:gd name="connsiteX99" fmla="*/ 157000 w 435109"/>
                            <a:gd name="connsiteY99" fmla="*/ 269609 h 439434"/>
                            <a:gd name="connsiteX100" fmla="*/ 149883 w 435109"/>
                            <a:gd name="connsiteY100" fmla="*/ 279257 h 439434"/>
                            <a:gd name="connsiteX101" fmla="*/ 281748 w 435109"/>
                            <a:gd name="connsiteY101" fmla="*/ 235458 h 439434"/>
                            <a:gd name="connsiteX102" fmla="*/ 278722 w 435109"/>
                            <a:gd name="connsiteY102" fmla="*/ 216782 h 439434"/>
                            <a:gd name="connsiteX103" fmla="*/ 277018 w 435109"/>
                            <a:gd name="connsiteY103" fmla="*/ 200627 h 439434"/>
                            <a:gd name="connsiteX104" fmla="*/ 280676 w 435109"/>
                            <a:gd name="connsiteY104" fmla="*/ 212886 h 439434"/>
                            <a:gd name="connsiteX105" fmla="*/ 285192 w 435109"/>
                            <a:gd name="connsiteY105" fmla="*/ 231388 h 439434"/>
                            <a:gd name="connsiteX106" fmla="*/ 281748 w 435109"/>
                            <a:gd name="connsiteY106" fmla="*/ 235458 h 439434"/>
                            <a:gd name="connsiteX107" fmla="*/ 113539 w 435109"/>
                            <a:gd name="connsiteY107" fmla="*/ 229343 h 439434"/>
                            <a:gd name="connsiteX108" fmla="*/ 116292 w 435109"/>
                            <a:gd name="connsiteY108" fmla="*/ 215843 h 439434"/>
                            <a:gd name="connsiteX109" fmla="*/ 121574 w 435109"/>
                            <a:gd name="connsiteY109" fmla="*/ 207769 h 439434"/>
                            <a:gd name="connsiteX110" fmla="*/ 120063 w 435109"/>
                            <a:gd name="connsiteY110" fmla="*/ 214122 h 439434"/>
                            <a:gd name="connsiteX111" fmla="*/ 116504 w 435109"/>
                            <a:gd name="connsiteY111" fmla="*/ 225901 h 439434"/>
                            <a:gd name="connsiteX112" fmla="*/ 113539 w 435109"/>
                            <a:gd name="connsiteY112" fmla="*/ 229343 h 439434"/>
                            <a:gd name="connsiteX113" fmla="*/ 285942 w 435109"/>
                            <a:gd name="connsiteY113" fmla="*/ 201954 h 439434"/>
                            <a:gd name="connsiteX114" fmla="*/ 288897 w 435109"/>
                            <a:gd name="connsiteY114" fmla="*/ 189121 h 439434"/>
                            <a:gd name="connsiteX115" fmla="*/ 291536 w 435109"/>
                            <a:gd name="connsiteY115" fmla="*/ 183709 h 439434"/>
                            <a:gd name="connsiteX116" fmla="*/ 292152 w 435109"/>
                            <a:gd name="connsiteY116" fmla="*/ 189557 h 439434"/>
                            <a:gd name="connsiteX117" fmla="*/ 287874 w 435109"/>
                            <a:gd name="connsiteY117" fmla="*/ 208337 h 439434"/>
                            <a:gd name="connsiteX118" fmla="*/ 285942 w 435109"/>
                            <a:gd name="connsiteY118" fmla="*/ 201954 h 4394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435109" h="439434">
                              <a:moveTo>
                                <a:pt x="190972" y="438385"/>
                              </a:moveTo>
                              <a:cubicBezTo>
                                <a:pt x="191992" y="435797"/>
                                <a:pt x="193269" y="373810"/>
                                <a:pt x="193544" y="313551"/>
                              </a:cubicBezTo>
                              <a:cubicBezTo>
                                <a:pt x="193583" y="305173"/>
                                <a:pt x="193769" y="293784"/>
                                <a:pt x="193950" y="288241"/>
                              </a:cubicBezTo>
                              <a:cubicBezTo>
                                <a:pt x="194131" y="282698"/>
                                <a:pt x="193877" y="277832"/>
                                <a:pt x="193367" y="277428"/>
                              </a:cubicBezTo>
                              <a:cubicBezTo>
                                <a:pt x="190952" y="275519"/>
                                <a:pt x="189328" y="281840"/>
                                <a:pt x="188724" y="295495"/>
                              </a:cubicBezTo>
                              <a:cubicBezTo>
                                <a:pt x="187856" y="315093"/>
                                <a:pt x="186122" y="316880"/>
                                <a:pt x="183154" y="301231"/>
                              </a:cubicBezTo>
                              <a:cubicBezTo>
                                <a:pt x="182137" y="295865"/>
                                <a:pt x="181198" y="294594"/>
                                <a:pt x="178194" y="294519"/>
                              </a:cubicBezTo>
                              <a:cubicBezTo>
                                <a:pt x="173734" y="294409"/>
                                <a:pt x="172891" y="292057"/>
                                <a:pt x="168493" y="267492"/>
                              </a:cubicBezTo>
                              <a:lnTo>
                                <a:pt x="165243" y="249336"/>
                              </a:lnTo>
                              <a:lnTo>
                                <a:pt x="162396" y="254385"/>
                              </a:lnTo>
                              <a:cubicBezTo>
                                <a:pt x="160230" y="258227"/>
                                <a:pt x="159153" y="258942"/>
                                <a:pt x="157890" y="257378"/>
                              </a:cubicBezTo>
                              <a:cubicBezTo>
                                <a:pt x="156542" y="255708"/>
                                <a:pt x="155308" y="255995"/>
                                <a:pt x="151313" y="258910"/>
                              </a:cubicBezTo>
                              <a:cubicBezTo>
                                <a:pt x="145039" y="263487"/>
                                <a:pt x="143842" y="262440"/>
                                <a:pt x="146485" y="254690"/>
                              </a:cubicBezTo>
                              <a:cubicBezTo>
                                <a:pt x="149102" y="247021"/>
                                <a:pt x="148899" y="244530"/>
                                <a:pt x="145791" y="246158"/>
                              </a:cubicBezTo>
                              <a:cubicBezTo>
                                <a:pt x="142984" y="247629"/>
                                <a:pt x="142142" y="244143"/>
                                <a:pt x="144565" y="241080"/>
                              </a:cubicBezTo>
                              <a:cubicBezTo>
                                <a:pt x="146613" y="238490"/>
                                <a:pt x="143516" y="223186"/>
                                <a:pt x="138532" y="211267"/>
                              </a:cubicBezTo>
                              <a:cubicBezTo>
                                <a:pt x="135369" y="203706"/>
                                <a:pt x="135045" y="200957"/>
                                <a:pt x="135573" y="186241"/>
                              </a:cubicBezTo>
                              <a:cubicBezTo>
                                <a:pt x="136780" y="152683"/>
                                <a:pt x="135906" y="145214"/>
                                <a:pt x="130818" y="145808"/>
                              </a:cubicBezTo>
                              <a:cubicBezTo>
                                <a:pt x="127400" y="146207"/>
                                <a:pt x="125969" y="155271"/>
                                <a:pt x="126756" y="171519"/>
                              </a:cubicBezTo>
                              <a:cubicBezTo>
                                <a:pt x="127999" y="197141"/>
                                <a:pt x="123789" y="207935"/>
                                <a:pt x="121161" y="185861"/>
                              </a:cubicBezTo>
                              <a:cubicBezTo>
                                <a:pt x="120301" y="178492"/>
                                <a:pt x="118910" y="170075"/>
                                <a:pt x="118107" y="167153"/>
                              </a:cubicBezTo>
                              <a:cubicBezTo>
                                <a:pt x="113549" y="150578"/>
                                <a:pt x="113009" y="149214"/>
                                <a:pt x="111675" y="150900"/>
                              </a:cubicBezTo>
                              <a:cubicBezTo>
                                <a:pt x="110905" y="151874"/>
                                <a:pt x="109682" y="160533"/>
                                <a:pt x="108958" y="170142"/>
                              </a:cubicBezTo>
                              <a:cubicBezTo>
                                <a:pt x="107164" y="193944"/>
                                <a:pt x="101804" y="208483"/>
                                <a:pt x="101960" y="189126"/>
                              </a:cubicBezTo>
                              <a:cubicBezTo>
                                <a:pt x="102012" y="182397"/>
                                <a:pt x="101264" y="179057"/>
                                <a:pt x="99089" y="176353"/>
                              </a:cubicBezTo>
                              <a:cubicBezTo>
                                <a:pt x="97469" y="174339"/>
                                <a:pt x="94757" y="168809"/>
                                <a:pt x="93061" y="164064"/>
                              </a:cubicBezTo>
                              <a:cubicBezTo>
                                <a:pt x="90846" y="157870"/>
                                <a:pt x="89355" y="155764"/>
                                <a:pt x="87770" y="156595"/>
                              </a:cubicBezTo>
                              <a:cubicBezTo>
                                <a:pt x="86149" y="157444"/>
                                <a:pt x="85381" y="156209"/>
                                <a:pt x="84885" y="151964"/>
                              </a:cubicBezTo>
                              <a:cubicBezTo>
                                <a:pt x="84413" y="147931"/>
                                <a:pt x="83450" y="146264"/>
                                <a:pt x="81706" y="146468"/>
                              </a:cubicBezTo>
                              <a:cubicBezTo>
                                <a:pt x="79878" y="146682"/>
                                <a:pt x="78972" y="144849"/>
                                <a:pt x="78349" y="139671"/>
                              </a:cubicBezTo>
                              <a:cubicBezTo>
                                <a:pt x="77862" y="135774"/>
                                <a:pt x="76783" y="131705"/>
                                <a:pt x="75914" y="130634"/>
                              </a:cubicBezTo>
                              <a:cubicBezTo>
                                <a:pt x="73976" y="128247"/>
                                <a:pt x="57613" y="124427"/>
                                <a:pt x="47549" y="124012"/>
                              </a:cubicBezTo>
                              <a:cubicBezTo>
                                <a:pt x="43475" y="123844"/>
                                <a:pt x="35085" y="121655"/>
                                <a:pt x="28905" y="119146"/>
                              </a:cubicBezTo>
                              <a:cubicBezTo>
                                <a:pt x="18281" y="114835"/>
                                <a:pt x="17312" y="114739"/>
                                <a:pt x="11153" y="117396"/>
                              </a:cubicBezTo>
                              <a:cubicBezTo>
                                <a:pt x="1914" y="121383"/>
                                <a:pt x="-98" y="119343"/>
                                <a:pt x="2591" y="108715"/>
                              </a:cubicBezTo>
                              <a:cubicBezTo>
                                <a:pt x="7379" y="89797"/>
                                <a:pt x="8562" y="68796"/>
                                <a:pt x="5119" y="63845"/>
                              </a:cubicBezTo>
                              <a:cubicBezTo>
                                <a:pt x="1152" y="58141"/>
                                <a:pt x="4697" y="57308"/>
                                <a:pt x="12344" y="62149"/>
                              </a:cubicBezTo>
                              <a:cubicBezTo>
                                <a:pt x="21389" y="67874"/>
                                <a:pt x="40320" y="75035"/>
                                <a:pt x="55877" y="78614"/>
                              </a:cubicBezTo>
                              <a:lnTo>
                                <a:pt x="67028" y="81179"/>
                              </a:lnTo>
                              <a:cubicBezTo>
                                <a:pt x="67028" y="81179"/>
                                <a:pt x="89421" y="81736"/>
                                <a:pt x="98202" y="83853"/>
                              </a:cubicBezTo>
                              <a:cubicBezTo>
                                <a:pt x="100425" y="86658"/>
                                <a:pt x="145512" y="88185"/>
                                <a:pt x="163995" y="86081"/>
                              </a:cubicBezTo>
                              <a:cubicBezTo>
                                <a:pt x="181289" y="84111"/>
                                <a:pt x="186120" y="78915"/>
                                <a:pt x="175977" y="73198"/>
                              </a:cubicBezTo>
                              <a:cubicBezTo>
                                <a:pt x="172039" y="70978"/>
                                <a:pt x="171400" y="69915"/>
                                <a:pt x="172757" y="67828"/>
                              </a:cubicBezTo>
                              <a:cubicBezTo>
                                <a:pt x="173766" y="66277"/>
                                <a:pt x="173770" y="62844"/>
                                <a:pt x="172779" y="59323"/>
                              </a:cubicBezTo>
                              <a:cubicBezTo>
                                <a:pt x="171181" y="53706"/>
                                <a:pt x="171416" y="53208"/>
                                <a:pt x="177625" y="49069"/>
                              </a:cubicBezTo>
                              <a:cubicBezTo>
                                <a:pt x="185745" y="43657"/>
                                <a:pt x="186803" y="39623"/>
                                <a:pt x="184737" y="21940"/>
                              </a:cubicBezTo>
                              <a:cubicBezTo>
                                <a:pt x="183271" y="9384"/>
                                <a:pt x="183451" y="7650"/>
                                <a:pt x="186512" y="4929"/>
                              </a:cubicBezTo>
                              <a:cubicBezTo>
                                <a:pt x="191358" y="615"/>
                                <a:pt x="197980" y="330"/>
                                <a:pt x="202410" y="4245"/>
                              </a:cubicBezTo>
                              <a:cubicBezTo>
                                <a:pt x="204504" y="6094"/>
                                <a:pt x="210921" y="13030"/>
                                <a:pt x="216673" y="19660"/>
                              </a:cubicBezTo>
                              <a:cubicBezTo>
                                <a:pt x="227683" y="32352"/>
                                <a:pt x="229459" y="33324"/>
                                <a:pt x="242318" y="33704"/>
                              </a:cubicBezTo>
                              <a:cubicBezTo>
                                <a:pt x="246730" y="33834"/>
                                <a:pt x="250885" y="34626"/>
                                <a:pt x="251550" y="35468"/>
                              </a:cubicBezTo>
                              <a:cubicBezTo>
                                <a:pt x="253838" y="38356"/>
                                <a:pt x="248511" y="45471"/>
                                <a:pt x="241209" y="49282"/>
                              </a:cubicBezTo>
                              <a:cubicBezTo>
                                <a:pt x="234232" y="52924"/>
                                <a:pt x="233975" y="53331"/>
                                <a:pt x="235631" y="58128"/>
                              </a:cubicBezTo>
                              <a:cubicBezTo>
                                <a:pt x="236586" y="60894"/>
                                <a:pt x="238804" y="65442"/>
                                <a:pt x="240560" y="68235"/>
                              </a:cubicBezTo>
                              <a:cubicBezTo>
                                <a:pt x="243303" y="72599"/>
                                <a:pt x="243550" y="74298"/>
                                <a:pt x="242317" y="80308"/>
                              </a:cubicBezTo>
                              <a:cubicBezTo>
                                <a:pt x="241526" y="84155"/>
                                <a:pt x="241392" y="87708"/>
                                <a:pt x="242019" y="88203"/>
                              </a:cubicBezTo>
                              <a:cubicBezTo>
                                <a:pt x="242645" y="88697"/>
                                <a:pt x="245462" y="87985"/>
                                <a:pt x="248280" y="86617"/>
                              </a:cubicBezTo>
                              <a:cubicBezTo>
                                <a:pt x="259999" y="80932"/>
                                <a:pt x="350762" y="75401"/>
                                <a:pt x="412717" y="76596"/>
                              </a:cubicBezTo>
                              <a:cubicBezTo>
                                <a:pt x="445270" y="65605"/>
                                <a:pt x="424876" y="81930"/>
                                <a:pt x="435347" y="96560"/>
                              </a:cubicBezTo>
                              <a:cubicBezTo>
                                <a:pt x="435809" y="100520"/>
                                <a:pt x="418926" y="121950"/>
                                <a:pt x="414408" y="123138"/>
                              </a:cubicBezTo>
                              <a:cubicBezTo>
                                <a:pt x="410908" y="124059"/>
                                <a:pt x="410697" y="125174"/>
                                <a:pt x="411270" y="139687"/>
                              </a:cubicBezTo>
                              <a:cubicBezTo>
                                <a:pt x="411609" y="148246"/>
                                <a:pt x="411257" y="156850"/>
                                <a:pt x="410484" y="158807"/>
                              </a:cubicBezTo>
                              <a:cubicBezTo>
                                <a:pt x="408558" y="163698"/>
                                <a:pt x="404302" y="163873"/>
                                <a:pt x="403743" y="159084"/>
                              </a:cubicBezTo>
                              <a:cubicBezTo>
                                <a:pt x="403142" y="153937"/>
                                <a:pt x="398224" y="148710"/>
                                <a:pt x="396300" y="151173"/>
                              </a:cubicBezTo>
                              <a:cubicBezTo>
                                <a:pt x="395499" y="152196"/>
                                <a:pt x="394507" y="155551"/>
                                <a:pt x="394096" y="158627"/>
                              </a:cubicBezTo>
                              <a:cubicBezTo>
                                <a:pt x="392721" y="168903"/>
                                <a:pt x="389948" y="164276"/>
                                <a:pt x="388913" y="149980"/>
                              </a:cubicBezTo>
                              <a:cubicBezTo>
                                <a:pt x="387803" y="134651"/>
                                <a:pt x="389802" y="137545"/>
                                <a:pt x="370568" y="123417"/>
                              </a:cubicBezTo>
                              <a:lnTo>
                                <a:pt x="364975" y="119310"/>
                              </a:lnTo>
                              <a:lnTo>
                                <a:pt x="362235" y="123859"/>
                              </a:lnTo>
                              <a:cubicBezTo>
                                <a:pt x="360727" y="126360"/>
                                <a:pt x="357578" y="130914"/>
                                <a:pt x="355237" y="133979"/>
                              </a:cubicBezTo>
                              <a:cubicBezTo>
                                <a:pt x="352893" y="137047"/>
                                <a:pt x="350792" y="142421"/>
                                <a:pt x="350560" y="145942"/>
                              </a:cubicBezTo>
                              <a:cubicBezTo>
                                <a:pt x="349992" y="154630"/>
                                <a:pt x="347995" y="154213"/>
                                <a:pt x="345371" y="144857"/>
                              </a:cubicBezTo>
                              <a:lnTo>
                                <a:pt x="343188" y="137077"/>
                              </a:lnTo>
                              <a:lnTo>
                                <a:pt x="340933" y="148335"/>
                              </a:lnTo>
                              <a:cubicBezTo>
                                <a:pt x="339693" y="154527"/>
                                <a:pt x="337927" y="159680"/>
                                <a:pt x="337009" y="159788"/>
                              </a:cubicBezTo>
                              <a:cubicBezTo>
                                <a:pt x="336091" y="159895"/>
                                <a:pt x="334610" y="155691"/>
                                <a:pt x="333718" y="150446"/>
                              </a:cubicBezTo>
                              <a:cubicBezTo>
                                <a:pt x="332563" y="143645"/>
                                <a:pt x="331432" y="140987"/>
                                <a:pt x="329776" y="141180"/>
                              </a:cubicBezTo>
                              <a:cubicBezTo>
                                <a:pt x="328500" y="141330"/>
                                <a:pt x="327078" y="142256"/>
                                <a:pt x="326619" y="143241"/>
                              </a:cubicBezTo>
                              <a:cubicBezTo>
                                <a:pt x="326159" y="144225"/>
                                <a:pt x="323754" y="145266"/>
                                <a:pt x="321275" y="145556"/>
                              </a:cubicBezTo>
                              <a:cubicBezTo>
                                <a:pt x="318641" y="145864"/>
                                <a:pt x="316094" y="147508"/>
                                <a:pt x="315144" y="149515"/>
                              </a:cubicBezTo>
                              <a:cubicBezTo>
                                <a:pt x="314168" y="151578"/>
                                <a:pt x="312271" y="152774"/>
                                <a:pt x="310391" y="152510"/>
                              </a:cubicBezTo>
                              <a:cubicBezTo>
                                <a:pt x="306843" y="152012"/>
                                <a:pt x="295500" y="168286"/>
                                <a:pt x="294604" y="175160"/>
                              </a:cubicBezTo>
                              <a:cubicBezTo>
                                <a:pt x="293964" y="180070"/>
                                <a:pt x="291251" y="180787"/>
                                <a:pt x="290714" y="176188"/>
                              </a:cubicBezTo>
                              <a:cubicBezTo>
                                <a:pt x="289655" y="167118"/>
                                <a:pt x="279365" y="178740"/>
                                <a:pt x="279187" y="189208"/>
                              </a:cubicBezTo>
                              <a:cubicBezTo>
                                <a:pt x="279055" y="196766"/>
                                <a:pt x="277031" y="198651"/>
                                <a:pt x="275343" y="192783"/>
                              </a:cubicBezTo>
                              <a:cubicBezTo>
                                <a:pt x="273507" y="186402"/>
                                <a:pt x="271727" y="201703"/>
                                <a:pt x="272999" y="212931"/>
                              </a:cubicBezTo>
                              <a:cubicBezTo>
                                <a:pt x="274162" y="223199"/>
                                <a:pt x="272725" y="230656"/>
                                <a:pt x="270508" y="225861"/>
                              </a:cubicBezTo>
                              <a:cubicBezTo>
                                <a:pt x="269907" y="224561"/>
                                <a:pt x="269339" y="221682"/>
                                <a:pt x="269247" y="219460"/>
                              </a:cubicBezTo>
                              <a:cubicBezTo>
                                <a:pt x="269020" y="214036"/>
                                <a:pt x="266637" y="213846"/>
                                <a:pt x="260363" y="218752"/>
                              </a:cubicBezTo>
                              <a:cubicBezTo>
                                <a:pt x="255245" y="222754"/>
                                <a:pt x="255168" y="223050"/>
                                <a:pt x="257138" y="231307"/>
                              </a:cubicBezTo>
                              <a:cubicBezTo>
                                <a:pt x="258377" y="236501"/>
                                <a:pt x="261495" y="242701"/>
                                <a:pt x="265223" y="247383"/>
                              </a:cubicBezTo>
                              <a:cubicBezTo>
                                <a:pt x="268561" y="251575"/>
                                <a:pt x="270976" y="255404"/>
                                <a:pt x="270591" y="255892"/>
                              </a:cubicBezTo>
                              <a:cubicBezTo>
                                <a:pt x="270206" y="256380"/>
                                <a:pt x="265558" y="255253"/>
                                <a:pt x="260264" y="253388"/>
                              </a:cubicBezTo>
                              <a:cubicBezTo>
                                <a:pt x="248337" y="249186"/>
                                <a:pt x="241210" y="250873"/>
                                <a:pt x="234861" y="259402"/>
                              </a:cubicBezTo>
                              <a:cubicBezTo>
                                <a:pt x="230825" y="264824"/>
                                <a:pt x="230533" y="266682"/>
                                <a:pt x="230882" y="284662"/>
                              </a:cubicBezTo>
                              <a:cubicBezTo>
                                <a:pt x="231088" y="295337"/>
                                <a:pt x="231829" y="331786"/>
                                <a:pt x="232527" y="365662"/>
                              </a:cubicBezTo>
                              <a:cubicBezTo>
                                <a:pt x="233225" y="399537"/>
                                <a:pt x="233819" y="431529"/>
                                <a:pt x="233849" y="436750"/>
                              </a:cubicBezTo>
                              <a:close/>
                              <a:moveTo>
                                <a:pt x="149883" y="279257"/>
                              </a:moveTo>
                              <a:cubicBezTo>
                                <a:pt x="148903" y="278018"/>
                                <a:pt x="150253" y="273883"/>
                                <a:pt x="154925" y="263819"/>
                              </a:cubicBezTo>
                              <a:cubicBezTo>
                                <a:pt x="157716" y="257807"/>
                                <a:pt x="159323" y="262291"/>
                                <a:pt x="157000" y="269609"/>
                              </a:cubicBezTo>
                              <a:cubicBezTo>
                                <a:pt x="154533" y="277380"/>
                                <a:pt x="151574" y="281392"/>
                                <a:pt x="149883" y="279257"/>
                              </a:cubicBezTo>
                              <a:close/>
                              <a:moveTo>
                                <a:pt x="281748" y="235458"/>
                              </a:moveTo>
                              <a:cubicBezTo>
                                <a:pt x="281021" y="234071"/>
                                <a:pt x="279659" y="225666"/>
                                <a:pt x="278722" y="216782"/>
                              </a:cubicBezTo>
                              <a:lnTo>
                                <a:pt x="277018" y="200627"/>
                              </a:lnTo>
                              <a:lnTo>
                                <a:pt x="280676" y="212886"/>
                              </a:lnTo>
                              <a:cubicBezTo>
                                <a:pt x="282688" y="219629"/>
                                <a:pt x="284719" y="227954"/>
                                <a:pt x="285192" y="231388"/>
                              </a:cubicBezTo>
                              <a:cubicBezTo>
                                <a:pt x="286064" y="237746"/>
                                <a:pt x="284139" y="240022"/>
                                <a:pt x="281748" y="235458"/>
                              </a:cubicBezTo>
                              <a:close/>
                              <a:moveTo>
                                <a:pt x="113539" y="229343"/>
                              </a:moveTo>
                              <a:cubicBezTo>
                                <a:pt x="112245" y="226560"/>
                                <a:pt x="112931" y="223201"/>
                                <a:pt x="116292" y="215843"/>
                              </a:cubicBezTo>
                              <a:cubicBezTo>
                                <a:pt x="118753" y="210456"/>
                                <a:pt x="121131" y="206822"/>
                                <a:pt x="121574" y="207769"/>
                              </a:cubicBezTo>
                              <a:cubicBezTo>
                                <a:pt x="122017" y="208716"/>
                                <a:pt x="121336" y="211575"/>
                                <a:pt x="120063" y="214122"/>
                              </a:cubicBezTo>
                              <a:cubicBezTo>
                                <a:pt x="118790" y="216670"/>
                                <a:pt x="117187" y="221970"/>
                                <a:pt x="116504" y="225901"/>
                              </a:cubicBezTo>
                              <a:cubicBezTo>
                                <a:pt x="115375" y="232392"/>
                                <a:pt x="115104" y="232708"/>
                                <a:pt x="113539" y="229343"/>
                              </a:cubicBezTo>
                              <a:close/>
                              <a:moveTo>
                                <a:pt x="285942" y="201954"/>
                              </a:moveTo>
                              <a:cubicBezTo>
                                <a:pt x="286117" y="197873"/>
                                <a:pt x="287445" y="192098"/>
                                <a:pt x="288897" y="189121"/>
                              </a:cubicBezTo>
                              <a:lnTo>
                                <a:pt x="291536" y="183709"/>
                              </a:lnTo>
                              <a:lnTo>
                                <a:pt x="292152" y="189557"/>
                              </a:lnTo>
                              <a:cubicBezTo>
                                <a:pt x="292957" y="197188"/>
                                <a:pt x="290716" y="207025"/>
                                <a:pt x="287874" y="208337"/>
                              </a:cubicBezTo>
                              <a:cubicBezTo>
                                <a:pt x="286072" y="209170"/>
                                <a:pt x="285691" y="207909"/>
                                <a:pt x="285942" y="201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2" name="Freeform: Shape 312"/>
                      <wps:cNvSpPr/>
                      <wps:spPr>
                        <a:xfrm>
                          <a:off x="2820537" y="4144451"/>
                          <a:ext cx="65266" cy="47859"/>
                        </a:xfrm>
                        <a:custGeom>
                          <a:avLst/>
                          <a:gdLst>
                            <a:gd name="connsiteX0" fmla="*/ 46758 w 65266"/>
                            <a:gd name="connsiteY0" fmla="*/ 46524 h 47859"/>
                            <a:gd name="connsiteX1" fmla="*/ 46706 w 65266"/>
                            <a:gd name="connsiteY1" fmla="*/ 46427 h 47859"/>
                            <a:gd name="connsiteX2" fmla="*/ 46580 w 65266"/>
                            <a:gd name="connsiteY2" fmla="*/ 46192 h 47859"/>
                            <a:gd name="connsiteX3" fmla="*/ 46428 w 65266"/>
                            <a:gd name="connsiteY3" fmla="*/ 45962 h 47859"/>
                            <a:gd name="connsiteX4" fmla="*/ 45501 w 65266"/>
                            <a:gd name="connsiteY4" fmla="*/ 45402 h 47859"/>
                            <a:gd name="connsiteX5" fmla="*/ 45423 w 65266"/>
                            <a:gd name="connsiteY5" fmla="*/ 45582 h 47859"/>
                            <a:gd name="connsiteX6" fmla="*/ 45332 w 65266"/>
                            <a:gd name="connsiteY6" fmla="*/ 45816 h 47859"/>
                            <a:gd name="connsiteX7" fmla="*/ 44771 w 65266"/>
                            <a:gd name="connsiteY7" fmla="*/ 45692 h 47859"/>
                            <a:gd name="connsiteX8" fmla="*/ 44444 w 65266"/>
                            <a:gd name="connsiteY8" fmla="*/ 45517 h 47859"/>
                            <a:gd name="connsiteX9" fmla="*/ 44087 w 65266"/>
                            <a:gd name="connsiteY9" fmla="*/ 45316 h 47859"/>
                            <a:gd name="connsiteX10" fmla="*/ 43320 w 65266"/>
                            <a:gd name="connsiteY10" fmla="*/ 44803 h 47859"/>
                            <a:gd name="connsiteX11" fmla="*/ 42709 w 65266"/>
                            <a:gd name="connsiteY11" fmla="*/ 44523 h 47859"/>
                            <a:gd name="connsiteX12" fmla="*/ 42435 w 65266"/>
                            <a:gd name="connsiteY12" fmla="*/ 44419 h 47859"/>
                            <a:gd name="connsiteX13" fmla="*/ 42017 w 65266"/>
                            <a:gd name="connsiteY13" fmla="*/ 44209 h 47859"/>
                            <a:gd name="connsiteX14" fmla="*/ 41912 w 65266"/>
                            <a:gd name="connsiteY14" fmla="*/ 44077 h 47859"/>
                            <a:gd name="connsiteX15" fmla="*/ 41782 w 65266"/>
                            <a:gd name="connsiteY15" fmla="*/ 43997 h 47859"/>
                            <a:gd name="connsiteX16" fmla="*/ 41569 w 65266"/>
                            <a:gd name="connsiteY16" fmla="*/ 43895 h 47859"/>
                            <a:gd name="connsiteX17" fmla="*/ 40326 w 65266"/>
                            <a:gd name="connsiteY17" fmla="*/ 43239 h 47859"/>
                            <a:gd name="connsiteX18" fmla="*/ 40091 w 65266"/>
                            <a:gd name="connsiteY18" fmla="*/ 42942 h 47859"/>
                            <a:gd name="connsiteX19" fmla="*/ 39163 w 65266"/>
                            <a:gd name="connsiteY19" fmla="*/ 42512 h 47859"/>
                            <a:gd name="connsiteX20" fmla="*/ 37874 w 65266"/>
                            <a:gd name="connsiteY20" fmla="*/ 42580 h 47859"/>
                            <a:gd name="connsiteX21" fmla="*/ 36478 w 65266"/>
                            <a:gd name="connsiteY21" fmla="*/ 42550 h 47859"/>
                            <a:gd name="connsiteX22" fmla="*/ 36016 w 65266"/>
                            <a:gd name="connsiteY22" fmla="*/ 42497 h 47859"/>
                            <a:gd name="connsiteX23" fmla="*/ 36060 w 65266"/>
                            <a:gd name="connsiteY23" fmla="*/ 42173 h 47859"/>
                            <a:gd name="connsiteX24" fmla="*/ 36103 w 65266"/>
                            <a:gd name="connsiteY24" fmla="*/ 41891 h 47859"/>
                            <a:gd name="connsiteX25" fmla="*/ 35437 w 65266"/>
                            <a:gd name="connsiteY25" fmla="*/ 42054 h 47859"/>
                            <a:gd name="connsiteX26" fmla="*/ 35075 w 65266"/>
                            <a:gd name="connsiteY26" fmla="*/ 42417 h 47859"/>
                            <a:gd name="connsiteX27" fmla="*/ 34649 w 65266"/>
                            <a:gd name="connsiteY27" fmla="*/ 42708 h 47859"/>
                            <a:gd name="connsiteX28" fmla="*/ 34784 w 65266"/>
                            <a:gd name="connsiteY28" fmla="*/ 41961 h 47859"/>
                            <a:gd name="connsiteX29" fmla="*/ 34828 w 65266"/>
                            <a:gd name="connsiteY29" fmla="*/ 41931 h 47859"/>
                            <a:gd name="connsiteX30" fmla="*/ 34871 w 65266"/>
                            <a:gd name="connsiteY30" fmla="*/ 41984 h 47859"/>
                            <a:gd name="connsiteX31" fmla="*/ 34915 w 65266"/>
                            <a:gd name="connsiteY31" fmla="*/ 41920 h 47859"/>
                            <a:gd name="connsiteX32" fmla="*/ 34958 w 65266"/>
                            <a:gd name="connsiteY32" fmla="*/ 41856 h 47859"/>
                            <a:gd name="connsiteX33" fmla="*/ 35006 w 65266"/>
                            <a:gd name="connsiteY33" fmla="*/ 41799 h 47859"/>
                            <a:gd name="connsiteX34" fmla="*/ 35232 w 65266"/>
                            <a:gd name="connsiteY34" fmla="*/ 41585 h 47859"/>
                            <a:gd name="connsiteX35" fmla="*/ 35276 w 65266"/>
                            <a:gd name="connsiteY35" fmla="*/ 41555 h 47859"/>
                            <a:gd name="connsiteX36" fmla="*/ 35550 w 65266"/>
                            <a:gd name="connsiteY36" fmla="*/ 41287 h 47859"/>
                            <a:gd name="connsiteX37" fmla="*/ 35593 w 65266"/>
                            <a:gd name="connsiteY37" fmla="*/ 41257 h 47859"/>
                            <a:gd name="connsiteX38" fmla="*/ 35637 w 65266"/>
                            <a:gd name="connsiteY38" fmla="*/ 41226 h 47859"/>
                            <a:gd name="connsiteX39" fmla="*/ 35798 w 65266"/>
                            <a:gd name="connsiteY39" fmla="*/ 41213 h 47859"/>
                            <a:gd name="connsiteX40" fmla="*/ 36168 w 65266"/>
                            <a:gd name="connsiteY40" fmla="*/ 41157 h 47859"/>
                            <a:gd name="connsiteX41" fmla="*/ 36411 w 65266"/>
                            <a:gd name="connsiteY41" fmla="*/ 41200 h 47859"/>
                            <a:gd name="connsiteX42" fmla="*/ 36477 w 65266"/>
                            <a:gd name="connsiteY42" fmla="*/ 41235 h 47859"/>
                            <a:gd name="connsiteX43" fmla="*/ 36625 w 65266"/>
                            <a:gd name="connsiteY43" fmla="*/ 41252 h 47859"/>
                            <a:gd name="connsiteX44" fmla="*/ 36707 w 65266"/>
                            <a:gd name="connsiteY44" fmla="*/ 41252 h 47859"/>
                            <a:gd name="connsiteX45" fmla="*/ 36947 w 65266"/>
                            <a:gd name="connsiteY45" fmla="*/ 41291 h 47859"/>
                            <a:gd name="connsiteX46" fmla="*/ 37012 w 65266"/>
                            <a:gd name="connsiteY46" fmla="*/ 41261 h 47859"/>
                            <a:gd name="connsiteX47" fmla="*/ 37429 w 65266"/>
                            <a:gd name="connsiteY47" fmla="*/ 41230 h 47859"/>
                            <a:gd name="connsiteX48" fmla="*/ 37503 w 65266"/>
                            <a:gd name="connsiteY48" fmla="*/ 41213 h 47859"/>
                            <a:gd name="connsiteX49" fmla="*/ 37704 w 65266"/>
                            <a:gd name="connsiteY49" fmla="*/ 41114 h 47859"/>
                            <a:gd name="connsiteX50" fmla="*/ 37782 w 65266"/>
                            <a:gd name="connsiteY50" fmla="*/ 41037 h 47859"/>
                            <a:gd name="connsiteX51" fmla="*/ 37899 w 65266"/>
                            <a:gd name="connsiteY51" fmla="*/ 40952 h 47859"/>
                            <a:gd name="connsiteX52" fmla="*/ 38030 w 65266"/>
                            <a:gd name="connsiteY52" fmla="*/ 40863 h 47859"/>
                            <a:gd name="connsiteX53" fmla="*/ 37986 w 65266"/>
                            <a:gd name="connsiteY53" fmla="*/ 40753 h 47859"/>
                            <a:gd name="connsiteX54" fmla="*/ 37878 w 65266"/>
                            <a:gd name="connsiteY54" fmla="*/ 40600 h 47859"/>
                            <a:gd name="connsiteX55" fmla="*/ 37825 w 65266"/>
                            <a:gd name="connsiteY55" fmla="*/ 40497 h 47859"/>
                            <a:gd name="connsiteX56" fmla="*/ 37656 w 65266"/>
                            <a:gd name="connsiteY56" fmla="*/ 40258 h 47859"/>
                            <a:gd name="connsiteX57" fmla="*/ 37530 w 65266"/>
                            <a:gd name="connsiteY57" fmla="*/ 40158 h 47859"/>
                            <a:gd name="connsiteX58" fmla="*/ 37408 w 65266"/>
                            <a:gd name="connsiteY58" fmla="*/ 40074 h 47859"/>
                            <a:gd name="connsiteX59" fmla="*/ 37329 w 65266"/>
                            <a:gd name="connsiteY59" fmla="*/ 40012 h 47859"/>
                            <a:gd name="connsiteX60" fmla="*/ 37125 w 65266"/>
                            <a:gd name="connsiteY60" fmla="*/ 39819 h 47859"/>
                            <a:gd name="connsiteX61" fmla="*/ 36916 w 65266"/>
                            <a:gd name="connsiteY61" fmla="*/ 39629 h 47859"/>
                            <a:gd name="connsiteX62" fmla="*/ 36873 w 65266"/>
                            <a:gd name="connsiteY62" fmla="*/ 39603 h 47859"/>
                            <a:gd name="connsiteX63" fmla="*/ 36590 w 65266"/>
                            <a:gd name="connsiteY63" fmla="*/ 39374 h 47859"/>
                            <a:gd name="connsiteX64" fmla="*/ 36520 w 65266"/>
                            <a:gd name="connsiteY64" fmla="*/ 39267 h 47859"/>
                            <a:gd name="connsiteX65" fmla="*/ 36472 w 65266"/>
                            <a:gd name="connsiteY65" fmla="*/ 39160 h 47859"/>
                            <a:gd name="connsiteX66" fmla="*/ 36159 w 65266"/>
                            <a:gd name="connsiteY66" fmla="*/ 38904 h 47859"/>
                            <a:gd name="connsiteX67" fmla="*/ 35859 w 65266"/>
                            <a:gd name="connsiteY67" fmla="*/ 38680 h 47859"/>
                            <a:gd name="connsiteX68" fmla="*/ 35859 w 65266"/>
                            <a:gd name="connsiteY68" fmla="*/ 38663 h 47859"/>
                            <a:gd name="connsiteX69" fmla="*/ 35702 w 65266"/>
                            <a:gd name="connsiteY69" fmla="*/ 38556 h 47859"/>
                            <a:gd name="connsiteX70" fmla="*/ 35702 w 65266"/>
                            <a:gd name="connsiteY70" fmla="*/ 38525 h 47859"/>
                            <a:gd name="connsiteX71" fmla="*/ 35611 w 65266"/>
                            <a:gd name="connsiteY71" fmla="*/ 38410 h 47859"/>
                            <a:gd name="connsiteX72" fmla="*/ 35437 w 65266"/>
                            <a:gd name="connsiteY72" fmla="*/ 38256 h 47859"/>
                            <a:gd name="connsiteX73" fmla="*/ 35319 w 65266"/>
                            <a:gd name="connsiteY73" fmla="*/ 38178 h 47859"/>
                            <a:gd name="connsiteX74" fmla="*/ 35258 w 65266"/>
                            <a:gd name="connsiteY74" fmla="*/ 38139 h 47859"/>
                            <a:gd name="connsiteX75" fmla="*/ 34094 w 65266"/>
                            <a:gd name="connsiteY75" fmla="*/ 37270 h 47859"/>
                            <a:gd name="connsiteX76" fmla="*/ 33832 w 65266"/>
                            <a:gd name="connsiteY76" fmla="*/ 37220 h 47859"/>
                            <a:gd name="connsiteX77" fmla="*/ 33637 w 65266"/>
                            <a:gd name="connsiteY77" fmla="*/ 37146 h 47859"/>
                            <a:gd name="connsiteX78" fmla="*/ 33576 w 65266"/>
                            <a:gd name="connsiteY78" fmla="*/ 37106 h 47859"/>
                            <a:gd name="connsiteX79" fmla="*/ 33432 w 65266"/>
                            <a:gd name="connsiteY79" fmla="*/ 37025 h 47859"/>
                            <a:gd name="connsiteX80" fmla="*/ 33228 w 65266"/>
                            <a:gd name="connsiteY80" fmla="*/ 36687 h 47859"/>
                            <a:gd name="connsiteX81" fmla="*/ 33184 w 65266"/>
                            <a:gd name="connsiteY81" fmla="*/ 36625 h 47859"/>
                            <a:gd name="connsiteX82" fmla="*/ 33128 w 65266"/>
                            <a:gd name="connsiteY82" fmla="*/ 36457 h 47859"/>
                            <a:gd name="connsiteX83" fmla="*/ 32823 w 65266"/>
                            <a:gd name="connsiteY83" fmla="*/ 35929 h 47859"/>
                            <a:gd name="connsiteX84" fmla="*/ 32758 w 65266"/>
                            <a:gd name="connsiteY84" fmla="*/ 35826 h 47859"/>
                            <a:gd name="connsiteX85" fmla="*/ 32714 w 65266"/>
                            <a:gd name="connsiteY85" fmla="*/ 35760 h 47859"/>
                            <a:gd name="connsiteX86" fmla="*/ 32649 w 65266"/>
                            <a:gd name="connsiteY86" fmla="*/ 35657 h 47859"/>
                            <a:gd name="connsiteX87" fmla="*/ 32540 w 65266"/>
                            <a:gd name="connsiteY87" fmla="*/ 35453 h 47859"/>
                            <a:gd name="connsiteX88" fmla="*/ 32436 w 65266"/>
                            <a:gd name="connsiteY88" fmla="*/ 34949 h 47859"/>
                            <a:gd name="connsiteX89" fmla="*/ 32871 w 65266"/>
                            <a:gd name="connsiteY89" fmla="*/ 32886 h 47859"/>
                            <a:gd name="connsiteX90" fmla="*/ 33223 w 65266"/>
                            <a:gd name="connsiteY90" fmla="*/ 31515 h 47859"/>
                            <a:gd name="connsiteX91" fmla="*/ 33136 w 65266"/>
                            <a:gd name="connsiteY91" fmla="*/ 31183 h 47859"/>
                            <a:gd name="connsiteX92" fmla="*/ 32648 w 65266"/>
                            <a:gd name="connsiteY92" fmla="*/ 30923 h 47859"/>
                            <a:gd name="connsiteX93" fmla="*/ 32274 w 65266"/>
                            <a:gd name="connsiteY93" fmla="*/ 30796 h 47859"/>
                            <a:gd name="connsiteX94" fmla="*/ 30366 w 65266"/>
                            <a:gd name="connsiteY94" fmla="*/ 30496 h 47859"/>
                            <a:gd name="connsiteX95" fmla="*/ 29081 w 65266"/>
                            <a:gd name="connsiteY95" fmla="*/ 30389 h 47859"/>
                            <a:gd name="connsiteX96" fmla="*/ 28433 w 65266"/>
                            <a:gd name="connsiteY96" fmla="*/ 30325 h 47859"/>
                            <a:gd name="connsiteX97" fmla="*/ 28055 w 65266"/>
                            <a:gd name="connsiteY97" fmla="*/ 30277 h 47859"/>
                            <a:gd name="connsiteX98" fmla="*/ 27565 w 65266"/>
                            <a:gd name="connsiteY98" fmla="*/ 30225 h 47859"/>
                            <a:gd name="connsiteX99" fmla="*/ 27217 w 65266"/>
                            <a:gd name="connsiteY99" fmla="*/ 30185 h 47859"/>
                            <a:gd name="connsiteX100" fmla="*/ 27160 w 65266"/>
                            <a:gd name="connsiteY100" fmla="*/ 30151 h 47859"/>
                            <a:gd name="connsiteX101" fmla="*/ 26377 w 65266"/>
                            <a:gd name="connsiteY101" fmla="*/ 30016 h 47859"/>
                            <a:gd name="connsiteX102" fmla="*/ 25672 w 65266"/>
                            <a:gd name="connsiteY102" fmla="*/ 29881 h 47859"/>
                            <a:gd name="connsiteX103" fmla="*/ 25245 w 65266"/>
                            <a:gd name="connsiteY103" fmla="*/ 30016 h 47859"/>
                            <a:gd name="connsiteX104" fmla="*/ 24793 w 65266"/>
                            <a:gd name="connsiteY104" fmla="*/ 30150 h 47859"/>
                            <a:gd name="connsiteX105" fmla="*/ 24749 w 65266"/>
                            <a:gd name="connsiteY105" fmla="*/ 29963 h 47859"/>
                            <a:gd name="connsiteX106" fmla="*/ 24684 w 65266"/>
                            <a:gd name="connsiteY106" fmla="*/ 29937 h 47859"/>
                            <a:gd name="connsiteX107" fmla="*/ 24545 w 65266"/>
                            <a:gd name="connsiteY107" fmla="*/ 29972 h 47859"/>
                            <a:gd name="connsiteX108" fmla="*/ 23912 w 65266"/>
                            <a:gd name="connsiteY108" fmla="*/ 30071 h 47859"/>
                            <a:gd name="connsiteX109" fmla="*/ 23668 w 65266"/>
                            <a:gd name="connsiteY109" fmla="*/ 30067 h 47859"/>
                            <a:gd name="connsiteX110" fmla="*/ 23124 w 65266"/>
                            <a:gd name="connsiteY110" fmla="*/ 30156 h 47859"/>
                            <a:gd name="connsiteX111" fmla="*/ 22772 w 65266"/>
                            <a:gd name="connsiteY111" fmla="*/ 30244 h 47859"/>
                            <a:gd name="connsiteX112" fmla="*/ 22707 w 65266"/>
                            <a:gd name="connsiteY112" fmla="*/ 30257 h 47859"/>
                            <a:gd name="connsiteX113" fmla="*/ 22641 w 65266"/>
                            <a:gd name="connsiteY113" fmla="*/ 30262 h 47859"/>
                            <a:gd name="connsiteX114" fmla="*/ 22485 w 65266"/>
                            <a:gd name="connsiteY114" fmla="*/ 30301 h 47859"/>
                            <a:gd name="connsiteX115" fmla="*/ 22302 w 65266"/>
                            <a:gd name="connsiteY115" fmla="*/ 30344 h 47859"/>
                            <a:gd name="connsiteX116" fmla="*/ 21306 w 65266"/>
                            <a:gd name="connsiteY116" fmla="*/ 30398 h 47859"/>
                            <a:gd name="connsiteX117" fmla="*/ 20634 w 65266"/>
                            <a:gd name="connsiteY117" fmla="*/ 30437 h 47859"/>
                            <a:gd name="connsiteX118" fmla="*/ 20260 w 65266"/>
                            <a:gd name="connsiteY118" fmla="*/ 30476 h 47859"/>
                            <a:gd name="connsiteX119" fmla="*/ 19204 w 65266"/>
                            <a:gd name="connsiteY119" fmla="*/ 30590 h 47859"/>
                            <a:gd name="connsiteX120" fmla="*/ 18532 w 65266"/>
                            <a:gd name="connsiteY120" fmla="*/ 30685 h 47859"/>
                            <a:gd name="connsiteX121" fmla="*/ 18158 w 65266"/>
                            <a:gd name="connsiteY121" fmla="*/ 30744 h 47859"/>
                            <a:gd name="connsiteX122" fmla="*/ 18010 w 65266"/>
                            <a:gd name="connsiteY122" fmla="*/ 30753 h 47859"/>
                            <a:gd name="connsiteX123" fmla="*/ 17862 w 65266"/>
                            <a:gd name="connsiteY123" fmla="*/ 30783 h 47859"/>
                            <a:gd name="connsiteX124" fmla="*/ 17818 w 65266"/>
                            <a:gd name="connsiteY124" fmla="*/ 30809 h 47859"/>
                            <a:gd name="connsiteX125" fmla="*/ 17048 w 65266"/>
                            <a:gd name="connsiteY125" fmla="*/ 30994 h 47859"/>
                            <a:gd name="connsiteX126" fmla="*/ 16939 w 65266"/>
                            <a:gd name="connsiteY126" fmla="*/ 31034 h 47859"/>
                            <a:gd name="connsiteX127" fmla="*/ 16474 w 65266"/>
                            <a:gd name="connsiteY127" fmla="*/ 31136 h 47859"/>
                            <a:gd name="connsiteX128" fmla="*/ 16378 w 65266"/>
                            <a:gd name="connsiteY128" fmla="*/ 31167 h 47859"/>
                            <a:gd name="connsiteX129" fmla="*/ 16012 w 65266"/>
                            <a:gd name="connsiteY129" fmla="*/ 31365 h 47859"/>
                            <a:gd name="connsiteX130" fmla="*/ 16012 w 65266"/>
                            <a:gd name="connsiteY130" fmla="*/ 31370 h 47859"/>
                            <a:gd name="connsiteX131" fmla="*/ 15040 w 65266"/>
                            <a:gd name="connsiteY131" fmla="*/ 31877 h 47859"/>
                            <a:gd name="connsiteX132" fmla="*/ 14187 w 65266"/>
                            <a:gd name="connsiteY132" fmla="*/ 32349 h 47859"/>
                            <a:gd name="connsiteX133" fmla="*/ 11755 w 65266"/>
                            <a:gd name="connsiteY133" fmla="*/ 33609 h 47859"/>
                            <a:gd name="connsiteX134" fmla="*/ 10241 w 65266"/>
                            <a:gd name="connsiteY134" fmla="*/ 34457 h 47859"/>
                            <a:gd name="connsiteX135" fmla="*/ 8982 w 65266"/>
                            <a:gd name="connsiteY135" fmla="*/ 35034 h 47859"/>
                            <a:gd name="connsiteX136" fmla="*/ 8470 w 65266"/>
                            <a:gd name="connsiteY136" fmla="*/ 35245 h 47859"/>
                            <a:gd name="connsiteX137" fmla="*/ 7851 w 65266"/>
                            <a:gd name="connsiteY137" fmla="*/ 35549 h 47859"/>
                            <a:gd name="connsiteX138" fmla="*/ 6632 w 65266"/>
                            <a:gd name="connsiteY138" fmla="*/ 36260 h 47859"/>
                            <a:gd name="connsiteX139" fmla="*/ 6056 w 65266"/>
                            <a:gd name="connsiteY139" fmla="*/ 36421 h 47859"/>
                            <a:gd name="connsiteX140" fmla="*/ 5206 w 65266"/>
                            <a:gd name="connsiteY140" fmla="*/ 36408 h 47859"/>
                            <a:gd name="connsiteX141" fmla="*/ 5162 w 65266"/>
                            <a:gd name="connsiteY141" fmla="*/ 36399 h 47859"/>
                            <a:gd name="connsiteX142" fmla="*/ 5093 w 65266"/>
                            <a:gd name="connsiteY142" fmla="*/ 36317 h 47859"/>
                            <a:gd name="connsiteX143" fmla="*/ 5045 w 65266"/>
                            <a:gd name="connsiteY143" fmla="*/ 36208 h 47859"/>
                            <a:gd name="connsiteX144" fmla="*/ 4818 w 65266"/>
                            <a:gd name="connsiteY144" fmla="*/ 36338 h 47859"/>
                            <a:gd name="connsiteX145" fmla="*/ 4401 w 65266"/>
                            <a:gd name="connsiteY145" fmla="*/ 36507 h 47859"/>
                            <a:gd name="connsiteX146" fmla="*/ 4444 w 65266"/>
                            <a:gd name="connsiteY146" fmla="*/ 36394 h 47859"/>
                            <a:gd name="connsiteX147" fmla="*/ 4549 w 65266"/>
                            <a:gd name="connsiteY147" fmla="*/ 36281 h 47859"/>
                            <a:gd name="connsiteX148" fmla="*/ 4357 w 65266"/>
                            <a:gd name="connsiteY148" fmla="*/ 36312 h 47859"/>
                            <a:gd name="connsiteX149" fmla="*/ 3824 w 65266"/>
                            <a:gd name="connsiteY149" fmla="*/ 36351 h 47859"/>
                            <a:gd name="connsiteX150" fmla="*/ 3358 w 65266"/>
                            <a:gd name="connsiteY150" fmla="*/ 36422 h 47859"/>
                            <a:gd name="connsiteX151" fmla="*/ 3215 w 65266"/>
                            <a:gd name="connsiteY151" fmla="*/ 36430 h 47859"/>
                            <a:gd name="connsiteX152" fmla="*/ 3097 w 65266"/>
                            <a:gd name="connsiteY152" fmla="*/ 36377 h 47859"/>
                            <a:gd name="connsiteX153" fmla="*/ 2967 w 65266"/>
                            <a:gd name="connsiteY153" fmla="*/ 36329 h 47859"/>
                            <a:gd name="connsiteX154" fmla="*/ 2836 w 65266"/>
                            <a:gd name="connsiteY154" fmla="*/ 36298 h 47859"/>
                            <a:gd name="connsiteX155" fmla="*/ 2736 w 65266"/>
                            <a:gd name="connsiteY155" fmla="*/ 36285 h 47859"/>
                            <a:gd name="connsiteX156" fmla="*/ 2675 w 65266"/>
                            <a:gd name="connsiteY156" fmla="*/ 36277 h 47859"/>
                            <a:gd name="connsiteX157" fmla="*/ 2544 w 65266"/>
                            <a:gd name="connsiteY157" fmla="*/ 36233 h 47859"/>
                            <a:gd name="connsiteX158" fmla="*/ 2397 w 65266"/>
                            <a:gd name="connsiteY158" fmla="*/ 36165 h 47859"/>
                            <a:gd name="connsiteX159" fmla="*/ 2218 w 65266"/>
                            <a:gd name="connsiteY159" fmla="*/ 35845 h 47859"/>
                            <a:gd name="connsiteX160" fmla="*/ 2388 w 65266"/>
                            <a:gd name="connsiteY160" fmla="*/ 35435 h 47859"/>
                            <a:gd name="connsiteX161" fmla="*/ 2436 w 65266"/>
                            <a:gd name="connsiteY161" fmla="*/ 35308 h 47859"/>
                            <a:gd name="connsiteX162" fmla="*/ 2488 w 65266"/>
                            <a:gd name="connsiteY162" fmla="*/ 35250 h 47859"/>
                            <a:gd name="connsiteX163" fmla="*/ 2605 w 65266"/>
                            <a:gd name="connsiteY163" fmla="*/ 35141 h 47859"/>
                            <a:gd name="connsiteX164" fmla="*/ 2662 w 65266"/>
                            <a:gd name="connsiteY164" fmla="*/ 35072 h 47859"/>
                            <a:gd name="connsiteX165" fmla="*/ 2727 w 65266"/>
                            <a:gd name="connsiteY165" fmla="*/ 35059 h 47859"/>
                            <a:gd name="connsiteX166" fmla="*/ 2771 w 65266"/>
                            <a:gd name="connsiteY166" fmla="*/ 34961 h 47859"/>
                            <a:gd name="connsiteX167" fmla="*/ 2771 w 65266"/>
                            <a:gd name="connsiteY167" fmla="*/ 34944 h 47859"/>
                            <a:gd name="connsiteX168" fmla="*/ 2897 w 65266"/>
                            <a:gd name="connsiteY168" fmla="*/ 34819 h 47859"/>
                            <a:gd name="connsiteX169" fmla="*/ 2701 w 65266"/>
                            <a:gd name="connsiteY169" fmla="*/ 34885 h 47859"/>
                            <a:gd name="connsiteX170" fmla="*/ 1939 w 65266"/>
                            <a:gd name="connsiteY170" fmla="*/ 34961 h 47859"/>
                            <a:gd name="connsiteX171" fmla="*/ 1678 w 65266"/>
                            <a:gd name="connsiteY171" fmla="*/ 34913 h 47859"/>
                            <a:gd name="connsiteX172" fmla="*/ 1491 w 65266"/>
                            <a:gd name="connsiteY172" fmla="*/ 34930 h 47859"/>
                            <a:gd name="connsiteX173" fmla="*/ 1656 w 65266"/>
                            <a:gd name="connsiteY173" fmla="*/ 34780 h 47859"/>
                            <a:gd name="connsiteX174" fmla="*/ 3190 w 65266"/>
                            <a:gd name="connsiteY174" fmla="*/ 33735 h 47859"/>
                            <a:gd name="connsiteX175" fmla="*/ 4641 w 65266"/>
                            <a:gd name="connsiteY175" fmla="*/ 32859 h 47859"/>
                            <a:gd name="connsiteX176" fmla="*/ 4772 w 65266"/>
                            <a:gd name="connsiteY176" fmla="*/ 32770 h 47859"/>
                            <a:gd name="connsiteX177" fmla="*/ 4650 w 65266"/>
                            <a:gd name="connsiteY177" fmla="*/ 32716 h 47859"/>
                            <a:gd name="connsiteX178" fmla="*/ 4563 w 65266"/>
                            <a:gd name="connsiteY178" fmla="*/ 32590 h 47859"/>
                            <a:gd name="connsiteX179" fmla="*/ 4624 w 65266"/>
                            <a:gd name="connsiteY179" fmla="*/ 32264 h 47859"/>
                            <a:gd name="connsiteX180" fmla="*/ 4724 w 65266"/>
                            <a:gd name="connsiteY180" fmla="*/ 31957 h 47859"/>
                            <a:gd name="connsiteX181" fmla="*/ 5120 w 65266"/>
                            <a:gd name="connsiteY181" fmla="*/ 31574 h 47859"/>
                            <a:gd name="connsiteX182" fmla="*/ 4060 w 65266"/>
                            <a:gd name="connsiteY182" fmla="*/ 31878 h 47859"/>
                            <a:gd name="connsiteX183" fmla="*/ 3596 w 65266"/>
                            <a:gd name="connsiteY183" fmla="*/ 32012 h 47859"/>
                            <a:gd name="connsiteX184" fmla="*/ 4088 w 65266"/>
                            <a:gd name="connsiteY184" fmla="*/ 31443 h 47859"/>
                            <a:gd name="connsiteX185" fmla="*/ 4388 w 65266"/>
                            <a:gd name="connsiteY185" fmla="*/ 31183 h 47859"/>
                            <a:gd name="connsiteX186" fmla="*/ 5654 w 65266"/>
                            <a:gd name="connsiteY186" fmla="*/ 30407 h 47859"/>
                            <a:gd name="connsiteX187" fmla="*/ 6228 w 65266"/>
                            <a:gd name="connsiteY187" fmla="*/ 30109 h 47859"/>
                            <a:gd name="connsiteX188" fmla="*/ 6729 w 65266"/>
                            <a:gd name="connsiteY188" fmla="*/ 29829 h 47859"/>
                            <a:gd name="connsiteX189" fmla="*/ 7107 w 65266"/>
                            <a:gd name="connsiteY189" fmla="*/ 29608 h 47859"/>
                            <a:gd name="connsiteX190" fmla="*/ 6824 w 65266"/>
                            <a:gd name="connsiteY190" fmla="*/ 29682 h 47859"/>
                            <a:gd name="connsiteX191" fmla="*/ 6511 w 65266"/>
                            <a:gd name="connsiteY191" fmla="*/ 29726 h 47859"/>
                            <a:gd name="connsiteX192" fmla="*/ 6515 w 65266"/>
                            <a:gd name="connsiteY192" fmla="*/ 29682 h 47859"/>
                            <a:gd name="connsiteX193" fmla="*/ 6588 w 65266"/>
                            <a:gd name="connsiteY193" fmla="*/ 29596 h 47859"/>
                            <a:gd name="connsiteX194" fmla="*/ 7168 w 65266"/>
                            <a:gd name="connsiteY194" fmla="*/ 28969 h 47859"/>
                            <a:gd name="connsiteX195" fmla="*/ 7430 w 65266"/>
                            <a:gd name="connsiteY195" fmla="*/ 28772 h 47859"/>
                            <a:gd name="connsiteX196" fmla="*/ 7951 w 65266"/>
                            <a:gd name="connsiteY196" fmla="*/ 28405 h 47859"/>
                            <a:gd name="connsiteX197" fmla="*/ 9438 w 65266"/>
                            <a:gd name="connsiteY197" fmla="*/ 27653 h 47859"/>
                            <a:gd name="connsiteX198" fmla="*/ 9855 w 65266"/>
                            <a:gd name="connsiteY198" fmla="*/ 27464 h 47859"/>
                            <a:gd name="connsiteX199" fmla="*/ 10277 w 65266"/>
                            <a:gd name="connsiteY199" fmla="*/ 27273 h 47859"/>
                            <a:gd name="connsiteX200" fmla="*/ 10564 w 65266"/>
                            <a:gd name="connsiteY200" fmla="*/ 27110 h 47859"/>
                            <a:gd name="connsiteX201" fmla="*/ 10826 w 65266"/>
                            <a:gd name="connsiteY201" fmla="*/ 27023 h 47859"/>
                            <a:gd name="connsiteX202" fmla="*/ 11496 w 65266"/>
                            <a:gd name="connsiteY202" fmla="*/ 26783 h 47859"/>
                            <a:gd name="connsiteX203" fmla="*/ 12349 w 65266"/>
                            <a:gd name="connsiteY203" fmla="*/ 26396 h 47859"/>
                            <a:gd name="connsiteX204" fmla="*/ 12662 w 65266"/>
                            <a:gd name="connsiteY204" fmla="*/ 26240 h 47859"/>
                            <a:gd name="connsiteX205" fmla="*/ 13093 w 65266"/>
                            <a:gd name="connsiteY205" fmla="*/ 26080 h 47859"/>
                            <a:gd name="connsiteX206" fmla="*/ 13393 w 65266"/>
                            <a:gd name="connsiteY206" fmla="*/ 25973 h 47859"/>
                            <a:gd name="connsiteX207" fmla="*/ 13680 w 65266"/>
                            <a:gd name="connsiteY207" fmla="*/ 25757 h 47859"/>
                            <a:gd name="connsiteX208" fmla="*/ 14011 w 65266"/>
                            <a:gd name="connsiteY208" fmla="*/ 25361 h 47859"/>
                            <a:gd name="connsiteX209" fmla="*/ 14176 w 65266"/>
                            <a:gd name="connsiteY209" fmla="*/ 25159 h 47859"/>
                            <a:gd name="connsiteX210" fmla="*/ 14250 w 65266"/>
                            <a:gd name="connsiteY210" fmla="*/ 25070 h 47859"/>
                            <a:gd name="connsiteX211" fmla="*/ 15093 w 65266"/>
                            <a:gd name="connsiteY211" fmla="*/ 24863 h 47859"/>
                            <a:gd name="connsiteX212" fmla="*/ 15232 w 65266"/>
                            <a:gd name="connsiteY212" fmla="*/ 24804 h 47859"/>
                            <a:gd name="connsiteX213" fmla="*/ 15337 w 65266"/>
                            <a:gd name="connsiteY213" fmla="*/ 24649 h 47859"/>
                            <a:gd name="connsiteX214" fmla="*/ 15293 w 65266"/>
                            <a:gd name="connsiteY214" fmla="*/ 24477 h 47859"/>
                            <a:gd name="connsiteX215" fmla="*/ 15498 w 65266"/>
                            <a:gd name="connsiteY215" fmla="*/ 24250 h 47859"/>
                            <a:gd name="connsiteX216" fmla="*/ 16551 w 65266"/>
                            <a:gd name="connsiteY216" fmla="*/ 24220 h 47859"/>
                            <a:gd name="connsiteX217" fmla="*/ 16982 w 65266"/>
                            <a:gd name="connsiteY217" fmla="*/ 24263 h 47859"/>
                            <a:gd name="connsiteX218" fmla="*/ 17086 w 65266"/>
                            <a:gd name="connsiteY218" fmla="*/ 24180 h 47859"/>
                            <a:gd name="connsiteX219" fmla="*/ 17750 w 65266"/>
                            <a:gd name="connsiteY219" fmla="*/ 23723 h 47859"/>
                            <a:gd name="connsiteX220" fmla="*/ 18176 w 65266"/>
                            <a:gd name="connsiteY220" fmla="*/ 23403 h 47859"/>
                            <a:gd name="connsiteX221" fmla="*/ 18923 w 65266"/>
                            <a:gd name="connsiteY221" fmla="*/ 22858 h 47859"/>
                            <a:gd name="connsiteX222" fmla="*/ 19989 w 65266"/>
                            <a:gd name="connsiteY222" fmla="*/ 22173 h 47859"/>
                            <a:gd name="connsiteX223" fmla="*/ 20434 w 65266"/>
                            <a:gd name="connsiteY223" fmla="*/ 21841 h 47859"/>
                            <a:gd name="connsiteX224" fmla="*/ 20622 w 65266"/>
                            <a:gd name="connsiteY224" fmla="*/ 21652 h 47859"/>
                            <a:gd name="connsiteX225" fmla="*/ 20274 w 65266"/>
                            <a:gd name="connsiteY225" fmla="*/ 21669 h 47859"/>
                            <a:gd name="connsiteX226" fmla="*/ 19969 w 65266"/>
                            <a:gd name="connsiteY226" fmla="*/ 21490 h 47859"/>
                            <a:gd name="connsiteX227" fmla="*/ 21346 w 65266"/>
                            <a:gd name="connsiteY227" fmla="*/ 20412 h 47859"/>
                            <a:gd name="connsiteX228" fmla="*/ 21437 w 65266"/>
                            <a:gd name="connsiteY228" fmla="*/ 20284 h 47859"/>
                            <a:gd name="connsiteX229" fmla="*/ 21442 w 65266"/>
                            <a:gd name="connsiteY229" fmla="*/ 20267 h 47859"/>
                            <a:gd name="connsiteX230" fmla="*/ 21607 w 65266"/>
                            <a:gd name="connsiteY230" fmla="*/ 20198 h 47859"/>
                            <a:gd name="connsiteX231" fmla="*/ 23318 w 65266"/>
                            <a:gd name="connsiteY231" fmla="*/ 19191 h 47859"/>
                            <a:gd name="connsiteX232" fmla="*/ 24426 w 65266"/>
                            <a:gd name="connsiteY232" fmla="*/ 18636 h 47859"/>
                            <a:gd name="connsiteX233" fmla="*/ 24735 w 65266"/>
                            <a:gd name="connsiteY233" fmla="*/ 18505 h 47859"/>
                            <a:gd name="connsiteX234" fmla="*/ 25022 w 65266"/>
                            <a:gd name="connsiteY234" fmla="*/ 18336 h 47859"/>
                            <a:gd name="connsiteX235" fmla="*/ 26124 w 65266"/>
                            <a:gd name="connsiteY235" fmla="*/ 17901 h 47859"/>
                            <a:gd name="connsiteX236" fmla="*/ 26650 w 65266"/>
                            <a:gd name="connsiteY236" fmla="*/ 17695 h 47859"/>
                            <a:gd name="connsiteX237" fmla="*/ 26763 w 65266"/>
                            <a:gd name="connsiteY237" fmla="*/ 17669 h 47859"/>
                            <a:gd name="connsiteX238" fmla="*/ 26942 w 65266"/>
                            <a:gd name="connsiteY238" fmla="*/ 17605 h 47859"/>
                            <a:gd name="connsiteX239" fmla="*/ 27242 w 65266"/>
                            <a:gd name="connsiteY239" fmla="*/ 17530 h 47859"/>
                            <a:gd name="connsiteX240" fmla="*/ 28404 w 65266"/>
                            <a:gd name="connsiteY240" fmla="*/ 17055 h 47859"/>
                            <a:gd name="connsiteX241" fmla="*/ 28902 w 65266"/>
                            <a:gd name="connsiteY241" fmla="*/ 16862 h 47859"/>
                            <a:gd name="connsiteX242" fmla="*/ 29250 w 65266"/>
                            <a:gd name="connsiteY242" fmla="*/ 16762 h 47859"/>
                            <a:gd name="connsiteX243" fmla="*/ 29463 w 65266"/>
                            <a:gd name="connsiteY243" fmla="*/ 16673 h 47859"/>
                            <a:gd name="connsiteX244" fmla="*/ 29737 w 65266"/>
                            <a:gd name="connsiteY244" fmla="*/ 16537 h 47859"/>
                            <a:gd name="connsiteX245" fmla="*/ 29872 w 65266"/>
                            <a:gd name="connsiteY245" fmla="*/ 16458 h 47859"/>
                            <a:gd name="connsiteX246" fmla="*/ 30037 w 65266"/>
                            <a:gd name="connsiteY246" fmla="*/ 16334 h 47859"/>
                            <a:gd name="connsiteX247" fmla="*/ 30617 w 65266"/>
                            <a:gd name="connsiteY247" fmla="*/ 16006 h 47859"/>
                            <a:gd name="connsiteX248" fmla="*/ 30747 w 65266"/>
                            <a:gd name="connsiteY248" fmla="*/ 15934 h 47859"/>
                            <a:gd name="connsiteX249" fmla="*/ 30961 w 65266"/>
                            <a:gd name="connsiteY249" fmla="*/ 15752 h 47859"/>
                            <a:gd name="connsiteX250" fmla="*/ 31559 w 65266"/>
                            <a:gd name="connsiteY250" fmla="*/ 15246 h 47859"/>
                            <a:gd name="connsiteX251" fmla="*/ 33096 w 65266"/>
                            <a:gd name="connsiteY251" fmla="*/ 14013 h 47859"/>
                            <a:gd name="connsiteX252" fmla="*/ 34670 w 65266"/>
                            <a:gd name="connsiteY252" fmla="*/ 12904 h 47859"/>
                            <a:gd name="connsiteX253" fmla="*/ 35549 w 65266"/>
                            <a:gd name="connsiteY253" fmla="*/ 12420 h 47859"/>
                            <a:gd name="connsiteX254" fmla="*/ 36317 w 65266"/>
                            <a:gd name="connsiteY254" fmla="*/ 12050 h 47859"/>
                            <a:gd name="connsiteX255" fmla="*/ 36521 w 65266"/>
                            <a:gd name="connsiteY255" fmla="*/ 11925 h 47859"/>
                            <a:gd name="connsiteX256" fmla="*/ 36574 w 65266"/>
                            <a:gd name="connsiteY256" fmla="*/ 11916 h 47859"/>
                            <a:gd name="connsiteX257" fmla="*/ 36617 w 65266"/>
                            <a:gd name="connsiteY257" fmla="*/ 11903 h 47859"/>
                            <a:gd name="connsiteX258" fmla="*/ 36674 w 65266"/>
                            <a:gd name="connsiteY258" fmla="*/ 11864 h 47859"/>
                            <a:gd name="connsiteX259" fmla="*/ 37048 w 65266"/>
                            <a:gd name="connsiteY259" fmla="*/ 11702 h 47859"/>
                            <a:gd name="connsiteX260" fmla="*/ 37856 w 65266"/>
                            <a:gd name="connsiteY260" fmla="*/ 11350 h 47859"/>
                            <a:gd name="connsiteX261" fmla="*/ 38624 w 65266"/>
                            <a:gd name="connsiteY261" fmla="*/ 11039 h 47859"/>
                            <a:gd name="connsiteX262" fmla="*/ 39136 w 65266"/>
                            <a:gd name="connsiteY262" fmla="*/ 10819 h 47859"/>
                            <a:gd name="connsiteX263" fmla="*/ 39679 w 65266"/>
                            <a:gd name="connsiteY263" fmla="*/ 10562 h 47859"/>
                            <a:gd name="connsiteX264" fmla="*/ 40308 w 65266"/>
                            <a:gd name="connsiteY264" fmla="*/ 10269 h 47859"/>
                            <a:gd name="connsiteX265" fmla="*/ 40630 w 65266"/>
                            <a:gd name="connsiteY265" fmla="*/ 10103 h 47859"/>
                            <a:gd name="connsiteX266" fmla="*/ 40682 w 65266"/>
                            <a:gd name="connsiteY266" fmla="*/ 10068 h 47859"/>
                            <a:gd name="connsiteX267" fmla="*/ 41461 w 65266"/>
                            <a:gd name="connsiteY267" fmla="*/ 9727 h 47859"/>
                            <a:gd name="connsiteX268" fmla="*/ 42452 w 65266"/>
                            <a:gd name="connsiteY268" fmla="*/ 9288 h 47859"/>
                            <a:gd name="connsiteX269" fmla="*/ 42718 w 65266"/>
                            <a:gd name="connsiteY269" fmla="*/ 9151 h 47859"/>
                            <a:gd name="connsiteX270" fmla="*/ 42770 w 65266"/>
                            <a:gd name="connsiteY270" fmla="*/ 9121 h 47859"/>
                            <a:gd name="connsiteX271" fmla="*/ 43570 w 65266"/>
                            <a:gd name="connsiteY271" fmla="*/ 8813 h 47859"/>
                            <a:gd name="connsiteX272" fmla="*/ 43657 w 65266"/>
                            <a:gd name="connsiteY272" fmla="*/ 8783 h 47859"/>
                            <a:gd name="connsiteX273" fmla="*/ 44806 w 65266"/>
                            <a:gd name="connsiteY273" fmla="*/ 8365 h 47859"/>
                            <a:gd name="connsiteX274" fmla="*/ 45684 w 65266"/>
                            <a:gd name="connsiteY274" fmla="*/ 7724 h 47859"/>
                            <a:gd name="connsiteX275" fmla="*/ 45801 w 65266"/>
                            <a:gd name="connsiteY275" fmla="*/ 7647 h 47859"/>
                            <a:gd name="connsiteX276" fmla="*/ 45905 w 65266"/>
                            <a:gd name="connsiteY276" fmla="*/ 7549 h 47859"/>
                            <a:gd name="connsiteX277" fmla="*/ 46175 w 65266"/>
                            <a:gd name="connsiteY277" fmla="*/ 7275 h 47859"/>
                            <a:gd name="connsiteX278" fmla="*/ 46271 w 65266"/>
                            <a:gd name="connsiteY278" fmla="*/ 7190 h 47859"/>
                            <a:gd name="connsiteX279" fmla="*/ 46384 w 65266"/>
                            <a:gd name="connsiteY279" fmla="*/ 7105 h 47859"/>
                            <a:gd name="connsiteX280" fmla="*/ 46428 w 65266"/>
                            <a:gd name="connsiteY280" fmla="*/ 7074 h 47859"/>
                            <a:gd name="connsiteX281" fmla="*/ 46623 w 65266"/>
                            <a:gd name="connsiteY281" fmla="*/ 6840 h 47859"/>
                            <a:gd name="connsiteX282" fmla="*/ 46802 w 65266"/>
                            <a:gd name="connsiteY282" fmla="*/ 6629 h 47859"/>
                            <a:gd name="connsiteX283" fmla="*/ 46858 w 65266"/>
                            <a:gd name="connsiteY283" fmla="*/ 6585 h 47859"/>
                            <a:gd name="connsiteX284" fmla="*/ 46928 w 65266"/>
                            <a:gd name="connsiteY284" fmla="*/ 6496 h 47859"/>
                            <a:gd name="connsiteX285" fmla="*/ 46928 w 65266"/>
                            <a:gd name="connsiteY285" fmla="*/ 6470 h 47859"/>
                            <a:gd name="connsiteX286" fmla="*/ 47132 w 65266"/>
                            <a:gd name="connsiteY286" fmla="*/ 6328 h 47859"/>
                            <a:gd name="connsiteX287" fmla="*/ 47259 w 65266"/>
                            <a:gd name="connsiteY287" fmla="*/ 6159 h 47859"/>
                            <a:gd name="connsiteX288" fmla="*/ 47359 w 65266"/>
                            <a:gd name="connsiteY288" fmla="*/ 6060 h 47859"/>
                            <a:gd name="connsiteX289" fmla="*/ 47463 w 65266"/>
                            <a:gd name="connsiteY289" fmla="*/ 5928 h 47859"/>
                            <a:gd name="connsiteX290" fmla="*/ 47463 w 65266"/>
                            <a:gd name="connsiteY290" fmla="*/ 5911 h 47859"/>
                            <a:gd name="connsiteX291" fmla="*/ 47707 w 65266"/>
                            <a:gd name="connsiteY291" fmla="*/ 5711 h 47859"/>
                            <a:gd name="connsiteX292" fmla="*/ 47707 w 65266"/>
                            <a:gd name="connsiteY292" fmla="*/ 5706 h 47859"/>
                            <a:gd name="connsiteX293" fmla="*/ 48412 w 65266"/>
                            <a:gd name="connsiteY293" fmla="*/ 5070 h 47859"/>
                            <a:gd name="connsiteX294" fmla="*/ 48456 w 65266"/>
                            <a:gd name="connsiteY294" fmla="*/ 5068 h 47859"/>
                            <a:gd name="connsiteX295" fmla="*/ 48573 w 65266"/>
                            <a:gd name="connsiteY295" fmla="*/ 5001 h 47859"/>
                            <a:gd name="connsiteX296" fmla="*/ 48638 w 65266"/>
                            <a:gd name="connsiteY296" fmla="*/ 4940 h 47859"/>
                            <a:gd name="connsiteX297" fmla="*/ 49030 w 65266"/>
                            <a:gd name="connsiteY297" fmla="*/ 4652 h 47859"/>
                            <a:gd name="connsiteX298" fmla="*/ 49369 w 65266"/>
                            <a:gd name="connsiteY298" fmla="*/ 4382 h 47859"/>
                            <a:gd name="connsiteX299" fmla="*/ 49548 w 65266"/>
                            <a:gd name="connsiteY299" fmla="*/ 4264 h 47859"/>
                            <a:gd name="connsiteX300" fmla="*/ 49430 w 65266"/>
                            <a:gd name="connsiteY300" fmla="*/ 4246 h 47859"/>
                            <a:gd name="connsiteX301" fmla="*/ 49548 w 65266"/>
                            <a:gd name="connsiteY301" fmla="*/ 4077 h 47859"/>
                            <a:gd name="connsiteX302" fmla="*/ 49761 w 65266"/>
                            <a:gd name="connsiteY302" fmla="*/ 3881 h 47859"/>
                            <a:gd name="connsiteX303" fmla="*/ 49883 w 65266"/>
                            <a:gd name="connsiteY303" fmla="*/ 3763 h 47859"/>
                            <a:gd name="connsiteX304" fmla="*/ 50022 w 65266"/>
                            <a:gd name="connsiteY304" fmla="*/ 3693 h 47859"/>
                            <a:gd name="connsiteX305" fmla="*/ 49883 w 65266"/>
                            <a:gd name="connsiteY305" fmla="*/ 3693 h 47859"/>
                            <a:gd name="connsiteX306" fmla="*/ 49826 w 65266"/>
                            <a:gd name="connsiteY306" fmla="*/ 3586 h 47859"/>
                            <a:gd name="connsiteX307" fmla="*/ 50218 w 65266"/>
                            <a:gd name="connsiteY307" fmla="*/ 3260 h 47859"/>
                            <a:gd name="connsiteX308" fmla="*/ 50659 w 65266"/>
                            <a:gd name="connsiteY308" fmla="*/ 2894 h 47859"/>
                            <a:gd name="connsiteX309" fmla="*/ 50811 w 65266"/>
                            <a:gd name="connsiteY309" fmla="*/ 2792 h 47859"/>
                            <a:gd name="connsiteX310" fmla="*/ 51024 w 65266"/>
                            <a:gd name="connsiteY310" fmla="*/ 2653 h 47859"/>
                            <a:gd name="connsiteX311" fmla="*/ 51207 w 65266"/>
                            <a:gd name="connsiteY311" fmla="*/ 2507 h 47859"/>
                            <a:gd name="connsiteX312" fmla="*/ 51311 w 65266"/>
                            <a:gd name="connsiteY312" fmla="*/ 2435 h 47859"/>
                            <a:gd name="connsiteX313" fmla="*/ 51529 w 65266"/>
                            <a:gd name="connsiteY313" fmla="*/ 2324 h 47859"/>
                            <a:gd name="connsiteX314" fmla="*/ 51707 w 65266"/>
                            <a:gd name="connsiteY314" fmla="*/ 2242 h 47859"/>
                            <a:gd name="connsiteX315" fmla="*/ 52197 w 65266"/>
                            <a:gd name="connsiteY315" fmla="*/ 2030 h 47859"/>
                            <a:gd name="connsiteX316" fmla="*/ 52946 w 65266"/>
                            <a:gd name="connsiteY316" fmla="*/ 1730 h 47859"/>
                            <a:gd name="connsiteX317" fmla="*/ 53103 w 65266"/>
                            <a:gd name="connsiteY317" fmla="*/ 1664 h 47859"/>
                            <a:gd name="connsiteX318" fmla="*/ 55011 w 65266"/>
                            <a:gd name="connsiteY318" fmla="*/ 1491 h 47859"/>
                            <a:gd name="connsiteX319" fmla="*/ 56377 w 65266"/>
                            <a:gd name="connsiteY319" fmla="*/ 1613 h 47859"/>
                            <a:gd name="connsiteX320" fmla="*/ 56773 w 65266"/>
                            <a:gd name="connsiteY320" fmla="*/ 1730 h 47859"/>
                            <a:gd name="connsiteX321" fmla="*/ 58149 w 65266"/>
                            <a:gd name="connsiteY321" fmla="*/ 2391 h 47859"/>
                            <a:gd name="connsiteX322" fmla="*/ 58514 w 65266"/>
                            <a:gd name="connsiteY322" fmla="*/ 2589 h 47859"/>
                            <a:gd name="connsiteX323" fmla="*/ 58832 w 65266"/>
                            <a:gd name="connsiteY323" fmla="*/ 2844 h 47859"/>
                            <a:gd name="connsiteX324" fmla="*/ 58941 w 65266"/>
                            <a:gd name="connsiteY324" fmla="*/ 2862 h 47859"/>
                            <a:gd name="connsiteX325" fmla="*/ 59050 w 65266"/>
                            <a:gd name="connsiteY325" fmla="*/ 2879 h 47859"/>
                            <a:gd name="connsiteX326" fmla="*/ 59167 w 65266"/>
                            <a:gd name="connsiteY326" fmla="*/ 2975 h 47859"/>
                            <a:gd name="connsiteX327" fmla="*/ 59367 w 65266"/>
                            <a:gd name="connsiteY327" fmla="*/ 3102 h 47859"/>
                            <a:gd name="connsiteX328" fmla="*/ 59506 w 65266"/>
                            <a:gd name="connsiteY328" fmla="*/ 3178 h 47859"/>
                            <a:gd name="connsiteX329" fmla="*/ 59563 w 65266"/>
                            <a:gd name="connsiteY329" fmla="*/ 3212 h 47859"/>
                            <a:gd name="connsiteX330" fmla="*/ 59863 w 65266"/>
                            <a:gd name="connsiteY330" fmla="*/ 3347 h 47859"/>
                            <a:gd name="connsiteX331" fmla="*/ 59946 w 65266"/>
                            <a:gd name="connsiteY331" fmla="*/ 3391 h 47859"/>
                            <a:gd name="connsiteX332" fmla="*/ 60077 w 65266"/>
                            <a:gd name="connsiteY332" fmla="*/ 3382 h 47859"/>
                            <a:gd name="connsiteX333" fmla="*/ 60137 w 65266"/>
                            <a:gd name="connsiteY333" fmla="*/ 3408 h 47859"/>
                            <a:gd name="connsiteX334" fmla="*/ 60307 w 65266"/>
                            <a:gd name="connsiteY334" fmla="*/ 3457 h 47859"/>
                            <a:gd name="connsiteX335" fmla="*/ 60420 w 65266"/>
                            <a:gd name="connsiteY335" fmla="*/ 3483 h 47859"/>
                            <a:gd name="connsiteX336" fmla="*/ 60464 w 65266"/>
                            <a:gd name="connsiteY336" fmla="*/ 3509 h 47859"/>
                            <a:gd name="connsiteX337" fmla="*/ 60993 w 65266"/>
                            <a:gd name="connsiteY337" fmla="*/ 3623 h 47859"/>
                            <a:gd name="connsiteX338" fmla="*/ 61072 w 65266"/>
                            <a:gd name="connsiteY338" fmla="*/ 3657 h 47859"/>
                            <a:gd name="connsiteX339" fmla="*/ 61607 w 65266"/>
                            <a:gd name="connsiteY339" fmla="*/ 3784 h 47859"/>
                            <a:gd name="connsiteX340" fmla="*/ 61533 w 65266"/>
                            <a:gd name="connsiteY340" fmla="*/ 3827 h 47859"/>
                            <a:gd name="connsiteX341" fmla="*/ 62082 w 65266"/>
                            <a:gd name="connsiteY341" fmla="*/ 3938 h 47859"/>
                            <a:gd name="connsiteX342" fmla="*/ 62147 w 65266"/>
                            <a:gd name="connsiteY342" fmla="*/ 3956 h 47859"/>
                            <a:gd name="connsiteX343" fmla="*/ 63118 w 65266"/>
                            <a:gd name="connsiteY343" fmla="*/ 4233 h 47859"/>
                            <a:gd name="connsiteX344" fmla="*/ 63162 w 65266"/>
                            <a:gd name="connsiteY344" fmla="*/ 4246 h 47859"/>
                            <a:gd name="connsiteX345" fmla="*/ 63557 w 65266"/>
                            <a:gd name="connsiteY345" fmla="*/ 4488 h 47859"/>
                            <a:gd name="connsiteX346" fmla="*/ 64355 w 65266"/>
                            <a:gd name="connsiteY346" fmla="*/ 4971 h 47859"/>
                            <a:gd name="connsiteX347" fmla="*/ 64786 w 65266"/>
                            <a:gd name="connsiteY347" fmla="*/ 5255 h 47859"/>
                            <a:gd name="connsiteX348" fmla="*/ 64830 w 65266"/>
                            <a:gd name="connsiteY348" fmla="*/ 5272 h 47859"/>
                            <a:gd name="connsiteX349" fmla="*/ 64956 w 65266"/>
                            <a:gd name="connsiteY349" fmla="*/ 5463 h 47859"/>
                            <a:gd name="connsiteX350" fmla="*/ 65082 w 65266"/>
                            <a:gd name="connsiteY350" fmla="*/ 5667 h 47859"/>
                            <a:gd name="connsiteX351" fmla="*/ 65126 w 65266"/>
                            <a:gd name="connsiteY351" fmla="*/ 5723 h 47859"/>
                            <a:gd name="connsiteX352" fmla="*/ 65191 w 65266"/>
                            <a:gd name="connsiteY352" fmla="*/ 5693 h 47859"/>
                            <a:gd name="connsiteX353" fmla="*/ 65234 w 65266"/>
                            <a:gd name="connsiteY353" fmla="*/ 5692 h 47859"/>
                            <a:gd name="connsiteX354" fmla="*/ 65278 w 65266"/>
                            <a:gd name="connsiteY354" fmla="*/ 5927 h 47859"/>
                            <a:gd name="connsiteX355" fmla="*/ 65321 w 65266"/>
                            <a:gd name="connsiteY355" fmla="*/ 6046 h 47859"/>
                            <a:gd name="connsiteX356" fmla="*/ 65365 w 65266"/>
                            <a:gd name="connsiteY356" fmla="*/ 6064 h 47859"/>
                            <a:gd name="connsiteX357" fmla="*/ 65408 w 65266"/>
                            <a:gd name="connsiteY357" fmla="*/ 6099 h 47859"/>
                            <a:gd name="connsiteX358" fmla="*/ 65461 w 65266"/>
                            <a:gd name="connsiteY358" fmla="*/ 6045 h 47859"/>
                            <a:gd name="connsiteX359" fmla="*/ 65461 w 65266"/>
                            <a:gd name="connsiteY359" fmla="*/ 6240 h 47859"/>
                            <a:gd name="connsiteX360" fmla="*/ 65504 w 65266"/>
                            <a:gd name="connsiteY360" fmla="*/ 6317 h 47859"/>
                            <a:gd name="connsiteX361" fmla="*/ 65548 w 65266"/>
                            <a:gd name="connsiteY361" fmla="*/ 6484 h 47859"/>
                            <a:gd name="connsiteX362" fmla="*/ 65478 w 65266"/>
                            <a:gd name="connsiteY362" fmla="*/ 6599 h 47859"/>
                            <a:gd name="connsiteX363" fmla="*/ 65478 w 65266"/>
                            <a:gd name="connsiteY363" fmla="*/ 6546 h 47859"/>
                            <a:gd name="connsiteX364" fmla="*/ 65400 w 65266"/>
                            <a:gd name="connsiteY364" fmla="*/ 6563 h 47859"/>
                            <a:gd name="connsiteX365" fmla="*/ 64969 w 65266"/>
                            <a:gd name="connsiteY365" fmla="*/ 6696 h 47859"/>
                            <a:gd name="connsiteX366" fmla="*/ 64895 w 65266"/>
                            <a:gd name="connsiteY366" fmla="*/ 6735 h 47859"/>
                            <a:gd name="connsiteX367" fmla="*/ 64799 w 65266"/>
                            <a:gd name="connsiteY367" fmla="*/ 6769 h 47859"/>
                            <a:gd name="connsiteX368" fmla="*/ 64573 w 65266"/>
                            <a:gd name="connsiteY368" fmla="*/ 6787 h 47859"/>
                            <a:gd name="connsiteX369" fmla="*/ 61971 w 65266"/>
                            <a:gd name="connsiteY369" fmla="*/ 7098 h 47859"/>
                            <a:gd name="connsiteX370" fmla="*/ 61450 w 65266"/>
                            <a:gd name="connsiteY370" fmla="*/ 7165 h 47859"/>
                            <a:gd name="connsiteX371" fmla="*/ 61358 w 65266"/>
                            <a:gd name="connsiteY371" fmla="*/ 7178 h 47859"/>
                            <a:gd name="connsiteX372" fmla="*/ 61215 w 65266"/>
                            <a:gd name="connsiteY372" fmla="*/ 7274 h 47859"/>
                            <a:gd name="connsiteX373" fmla="*/ 61171 w 65266"/>
                            <a:gd name="connsiteY373" fmla="*/ 7287 h 47859"/>
                            <a:gd name="connsiteX374" fmla="*/ 61102 w 65266"/>
                            <a:gd name="connsiteY374" fmla="*/ 7278 h 47859"/>
                            <a:gd name="connsiteX375" fmla="*/ 61049 w 65266"/>
                            <a:gd name="connsiteY375" fmla="*/ 7322 h 47859"/>
                            <a:gd name="connsiteX376" fmla="*/ 60862 w 65266"/>
                            <a:gd name="connsiteY376" fmla="*/ 7389 h 47859"/>
                            <a:gd name="connsiteX377" fmla="*/ 60784 w 65266"/>
                            <a:gd name="connsiteY377" fmla="*/ 7406 h 47859"/>
                            <a:gd name="connsiteX378" fmla="*/ 60662 w 65266"/>
                            <a:gd name="connsiteY378" fmla="*/ 7367 h 47859"/>
                            <a:gd name="connsiteX379" fmla="*/ 60619 w 65266"/>
                            <a:gd name="connsiteY379" fmla="*/ 7393 h 47859"/>
                            <a:gd name="connsiteX380" fmla="*/ 60662 w 65266"/>
                            <a:gd name="connsiteY380" fmla="*/ 7477 h 47859"/>
                            <a:gd name="connsiteX381" fmla="*/ 60562 w 65266"/>
                            <a:gd name="connsiteY381" fmla="*/ 7473 h 47859"/>
                            <a:gd name="connsiteX382" fmla="*/ 60405 w 65266"/>
                            <a:gd name="connsiteY382" fmla="*/ 7447 h 47859"/>
                            <a:gd name="connsiteX383" fmla="*/ 60227 w 65266"/>
                            <a:gd name="connsiteY383" fmla="*/ 7464 h 47859"/>
                            <a:gd name="connsiteX384" fmla="*/ 60158 w 65266"/>
                            <a:gd name="connsiteY384" fmla="*/ 7541 h 47859"/>
                            <a:gd name="connsiteX385" fmla="*/ 60114 w 65266"/>
                            <a:gd name="connsiteY385" fmla="*/ 7571 h 47859"/>
                            <a:gd name="connsiteX386" fmla="*/ 59918 w 65266"/>
                            <a:gd name="connsiteY386" fmla="*/ 7584 h 47859"/>
                            <a:gd name="connsiteX387" fmla="*/ 59783 w 65266"/>
                            <a:gd name="connsiteY387" fmla="*/ 7748 h 47859"/>
                            <a:gd name="connsiteX388" fmla="*/ 59696 w 65266"/>
                            <a:gd name="connsiteY388" fmla="*/ 7802 h 47859"/>
                            <a:gd name="connsiteX389" fmla="*/ 59609 w 65266"/>
                            <a:gd name="connsiteY389" fmla="*/ 7846 h 47859"/>
                            <a:gd name="connsiteX390" fmla="*/ 59461 w 65266"/>
                            <a:gd name="connsiteY390" fmla="*/ 7937 h 47859"/>
                            <a:gd name="connsiteX391" fmla="*/ 59287 w 65266"/>
                            <a:gd name="connsiteY391" fmla="*/ 8092 h 47859"/>
                            <a:gd name="connsiteX392" fmla="*/ 59026 w 65266"/>
                            <a:gd name="connsiteY392" fmla="*/ 8312 h 47859"/>
                            <a:gd name="connsiteX393" fmla="*/ 58952 w 65266"/>
                            <a:gd name="connsiteY393" fmla="*/ 8367 h 47859"/>
                            <a:gd name="connsiteX394" fmla="*/ 58887 w 65266"/>
                            <a:gd name="connsiteY394" fmla="*/ 8431 h 47859"/>
                            <a:gd name="connsiteX395" fmla="*/ 58266 w 65266"/>
                            <a:gd name="connsiteY395" fmla="*/ 8963 h 47859"/>
                            <a:gd name="connsiteX396" fmla="*/ 57891 w 65266"/>
                            <a:gd name="connsiteY396" fmla="*/ 9266 h 47859"/>
                            <a:gd name="connsiteX397" fmla="*/ 57813 w 65266"/>
                            <a:gd name="connsiteY397" fmla="*/ 9362 h 47859"/>
                            <a:gd name="connsiteX398" fmla="*/ 57630 w 65266"/>
                            <a:gd name="connsiteY398" fmla="*/ 9570 h 47859"/>
                            <a:gd name="connsiteX399" fmla="*/ 56992 w 65266"/>
                            <a:gd name="connsiteY399" fmla="*/ 10256 h 47859"/>
                            <a:gd name="connsiteX400" fmla="*/ 56948 w 65266"/>
                            <a:gd name="connsiteY400" fmla="*/ 10308 h 47859"/>
                            <a:gd name="connsiteX401" fmla="*/ 56853 w 65266"/>
                            <a:gd name="connsiteY401" fmla="*/ 10500 h 47859"/>
                            <a:gd name="connsiteX402" fmla="*/ 56770 w 65266"/>
                            <a:gd name="connsiteY402" fmla="*/ 10692 h 47859"/>
                            <a:gd name="connsiteX403" fmla="*/ 56770 w 65266"/>
                            <a:gd name="connsiteY403" fmla="*/ 10756 h 47859"/>
                            <a:gd name="connsiteX404" fmla="*/ 56770 w 65266"/>
                            <a:gd name="connsiteY404" fmla="*/ 10820 h 47859"/>
                            <a:gd name="connsiteX405" fmla="*/ 56727 w 65266"/>
                            <a:gd name="connsiteY405" fmla="*/ 10916 h 47859"/>
                            <a:gd name="connsiteX406" fmla="*/ 56631 w 65266"/>
                            <a:gd name="connsiteY406" fmla="*/ 11399 h 47859"/>
                            <a:gd name="connsiteX407" fmla="*/ 56579 w 65266"/>
                            <a:gd name="connsiteY407" fmla="*/ 12484 h 47859"/>
                            <a:gd name="connsiteX408" fmla="*/ 56535 w 65266"/>
                            <a:gd name="connsiteY408" fmla="*/ 12742 h 47859"/>
                            <a:gd name="connsiteX409" fmla="*/ 56457 w 65266"/>
                            <a:gd name="connsiteY409" fmla="*/ 13073 h 47859"/>
                            <a:gd name="connsiteX410" fmla="*/ 56413 w 65266"/>
                            <a:gd name="connsiteY410" fmla="*/ 13145 h 47859"/>
                            <a:gd name="connsiteX411" fmla="*/ 56413 w 65266"/>
                            <a:gd name="connsiteY411" fmla="*/ 13185 h 47859"/>
                            <a:gd name="connsiteX412" fmla="*/ 56413 w 65266"/>
                            <a:gd name="connsiteY412" fmla="*/ 13251 h 47859"/>
                            <a:gd name="connsiteX413" fmla="*/ 56413 w 65266"/>
                            <a:gd name="connsiteY413" fmla="*/ 13319 h 47859"/>
                            <a:gd name="connsiteX414" fmla="*/ 56413 w 65266"/>
                            <a:gd name="connsiteY414" fmla="*/ 13416 h 47859"/>
                            <a:gd name="connsiteX415" fmla="*/ 56348 w 65266"/>
                            <a:gd name="connsiteY415" fmla="*/ 13656 h 47859"/>
                            <a:gd name="connsiteX416" fmla="*/ 56287 w 65266"/>
                            <a:gd name="connsiteY416" fmla="*/ 13881 h 47859"/>
                            <a:gd name="connsiteX417" fmla="*/ 56287 w 65266"/>
                            <a:gd name="connsiteY417" fmla="*/ 13977 h 47859"/>
                            <a:gd name="connsiteX418" fmla="*/ 56239 w 65266"/>
                            <a:gd name="connsiteY418" fmla="*/ 14086 h 47859"/>
                            <a:gd name="connsiteX419" fmla="*/ 56196 w 65266"/>
                            <a:gd name="connsiteY419" fmla="*/ 14150 h 47859"/>
                            <a:gd name="connsiteX420" fmla="*/ 56196 w 65266"/>
                            <a:gd name="connsiteY420" fmla="*/ 14190 h 47859"/>
                            <a:gd name="connsiteX421" fmla="*/ 56152 w 65266"/>
                            <a:gd name="connsiteY421" fmla="*/ 14321 h 47859"/>
                            <a:gd name="connsiteX422" fmla="*/ 55965 w 65266"/>
                            <a:gd name="connsiteY422" fmla="*/ 15101 h 47859"/>
                            <a:gd name="connsiteX423" fmla="*/ 55922 w 65266"/>
                            <a:gd name="connsiteY423" fmla="*/ 15136 h 47859"/>
                            <a:gd name="connsiteX424" fmla="*/ 55922 w 65266"/>
                            <a:gd name="connsiteY424" fmla="*/ 15300 h 47859"/>
                            <a:gd name="connsiteX425" fmla="*/ 55874 w 65266"/>
                            <a:gd name="connsiteY425" fmla="*/ 15599 h 47859"/>
                            <a:gd name="connsiteX426" fmla="*/ 55547 w 65266"/>
                            <a:gd name="connsiteY426" fmla="*/ 16690 h 47859"/>
                            <a:gd name="connsiteX427" fmla="*/ 55504 w 65266"/>
                            <a:gd name="connsiteY427" fmla="*/ 16838 h 47859"/>
                            <a:gd name="connsiteX428" fmla="*/ 55460 w 65266"/>
                            <a:gd name="connsiteY428" fmla="*/ 16964 h 47859"/>
                            <a:gd name="connsiteX429" fmla="*/ 55308 w 65266"/>
                            <a:gd name="connsiteY429" fmla="*/ 17260 h 47859"/>
                            <a:gd name="connsiteX430" fmla="*/ 55265 w 65266"/>
                            <a:gd name="connsiteY430" fmla="*/ 17349 h 47859"/>
                            <a:gd name="connsiteX431" fmla="*/ 55199 w 65266"/>
                            <a:gd name="connsiteY431" fmla="*/ 17457 h 47859"/>
                            <a:gd name="connsiteX432" fmla="*/ 55156 w 65266"/>
                            <a:gd name="connsiteY432" fmla="*/ 17526 h 47859"/>
                            <a:gd name="connsiteX433" fmla="*/ 55099 w 65266"/>
                            <a:gd name="connsiteY433" fmla="*/ 17680 h 47859"/>
                            <a:gd name="connsiteX434" fmla="*/ 55012 w 65266"/>
                            <a:gd name="connsiteY434" fmla="*/ 17897 h 47859"/>
                            <a:gd name="connsiteX435" fmla="*/ 54969 w 65266"/>
                            <a:gd name="connsiteY435" fmla="*/ 18002 h 47859"/>
                            <a:gd name="connsiteX436" fmla="*/ 54925 w 65266"/>
                            <a:gd name="connsiteY436" fmla="*/ 18032 h 47859"/>
                            <a:gd name="connsiteX437" fmla="*/ 54882 w 65266"/>
                            <a:gd name="connsiteY437" fmla="*/ 18063 h 47859"/>
                            <a:gd name="connsiteX438" fmla="*/ 54669 w 65266"/>
                            <a:gd name="connsiteY438" fmla="*/ 18453 h 47859"/>
                            <a:gd name="connsiteX439" fmla="*/ 54590 w 65266"/>
                            <a:gd name="connsiteY439" fmla="*/ 18587 h 47859"/>
                            <a:gd name="connsiteX440" fmla="*/ 54547 w 65266"/>
                            <a:gd name="connsiteY440" fmla="*/ 18650 h 47859"/>
                            <a:gd name="connsiteX441" fmla="*/ 54481 w 65266"/>
                            <a:gd name="connsiteY441" fmla="*/ 18763 h 47859"/>
                            <a:gd name="connsiteX442" fmla="*/ 54438 w 65266"/>
                            <a:gd name="connsiteY442" fmla="*/ 18827 h 47859"/>
                            <a:gd name="connsiteX443" fmla="*/ 54334 w 65266"/>
                            <a:gd name="connsiteY443" fmla="*/ 18988 h 47859"/>
                            <a:gd name="connsiteX444" fmla="*/ 54246 w 65266"/>
                            <a:gd name="connsiteY444" fmla="*/ 19084 h 47859"/>
                            <a:gd name="connsiteX445" fmla="*/ 54159 w 65266"/>
                            <a:gd name="connsiteY445" fmla="*/ 19191 h 47859"/>
                            <a:gd name="connsiteX446" fmla="*/ 53955 w 65266"/>
                            <a:gd name="connsiteY446" fmla="*/ 19403 h 47859"/>
                            <a:gd name="connsiteX447" fmla="*/ 53955 w 65266"/>
                            <a:gd name="connsiteY447" fmla="*/ 19446 h 47859"/>
                            <a:gd name="connsiteX448" fmla="*/ 53829 w 65266"/>
                            <a:gd name="connsiteY448" fmla="*/ 19643 h 47859"/>
                            <a:gd name="connsiteX449" fmla="*/ 53703 w 65266"/>
                            <a:gd name="connsiteY449" fmla="*/ 19842 h 47859"/>
                            <a:gd name="connsiteX450" fmla="*/ 53629 w 65266"/>
                            <a:gd name="connsiteY450" fmla="*/ 19968 h 47859"/>
                            <a:gd name="connsiteX451" fmla="*/ 53585 w 65266"/>
                            <a:gd name="connsiteY451" fmla="*/ 20023 h 47859"/>
                            <a:gd name="connsiteX452" fmla="*/ 53542 w 65266"/>
                            <a:gd name="connsiteY452" fmla="*/ 20079 h 47859"/>
                            <a:gd name="connsiteX453" fmla="*/ 53446 w 65266"/>
                            <a:gd name="connsiteY453" fmla="*/ 20200 h 47859"/>
                            <a:gd name="connsiteX454" fmla="*/ 53359 w 65266"/>
                            <a:gd name="connsiteY454" fmla="*/ 20291 h 47859"/>
                            <a:gd name="connsiteX455" fmla="*/ 53294 w 65266"/>
                            <a:gd name="connsiteY455" fmla="*/ 20382 h 47859"/>
                            <a:gd name="connsiteX456" fmla="*/ 53250 w 65266"/>
                            <a:gd name="connsiteY456" fmla="*/ 20444 h 47859"/>
                            <a:gd name="connsiteX457" fmla="*/ 53207 w 65266"/>
                            <a:gd name="connsiteY457" fmla="*/ 20513 h 47859"/>
                            <a:gd name="connsiteX458" fmla="*/ 53163 w 65266"/>
                            <a:gd name="connsiteY458" fmla="*/ 20548 h 47859"/>
                            <a:gd name="connsiteX459" fmla="*/ 53080 w 65266"/>
                            <a:gd name="connsiteY459" fmla="*/ 20643 h 47859"/>
                            <a:gd name="connsiteX460" fmla="*/ 53037 w 65266"/>
                            <a:gd name="connsiteY460" fmla="*/ 20715 h 47859"/>
                            <a:gd name="connsiteX461" fmla="*/ 52906 w 65266"/>
                            <a:gd name="connsiteY461" fmla="*/ 20852 h 47859"/>
                            <a:gd name="connsiteX462" fmla="*/ 52819 w 65266"/>
                            <a:gd name="connsiteY462" fmla="*/ 20942 h 47859"/>
                            <a:gd name="connsiteX463" fmla="*/ 52754 w 65266"/>
                            <a:gd name="connsiteY463" fmla="*/ 21025 h 47859"/>
                            <a:gd name="connsiteX464" fmla="*/ 52637 w 65266"/>
                            <a:gd name="connsiteY464" fmla="*/ 21183 h 47859"/>
                            <a:gd name="connsiteX465" fmla="*/ 52476 w 65266"/>
                            <a:gd name="connsiteY465" fmla="*/ 21347 h 47859"/>
                            <a:gd name="connsiteX466" fmla="*/ 52432 w 65266"/>
                            <a:gd name="connsiteY466" fmla="*/ 21382 h 47859"/>
                            <a:gd name="connsiteX467" fmla="*/ 52354 w 65266"/>
                            <a:gd name="connsiteY467" fmla="*/ 21461 h 47859"/>
                            <a:gd name="connsiteX468" fmla="*/ 52356 w 65266"/>
                            <a:gd name="connsiteY468" fmla="*/ 21515 h 47859"/>
                            <a:gd name="connsiteX469" fmla="*/ 52104 w 65266"/>
                            <a:gd name="connsiteY469" fmla="*/ 21807 h 47859"/>
                            <a:gd name="connsiteX470" fmla="*/ 52030 w 65266"/>
                            <a:gd name="connsiteY470" fmla="*/ 21926 h 47859"/>
                            <a:gd name="connsiteX471" fmla="*/ 51986 w 65266"/>
                            <a:gd name="connsiteY471" fmla="*/ 21965 h 47859"/>
                            <a:gd name="connsiteX472" fmla="*/ 51686 w 65266"/>
                            <a:gd name="connsiteY472" fmla="*/ 22321 h 47859"/>
                            <a:gd name="connsiteX473" fmla="*/ 51573 w 65266"/>
                            <a:gd name="connsiteY473" fmla="*/ 22422 h 47859"/>
                            <a:gd name="connsiteX474" fmla="*/ 51486 w 65266"/>
                            <a:gd name="connsiteY474" fmla="*/ 22485 h 47859"/>
                            <a:gd name="connsiteX475" fmla="*/ 51220 w 65266"/>
                            <a:gd name="connsiteY475" fmla="*/ 22790 h 47859"/>
                            <a:gd name="connsiteX476" fmla="*/ 50964 w 65266"/>
                            <a:gd name="connsiteY476" fmla="*/ 23086 h 47859"/>
                            <a:gd name="connsiteX477" fmla="*/ 50916 w 65266"/>
                            <a:gd name="connsiteY477" fmla="*/ 23120 h 47859"/>
                            <a:gd name="connsiteX478" fmla="*/ 50463 w 65266"/>
                            <a:gd name="connsiteY478" fmla="*/ 23604 h 47859"/>
                            <a:gd name="connsiteX479" fmla="*/ 49919 w 65266"/>
                            <a:gd name="connsiteY479" fmla="*/ 24217 h 47859"/>
                            <a:gd name="connsiteX480" fmla="*/ 49767 w 65266"/>
                            <a:gd name="connsiteY480" fmla="*/ 24454 h 47859"/>
                            <a:gd name="connsiteX481" fmla="*/ 49767 w 65266"/>
                            <a:gd name="connsiteY481" fmla="*/ 24471 h 47859"/>
                            <a:gd name="connsiteX482" fmla="*/ 49406 w 65266"/>
                            <a:gd name="connsiteY482" fmla="*/ 24778 h 47859"/>
                            <a:gd name="connsiteX483" fmla="*/ 49023 w 65266"/>
                            <a:gd name="connsiteY483" fmla="*/ 25151 h 47859"/>
                            <a:gd name="connsiteX484" fmla="*/ 48303 w 65266"/>
                            <a:gd name="connsiteY484" fmla="*/ 25843 h 47859"/>
                            <a:gd name="connsiteX485" fmla="*/ 48259 w 65266"/>
                            <a:gd name="connsiteY485" fmla="*/ 25873 h 47859"/>
                            <a:gd name="connsiteX486" fmla="*/ 48172 w 65266"/>
                            <a:gd name="connsiteY486" fmla="*/ 25937 h 47859"/>
                            <a:gd name="connsiteX487" fmla="*/ 48020 w 65266"/>
                            <a:gd name="connsiteY487" fmla="*/ 26066 h 47859"/>
                            <a:gd name="connsiteX488" fmla="*/ 47937 w 65266"/>
                            <a:gd name="connsiteY488" fmla="*/ 26144 h 47859"/>
                            <a:gd name="connsiteX489" fmla="*/ 47894 w 65266"/>
                            <a:gd name="connsiteY489" fmla="*/ 26226 h 47859"/>
                            <a:gd name="connsiteX490" fmla="*/ 47733 w 65266"/>
                            <a:gd name="connsiteY490" fmla="*/ 26277 h 47859"/>
                            <a:gd name="connsiteX491" fmla="*/ 47689 w 65266"/>
                            <a:gd name="connsiteY491" fmla="*/ 26327 h 47859"/>
                            <a:gd name="connsiteX492" fmla="*/ 47615 w 65266"/>
                            <a:gd name="connsiteY492" fmla="*/ 26401 h 47859"/>
                            <a:gd name="connsiteX493" fmla="*/ 47039 w 65266"/>
                            <a:gd name="connsiteY493" fmla="*/ 26797 h 47859"/>
                            <a:gd name="connsiteX494" fmla="*/ 46996 w 65266"/>
                            <a:gd name="connsiteY494" fmla="*/ 26815 h 47859"/>
                            <a:gd name="connsiteX495" fmla="*/ 46848 w 65266"/>
                            <a:gd name="connsiteY495" fmla="*/ 26900 h 47859"/>
                            <a:gd name="connsiteX496" fmla="*/ 46730 w 65266"/>
                            <a:gd name="connsiteY496" fmla="*/ 26972 h 47859"/>
                            <a:gd name="connsiteX497" fmla="*/ 46687 w 65266"/>
                            <a:gd name="connsiteY497" fmla="*/ 27011 h 47859"/>
                            <a:gd name="connsiteX498" fmla="*/ 46561 w 65266"/>
                            <a:gd name="connsiteY498" fmla="*/ 27086 h 47859"/>
                            <a:gd name="connsiteX499" fmla="*/ 46400 w 65266"/>
                            <a:gd name="connsiteY499" fmla="*/ 27161 h 47859"/>
                            <a:gd name="connsiteX500" fmla="*/ 46260 w 65266"/>
                            <a:gd name="connsiteY500" fmla="*/ 27248 h 47859"/>
                            <a:gd name="connsiteX501" fmla="*/ 46156 w 65266"/>
                            <a:gd name="connsiteY501" fmla="*/ 27320 h 47859"/>
                            <a:gd name="connsiteX502" fmla="*/ 45995 w 65266"/>
                            <a:gd name="connsiteY502" fmla="*/ 27407 h 47859"/>
                            <a:gd name="connsiteX503" fmla="*/ 45882 w 65266"/>
                            <a:gd name="connsiteY503" fmla="*/ 27481 h 47859"/>
                            <a:gd name="connsiteX504" fmla="*/ 45838 w 65266"/>
                            <a:gd name="connsiteY504" fmla="*/ 27499 h 47859"/>
                            <a:gd name="connsiteX505" fmla="*/ 44936 w 65266"/>
                            <a:gd name="connsiteY505" fmla="*/ 28031 h 47859"/>
                            <a:gd name="connsiteX506" fmla="*/ 44415 w 65266"/>
                            <a:gd name="connsiteY506" fmla="*/ 28497 h 47859"/>
                            <a:gd name="connsiteX507" fmla="*/ 43817 w 65266"/>
                            <a:gd name="connsiteY507" fmla="*/ 29079 h 47859"/>
                            <a:gd name="connsiteX508" fmla="*/ 43774 w 65266"/>
                            <a:gd name="connsiteY508" fmla="*/ 29123 h 47859"/>
                            <a:gd name="connsiteX509" fmla="*/ 43287 w 65266"/>
                            <a:gd name="connsiteY509" fmla="*/ 29616 h 47859"/>
                            <a:gd name="connsiteX510" fmla="*/ 43244 w 65266"/>
                            <a:gd name="connsiteY510" fmla="*/ 29629 h 47859"/>
                            <a:gd name="connsiteX511" fmla="*/ 42957 w 65266"/>
                            <a:gd name="connsiteY511" fmla="*/ 29900 h 47859"/>
                            <a:gd name="connsiteX512" fmla="*/ 42665 w 65266"/>
                            <a:gd name="connsiteY512" fmla="*/ 30199 h 47859"/>
                            <a:gd name="connsiteX513" fmla="*/ 42330 w 65266"/>
                            <a:gd name="connsiteY513" fmla="*/ 30479 h 47859"/>
                            <a:gd name="connsiteX514" fmla="*/ 42017 w 65266"/>
                            <a:gd name="connsiteY514" fmla="*/ 30755 h 47859"/>
                            <a:gd name="connsiteX515" fmla="*/ 41301 w 65266"/>
                            <a:gd name="connsiteY515" fmla="*/ 31274 h 47859"/>
                            <a:gd name="connsiteX516" fmla="*/ 40654 w 65266"/>
                            <a:gd name="connsiteY516" fmla="*/ 31750 h 47859"/>
                            <a:gd name="connsiteX517" fmla="*/ 39695 w 65266"/>
                            <a:gd name="connsiteY517" fmla="*/ 32654 h 47859"/>
                            <a:gd name="connsiteX518" fmla="*/ 39233 w 65266"/>
                            <a:gd name="connsiteY518" fmla="*/ 33508 h 47859"/>
                            <a:gd name="connsiteX519" fmla="*/ 39189 w 65266"/>
                            <a:gd name="connsiteY519" fmla="*/ 33571 h 47859"/>
                            <a:gd name="connsiteX520" fmla="*/ 38906 w 65266"/>
                            <a:gd name="connsiteY520" fmla="*/ 34296 h 47859"/>
                            <a:gd name="connsiteX521" fmla="*/ 38815 w 65266"/>
                            <a:gd name="connsiteY521" fmla="*/ 35086 h 47859"/>
                            <a:gd name="connsiteX522" fmla="*/ 38745 w 65266"/>
                            <a:gd name="connsiteY522" fmla="*/ 35681 h 47859"/>
                            <a:gd name="connsiteX523" fmla="*/ 38702 w 65266"/>
                            <a:gd name="connsiteY523" fmla="*/ 36045 h 47859"/>
                            <a:gd name="connsiteX524" fmla="*/ 38637 w 65266"/>
                            <a:gd name="connsiteY524" fmla="*/ 36461 h 47859"/>
                            <a:gd name="connsiteX525" fmla="*/ 38706 w 65266"/>
                            <a:gd name="connsiteY525" fmla="*/ 36829 h 47859"/>
                            <a:gd name="connsiteX526" fmla="*/ 39368 w 65266"/>
                            <a:gd name="connsiteY526" fmla="*/ 37436 h 47859"/>
                            <a:gd name="connsiteX527" fmla="*/ 39988 w 65266"/>
                            <a:gd name="connsiteY527" fmla="*/ 38001 h 47859"/>
                            <a:gd name="connsiteX528" fmla="*/ 40031 w 65266"/>
                            <a:gd name="connsiteY528" fmla="*/ 38076 h 47859"/>
                            <a:gd name="connsiteX529" fmla="*/ 40075 w 65266"/>
                            <a:gd name="connsiteY529" fmla="*/ 38136 h 47859"/>
                            <a:gd name="connsiteX530" fmla="*/ 40319 w 65266"/>
                            <a:gd name="connsiteY530" fmla="*/ 38347 h 47859"/>
                            <a:gd name="connsiteX531" fmla="*/ 40554 w 65266"/>
                            <a:gd name="connsiteY531" fmla="*/ 38541 h 47859"/>
                            <a:gd name="connsiteX532" fmla="*/ 40671 w 65266"/>
                            <a:gd name="connsiteY532" fmla="*/ 38629 h 47859"/>
                            <a:gd name="connsiteX533" fmla="*/ 40806 w 65266"/>
                            <a:gd name="connsiteY533" fmla="*/ 38734 h 47859"/>
                            <a:gd name="connsiteX534" fmla="*/ 40850 w 65266"/>
                            <a:gd name="connsiteY534" fmla="*/ 38798 h 47859"/>
                            <a:gd name="connsiteX535" fmla="*/ 40915 w 65266"/>
                            <a:gd name="connsiteY535" fmla="*/ 38862 h 47859"/>
                            <a:gd name="connsiteX536" fmla="*/ 40958 w 65266"/>
                            <a:gd name="connsiteY536" fmla="*/ 38905 h 47859"/>
                            <a:gd name="connsiteX537" fmla="*/ 41093 w 65266"/>
                            <a:gd name="connsiteY537" fmla="*/ 39051 h 47859"/>
                            <a:gd name="connsiteX538" fmla="*/ 41558 w 65266"/>
                            <a:gd name="connsiteY538" fmla="*/ 39461 h 47859"/>
                            <a:gd name="connsiteX539" fmla="*/ 41601 w 65266"/>
                            <a:gd name="connsiteY539" fmla="*/ 39525 h 47859"/>
                            <a:gd name="connsiteX540" fmla="*/ 41732 w 65266"/>
                            <a:gd name="connsiteY540" fmla="*/ 39589 h 47859"/>
                            <a:gd name="connsiteX541" fmla="*/ 41788 w 65266"/>
                            <a:gd name="connsiteY541" fmla="*/ 39643 h 47859"/>
                            <a:gd name="connsiteX542" fmla="*/ 41832 w 65266"/>
                            <a:gd name="connsiteY542" fmla="*/ 39686 h 47859"/>
                            <a:gd name="connsiteX543" fmla="*/ 41875 w 65266"/>
                            <a:gd name="connsiteY543" fmla="*/ 39730 h 47859"/>
                            <a:gd name="connsiteX544" fmla="*/ 41919 w 65266"/>
                            <a:gd name="connsiteY544" fmla="*/ 39773 h 47859"/>
                            <a:gd name="connsiteX545" fmla="*/ 41971 w 65266"/>
                            <a:gd name="connsiteY545" fmla="*/ 39808 h 47859"/>
                            <a:gd name="connsiteX546" fmla="*/ 42015 w 65266"/>
                            <a:gd name="connsiteY546" fmla="*/ 39843 h 47859"/>
                            <a:gd name="connsiteX547" fmla="*/ 42123 w 65266"/>
                            <a:gd name="connsiteY547" fmla="*/ 39873 h 47859"/>
                            <a:gd name="connsiteX548" fmla="*/ 42123 w 65266"/>
                            <a:gd name="connsiteY548" fmla="*/ 39943 h 47859"/>
                            <a:gd name="connsiteX549" fmla="*/ 42184 w 65266"/>
                            <a:gd name="connsiteY549" fmla="*/ 39982 h 47859"/>
                            <a:gd name="connsiteX550" fmla="*/ 42284 w 65266"/>
                            <a:gd name="connsiteY550" fmla="*/ 40017 h 47859"/>
                            <a:gd name="connsiteX551" fmla="*/ 42358 w 65266"/>
                            <a:gd name="connsiteY551" fmla="*/ 40121 h 47859"/>
                            <a:gd name="connsiteX552" fmla="*/ 42857 w 65266"/>
                            <a:gd name="connsiteY552" fmla="*/ 40462 h 47859"/>
                            <a:gd name="connsiteX553" fmla="*/ 43114 w 65266"/>
                            <a:gd name="connsiteY553" fmla="*/ 40685 h 47859"/>
                            <a:gd name="connsiteX554" fmla="*/ 43297 w 65266"/>
                            <a:gd name="connsiteY554" fmla="*/ 40812 h 47859"/>
                            <a:gd name="connsiteX555" fmla="*/ 43684 w 65266"/>
                            <a:gd name="connsiteY555" fmla="*/ 41149 h 47859"/>
                            <a:gd name="connsiteX556" fmla="*/ 43845 w 65266"/>
                            <a:gd name="connsiteY556" fmla="*/ 41361 h 47859"/>
                            <a:gd name="connsiteX557" fmla="*/ 44245 w 65266"/>
                            <a:gd name="connsiteY557" fmla="*/ 42235 h 47859"/>
                            <a:gd name="connsiteX558" fmla="*/ 44520 w 65266"/>
                            <a:gd name="connsiteY558" fmla="*/ 42745 h 47859"/>
                            <a:gd name="connsiteX559" fmla="*/ 44746 w 65266"/>
                            <a:gd name="connsiteY559" fmla="*/ 42951 h 47859"/>
                            <a:gd name="connsiteX560" fmla="*/ 45449 w 65266"/>
                            <a:gd name="connsiteY560" fmla="*/ 43394 h 47859"/>
                            <a:gd name="connsiteX561" fmla="*/ 45845 w 65266"/>
                            <a:gd name="connsiteY561" fmla="*/ 43932 h 47859"/>
                            <a:gd name="connsiteX562" fmla="*/ 45989 w 65266"/>
                            <a:gd name="connsiteY562" fmla="*/ 44223 h 47859"/>
                            <a:gd name="connsiteX563" fmla="*/ 46319 w 65266"/>
                            <a:gd name="connsiteY563" fmla="*/ 44313 h 47859"/>
                            <a:gd name="connsiteX564" fmla="*/ 46824 w 65266"/>
                            <a:gd name="connsiteY564" fmla="*/ 44424 h 47859"/>
                            <a:gd name="connsiteX565" fmla="*/ 47346 w 65266"/>
                            <a:gd name="connsiteY565" fmla="*/ 44505 h 47859"/>
                            <a:gd name="connsiteX566" fmla="*/ 48353 w 65266"/>
                            <a:gd name="connsiteY566" fmla="*/ 44879 h 47859"/>
                            <a:gd name="connsiteX567" fmla="*/ 48584 w 65266"/>
                            <a:gd name="connsiteY567" fmla="*/ 45166 h 47859"/>
                            <a:gd name="connsiteX568" fmla="*/ 48584 w 65266"/>
                            <a:gd name="connsiteY568" fmla="*/ 45422 h 47859"/>
                            <a:gd name="connsiteX569" fmla="*/ 48527 w 65266"/>
                            <a:gd name="connsiteY569" fmla="*/ 45493 h 47859"/>
                            <a:gd name="connsiteX570" fmla="*/ 48631 w 65266"/>
                            <a:gd name="connsiteY570" fmla="*/ 46202 h 47859"/>
                            <a:gd name="connsiteX571" fmla="*/ 48632 w 65266"/>
                            <a:gd name="connsiteY571" fmla="*/ 46511 h 47859"/>
                            <a:gd name="connsiteX572" fmla="*/ 48506 w 65266"/>
                            <a:gd name="connsiteY572" fmla="*/ 46511 h 47859"/>
                            <a:gd name="connsiteX573" fmla="*/ 48167 w 65266"/>
                            <a:gd name="connsiteY573" fmla="*/ 46121 h 47859"/>
                            <a:gd name="connsiteX574" fmla="*/ 47962 w 65266"/>
                            <a:gd name="connsiteY574" fmla="*/ 45664 h 47859"/>
                            <a:gd name="connsiteX575" fmla="*/ 47653 w 65266"/>
                            <a:gd name="connsiteY575" fmla="*/ 45460 h 47859"/>
                            <a:gd name="connsiteX576" fmla="*/ 47397 w 65266"/>
                            <a:gd name="connsiteY576" fmla="*/ 45794 h 47859"/>
                            <a:gd name="connsiteX577" fmla="*/ 47397 w 65266"/>
                            <a:gd name="connsiteY577" fmla="*/ 45958 h 47859"/>
                            <a:gd name="connsiteX578" fmla="*/ 47214 w 65266"/>
                            <a:gd name="connsiteY578" fmla="*/ 45949 h 47859"/>
                            <a:gd name="connsiteX579" fmla="*/ 47048 w 65266"/>
                            <a:gd name="connsiteY579" fmla="*/ 46023 h 47859"/>
                            <a:gd name="connsiteX580" fmla="*/ 47048 w 65266"/>
                            <a:gd name="connsiteY580" fmla="*/ 46538 h 47859"/>
                            <a:gd name="connsiteX581" fmla="*/ 46953 w 65266"/>
                            <a:gd name="connsiteY581" fmla="*/ 46529 h 47859"/>
                            <a:gd name="connsiteX582" fmla="*/ 41511 w 65266"/>
                            <a:gd name="connsiteY582" fmla="*/ 41535 h 47859"/>
                            <a:gd name="connsiteX583" fmla="*/ 41237 w 65266"/>
                            <a:gd name="connsiteY583" fmla="*/ 41195 h 47859"/>
                            <a:gd name="connsiteX584" fmla="*/ 41098 w 65266"/>
                            <a:gd name="connsiteY584" fmla="*/ 41061 h 47859"/>
                            <a:gd name="connsiteX585" fmla="*/ 40885 w 65266"/>
                            <a:gd name="connsiteY585" fmla="*/ 40838 h 47859"/>
                            <a:gd name="connsiteX586" fmla="*/ 40715 w 65266"/>
                            <a:gd name="connsiteY586" fmla="*/ 40673 h 47859"/>
                            <a:gd name="connsiteX587" fmla="*/ 40349 w 65266"/>
                            <a:gd name="connsiteY587" fmla="*/ 40367 h 47859"/>
                            <a:gd name="connsiteX588" fmla="*/ 40306 w 65266"/>
                            <a:gd name="connsiteY588" fmla="*/ 40303 h 47859"/>
                            <a:gd name="connsiteX589" fmla="*/ 40254 w 65266"/>
                            <a:gd name="connsiteY589" fmla="*/ 40249 h 47859"/>
                            <a:gd name="connsiteX590" fmla="*/ 40210 w 65266"/>
                            <a:gd name="connsiteY590" fmla="*/ 40206 h 47859"/>
                            <a:gd name="connsiteX591" fmla="*/ 40158 w 65266"/>
                            <a:gd name="connsiteY591" fmla="*/ 40152 h 47859"/>
                            <a:gd name="connsiteX592" fmla="*/ 40093 w 65266"/>
                            <a:gd name="connsiteY592" fmla="*/ 40092 h 47859"/>
                            <a:gd name="connsiteX593" fmla="*/ 39827 w 65266"/>
                            <a:gd name="connsiteY593" fmla="*/ 39804 h 47859"/>
                            <a:gd name="connsiteX594" fmla="*/ 39449 w 65266"/>
                            <a:gd name="connsiteY594" fmla="*/ 39459 h 47859"/>
                            <a:gd name="connsiteX595" fmla="*/ 39314 w 65266"/>
                            <a:gd name="connsiteY595" fmla="*/ 39341 h 47859"/>
                            <a:gd name="connsiteX596" fmla="*/ 39062 w 65266"/>
                            <a:gd name="connsiteY596" fmla="*/ 39117 h 47859"/>
                            <a:gd name="connsiteX597" fmla="*/ 38582 w 65266"/>
                            <a:gd name="connsiteY597" fmla="*/ 38701 h 47859"/>
                            <a:gd name="connsiteX598" fmla="*/ 38361 w 65266"/>
                            <a:gd name="connsiteY598" fmla="*/ 38512 h 47859"/>
                            <a:gd name="connsiteX599" fmla="*/ 38121 w 65266"/>
                            <a:gd name="connsiteY599" fmla="*/ 38345 h 47859"/>
                            <a:gd name="connsiteX600" fmla="*/ 38078 w 65266"/>
                            <a:gd name="connsiteY600" fmla="*/ 38327 h 47859"/>
                            <a:gd name="connsiteX601" fmla="*/ 37368 w 65266"/>
                            <a:gd name="connsiteY601" fmla="*/ 37793 h 47859"/>
                            <a:gd name="connsiteX602" fmla="*/ 37324 w 65266"/>
                            <a:gd name="connsiteY602" fmla="*/ 37758 h 47859"/>
                            <a:gd name="connsiteX603" fmla="*/ 36819 w 65266"/>
                            <a:gd name="connsiteY603" fmla="*/ 37442 h 47859"/>
                            <a:gd name="connsiteX604" fmla="*/ 36702 w 65266"/>
                            <a:gd name="connsiteY604" fmla="*/ 37376 h 47859"/>
                            <a:gd name="connsiteX605" fmla="*/ 36614 w 65266"/>
                            <a:gd name="connsiteY605" fmla="*/ 37380 h 47859"/>
                            <a:gd name="connsiteX606" fmla="*/ 36732 w 65266"/>
                            <a:gd name="connsiteY606" fmla="*/ 37637 h 47859"/>
                            <a:gd name="connsiteX607" fmla="*/ 36993 w 65266"/>
                            <a:gd name="connsiteY607" fmla="*/ 37847 h 47859"/>
                            <a:gd name="connsiteX608" fmla="*/ 37045 w 65266"/>
                            <a:gd name="connsiteY608" fmla="*/ 37882 h 47859"/>
                            <a:gd name="connsiteX609" fmla="*/ 37372 w 65266"/>
                            <a:gd name="connsiteY609" fmla="*/ 38234 h 47859"/>
                            <a:gd name="connsiteX610" fmla="*/ 37789 w 65266"/>
                            <a:gd name="connsiteY610" fmla="*/ 38653 h 47859"/>
                            <a:gd name="connsiteX611" fmla="*/ 38491 w 65266"/>
                            <a:gd name="connsiteY611" fmla="*/ 39337 h 47859"/>
                            <a:gd name="connsiteX612" fmla="*/ 38552 w 65266"/>
                            <a:gd name="connsiteY612" fmla="*/ 39444 h 47859"/>
                            <a:gd name="connsiteX613" fmla="*/ 38552 w 65266"/>
                            <a:gd name="connsiteY613" fmla="*/ 39457 h 47859"/>
                            <a:gd name="connsiteX614" fmla="*/ 38717 w 65266"/>
                            <a:gd name="connsiteY614" fmla="*/ 39526 h 47859"/>
                            <a:gd name="connsiteX615" fmla="*/ 39013 w 65266"/>
                            <a:gd name="connsiteY615" fmla="*/ 39701 h 47859"/>
                            <a:gd name="connsiteX616" fmla="*/ 39122 w 65266"/>
                            <a:gd name="connsiteY616" fmla="*/ 39813 h 47859"/>
                            <a:gd name="connsiteX617" fmla="*/ 39122 w 65266"/>
                            <a:gd name="connsiteY617" fmla="*/ 39852 h 47859"/>
                            <a:gd name="connsiteX618" fmla="*/ 39174 w 65266"/>
                            <a:gd name="connsiteY618" fmla="*/ 39891 h 47859"/>
                            <a:gd name="connsiteX619" fmla="*/ 39470 w 65266"/>
                            <a:gd name="connsiteY619" fmla="*/ 40048 h 47859"/>
                            <a:gd name="connsiteX620" fmla="*/ 39570 w 65266"/>
                            <a:gd name="connsiteY620" fmla="*/ 40057 h 47859"/>
                            <a:gd name="connsiteX621" fmla="*/ 39614 w 65266"/>
                            <a:gd name="connsiteY621" fmla="*/ 40106 h 47859"/>
                            <a:gd name="connsiteX622" fmla="*/ 39657 w 65266"/>
                            <a:gd name="connsiteY622" fmla="*/ 40150 h 47859"/>
                            <a:gd name="connsiteX623" fmla="*/ 39883 w 65266"/>
                            <a:gd name="connsiteY623" fmla="*/ 40256 h 47859"/>
                            <a:gd name="connsiteX624" fmla="*/ 39979 w 65266"/>
                            <a:gd name="connsiteY624" fmla="*/ 40364 h 47859"/>
                            <a:gd name="connsiteX625" fmla="*/ 39980 w 65266"/>
                            <a:gd name="connsiteY625" fmla="*/ 40407 h 47859"/>
                            <a:gd name="connsiteX626" fmla="*/ 40115 w 65266"/>
                            <a:gd name="connsiteY626" fmla="*/ 40425 h 47859"/>
                            <a:gd name="connsiteX627" fmla="*/ 40367 w 65266"/>
                            <a:gd name="connsiteY627" fmla="*/ 40623 h 47859"/>
                            <a:gd name="connsiteX628" fmla="*/ 40580 w 65266"/>
                            <a:gd name="connsiteY628" fmla="*/ 40814 h 47859"/>
                            <a:gd name="connsiteX629" fmla="*/ 40724 w 65266"/>
                            <a:gd name="connsiteY629" fmla="*/ 41011 h 47859"/>
                            <a:gd name="connsiteX630" fmla="*/ 40724 w 65266"/>
                            <a:gd name="connsiteY630" fmla="*/ 41072 h 47859"/>
                            <a:gd name="connsiteX631" fmla="*/ 40794 w 65266"/>
                            <a:gd name="connsiteY631" fmla="*/ 41085 h 47859"/>
                            <a:gd name="connsiteX632" fmla="*/ 40720 w 65266"/>
                            <a:gd name="connsiteY632" fmla="*/ 41144 h 47859"/>
                            <a:gd name="connsiteX633" fmla="*/ 40720 w 65266"/>
                            <a:gd name="connsiteY633" fmla="*/ 41170 h 47859"/>
                            <a:gd name="connsiteX634" fmla="*/ 40837 w 65266"/>
                            <a:gd name="connsiteY634" fmla="*/ 41290 h 47859"/>
                            <a:gd name="connsiteX635" fmla="*/ 41198 w 65266"/>
                            <a:gd name="connsiteY635" fmla="*/ 41560 h 47859"/>
                            <a:gd name="connsiteX636" fmla="*/ 41446 w 65266"/>
                            <a:gd name="connsiteY636" fmla="*/ 41534 h 47859"/>
                            <a:gd name="connsiteX637" fmla="*/ 36611 w 65266"/>
                            <a:gd name="connsiteY637" fmla="*/ 37342 h 47859"/>
                            <a:gd name="connsiteX638" fmla="*/ 36476 w 65266"/>
                            <a:gd name="connsiteY638" fmla="*/ 37186 h 47859"/>
                            <a:gd name="connsiteX639" fmla="*/ 36167 w 65266"/>
                            <a:gd name="connsiteY639" fmla="*/ 36812 h 47859"/>
                            <a:gd name="connsiteX640" fmla="*/ 35945 w 65266"/>
                            <a:gd name="connsiteY640" fmla="*/ 36313 h 47859"/>
                            <a:gd name="connsiteX641" fmla="*/ 35867 w 65266"/>
                            <a:gd name="connsiteY641" fmla="*/ 36206 h 47859"/>
                            <a:gd name="connsiteX642" fmla="*/ 35784 w 65266"/>
                            <a:gd name="connsiteY642" fmla="*/ 36099 h 47859"/>
                            <a:gd name="connsiteX643" fmla="*/ 35784 w 65266"/>
                            <a:gd name="connsiteY643" fmla="*/ 36035 h 47859"/>
                            <a:gd name="connsiteX644" fmla="*/ 35784 w 65266"/>
                            <a:gd name="connsiteY644" fmla="*/ 35971 h 47859"/>
                            <a:gd name="connsiteX645" fmla="*/ 35680 w 65266"/>
                            <a:gd name="connsiteY645" fmla="*/ 36558 h 47859"/>
                            <a:gd name="connsiteX646" fmla="*/ 36032 w 65266"/>
                            <a:gd name="connsiteY646" fmla="*/ 36910 h 47859"/>
                            <a:gd name="connsiteX647" fmla="*/ 36433 w 65266"/>
                            <a:gd name="connsiteY647" fmla="*/ 37279 h 47859"/>
                            <a:gd name="connsiteX648" fmla="*/ 36646 w 65266"/>
                            <a:gd name="connsiteY648" fmla="*/ 37341 h 47859"/>
                            <a:gd name="connsiteX649" fmla="*/ 35646 w 65266"/>
                            <a:gd name="connsiteY649" fmla="*/ 34209 h 47859"/>
                            <a:gd name="connsiteX650" fmla="*/ 35707 w 65266"/>
                            <a:gd name="connsiteY650" fmla="*/ 34023 h 47859"/>
                            <a:gd name="connsiteX651" fmla="*/ 35781 w 65266"/>
                            <a:gd name="connsiteY651" fmla="*/ 33775 h 47859"/>
                            <a:gd name="connsiteX652" fmla="*/ 35825 w 65266"/>
                            <a:gd name="connsiteY652" fmla="*/ 33692 h 47859"/>
                            <a:gd name="connsiteX653" fmla="*/ 35912 w 65266"/>
                            <a:gd name="connsiteY653" fmla="*/ 33507 h 47859"/>
                            <a:gd name="connsiteX654" fmla="*/ 35968 w 65266"/>
                            <a:gd name="connsiteY654" fmla="*/ 33430 h 47859"/>
                            <a:gd name="connsiteX655" fmla="*/ 36034 w 65266"/>
                            <a:gd name="connsiteY655" fmla="*/ 33263 h 47859"/>
                            <a:gd name="connsiteX656" fmla="*/ 36077 w 65266"/>
                            <a:gd name="connsiteY656" fmla="*/ 33138 h 47859"/>
                            <a:gd name="connsiteX657" fmla="*/ 36190 w 65266"/>
                            <a:gd name="connsiteY657" fmla="*/ 32912 h 47859"/>
                            <a:gd name="connsiteX658" fmla="*/ 36343 w 65266"/>
                            <a:gd name="connsiteY658" fmla="*/ 32598 h 47859"/>
                            <a:gd name="connsiteX659" fmla="*/ 36390 w 65266"/>
                            <a:gd name="connsiteY659" fmla="*/ 32459 h 47859"/>
                            <a:gd name="connsiteX660" fmla="*/ 36434 w 65266"/>
                            <a:gd name="connsiteY660" fmla="*/ 32429 h 47859"/>
                            <a:gd name="connsiteX661" fmla="*/ 36482 w 65266"/>
                            <a:gd name="connsiteY661" fmla="*/ 32354 h 47859"/>
                            <a:gd name="connsiteX662" fmla="*/ 36434 w 65266"/>
                            <a:gd name="connsiteY662" fmla="*/ 32345 h 47859"/>
                            <a:gd name="connsiteX663" fmla="*/ 36390 w 65266"/>
                            <a:gd name="connsiteY663" fmla="*/ 32328 h 47859"/>
                            <a:gd name="connsiteX664" fmla="*/ 36443 w 65266"/>
                            <a:gd name="connsiteY664" fmla="*/ 32160 h 47859"/>
                            <a:gd name="connsiteX665" fmla="*/ 36399 w 65266"/>
                            <a:gd name="connsiteY665" fmla="*/ 32106 h 47859"/>
                            <a:gd name="connsiteX666" fmla="*/ 36399 w 65266"/>
                            <a:gd name="connsiteY666" fmla="*/ 31993 h 47859"/>
                            <a:gd name="connsiteX667" fmla="*/ 36460 w 65266"/>
                            <a:gd name="connsiteY667" fmla="*/ 31851 h 47859"/>
                            <a:gd name="connsiteX668" fmla="*/ 36373 w 65266"/>
                            <a:gd name="connsiteY668" fmla="*/ 31877 h 47859"/>
                            <a:gd name="connsiteX669" fmla="*/ 36260 w 65266"/>
                            <a:gd name="connsiteY669" fmla="*/ 31952 h 47859"/>
                            <a:gd name="connsiteX670" fmla="*/ 36142 w 65266"/>
                            <a:gd name="connsiteY670" fmla="*/ 32000 h 47859"/>
                            <a:gd name="connsiteX671" fmla="*/ 36099 w 65266"/>
                            <a:gd name="connsiteY671" fmla="*/ 32000 h 47859"/>
                            <a:gd name="connsiteX672" fmla="*/ 36099 w 65266"/>
                            <a:gd name="connsiteY672" fmla="*/ 31925 h 47859"/>
                            <a:gd name="connsiteX673" fmla="*/ 36021 w 65266"/>
                            <a:gd name="connsiteY673" fmla="*/ 31979 h 47859"/>
                            <a:gd name="connsiteX674" fmla="*/ 35903 w 65266"/>
                            <a:gd name="connsiteY674" fmla="*/ 32096 h 47859"/>
                            <a:gd name="connsiteX675" fmla="*/ 35847 w 65266"/>
                            <a:gd name="connsiteY675" fmla="*/ 32087 h 47859"/>
                            <a:gd name="connsiteX676" fmla="*/ 35847 w 65266"/>
                            <a:gd name="connsiteY676" fmla="*/ 32013 h 47859"/>
                            <a:gd name="connsiteX677" fmla="*/ 35760 w 65266"/>
                            <a:gd name="connsiteY677" fmla="*/ 32194 h 47859"/>
                            <a:gd name="connsiteX678" fmla="*/ 35690 w 65266"/>
                            <a:gd name="connsiteY678" fmla="*/ 32439 h 47859"/>
                            <a:gd name="connsiteX679" fmla="*/ 35573 w 65266"/>
                            <a:gd name="connsiteY679" fmla="*/ 33129 h 47859"/>
                            <a:gd name="connsiteX680" fmla="*/ 35529 w 65266"/>
                            <a:gd name="connsiteY680" fmla="*/ 33292 h 47859"/>
                            <a:gd name="connsiteX681" fmla="*/ 35577 w 65266"/>
                            <a:gd name="connsiteY681" fmla="*/ 34290 h 47859"/>
                            <a:gd name="connsiteX682" fmla="*/ 35620 w 65266"/>
                            <a:gd name="connsiteY682" fmla="*/ 34217 h 47859"/>
                            <a:gd name="connsiteX683" fmla="*/ 36166 w 65266"/>
                            <a:gd name="connsiteY683" fmla="*/ 32348 h 47859"/>
                            <a:gd name="connsiteX684" fmla="*/ 36209 w 65266"/>
                            <a:gd name="connsiteY684" fmla="*/ 32305 h 47859"/>
                            <a:gd name="connsiteX685" fmla="*/ 36253 w 65266"/>
                            <a:gd name="connsiteY685" fmla="*/ 32322 h 47859"/>
                            <a:gd name="connsiteX686" fmla="*/ 36209 w 65266"/>
                            <a:gd name="connsiteY686" fmla="*/ 32365 h 47859"/>
                            <a:gd name="connsiteX687" fmla="*/ 36166 w 65266"/>
                            <a:gd name="connsiteY687" fmla="*/ 32348 h 47859"/>
                            <a:gd name="connsiteX688" fmla="*/ 36253 w 65266"/>
                            <a:gd name="connsiteY688" fmla="*/ 32220 h 47859"/>
                            <a:gd name="connsiteX689" fmla="*/ 36296 w 65266"/>
                            <a:gd name="connsiteY689" fmla="*/ 32177 h 47859"/>
                            <a:gd name="connsiteX690" fmla="*/ 36340 w 65266"/>
                            <a:gd name="connsiteY690" fmla="*/ 32194 h 47859"/>
                            <a:gd name="connsiteX691" fmla="*/ 36296 w 65266"/>
                            <a:gd name="connsiteY691" fmla="*/ 32238 h 47859"/>
                            <a:gd name="connsiteX692" fmla="*/ 36253 w 65266"/>
                            <a:gd name="connsiteY692" fmla="*/ 32220 h 47859"/>
                            <a:gd name="connsiteX693" fmla="*/ 64422 w 65266"/>
                            <a:gd name="connsiteY693" fmla="*/ 5158 h 47859"/>
                            <a:gd name="connsiteX694" fmla="*/ 64296 w 65266"/>
                            <a:gd name="connsiteY694" fmla="*/ 5102 h 47859"/>
                            <a:gd name="connsiteX695" fmla="*/ 64296 w 65266"/>
                            <a:gd name="connsiteY695" fmla="*/ 5156 h 47859"/>
                            <a:gd name="connsiteX696" fmla="*/ 64339 w 65266"/>
                            <a:gd name="connsiteY696" fmla="*/ 5205 h 47859"/>
                            <a:gd name="connsiteX697" fmla="*/ 64409 w 65266"/>
                            <a:gd name="connsiteY697" fmla="*/ 5244 h 47859"/>
                            <a:gd name="connsiteX698" fmla="*/ 64500 w 65266"/>
                            <a:gd name="connsiteY698" fmla="*/ 5249 h 47859"/>
                            <a:gd name="connsiteX699" fmla="*/ 64409 w 65266"/>
                            <a:gd name="connsiteY699" fmla="*/ 5157 h 47859"/>
                            <a:gd name="connsiteX700" fmla="*/ 37149 w 65266"/>
                            <a:gd name="connsiteY700" fmla="*/ 41116 h 47859"/>
                            <a:gd name="connsiteX701" fmla="*/ 37193 w 65266"/>
                            <a:gd name="connsiteY701" fmla="*/ 41072 h 47859"/>
                            <a:gd name="connsiteX702" fmla="*/ 37236 w 65266"/>
                            <a:gd name="connsiteY702" fmla="*/ 41090 h 47859"/>
                            <a:gd name="connsiteX703" fmla="*/ 37193 w 65266"/>
                            <a:gd name="connsiteY703" fmla="*/ 41133 h 47859"/>
                            <a:gd name="connsiteX704" fmla="*/ 37149 w 65266"/>
                            <a:gd name="connsiteY704" fmla="*/ 41116 h 47859"/>
                            <a:gd name="connsiteX705" fmla="*/ 60818 w 65266"/>
                            <a:gd name="connsiteY705" fmla="*/ 3519 h 47859"/>
                            <a:gd name="connsiteX706" fmla="*/ 60944 w 65266"/>
                            <a:gd name="connsiteY706" fmla="*/ 3517 h 47859"/>
                            <a:gd name="connsiteX707" fmla="*/ 60892 w 65266"/>
                            <a:gd name="connsiteY707" fmla="*/ 3535 h 47859"/>
                            <a:gd name="connsiteX708" fmla="*/ 60818 w 65266"/>
                            <a:gd name="connsiteY708" fmla="*/ 3517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</a:cxnLst>
                          <a:rect l="l" t="t" r="r" b="b"/>
                          <a:pathLst>
                            <a:path w="65266" h="47859">
                              <a:moveTo>
                                <a:pt x="46758" y="46524"/>
                              </a:moveTo>
                              <a:cubicBezTo>
                                <a:pt x="46715" y="46516"/>
                                <a:pt x="46706" y="46469"/>
                                <a:pt x="46706" y="46427"/>
                              </a:cubicBezTo>
                              <a:cubicBezTo>
                                <a:pt x="46706" y="46385"/>
                                <a:pt x="46649" y="46280"/>
                                <a:pt x="46580" y="46192"/>
                              </a:cubicBezTo>
                              <a:cubicBezTo>
                                <a:pt x="46510" y="46105"/>
                                <a:pt x="46441" y="46002"/>
                                <a:pt x="46428" y="45962"/>
                              </a:cubicBezTo>
                              <a:cubicBezTo>
                                <a:pt x="46367" y="45787"/>
                                <a:pt x="45743" y="45410"/>
                                <a:pt x="45501" y="45402"/>
                              </a:cubicBezTo>
                              <a:cubicBezTo>
                                <a:pt x="45501" y="45401"/>
                                <a:pt x="45449" y="45482"/>
                                <a:pt x="45423" y="45582"/>
                              </a:cubicBezTo>
                              <a:cubicBezTo>
                                <a:pt x="45397" y="45682"/>
                                <a:pt x="45353" y="45787"/>
                                <a:pt x="45332" y="45816"/>
                              </a:cubicBezTo>
                              <a:cubicBezTo>
                                <a:pt x="45244" y="45920"/>
                                <a:pt x="45036" y="45874"/>
                                <a:pt x="44771" y="45692"/>
                              </a:cubicBezTo>
                              <a:lnTo>
                                <a:pt x="44444" y="45517"/>
                              </a:lnTo>
                              <a:cubicBezTo>
                                <a:pt x="44314" y="45526"/>
                                <a:pt x="44162" y="45436"/>
                                <a:pt x="44087" y="45316"/>
                              </a:cubicBezTo>
                              <a:cubicBezTo>
                                <a:pt x="43957" y="45092"/>
                                <a:pt x="43522" y="44803"/>
                                <a:pt x="43320" y="44803"/>
                              </a:cubicBezTo>
                              <a:cubicBezTo>
                                <a:pt x="43180" y="44803"/>
                                <a:pt x="42846" y="44650"/>
                                <a:pt x="42709" y="44523"/>
                              </a:cubicBezTo>
                              <a:cubicBezTo>
                                <a:pt x="42630" y="44451"/>
                                <a:pt x="42548" y="44419"/>
                                <a:pt x="42435" y="44419"/>
                              </a:cubicBezTo>
                              <a:cubicBezTo>
                                <a:pt x="42195" y="44419"/>
                                <a:pt x="42069" y="44356"/>
                                <a:pt x="42017" y="44209"/>
                              </a:cubicBezTo>
                              <a:cubicBezTo>
                                <a:pt x="41973" y="44136"/>
                                <a:pt x="41943" y="44077"/>
                                <a:pt x="41912" y="44077"/>
                              </a:cubicBezTo>
                              <a:cubicBezTo>
                                <a:pt x="41882" y="44077"/>
                                <a:pt x="41821" y="44043"/>
                                <a:pt x="41782" y="43997"/>
                              </a:cubicBezTo>
                              <a:cubicBezTo>
                                <a:pt x="41743" y="43952"/>
                                <a:pt x="41647" y="43907"/>
                                <a:pt x="41569" y="43895"/>
                              </a:cubicBezTo>
                              <a:cubicBezTo>
                                <a:pt x="41295" y="43851"/>
                                <a:pt x="40395" y="43376"/>
                                <a:pt x="40326" y="43239"/>
                              </a:cubicBezTo>
                              <a:lnTo>
                                <a:pt x="40091" y="42942"/>
                              </a:lnTo>
                              <a:cubicBezTo>
                                <a:pt x="39851" y="42677"/>
                                <a:pt x="39418" y="42476"/>
                                <a:pt x="39163" y="42512"/>
                              </a:cubicBezTo>
                              <a:cubicBezTo>
                                <a:pt x="38274" y="42636"/>
                                <a:pt x="38240" y="42638"/>
                                <a:pt x="37874" y="42580"/>
                              </a:cubicBezTo>
                              <a:cubicBezTo>
                                <a:pt x="37452" y="42513"/>
                                <a:pt x="37085" y="42507"/>
                                <a:pt x="36478" y="42550"/>
                              </a:cubicBezTo>
                              <a:cubicBezTo>
                                <a:pt x="36065" y="42585"/>
                                <a:pt x="36043" y="42580"/>
                                <a:pt x="36016" y="42497"/>
                              </a:cubicBezTo>
                              <a:cubicBezTo>
                                <a:pt x="36016" y="42448"/>
                                <a:pt x="36020" y="42303"/>
                                <a:pt x="36060" y="42173"/>
                              </a:cubicBezTo>
                              <a:cubicBezTo>
                                <a:pt x="36100" y="42043"/>
                                <a:pt x="36116" y="41917"/>
                                <a:pt x="36103" y="41891"/>
                              </a:cubicBezTo>
                              <a:cubicBezTo>
                                <a:pt x="36047" y="41800"/>
                                <a:pt x="35712" y="41882"/>
                                <a:pt x="35437" y="42054"/>
                              </a:cubicBezTo>
                              <a:cubicBezTo>
                                <a:pt x="35228" y="42183"/>
                                <a:pt x="35149" y="42265"/>
                                <a:pt x="35075" y="42417"/>
                              </a:cubicBezTo>
                              <a:cubicBezTo>
                                <a:pt x="34989" y="42604"/>
                                <a:pt x="34836" y="42708"/>
                                <a:pt x="34649" y="42708"/>
                              </a:cubicBezTo>
                              <a:cubicBezTo>
                                <a:pt x="34532" y="42708"/>
                                <a:pt x="34649" y="42147"/>
                                <a:pt x="34784" y="41961"/>
                              </a:cubicBezTo>
                              <a:lnTo>
                                <a:pt x="34828" y="41931"/>
                              </a:lnTo>
                              <a:cubicBezTo>
                                <a:pt x="34828" y="41961"/>
                                <a:pt x="34828" y="41984"/>
                                <a:pt x="34871" y="41984"/>
                              </a:cubicBezTo>
                              <a:cubicBezTo>
                                <a:pt x="34915" y="41984"/>
                                <a:pt x="34928" y="41958"/>
                                <a:pt x="34915" y="41920"/>
                              </a:cubicBezTo>
                              <a:cubicBezTo>
                                <a:pt x="34902" y="41882"/>
                                <a:pt x="34911" y="41856"/>
                                <a:pt x="34958" y="41856"/>
                              </a:cubicBezTo>
                              <a:cubicBezTo>
                                <a:pt x="35005" y="41856"/>
                                <a:pt x="35006" y="41830"/>
                                <a:pt x="35006" y="41799"/>
                              </a:cubicBezTo>
                              <a:cubicBezTo>
                                <a:pt x="35006" y="41726"/>
                                <a:pt x="35193" y="41547"/>
                                <a:pt x="35232" y="41585"/>
                              </a:cubicBezTo>
                              <a:cubicBezTo>
                                <a:pt x="35232" y="41598"/>
                                <a:pt x="35276" y="41589"/>
                                <a:pt x="35276" y="41555"/>
                              </a:cubicBezTo>
                              <a:cubicBezTo>
                                <a:pt x="35276" y="41486"/>
                                <a:pt x="35515" y="41252"/>
                                <a:pt x="35550" y="41287"/>
                              </a:cubicBezTo>
                              <a:cubicBezTo>
                                <a:pt x="35550" y="41300"/>
                                <a:pt x="35593" y="41289"/>
                                <a:pt x="35593" y="41257"/>
                              </a:cubicBezTo>
                              <a:cubicBezTo>
                                <a:pt x="35593" y="41224"/>
                                <a:pt x="35593" y="41213"/>
                                <a:pt x="35637" y="41226"/>
                              </a:cubicBezTo>
                              <a:lnTo>
                                <a:pt x="35798" y="41213"/>
                              </a:lnTo>
                              <a:lnTo>
                                <a:pt x="36168" y="41157"/>
                              </a:lnTo>
                              <a:cubicBezTo>
                                <a:pt x="36359" y="41144"/>
                                <a:pt x="36411" y="41152"/>
                                <a:pt x="36411" y="41200"/>
                              </a:cubicBezTo>
                              <a:cubicBezTo>
                                <a:pt x="36411" y="41248"/>
                                <a:pt x="36455" y="41251"/>
                                <a:pt x="36477" y="41235"/>
                              </a:cubicBezTo>
                              <a:lnTo>
                                <a:pt x="36625" y="41252"/>
                              </a:lnTo>
                              <a:cubicBezTo>
                                <a:pt x="36681" y="41283"/>
                                <a:pt x="36707" y="41283"/>
                                <a:pt x="36707" y="41252"/>
                              </a:cubicBezTo>
                              <a:cubicBezTo>
                                <a:pt x="36707" y="41184"/>
                                <a:pt x="36916" y="41217"/>
                                <a:pt x="36947" y="41291"/>
                              </a:cubicBezTo>
                              <a:cubicBezTo>
                                <a:pt x="36947" y="41343"/>
                                <a:pt x="36990" y="41340"/>
                                <a:pt x="37012" y="41261"/>
                              </a:cubicBezTo>
                              <a:cubicBezTo>
                                <a:pt x="37055" y="41163"/>
                                <a:pt x="37077" y="41161"/>
                                <a:pt x="37429" y="41230"/>
                              </a:cubicBezTo>
                              <a:lnTo>
                                <a:pt x="37503" y="41213"/>
                              </a:lnTo>
                              <a:cubicBezTo>
                                <a:pt x="37460" y="41174"/>
                                <a:pt x="37634" y="41097"/>
                                <a:pt x="37704" y="41114"/>
                              </a:cubicBezTo>
                              <a:lnTo>
                                <a:pt x="37782" y="41037"/>
                              </a:lnTo>
                              <a:cubicBezTo>
                                <a:pt x="37825" y="40988"/>
                                <a:pt x="37860" y="40952"/>
                                <a:pt x="37899" y="40952"/>
                              </a:cubicBezTo>
                              <a:cubicBezTo>
                                <a:pt x="37939" y="40952"/>
                                <a:pt x="37999" y="40913"/>
                                <a:pt x="38030" y="40863"/>
                              </a:cubicBezTo>
                              <a:cubicBezTo>
                                <a:pt x="38078" y="40786"/>
                                <a:pt x="38074" y="40772"/>
                                <a:pt x="37986" y="40753"/>
                              </a:cubicBezTo>
                              <a:cubicBezTo>
                                <a:pt x="37934" y="40740"/>
                                <a:pt x="37895" y="40680"/>
                                <a:pt x="37878" y="40600"/>
                              </a:cubicBezTo>
                              <a:cubicBezTo>
                                <a:pt x="37860" y="40520"/>
                                <a:pt x="37834" y="40482"/>
                                <a:pt x="37825" y="40497"/>
                              </a:cubicBezTo>
                              <a:cubicBezTo>
                                <a:pt x="37782" y="40527"/>
                                <a:pt x="37708" y="40398"/>
                                <a:pt x="37656" y="40258"/>
                              </a:cubicBezTo>
                              <a:cubicBezTo>
                                <a:pt x="37656" y="40215"/>
                                <a:pt x="37586" y="40172"/>
                                <a:pt x="37530" y="40158"/>
                              </a:cubicBezTo>
                              <a:cubicBezTo>
                                <a:pt x="37473" y="40145"/>
                                <a:pt x="37421" y="40106"/>
                                <a:pt x="37408" y="40074"/>
                              </a:cubicBezTo>
                              <a:cubicBezTo>
                                <a:pt x="37395" y="40041"/>
                                <a:pt x="37360" y="40013"/>
                                <a:pt x="37329" y="40012"/>
                              </a:cubicBezTo>
                              <a:cubicBezTo>
                                <a:pt x="37299" y="40011"/>
                                <a:pt x="37208" y="39925"/>
                                <a:pt x="37125" y="39819"/>
                              </a:cubicBezTo>
                              <a:lnTo>
                                <a:pt x="36916" y="39629"/>
                              </a:lnTo>
                              <a:cubicBezTo>
                                <a:pt x="36873" y="39629"/>
                                <a:pt x="36868" y="39621"/>
                                <a:pt x="36873" y="39603"/>
                              </a:cubicBezTo>
                              <a:cubicBezTo>
                                <a:pt x="36916" y="39564"/>
                                <a:pt x="36668" y="39374"/>
                                <a:pt x="36590" y="39374"/>
                              </a:cubicBezTo>
                              <a:cubicBezTo>
                                <a:pt x="36546" y="39374"/>
                                <a:pt x="36520" y="39334"/>
                                <a:pt x="36520" y="39267"/>
                              </a:cubicBezTo>
                              <a:cubicBezTo>
                                <a:pt x="36520" y="39208"/>
                                <a:pt x="36520" y="39160"/>
                                <a:pt x="36472" y="39160"/>
                              </a:cubicBezTo>
                              <a:cubicBezTo>
                                <a:pt x="36424" y="39160"/>
                                <a:pt x="36307" y="39045"/>
                                <a:pt x="36159" y="38904"/>
                              </a:cubicBezTo>
                              <a:cubicBezTo>
                                <a:pt x="36011" y="38764"/>
                                <a:pt x="35876" y="38662"/>
                                <a:pt x="35859" y="38680"/>
                              </a:cubicBezTo>
                              <a:cubicBezTo>
                                <a:pt x="35841" y="38698"/>
                                <a:pt x="35815" y="38689"/>
                                <a:pt x="35859" y="38663"/>
                              </a:cubicBezTo>
                              <a:cubicBezTo>
                                <a:pt x="35902" y="38636"/>
                                <a:pt x="35776" y="38540"/>
                                <a:pt x="35702" y="38556"/>
                              </a:cubicBezTo>
                              <a:cubicBezTo>
                                <a:pt x="35702" y="38560"/>
                                <a:pt x="35659" y="38547"/>
                                <a:pt x="35702" y="38525"/>
                              </a:cubicBezTo>
                              <a:cubicBezTo>
                                <a:pt x="35702" y="38508"/>
                                <a:pt x="35659" y="38452"/>
                                <a:pt x="35611" y="38410"/>
                              </a:cubicBezTo>
                              <a:lnTo>
                                <a:pt x="35437" y="38256"/>
                              </a:lnTo>
                              <a:cubicBezTo>
                                <a:pt x="35393" y="38213"/>
                                <a:pt x="35354" y="38178"/>
                                <a:pt x="35319" y="38178"/>
                              </a:cubicBezTo>
                              <a:cubicBezTo>
                                <a:pt x="35284" y="38178"/>
                                <a:pt x="35258" y="38161"/>
                                <a:pt x="35258" y="38139"/>
                              </a:cubicBezTo>
                              <a:cubicBezTo>
                                <a:pt x="35258" y="38084"/>
                                <a:pt x="34284" y="37357"/>
                                <a:pt x="34094" y="37270"/>
                              </a:cubicBezTo>
                              <a:cubicBezTo>
                                <a:pt x="34002" y="37226"/>
                                <a:pt x="33889" y="37206"/>
                                <a:pt x="33832" y="37220"/>
                              </a:cubicBezTo>
                              <a:cubicBezTo>
                                <a:pt x="33763" y="37237"/>
                                <a:pt x="33706" y="37216"/>
                                <a:pt x="33637" y="37146"/>
                              </a:cubicBezTo>
                              <a:cubicBezTo>
                                <a:pt x="33584" y="37091"/>
                                <a:pt x="33554" y="37074"/>
                                <a:pt x="33576" y="37106"/>
                              </a:cubicBezTo>
                              <a:cubicBezTo>
                                <a:pt x="33597" y="37139"/>
                                <a:pt x="33532" y="37104"/>
                                <a:pt x="33432" y="37025"/>
                              </a:cubicBezTo>
                              <a:cubicBezTo>
                                <a:pt x="33258" y="36885"/>
                                <a:pt x="33184" y="36762"/>
                                <a:pt x="33228" y="36687"/>
                              </a:cubicBezTo>
                              <a:cubicBezTo>
                                <a:pt x="33228" y="36670"/>
                                <a:pt x="33224" y="36638"/>
                                <a:pt x="33184" y="36625"/>
                              </a:cubicBezTo>
                              <a:cubicBezTo>
                                <a:pt x="33145" y="36612"/>
                                <a:pt x="33123" y="36548"/>
                                <a:pt x="33128" y="36457"/>
                              </a:cubicBezTo>
                              <a:cubicBezTo>
                                <a:pt x="33132" y="36303"/>
                                <a:pt x="32984" y="36040"/>
                                <a:pt x="32823" y="35929"/>
                              </a:cubicBezTo>
                              <a:cubicBezTo>
                                <a:pt x="32775" y="35895"/>
                                <a:pt x="32745" y="35848"/>
                                <a:pt x="32758" y="35826"/>
                              </a:cubicBezTo>
                              <a:cubicBezTo>
                                <a:pt x="32758" y="35800"/>
                                <a:pt x="32753" y="35775"/>
                                <a:pt x="32714" y="35760"/>
                              </a:cubicBezTo>
                              <a:cubicBezTo>
                                <a:pt x="32675" y="35746"/>
                                <a:pt x="32649" y="35700"/>
                                <a:pt x="32649" y="35657"/>
                              </a:cubicBezTo>
                              <a:cubicBezTo>
                                <a:pt x="32649" y="35615"/>
                                <a:pt x="32601" y="35523"/>
                                <a:pt x="32540" y="35453"/>
                              </a:cubicBezTo>
                              <a:cubicBezTo>
                                <a:pt x="32444" y="35339"/>
                                <a:pt x="32436" y="35290"/>
                                <a:pt x="32436" y="34949"/>
                              </a:cubicBezTo>
                              <a:cubicBezTo>
                                <a:pt x="32437" y="34364"/>
                                <a:pt x="32562" y="33759"/>
                                <a:pt x="32871" y="32886"/>
                              </a:cubicBezTo>
                              <a:cubicBezTo>
                                <a:pt x="33036" y="32407"/>
                                <a:pt x="33162" y="31914"/>
                                <a:pt x="33223" y="31515"/>
                              </a:cubicBezTo>
                              <a:cubicBezTo>
                                <a:pt x="33267" y="31341"/>
                                <a:pt x="33223" y="31302"/>
                                <a:pt x="33136" y="31183"/>
                              </a:cubicBezTo>
                              <a:cubicBezTo>
                                <a:pt x="33023" y="31047"/>
                                <a:pt x="32788" y="30923"/>
                                <a:pt x="32648" y="30923"/>
                              </a:cubicBezTo>
                              <a:cubicBezTo>
                                <a:pt x="32604" y="30923"/>
                                <a:pt x="32439" y="30866"/>
                                <a:pt x="32274" y="30796"/>
                              </a:cubicBezTo>
                              <a:cubicBezTo>
                                <a:pt x="31856" y="30617"/>
                                <a:pt x="31401" y="30546"/>
                                <a:pt x="30366" y="30496"/>
                              </a:cubicBezTo>
                              <a:lnTo>
                                <a:pt x="29081" y="30389"/>
                              </a:lnTo>
                              <a:cubicBezTo>
                                <a:pt x="28868" y="30354"/>
                                <a:pt x="28575" y="30325"/>
                                <a:pt x="28433" y="30325"/>
                              </a:cubicBezTo>
                              <a:cubicBezTo>
                                <a:pt x="28291" y="30325"/>
                                <a:pt x="28120" y="30308"/>
                                <a:pt x="28055" y="30277"/>
                              </a:cubicBezTo>
                              <a:cubicBezTo>
                                <a:pt x="27989" y="30246"/>
                                <a:pt x="27767" y="30227"/>
                                <a:pt x="27565" y="30225"/>
                              </a:cubicBezTo>
                              <a:cubicBezTo>
                                <a:pt x="27362" y="30222"/>
                                <a:pt x="27204" y="30207"/>
                                <a:pt x="27217" y="30185"/>
                              </a:cubicBezTo>
                              <a:cubicBezTo>
                                <a:pt x="27230" y="30164"/>
                                <a:pt x="27217" y="30151"/>
                                <a:pt x="27160" y="30151"/>
                              </a:cubicBezTo>
                              <a:cubicBezTo>
                                <a:pt x="27103" y="30151"/>
                                <a:pt x="26764" y="30091"/>
                                <a:pt x="26377" y="30016"/>
                              </a:cubicBezTo>
                              <a:lnTo>
                                <a:pt x="25672" y="29881"/>
                              </a:lnTo>
                              <a:lnTo>
                                <a:pt x="25245" y="30016"/>
                              </a:lnTo>
                              <a:lnTo>
                                <a:pt x="24793" y="30150"/>
                              </a:lnTo>
                              <a:cubicBezTo>
                                <a:pt x="24741" y="30150"/>
                                <a:pt x="24723" y="29984"/>
                                <a:pt x="24749" y="29963"/>
                              </a:cubicBezTo>
                              <a:lnTo>
                                <a:pt x="24684" y="29937"/>
                              </a:lnTo>
                              <a:cubicBezTo>
                                <a:pt x="24623" y="29935"/>
                                <a:pt x="24558" y="29950"/>
                                <a:pt x="24545" y="29972"/>
                              </a:cubicBezTo>
                              <a:cubicBezTo>
                                <a:pt x="24502" y="30037"/>
                                <a:pt x="23971" y="30120"/>
                                <a:pt x="23912" y="30071"/>
                              </a:cubicBezTo>
                              <a:cubicBezTo>
                                <a:pt x="23852" y="30021"/>
                                <a:pt x="23794" y="30040"/>
                                <a:pt x="23668" y="30067"/>
                              </a:cubicBezTo>
                              <a:cubicBezTo>
                                <a:pt x="23564" y="30093"/>
                                <a:pt x="23316" y="30129"/>
                                <a:pt x="23124" y="30156"/>
                              </a:cubicBezTo>
                              <a:lnTo>
                                <a:pt x="22772" y="30244"/>
                              </a:lnTo>
                              <a:cubicBezTo>
                                <a:pt x="22772" y="30270"/>
                                <a:pt x="22728" y="30275"/>
                                <a:pt x="22707" y="30257"/>
                              </a:cubicBezTo>
                              <a:lnTo>
                                <a:pt x="22641" y="30262"/>
                              </a:lnTo>
                              <a:cubicBezTo>
                                <a:pt x="22641" y="30275"/>
                                <a:pt x="22572" y="30296"/>
                                <a:pt x="22485" y="30301"/>
                              </a:cubicBezTo>
                              <a:lnTo>
                                <a:pt x="22302" y="30344"/>
                              </a:lnTo>
                              <a:cubicBezTo>
                                <a:pt x="22259" y="30388"/>
                                <a:pt x="22128" y="30397"/>
                                <a:pt x="21306" y="30398"/>
                              </a:cubicBezTo>
                              <a:cubicBezTo>
                                <a:pt x="20932" y="30398"/>
                                <a:pt x="20634" y="30415"/>
                                <a:pt x="20634" y="30437"/>
                              </a:cubicBezTo>
                              <a:cubicBezTo>
                                <a:pt x="20634" y="30458"/>
                                <a:pt x="20464" y="30476"/>
                                <a:pt x="20260" y="30476"/>
                              </a:cubicBezTo>
                              <a:cubicBezTo>
                                <a:pt x="19798" y="30478"/>
                                <a:pt x="19585" y="30502"/>
                                <a:pt x="19204" y="30590"/>
                              </a:cubicBezTo>
                              <a:lnTo>
                                <a:pt x="18532" y="30685"/>
                              </a:lnTo>
                              <a:cubicBezTo>
                                <a:pt x="18327" y="30698"/>
                                <a:pt x="18158" y="30725"/>
                                <a:pt x="18158" y="30744"/>
                              </a:cubicBezTo>
                              <a:cubicBezTo>
                                <a:pt x="18158" y="30764"/>
                                <a:pt x="18092" y="30770"/>
                                <a:pt x="18010" y="30753"/>
                              </a:cubicBezTo>
                              <a:cubicBezTo>
                                <a:pt x="17927" y="30736"/>
                                <a:pt x="17862" y="30744"/>
                                <a:pt x="17862" y="30783"/>
                              </a:cubicBezTo>
                              <a:cubicBezTo>
                                <a:pt x="17862" y="30822"/>
                                <a:pt x="17862" y="30822"/>
                                <a:pt x="17818" y="30809"/>
                              </a:cubicBezTo>
                              <a:cubicBezTo>
                                <a:pt x="17775" y="30783"/>
                                <a:pt x="17084" y="30949"/>
                                <a:pt x="17048" y="30994"/>
                              </a:cubicBezTo>
                              <a:lnTo>
                                <a:pt x="16939" y="31034"/>
                              </a:lnTo>
                              <a:cubicBezTo>
                                <a:pt x="16539" y="31085"/>
                                <a:pt x="16453" y="31103"/>
                                <a:pt x="16474" y="31136"/>
                              </a:cubicBezTo>
                              <a:cubicBezTo>
                                <a:pt x="16474" y="31154"/>
                                <a:pt x="16430" y="31171"/>
                                <a:pt x="16378" y="31167"/>
                              </a:cubicBezTo>
                              <a:cubicBezTo>
                                <a:pt x="16243" y="31158"/>
                                <a:pt x="15965" y="31310"/>
                                <a:pt x="16012" y="31365"/>
                              </a:cubicBezTo>
                              <a:lnTo>
                                <a:pt x="16012" y="31370"/>
                              </a:lnTo>
                              <a:cubicBezTo>
                                <a:pt x="15965" y="31339"/>
                                <a:pt x="15499" y="31584"/>
                                <a:pt x="15040" y="31877"/>
                              </a:cubicBezTo>
                              <a:cubicBezTo>
                                <a:pt x="14923" y="31952"/>
                                <a:pt x="14539" y="32165"/>
                                <a:pt x="14187" y="32349"/>
                              </a:cubicBezTo>
                              <a:lnTo>
                                <a:pt x="11755" y="33609"/>
                              </a:lnTo>
                              <a:lnTo>
                                <a:pt x="10241" y="34457"/>
                              </a:lnTo>
                              <a:lnTo>
                                <a:pt x="8982" y="35034"/>
                              </a:lnTo>
                              <a:lnTo>
                                <a:pt x="8470" y="35245"/>
                              </a:lnTo>
                              <a:lnTo>
                                <a:pt x="7851" y="35549"/>
                              </a:lnTo>
                              <a:cubicBezTo>
                                <a:pt x="7712" y="35665"/>
                                <a:pt x="6876" y="36152"/>
                                <a:pt x="6632" y="36260"/>
                              </a:cubicBezTo>
                              <a:lnTo>
                                <a:pt x="6056" y="36421"/>
                              </a:lnTo>
                              <a:cubicBezTo>
                                <a:pt x="5708" y="36471"/>
                                <a:pt x="5206" y="36465"/>
                                <a:pt x="5206" y="36408"/>
                              </a:cubicBezTo>
                              <a:cubicBezTo>
                                <a:pt x="5206" y="36391"/>
                                <a:pt x="5206" y="36382"/>
                                <a:pt x="5162" y="36399"/>
                              </a:cubicBezTo>
                              <a:cubicBezTo>
                                <a:pt x="5119" y="36417"/>
                                <a:pt x="5110" y="36373"/>
                                <a:pt x="5093" y="36317"/>
                              </a:cubicBezTo>
                              <a:cubicBezTo>
                                <a:pt x="5075" y="36260"/>
                                <a:pt x="5049" y="36208"/>
                                <a:pt x="5045" y="36208"/>
                              </a:cubicBezTo>
                              <a:cubicBezTo>
                                <a:pt x="5001" y="36208"/>
                                <a:pt x="4840" y="36306"/>
                                <a:pt x="4818" y="36338"/>
                              </a:cubicBezTo>
                              <a:cubicBezTo>
                                <a:pt x="4775" y="36382"/>
                                <a:pt x="4479" y="36507"/>
                                <a:pt x="4401" y="36507"/>
                              </a:cubicBezTo>
                              <a:cubicBezTo>
                                <a:pt x="4349" y="36507"/>
                                <a:pt x="4357" y="36476"/>
                                <a:pt x="4444" y="36394"/>
                              </a:cubicBezTo>
                              <a:lnTo>
                                <a:pt x="4549" y="36281"/>
                              </a:lnTo>
                              <a:lnTo>
                                <a:pt x="4357" y="36312"/>
                              </a:lnTo>
                              <a:lnTo>
                                <a:pt x="3824" y="36351"/>
                              </a:lnTo>
                              <a:cubicBezTo>
                                <a:pt x="3624" y="36355"/>
                                <a:pt x="3432" y="36386"/>
                                <a:pt x="3358" y="36422"/>
                              </a:cubicBezTo>
                              <a:cubicBezTo>
                                <a:pt x="3284" y="36457"/>
                                <a:pt x="3228" y="36472"/>
                                <a:pt x="3215" y="36430"/>
                              </a:cubicBezTo>
                              <a:cubicBezTo>
                                <a:pt x="3202" y="36388"/>
                                <a:pt x="3154" y="36377"/>
                                <a:pt x="3097" y="36377"/>
                              </a:cubicBezTo>
                              <a:cubicBezTo>
                                <a:pt x="3041" y="36377"/>
                                <a:pt x="2984" y="36360"/>
                                <a:pt x="2967" y="36329"/>
                              </a:cubicBezTo>
                              <a:cubicBezTo>
                                <a:pt x="2949" y="36298"/>
                                <a:pt x="2893" y="36290"/>
                                <a:pt x="2836" y="36298"/>
                              </a:cubicBezTo>
                              <a:lnTo>
                                <a:pt x="2736" y="36285"/>
                              </a:lnTo>
                              <a:cubicBezTo>
                                <a:pt x="2736" y="36268"/>
                                <a:pt x="2693" y="36259"/>
                                <a:pt x="2675" y="36277"/>
                              </a:cubicBezTo>
                              <a:cubicBezTo>
                                <a:pt x="2632" y="36290"/>
                                <a:pt x="2584" y="36272"/>
                                <a:pt x="2544" y="36233"/>
                              </a:cubicBezTo>
                              <a:cubicBezTo>
                                <a:pt x="2505" y="36194"/>
                                <a:pt x="2440" y="36165"/>
                                <a:pt x="2397" y="36165"/>
                              </a:cubicBezTo>
                              <a:cubicBezTo>
                                <a:pt x="2301" y="36165"/>
                                <a:pt x="2192" y="35971"/>
                                <a:pt x="2218" y="35845"/>
                              </a:cubicBezTo>
                              <a:cubicBezTo>
                                <a:pt x="2244" y="35720"/>
                                <a:pt x="2327" y="35508"/>
                                <a:pt x="2388" y="35435"/>
                              </a:cubicBezTo>
                              <a:cubicBezTo>
                                <a:pt x="2431" y="35396"/>
                                <a:pt x="2440" y="35340"/>
                                <a:pt x="2436" y="35308"/>
                              </a:cubicBezTo>
                              <a:cubicBezTo>
                                <a:pt x="2431" y="35277"/>
                                <a:pt x="2436" y="35251"/>
                                <a:pt x="2488" y="35250"/>
                              </a:cubicBezTo>
                              <a:cubicBezTo>
                                <a:pt x="2540" y="35249"/>
                                <a:pt x="2575" y="35200"/>
                                <a:pt x="2605" y="35141"/>
                              </a:cubicBezTo>
                              <a:lnTo>
                                <a:pt x="2662" y="35072"/>
                              </a:lnTo>
                              <a:lnTo>
                                <a:pt x="2727" y="35059"/>
                              </a:lnTo>
                              <a:cubicBezTo>
                                <a:pt x="2771" y="35028"/>
                                <a:pt x="2780" y="34986"/>
                                <a:pt x="2771" y="34961"/>
                              </a:cubicBezTo>
                              <a:lnTo>
                                <a:pt x="2771" y="34944"/>
                              </a:lnTo>
                              <a:cubicBezTo>
                                <a:pt x="2819" y="34974"/>
                                <a:pt x="2936" y="34858"/>
                                <a:pt x="2897" y="34819"/>
                              </a:cubicBezTo>
                              <a:cubicBezTo>
                                <a:pt x="2897" y="34806"/>
                                <a:pt x="2797" y="34832"/>
                                <a:pt x="2701" y="34885"/>
                              </a:cubicBezTo>
                              <a:cubicBezTo>
                                <a:pt x="2462" y="35007"/>
                                <a:pt x="2038" y="35050"/>
                                <a:pt x="1939" y="34961"/>
                              </a:cubicBezTo>
                              <a:cubicBezTo>
                                <a:pt x="1887" y="34918"/>
                                <a:pt x="1808" y="34901"/>
                                <a:pt x="1678" y="34913"/>
                              </a:cubicBezTo>
                              <a:lnTo>
                                <a:pt x="1491" y="34930"/>
                              </a:lnTo>
                              <a:lnTo>
                                <a:pt x="1656" y="34780"/>
                              </a:lnTo>
                              <a:cubicBezTo>
                                <a:pt x="1908" y="34547"/>
                                <a:pt x="3102" y="33735"/>
                                <a:pt x="3190" y="33735"/>
                              </a:cubicBezTo>
                              <a:cubicBezTo>
                                <a:pt x="3234" y="33735"/>
                                <a:pt x="4443" y="32992"/>
                                <a:pt x="4641" y="32859"/>
                              </a:cubicBezTo>
                              <a:lnTo>
                                <a:pt x="4772" y="32770"/>
                              </a:lnTo>
                              <a:lnTo>
                                <a:pt x="4650" y="32716"/>
                              </a:lnTo>
                              <a:cubicBezTo>
                                <a:pt x="4554" y="32672"/>
                                <a:pt x="4537" y="32645"/>
                                <a:pt x="4563" y="32590"/>
                              </a:cubicBezTo>
                              <a:cubicBezTo>
                                <a:pt x="4563" y="32551"/>
                                <a:pt x="4611" y="32404"/>
                                <a:pt x="4624" y="32264"/>
                              </a:cubicBezTo>
                              <a:cubicBezTo>
                                <a:pt x="4624" y="32087"/>
                                <a:pt x="4672" y="31993"/>
                                <a:pt x="4724" y="31957"/>
                              </a:cubicBezTo>
                              <a:cubicBezTo>
                                <a:pt x="4894" y="31841"/>
                                <a:pt x="5120" y="31621"/>
                                <a:pt x="5120" y="31574"/>
                              </a:cubicBezTo>
                              <a:cubicBezTo>
                                <a:pt x="5120" y="31527"/>
                                <a:pt x="4850" y="31600"/>
                                <a:pt x="4060" y="31878"/>
                              </a:cubicBezTo>
                              <a:lnTo>
                                <a:pt x="3596" y="32012"/>
                              </a:lnTo>
                              <a:cubicBezTo>
                                <a:pt x="3552" y="31973"/>
                                <a:pt x="3831" y="31657"/>
                                <a:pt x="4088" y="31443"/>
                              </a:cubicBezTo>
                              <a:lnTo>
                                <a:pt x="4388" y="31183"/>
                              </a:lnTo>
                              <a:cubicBezTo>
                                <a:pt x="4558" y="31024"/>
                                <a:pt x="5242" y="30603"/>
                                <a:pt x="5654" y="30407"/>
                              </a:cubicBezTo>
                              <a:lnTo>
                                <a:pt x="6228" y="30109"/>
                              </a:lnTo>
                              <a:lnTo>
                                <a:pt x="6729" y="29829"/>
                              </a:lnTo>
                              <a:lnTo>
                                <a:pt x="7107" y="29608"/>
                              </a:lnTo>
                              <a:lnTo>
                                <a:pt x="6824" y="29682"/>
                              </a:lnTo>
                              <a:cubicBezTo>
                                <a:pt x="6637" y="29746"/>
                                <a:pt x="6546" y="29759"/>
                                <a:pt x="6511" y="29726"/>
                              </a:cubicBezTo>
                              <a:cubicBezTo>
                                <a:pt x="6476" y="29693"/>
                                <a:pt x="6467" y="29682"/>
                                <a:pt x="6515" y="29682"/>
                              </a:cubicBezTo>
                              <a:cubicBezTo>
                                <a:pt x="6562" y="29682"/>
                                <a:pt x="6575" y="29643"/>
                                <a:pt x="6588" y="29596"/>
                              </a:cubicBezTo>
                              <a:cubicBezTo>
                                <a:pt x="6632" y="29521"/>
                                <a:pt x="6797" y="29320"/>
                                <a:pt x="7168" y="28969"/>
                              </a:cubicBezTo>
                              <a:lnTo>
                                <a:pt x="7430" y="28772"/>
                              </a:lnTo>
                              <a:cubicBezTo>
                                <a:pt x="7699" y="28606"/>
                                <a:pt x="7924" y="28450"/>
                                <a:pt x="7951" y="28405"/>
                              </a:cubicBezTo>
                              <a:cubicBezTo>
                                <a:pt x="7979" y="28361"/>
                                <a:pt x="9279" y="27702"/>
                                <a:pt x="9438" y="27653"/>
                              </a:cubicBezTo>
                              <a:cubicBezTo>
                                <a:pt x="9490" y="27640"/>
                                <a:pt x="9677" y="27552"/>
                                <a:pt x="9855" y="27464"/>
                              </a:cubicBezTo>
                              <a:lnTo>
                                <a:pt x="10277" y="27273"/>
                              </a:lnTo>
                              <a:cubicBezTo>
                                <a:pt x="10330" y="27256"/>
                                <a:pt x="10460" y="27182"/>
                                <a:pt x="10564" y="27110"/>
                              </a:cubicBezTo>
                              <a:cubicBezTo>
                                <a:pt x="10712" y="27004"/>
                                <a:pt x="10769" y="26986"/>
                                <a:pt x="10826" y="27023"/>
                              </a:cubicBezTo>
                              <a:cubicBezTo>
                                <a:pt x="10882" y="27060"/>
                                <a:pt x="11017" y="27014"/>
                                <a:pt x="11496" y="26783"/>
                              </a:cubicBezTo>
                              <a:cubicBezTo>
                                <a:pt x="11822" y="26625"/>
                                <a:pt x="12208" y="26452"/>
                                <a:pt x="12349" y="26396"/>
                              </a:cubicBezTo>
                              <a:cubicBezTo>
                                <a:pt x="12490" y="26341"/>
                                <a:pt x="12632" y="26272"/>
                                <a:pt x="12662" y="26240"/>
                              </a:cubicBezTo>
                              <a:cubicBezTo>
                                <a:pt x="12767" y="26138"/>
                                <a:pt x="12884" y="26095"/>
                                <a:pt x="13093" y="26080"/>
                              </a:cubicBezTo>
                              <a:cubicBezTo>
                                <a:pt x="13236" y="26071"/>
                                <a:pt x="13328" y="26036"/>
                                <a:pt x="13393" y="25973"/>
                              </a:cubicBezTo>
                              <a:lnTo>
                                <a:pt x="13680" y="25757"/>
                              </a:lnTo>
                              <a:cubicBezTo>
                                <a:pt x="13898" y="25620"/>
                                <a:pt x="13967" y="25536"/>
                                <a:pt x="14011" y="25361"/>
                              </a:cubicBezTo>
                              <a:cubicBezTo>
                                <a:pt x="14011" y="25293"/>
                                <a:pt x="14098" y="25207"/>
                                <a:pt x="14176" y="25159"/>
                              </a:cubicBezTo>
                              <a:cubicBezTo>
                                <a:pt x="14255" y="25110"/>
                                <a:pt x="14285" y="25073"/>
                                <a:pt x="14250" y="25070"/>
                              </a:cubicBezTo>
                              <a:cubicBezTo>
                                <a:pt x="14142" y="25066"/>
                                <a:pt x="14946" y="24865"/>
                                <a:pt x="15093" y="24863"/>
                              </a:cubicBezTo>
                              <a:cubicBezTo>
                                <a:pt x="15180" y="24862"/>
                                <a:pt x="15232" y="24837"/>
                                <a:pt x="15232" y="24804"/>
                              </a:cubicBezTo>
                              <a:cubicBezTo>
                                <a:pt x="15232" y="24772"/>
                                <a:pt x="15280" y="24704"/>
                                <a:pt x="15337" y="24649"/>
                              </a:cubicBezTo>
                              <a:cubicBezTo>
                                <a:pt x="15459" y="24535"/>
                                <a:pt x="15441" y="24477"/>
                                <a:pt x="15293" y="24477"/>
                              </a:cubicBezTo>
                              <a:cubicBezTo>
                                <a:pt x="15119" y="24477"/>
                                <a:pt x="15176" y="24415"/>
                                <a:pt x="15498" y="24250"/>
                              </a:cubicBezTo>
                              <a:cubicBezTo>
                                <a:pt x="15881" y="24054"/>
                                <a:pt x="16060" y="24049"/>
                                <a:pt x="16551" y="24220"/>
                              </a:cubicBezTo>
                              <a:cubicBezTo>
                                <a:pt x="16908" y="24343"/>
                                <a:pt x="16912" y="24344"/>
                                <a:pt x="16982" y="24263"/>
                              </a:cubicBezTo>
                              <a:lnTo>
                                <a:pt x="17086" y="24180"/>
                              </a:lnTo>
                              <a:cubicBezTo>
                                <a:pt x="17129" y="24180"/>
                                <a:pt x="17642" y="23820"/>
                                <a:pt x="17750" y="23723"/>
                              </a:cubicBezTo>
                              <a:lnTo>
                                <a:pt x="18176" y="23403"/>
                              </a:lnTo>
                              <a:lnTo>
                                <a:pt x="18923" y="22858"/>
                              </a:lnTo>
                              <a:cubicBezTo>
                                <a:pt x="19328" y="22561"/>
                                <a:pt x="19574" y="22404"/>
                                <a:pt x="19989" y="22173"/>
                              </a:cubicBezTo>
                              <a:cubicBezTo>
                                <a:pt x="20129" y="22095"/>
                                <a:pt x="20329" y="21946"/>
                                <a:pt x="20434" y="21841"/>
                              </a:cubicBezTo>
                              <a:lnTo>
                                <a:pt x="20622" y="21652"/>
                              </a:lnTo>
                              <a:lnTo>
                                <a:pt x="20274" y="21669"/>
                              </a:lnTo>
                              <a:cubicBezTo>
                                <a:pt x="19904" y="21686"/>
                                <a:pt x="19869" y="21671"/>
                                <a:pt x="19969" y="21490"/>
                              </a:cubicBezTo>
                              <a:cubicBezTo>
                                <a:pt x="20034" y="21365"/>
                                <a:pt x="20890" y="20696"/>
                                <a:pt x="21346" y="20412"/>
                              </a:cubicBezTo>
                              <a:cubicBezTo>
                                <a:pt x="21420" y="20364"/>
                                <a:pt x="21455" y="20316"/>
                                <a:pt x="21437" y="20284"/>
                              </a:cubicBezTo>
                              <a:cubicBezTo>
                                <a:pt x="21420" y="20252"/>
                                <a:pt x="21437" y="20245"/>
                                <a:pt x="21442" y="20267"/>
                              </a:cubicBezTo>
                              <a:cubicBezTo>
                                <a:pt x="21446" y="20288"/>
                                <a:pt x="21538" y="20254"/>
                                <a:pt x="21607" y="20198"/>
                              </a:cubicBezTo>
                              <a:cubicBezTo>
                                <a:pt x="21881" y="19990"/>
                                <a:pt x="23072" y="19289"/>
                                <a:pt x="23318" y="19191"/>
                              </a:cubicBezTo>
                              <a:cubicBezTo>
                                <a:pt x="23644" y="19064"/>
                                <a:pt x="24396" y="18685"/>
                                <a:pt x="24426" y="18636"/>
                              </a:cubicBezTo>
                              <a:cubicBezTo>
                                <a:pt x="24426" y="18619"/>
                                <a:pt x="24579" y="18557"/>
                                <a:pt x="24735" y="18505"/>
                              </a:cubicBezTo>
                              <a:cubicBezTo>
                                <a:pt x="25096" y="18387"/>
                                <a:pt x="25122" y="18371"/>
                                <a:pt x="25022" y="18336"/>
                              </a:cubicBezTo>
                              <a:cubicBezTo>
                                <a:pt x="24922" y="18302"/>
                                <a:pt x="24931" y="18306"/>
                                <a:pt x="26124" y="17901"/>
                              </a:cubicBezTo>
                              <a:cubicBezTo>
                                <a:pt x="26424" y="17799"/>
                                <a:pt x="26661" y="17706"/>
                                <a:pt x="26650" y="17695"/>
                              </a:cubicBezTo>
                              <a:cubicBezTo>
                                <a:pt x="26639" y="17683"/>
                                <a:pt x="26694" y="17669"/>
                                <a:pt x="26763" y="17669"/>
                              </a:cubicBezTo>
                              <a:cubicBezTo>
                                <a:pt x="26833" y="17669"/>
                                <a:pt x="26915" y="17634"/>
                                <a:pt x="26942" y="17605"/>
                              </a:cubicBezTo>
                              <a:cubicBezTo>
                                <a:pt x="26968" y="17576"/>
                                <a:pt x="27094" y="17539"/>
                                <a:pt x="27242" y="17530"/>
                              </a:cubicBezTo>
                              <a:cubicBezTo>
                                <a:pt x="27503" y="17517"/>
                                <a:pt x="27996" y="17313"/>
                                <a:pt x="28404" y="17055"/>
                              </a:cubicBezTo>
                              <a:cubicBezTo>
                                <a:pt x="28512" y="16987"/>
                                <a:pt x="28734" y="16901"/>
                                <a:pt x="28902" y="16862"/>
                              </a:cubicBezTo>
                              <a:lnTo>
                                <a:pt x="29250" y="16762"/>
                              </a:lnTo>
                              <a:lnTo>
                                <a:pt x="29463" y="16673"/>
                              </a:lnTo>
                              <a:lnTo>
                                <a:pt x="29737" y="16537"/>
                              </a:lnTo>
                              <a:lnTo>
                                <a:pt x="29872" y="16458"/>
                              </a:lnTo>
                              <a:cubicBezTo>
                                <a:pt x="29872" y="16458"/>
                                <a:pt x="29963" y="16402"/>
                                <a:pt x="30037" y="16334"/>
                              </a:cubicBezTo>
                              <a:cubicBezTo>
                                <a:pt x="30181" y="16201"/>
                                <a:pt x="30477" y="16032"/>
                                <a:pt x="30617" y="16006"/>
                              </a:cubicBezTo>
                              <a:cubicBezTo>
                                <a:pt x="30665" y="15997"/>
                                <a:pt x="30721" y="15963"/>
                                <a:pt x="30747" y="15934"/>
                              </a:cubicBezTo>
                              <a:cubicBezTo>
                                <a:pt x="30774" y="15905"/>
                                <a:pt x="30865" y="15822"/>
                                <a:pt x="30961" y="15752"/>
                              </a:cubicBezTo>
                              <a:cubicBezTo>
                                <a:pt x="31204" y="15571"/>
                                <a:pt x="31230" y="15550"/>
                                <a:pt x="31559" y="15246"/>
                              </a:cubicBezTo>
                              <a:cubicBezTo>
                                <a:pt x="31873" y="14957"/>
                                <a:pt x="32319" y="14601"/>
                                <a:pt x="33096" y="14013"/>
                              </a:cubicBezTo>
                              <a:lnTo>
                                <a:pt x="34670" y="12904"/>
                              </a:lnTo>
                              <a:cubicBezTo>
                                <a:pt x="34836" y="12791"/>
                                <a:pt x="35232" y="12574"/>
                                <a:pt x="35549" y="12420"/>
                              </a:cubicBezTo>
                              <a:lnTo>
                                <a:pt x="36317" y="12050"/>
                              </a:lnTo>
                              <a:cubicBezTo>
                                <a:pt x="36421" y="11999"/>
                                <a:pt x="36517" y="11943"/>
                                <a:pt x="36521" y="11925"/>
                              </a:cubicBezTo>
                              <a:lnTo>
                                <a:pt x="36574" y="11916"/>
                              </a:lnTo>
                              <a:lnTo>
                                <a:pt x="36617" y="11903"/>
                              </a:lnTo>
                              <a:lnTo>
                                <a:pt x="36674" y="11864"/>
                              </a:lnTo>
                              <a:lnTo>
                                <a:pt x="37048" y="11702"/>
                              </a:lnTo>
                              <a:cubicBezTo>
                                <a:pt x="37222" y="11613"/>
                                <a:pt x="37587" y="11455"/>
                                <a:pt x="37856" y="11350"/>
                              </a:cubicBezTo>
                              <a:cubicBezTo>
                                <a:pt x="38126" y="11246"/>
                                <a:pt x="38472" y="11106"/>
                                <a:pt x="38624" y="11039"/>
                              </a:cubicBezTo>
                              <a:lnTo>
                                <a:pt x="39136" y="10819"/>
                              </a:lnTo>
                              <a:lnTo>
                                <a:pt x="39679" y="10562"/>
                              </a:lnTo>
                              <a:lnTo>
                                <a:pt x="40308" y="10269"/>
                              </a:lnTo>
                              <a:cubicBezTo>
                                <a:pt x="40487" y="10195"/>
                                <a:pt x="40630" y="10121"/>
                                <a:pt x="40630" y="10103"/>
                              </a:cubicBezTo>
                              <a:lnTo>
                                <a:pt x="40682" y="10068"/>
                              </a:lnTo>
                              <a:lnTo>
                                <a:pt x="41461" y="9727"/>
                              </a:lnTo>
                              <a:lnTo>
                                <a:pt x="42452" y="9288"/>
                              </a:lnTo>
                              <a:cubicBezTo>
                                <a:pt x="42600" y="9234"/>
                                <a:pt x="42718" y="9172"/>
                                <a:pt x="42718" y="9151"/>
                              </a:cubicBezTo>
                              <a:lnTo>
                                <a:pt x="42770" y="9121"/>
                              </a:lnTo>
                              <a:cubicBezTo>
                                <a:pt x="42857" y="9134"/>
                                <a:pt x="43514" y="8885"/>
                                <a:pt x="43570" y="8813"/>
                              </a:cubicBezTo>
                              <a:cubicBezTo>
                                <a:pt x="43570" y="8800"/>
                                <a:pt x="43618" y="8783"/>
                                <a:pt x="43657" y="8783"/>
                              </a:cubicBezTo>
                              <a:cubicBezTo>
                                <a:pt x="43809" y="8784"/>
                                <a:pt x="44483" y="8539"/>
                                <a:pt x="44806" y="8365"/>
                              </a:cubicBezTo>
                              <a:cubicBezTo>
                                <a:pt x="45129" y="8190"/>
                                <a:pt x="45542" y="7886"/>
                                <a:pt x="45684" y="7724"/>
                              </a:cubicBezTo>
                              <a:lnTo>
                                <a:pt x="45801" y="7647"/>
                              </a:lnTo>
                              <a:cubicBezTo>
                                <a:pt x="45844" y="7634"/>
                                <a:pt x="45888" y="7588"/>
                                <a:pt x="45905" y="7549"/>
                              </a:cubicBezTo>
                              <a:cubicBezTo>
                                <a:pt x="45949" y="7462"/>
                                <a:pt x="46123" y="7275"/>
                                <a:pt x="46175" y="7275"/>
                              </a:cubicBezTo>
                              <a:cubicBezTo>
                                <a:pt x="46227" y="7275"/>
                                <a:pt x="46240" y="7236"/>
                                <a:pt x="46271" y="7190"/>
                              </a:cubicBezTo>
                              <a:cubicBezTo>
                                <a:pt x="46301" y="7144"/>
                                <a:pt x="46354" y="7105"/>
                                <a:pt x="46384" y="7105"/>
                              </a:cubicBezTo>
                              <a:cubicBezTo>
                                <a:pt x="46415" y="7105"/>
                                <a:pt x="46432" y="7092"/>
                                <a:pt x="46428" y="7074"/>
                              </a:cubicBezTo>
                              <a:cubicBezTo>
                                <a:pt x="46423" y="7057"/>
                                <a:pt x="46502" y="6953"/>
                                <a:pt x="46623" y="6840"/>
                              </a:cubicBezTo>
                              <a:cubicBezTo>
                                <a:pt x="46745" y="6726"/>
                                <a:pt x="46828" y="6631"/>
                                <a:pt x="46802" y="6629"/>
                              </a:cubicBezTo>
                              <a:cubicBezTo>
                                <a:pt x="46776" y="6627"/>
                                <a:pt x="46805" y="6612"/>
                                <a:pt x="46858" y="6585"/>
                              </a:cubicBezTo>
                              <a:cubicBezTo>
                                <a:pt x="46911" y="6559"/>
                                <a:pt x="46945" y="6526"/>
                                <a:pt x="46928" y="6496"/>
                              </a:cubicBezTo>
                              <a:lnTo>
                                <a:pt x="46928" y="6470"/>
                              </a:lnTo>
                              <a:cubicBezTo>
                                <a:pt x="46971" y="6483"/>
                                <a:pt x="47041" y="6420"/>
                                <a:pt x="47132" y="6328"/>
                              </a:cubicBezTo>
                              <a:cubicBezTo>
                                <a:pt x="47224" y="6235"/>
                                <a:pt x="47280" y="6159"/>
                                <a:pt x="47259" y="6159"/>
                              </a:cubicBezTo>
                              <a:lnTo>
                                <a:pt x="47359" y="6060"/>
                              </a:lnTo>
                              <a:cubicBezTo>
                                <a:pt x="47433" y="6005"/>
                                <a:pt x="47481" y="5945"/>
                                <a:pt x="47463" y="5928"/>
                              </a:cubicBezTo>
                              <a:lnTo>
                                <a:pt x="47463" y="5911"/>
                              </a:lnTo>
                              <a:cubicBezTo>
                                <a:pt x="47524" y="5928"/>
                                <a:pt x="47742" y="5752"/>
                                <a:pt x="47707" y="5711"/>
                              </a:cubicBezTo>
                              <a:lnTo>
                                <a:pt x="47707" y="5706"/>
                              </a:lnTo>
                              <a:cubicBezTo>
                                <a:pt x="47785" y="5750"/>
                                <a:pt x="48468" y="5132"/>
                                <a:pt x="48412" y="5070"/>
                              </a:cubicBezTo>
                              <a:lnTo>
                                <a:pt x="48456" y="5068"/>
                              </a:lnTo>
                              <a:cubicBezTo>
                                <a:pt x="48499" y="5081"/>
                                <a:pt x="48534" y="5055"/>
                                <a:pt x="48573" y="5001"/>
                              </a:cubicBezTo>
                              <a:cubicBezTo>
                                <a:pt x="48612" y="4948"/>
                                <a:pt x="48638" y="4921"/>
                                <a:pt x="48638" y="4940"/>
                              </a:cubicBezTo>
                              <a:cubicBezTo>
                                <a:pt x="48638" y="4983"/>
                                <a:pt x="48834" y="4842"/>
                                <a:pt x="49030" y="4652"/>
                              </a:cubicBezTo>
                              <a:cubicBezTo>
                                <a:pt x="49117" y="4570"/>
                                <a:pt x="49269" y="4448"/>
                                <a:pt x="49369" y="4382"/>
                              </a:cubicBezTo>
                              <a:lnTo>
                                <a:pt x="49548" y="4264"/>
                              </a:lnTo>
                              <a:lnTo>
                                <a:pt x="49430" y="4246"/>
                              </a:lnTo>
                              <a:cubicBezTo>
                                <a:pt x="49317" y="4229"/>
                                <a:pt x="49317" y="4220"/>
                                <a:pt x="49548" y="4077"/>
                              </a:cubicBezTo>
                              <a:cubicBezTo>
                                <a:pt x="49678" y="3996"/>
                                <a:pt x="49774" y="3908"/>
                                <a:pt x="49761" y="3881"/>
                              </a:cubicBezTo>
                              <a:cubicBezTo>
                                <a:pt x="49748" y="3854"/>
                                <a:pt x="49804" y="3801"/>
                                <a:pt x="49883" y="3763"/>
                              </a:cubicBezTo>
                              <a:lnTo>
                                <a:pt x="50022" y="3693"/>
                              </a:lnTo>
                              <a:lnTo>
                                <a:pt x="49883" y="3693"/>
                              </a:lnTo>
                              <a:cubicBezTo>
                                <a:pt x="49730" y="3692"/>
                                <a:pt x="49696" y="3627"/>
                                <a:pt x="49826" y="3586"/>
                              </a:cubicBezTo>
                              <a:cubicBezTo>
                                <a:pt x="49870" y="3573"/>
                                <a:pt x="50048" y="3425"/>
                                <a:pt x="50218" y="3260"/>
                              </a:cubicBezTo>
                              <a:cubicBezTo>
                                <a:pt x="50387" y="3096"/>
                                <a:pt x="50588" y="2931"/>
                                <a:pt x="50659" y="2894"/>
                              </a:cubicBezTo>
                              <a:lnTo>
                                <a:pt x="50811" y="2792"/>
                              </a:lnTo>
                              <a:lnTo>
                                <a:pt x="51024" y="2653"/>
                              </a:lnTo>
                              <a:cubicBezTo>
                                <a:pt x="51129" y="2597"/>
                                <a:pt x="51211" y="2531"/>
                                <a:pt x="51207" y="2507"/>
                              </a:cubicBezTo>
                              <a:cubicBezTo>
                                <a:pt x="51202" y="2483"/>
                                <a:pt x="51250" y="2451"/>
                                <a:pt x="51311" y="2435"/>
                              </a:cubicBezTo>
                              <a:cubicBezTo>
                                <a:pt x="51372" y="2420"/>
                                <a:pt x="51472" y="2370"/>
                                <a:pt x="51529" y="2324"/>
                              </a:cubicBezTo>
                              <a:cubicBezTo>
                                <a:pt x="51585" y="2279"/>
                                <a:pt x="51668" y="2242"/>
                                <a:pt x="51707" y="2242"/>
                              </a:cubicBezTo>
                              <a:cubicBezTo>
                                <a:pt x="51812" y="2242"/>
                                <a:pt x="52094" y="2120"/>
                                <a:pt x="52197" y="2030"/>
                              </a:cubicBezTo>
                              <a:cubicBezTo>
                                <a:pt x="52300" y="1941"/>
                                <a:pt x="52837" y="1730"/>
                                <a:pt x="52946" y="1730"/>
                              </a:cubicBezTo>
                              <a:lnTo>
                                <a:pt x="53103" y="1664"/>
                              </a:lnTo>
                              <a:cubicBezTo>
                                <a:pt x="53272" y="1543"/>
                                <a:pt x="53930" y="1484"/>
                                <a:pt x="55011" y="1491"/>
                              </a:cubicBezTo>
                              <a:cubicBezTo>
                                <a:pt x="56003" y="1495"/>
                                <a:pt x="56046" y="1500"/>
                                <a:pt x="56377" y="1613"/>
                              </a:cubicBezTo>
                              <a:cubicBezTo>
                                <a:pt x="56564" y="1677"/>
                                <a:pt x="56742" y="1729"/>
                                <a:pt x="56773" y="1730"/>
                              </a:cubicBezTo>
                              <a:cubicBezTo>
                                <a:pt x="56890" y="1731"/>
                                <a:pt x="57995" y="2261"/>
                                <a:pt x="58149" y="2391"/>
                              </a:cubicBezTo>
                              <a:cubicBezTo>
                                <a:pt x="58193" y="2421"/>
                                <a:pt x="58349" y="2509"/>
                                <a:pt x="58514" y="2589"/>
                              </a:cubicBezTo>
                              <a:cubicBezTo>
                                <a:pt x="58810" y="2730"/>
                                <a:pt x="58832" y="2748"/>
                                <a:pt x="58832" y="2844"/>
                              </a:cubicBezTo>
                              <a:cubicBezTo>
                                <a:pt x="58832" y="2875"/>
                                <a:pt x="58876" y="2884"/>
                                <a:pt x="58941" y="2862"/>
                              </a:cubicBezTo>
                              <a:lnTo>
                                <a:pt x="59050" y="2879"/>
                              </a:lnTo>
                              <a:cubicBezTo>
                                <a:pt x="59050" y="2905"/>
                                <a:pt x="59102" y="2947"/>
                                <a:pt x="59167" y="2975"/>
                              </a:cubicBezTo>
                              <a:lnTo>
                                <a:pt x="59367" y="3102"/>
                              </a:lnTo>
                              <a:cubicBezTo>
                                <a:pt x="59411" y="3146"/>
                                <a:pt x="59476" y="3178"/>
                                <a:pt x="59506" y="3178"/>
                              </a:cubicBezTo>
                              <a:cubicBezTo>
                                <a:pt x="59537" y="3178"/>
                                <a:pt x="59563" y="3191"/>
                                <a:pt x="59563" y="3212"/>
                              </a:cubicBezTo>
                              <a:cubicBezTo>
                                <a:pt x="59563" y="3234"/>
                                <a:pt x="59759" y="3347"/>
                                <a:pt x="59863" y="3347"/>
                              </a:cubicBezTo>
                              <a:cubicBezTo>
                                <a:pt x="59911" y="3347"/>
                                <a:pt x="59946" y="3365"/>
                                <a:pt x="59946" y="3391"/>
                              </a:cubicBezTo>
                              <a:cubicBezTo>
                                <a:pt x="59946" y="3417"/>
                                <a:pt x="60072" y="3443"/>
                                <a:pt x="60077" y="3382"/>
                              </a:cubicBezTo>
                              <a:cubicBezTo>
                                <a:pt x="60081" y="3321"/>
                                <a:pt x="60120" y="3356"/>
                                <a:pt x="60137" y="3408"/>
                              </a:cubicBezTo>
                              <a:cubicBezTo>
                                <a:pt x="60181" y="3464"/>
                                <a:pt x="60224" y="3477"/>
                                <a:pt x="60307" y="3457"/>
                              </a:cubicBezTo>
                              <a:cubicBezTo>
                                <a:pt x="60390" y="3437"/>
                                <a:pt x="60420" y="3448"/>
                                <a:pt x="60420" y="3483"/>
                              </a:cubicBezTo>
                              <a:cubicBezTo>
                                <a:pt x="60420" y="3518"/>
                                <a:pt x="60420" y="3522"/>
                                <a:pt x="60464" y="3509"/>
                              </a:cubicBezTo>
                              <a:cubicBezTo>
                                <a:pt x="60520" y="3474"/>
                                <a:pt x="61020" y="3580"/>
                                <a:pt x="60993" y="3623"/>
                              </a:cubicBezTo>
                              <a:cubicBezTo>
                                <a:pt x="60993" y="3640"/>
                                <a:pt x="61037" y="3657"/>
                                <a:pt x="61072" y="3657"/>
                              </a:cubicBezTo>
                              <a:cubicBezTo>
                                <a:pt x="61193" y="3656"/>
                                <a:pt x="61713" y="3779"/>
                                <a:pt x="61607" y="3784"/>
                              </a:cubicBezTo>
                              <a:cubicBezTo>
                                <a:pt x="61564" y="3785"/>
                                <a:pt x="61533" y="3801"/>
                                <a:pt x="61533" y="3827"/>
                              </a:cubicBezTo>
                              <a:cubicBezTo>
                                <a:pt x="61533" y="3853"/>
                                <a:pt x="62048" y="3972"/>
                                <a:pt x="62082" y="3938"/>
                              </a:cubicBezTo>
                              <a:lnTo>
                                <a:pt x="62147" y="3956"/>
                              </a:lnTo>
                              <a:cubicBezTo>
                                <a:pt x="62229" y="4024"/>
                                <a:pt x="63068" y="4263"/>
                                <a:pt x="63118" y="4233"/>
                              </a:cubicBezTo>
                              <a:lnTo>
                                <a:pt x="63162" y="4246"/>
                              </a:lnTo>
                              <a:cubicBezTo>
                                <a:pt x="63162" y="4272"/>
                                <a:pt x="63327" y="4378"/>
                                <a:pt x="63557" y="4488"/>
                              </a:cubicBezTo>
                              <a:lnTo>
                                <a:pt x="64355" y="4971"/>
                              </a:lnTo>
                              <a:cubicBezTo>
                                <a:pt x="64564" y="5127"/>
                                <a:pt x="64756" y="5255"/>
                                <a:pt x="64786" y="5255"/>
                              </a:cubicBezTo>
                              <a:lnTo>
                                <a:pt x="64830" y="5272"/>
                              </a:lnTo>
                              <a:lnTo>
                                <a:pt x="64956" y="5463"/>
                              </a:lnTo>
                              <a:cubicBezTo>
                                <a:pt x="65039" y="5557"/>
                                <a:pt x="65095" y="5649"/>
                                <a:pt x="65082" y="5667"/>
                              </a:cubicBezTo>
                              <a:cubicBezTo>
                                <a:pt x="65069" y="5685"/>
                                <a:pt x="65082" y="5710"/>
                                <a:pt x="65126" y="5723"/>
                              </a:cubicBezTo>
                              <a:cubicBezTo>
                                <a:pt x="65169" y="5736"/>
                                <a:pt x="65191" y="5724"/>
                                <a:pt x="65191" y="5693"/>
                              </a:cubicBezTo>
                              <a:cubicBezTo>
                                <a:pt x="65191" y="5662"/>
                                <a:pt x="65191" y="5654"/>
                                <a:pt x="65234" y="5692"/>
                              </a:cubicBezTo>
                              <a:cubicBezTo>
                                <a:pt x="65234" y="5723"/>
                                <a:pt x="65278" y="5826"/>
                                <a:pt x="65278" y="5927"/>
                              </a:cubicBezTo>
                              <a:cubicBezTo>
                                <a:pt x="65278" y="6055"/>
                                <a:pt x="65280" y="6090"/>
                                <a:pt x="65321" y="6046"/>
                              </a:cubicBezTo>
                              <a:cubicBezTo>
                                <a:pt x="65363" y="6002"/>
                                <a:pt x="65365" y="5998"/>
                                <a:pt x="65365" y="6064"/>
                              </a:cubicBezTo>
                              <a:cubicBezTo>
                                <a:pt x="65367" y="6112"/>
                                <a:pt x="65365" y="6125"/>
                                <a:pt x="65408" y="6099"/>
                              </a:cubicBezTo>
                              <a:cubicBezTo>
                                <a:pt x="65408" y="6068"/>
                                <a:pt x="65452" y="6045"/>
                                <a:pt x="65461" y="6045"/>
                              </a:cubicBezTo>
                              <a:cubicBezTo>
                                <a:pt x="65508" y="6045"/>
                                <a:pt x="65508" y="6211"/>
                                <a:pt x="65461" y="6240"/>
                              </a:cubicBezTo>
                              <a:cubicBezTo>
                                <a:pt x="65417" y="6253"/>
                                <a:pt x="65461" y="6288"/>
                                <a:pt x="65504" y="6317"/>
                              </a:cubicBezTo>
                              <a:cubicBezTo>
                                <a:pt x="65548" y="6346"/>
                                <a:pt x="65565" y="6401"/>
                                <a:pt x="65548" y="6484"/>
                              </a:cubicBezTo>
                              <a:cubicBezTo>
                                <a:pt x="65548" y="6547"/>
                                <a:pt x="65500" y="6599"/>
                                <a:pt x="65478" y="6599"/>
                              </a:cubicBezTo>
                              <a:cubicBezTo>
                                <a:pt x="65456" y="6599"/>
                                <a:pt x="65435" y="6573"/>
                                <a:pt x="65478" y="6546"/>
                              </a:cubicBezTo>
                              <a:cubicBezTo>
                                <a:pt x="65478" y="6516"/>
                                <a:pt x="65478" y="6529"/>
                                <a:pt x="65400" y="6563"/>
                              </a:cubicBezTo>
                              <a:cubicBezTo>
                                <a:pt x="65291" y="6634"/>
                                <a:pt x="65126" y="6685"/>
                                <a:pt x="64969" y="6696"/>
                              </a:cubicBezTo>
                              <a:cubicBezTo>
                                <a:pt x="64925" y="6698"/>
                                <a:pt x="64895" y="6713"/>
                                <a:pt x="64895" y="6735"/>
                              </a:cubicBezTo>
                              <a:cubicBezTo>
                                <a:pt x="64895" y="6756"/>
                                <a:pt x="64851" y="6769"/>
                                <a:pt x="64799" y="6769"/>
                              </a:cubicBezTo>
                              <a:lnTo>
                                <a:pt x="64573" y="6787"/>
                              </a:lnTo>
                              <a:cubicBezTo>
                                <a:pt x="63357" y="6956"/>
                                <a:pt x="62346" y="7077"/>
                                <a:pt x="61971" y="7098"/>
                              </a:cubicBezTo>
                              <a:cubicBezTo>
                                <a:pt x="61714" y="7111"/>
                                <a:pt x="61478" y="7141"/>
                                <a:pt x="61450" y="7165"/>
                              </a:cubicBezTo>
                              <a:cubicBezTo>
                                <a:pt x="61421" y="7188"/>
                                <a:pt x="61380" y="7195"/>
                                <a:pt x="61358" y="7178"/>
                              </a:cubicBezTo>
                              <a:cubicBezTo>
                                <a:pt x="61284" y="7135"/>
                                <a:pt x="61184" y="7195"/>
                                <a:pt x="61215" y="7274"/>
                              </a:cubicBezTo>
                              <a:cubicBezTo>
                                <a:pt x="61258" y="7336"/>
                                <a:pt x="61215" y="7337"/>
                                <a:pt x="61171" y="7287"/>
                              </a:cubicBezTo>
                              <a:cubicBezTo>
                                <a:pt x="61128" y="7236"/>
                                <a:pt x="61102" y="7243"/>
                                <a:pt x="61102" y="7278"/>
                              </a:cubicBezTo>
                              <a:cubicBezTo>
                                <a:pt x="61102" y="7313"/>
                                <a:pt x="61058" y="7327"/>
                                <a:pt x="61049" y="7322"/>
                              </a:cubicBezTo>
                              <a:cubicBezTo>
                                <a:pt x="60906" y="7304"/>
                                <a:pt x="60841" y="7326"/>
                                <a:pt x="60862" y="7389"/>
                              </a:cubicBezTo>
                              <a:cubicBezTo>
                                <a:pt x="60906" y="7460"/>
                                <a:pt x="60819" y="7477"/>
                                <a:pt x="60784" y="7406"/>
                              </a:cubicBezTo>
                              <a:cubicBezTo>
                                <a:pt x="60784" y="7380"/>
                                <a:pt x="60714" y="7363"/>
                                <a:pt x="60662" y="7367"/>
                              </a:cubicBezTo>
                              <a:cubicBezTo>
                                <a:pt x="60610" y="7371"/>
                                <a:pt x="60593" y="7380"/>
                                <a:pt x="60619" y="7393"/>
                              </a:cubicBezTo>
                              <a:cubicBezTo>
                                <a:pt x="60645" y="7406"/>
                                <a:pt x="60662" y="7442"/>
                                <a:pt x="60662" y="7477"/>
                              </a:cubicBezTo>
                              <a:cubicBezTo>
                                <a:pt x="60662" y="7512"/>
                                <a:pt x="60619" y="7531"/>
                                <a:pt x="60562" y="7473"/>
                              </a:cubicBezTo>
                              <a:cubicBezTo>
                                <a:pt x="60506" y="7414"/>
                                <a:pt x="60466" y="7414"/>
                                <a:pt x="60405" y="7447"/>
                              </a:cubicBezTo>
                              <a:cubicBezTo>
                                <a:pt x="60345" y="7479"/>
                                <a:pt x="60279" y="7481"/>
                                <a:pt x="60227" y="7464"/>
                              </a:cubicBezTo>
                              <a:cubicBezTo>
                                <a:pt x="60140" y="7438"/>
                                <a:pt x="60131" y="7451"/>
                                <a:pt x="60158" y="7541"/>
                              </a:cubicBezTo>
                              <a:cubicBezTo>
                                <a:pt x="60184" y="7631"/>
                                <a:pt x="60201" y="7635"/>
                                <a:pt x="60114" y="7571"/>
                              </a:cubicBezTo>
                              <a:cubicBezTo>
                                <a:pt x="60062" y="7505"/>
                                <a:pt x="60044" y="7506"/>
                                <a:pt x="59918" y="7584"/>
                              </a:cubicBezTo>
                              <a:cubicBezTo>
                                <a:pt x="59844" y="7633"/>
                                <a:pt x="59783" y="7705"/>
                                <a:pt x="59783" y="7748"/>
                              </a:cubicBezTo>
                              <a:cubicBezTo>
                                <a:pt x="59783" y="7790"/>
                                <a:pt x="59740" y="7819"/>
                                <a:pt x="59696" y="7802"/>
                              </a:cubicBezTo>
                              <a:cubicBezTo>
                                <a:pt x="59653" y="7786"/>
                                <a:pt x="59609" y="7801"/>
                                <a:pt x="59609" y="7846"/>
                              </a:cubicBezTo>
                              <a:cubicBezTo>
                                <a:pt x="59609" y="7891"/>
                                <a:pt x="59553" y="7921"/>
                                <a:pt x="59461" y="7937"/>
                              </a:cubicBezTo>
                              <a:cubicBezTo>
                                <a:pt x="59344" y="7963"/>
                                <a:pt x="59309" y="7989"/>
                                <a:pt x="59287" y="8092"/>
                              </a:cubicBezTo>
                              <a:cubicBezTo>
                                <a:pt x="59244" y="8216"/>
                                <a:pt x="59122" y="8331"/>
                                <a:pt x="59026" y="8312"/>
                              </a:cubicBezTo>
                              <a:cubicBezTo>
                                <a:pt x="58983" y="8307"/>
                                <a:pt x="58965" y="8329"/>
                                <a:pt x="58952" y="8367"/>
                              </a:cubicBezTo>
                              <a:cubicBezTo>
                                <a:pt x="58939" y="8404"/>
                                <a:pt x="58909" y="8431"/>
                                <a:pt x="58887" y="8431"/>
                              </a:cubicBezTo>
                              <a:cubicBezTo>
                                <a:pt x="58843" y="8431"/>
                                <a:pt x="58713" y="8543"/>
                                <a:pt x="58266" y="8963"/>
                              </a:cubicBezTo>
                              <a:cubicBezTo>
                                <a:pt x="58105" y="9116"/>
                                <a:pt x="57935" y="9252"/>
                                <a:pt x="57891" y="9266"/>
                              </a:cubicBezTo>
                              <a:cubicBezTo>
                                <a:pt x="57848" y="9280"/>
                                <a:pt x="57813" y="9323"/>
                                <a:pt x="57813" y="9362"/>
                              </a:cubicBezTo>
                              <a:cubicBezTo>
                                <a:pt x="57813" y="9401"/>
                                <a:pt x="57730" y="9496"/>
                                <a:pt x="57630" y="9570"/>
                              </a:cubicBezTo>
                              <a:cubicBezTo>
                                <a:pt x="57291" y="9828"/>
                                <a:pt x="56965" y="10178"/>
                                <a:pt x="56992" y="10256"/>
                              </a:cubicBezTo>
                              <a:cubicBezTo>
                                <a:pt x="56992" y="10287"/>
                                <a:pt x="56989" y="10308"/>
                                <a:pt x="56948" y="10308"/>
                              </a:cubicBezTo>
                              <a:cubicBezTo>
                                <a:pt x="56909" y="10308"/>
                                <a:pt x="56883" y="10394"/>
                                <a:pt x="56853" y="10500"/>
                              </a:cubicBezTo>
                              <a:cubicBezTo>
                                <a:pt x="56822" y="10606"/>
                                <a:pt x="56788" y="10692"/>
                                <a:pt x="56770" y="10692"/>
                              </a:cubicBezTo>
                              <a:cubicBezTo>
                                <a:pt x="56753" y="10692"/>
                                <a:pt x="56727" y="10723"/>
                                <a:pt x="56770" y="10756"/>
                              </a:cubicBezTo>
                              <a:lnTo>
                                <a:pt x="56770" y="10820"/>
                              </a:lnTo>
                              <a:cubicBezTo>
                                <a:pt x="56770" y="10820"/>
                                <a:pt x="56727" y="10864"/>
                                <a:pt x="56727" y="10916"/>
                              </a:cubicBezTo>
                              <a:cubicBezTo>
                                <a:pt x="56727" y="11082"/>
                                <a:pt x="56661" y="11417"/>
                                <a:pt x="56631" y="11399"/>
                              </a:cubicBezTo>
                              <a:cubicBezTo>
                                <a:pt x="56600" y="11381"/>
                                <a:pt x="56587" y="11567"/>
                                <a:pt x="56579" y="12484"/>
                              </a:cubicBezTo>
                              <a:cubicBezTo>
                                <a:pt x="56576" y="12613"/>
                                <a:pt x="56579" y="12729"/>
                                <a:pt x="56535" y="12742"/>
                              </a:cubicBezTo>
                              <a:cubicBezTo>
                                <a:pt x="56492" y="12768"/>
                                <a:pt x="56461" y="12911"/>
                                <a:pt x="56457" y="13073"/>
                              </a:cubicBezTo>
                              <a:cubicBezTo>
                                <a:pt x="56455" y="13127"/>
                                <a:pt x="56413" y="13160"/>
                                <a:pt x="56413" y="13145"/>
                              </a:cubicBezTo>
                              <a:cubicBezTo>
                                <a:pt x="56370" y="13132"/>
                                <a:pt x="56370" y="13148"/>
                                <a:pt x="56413" y="13185"/>
                              </a:cubicBezTo>
                              <a:cubicBezTo>
                                <a:pt x="56413" y="13224"/>
                                <a:pt x="56418" y="13251"/>
                                <a:pt x="56413" y="13251"/>
                              </a:cubicBezTo>
                              <a:cubicBezTo>
                                <a:pt x="56370" y="13251"/>
                                <a:pt x="56370" y="13281"/>
                                <a:pt x="56413" y="13319"/>
                              </a:cubicBezTo>
                              <a:lnTo>
                                <a:pt x="56413" y="13416"/>
                              </a:lnTo>
                              <a:cubicBezTo>
                                <a:pt x="56370" y="13429"/>
                                <a:pt x="56357" y="13540"/>
                                <a:pt x="56348" y="13656"/>
                              </a:cubicBezTo>
                              <a:cubicBezTo>
                                <a:pt x="56339" y="13772"/>
                                <a:pt x="56304" y="13873"/>
                                <a:pt x="56287" y="13881"/>
                              </a:cubicBezTo>
                              <a:cubicBezTo>
                                <a:pt x="56244" y="13889"/>
                                <a:pt x="56244" y="13932"/>
                                <a:pt x="56287" y="13977"/>
                              </a:cubicBezTo>
                              <a:cubicBezTo>
                                <a:pt x="56287" y="14029"/>
                                <a:pt x="56287" y="14070"/>
                                <a:pt x="56239" y="14086"/>
                              </a:cubicBezTo>
                              <a:cubicBezTo>
                                <a:pt x="56191" y="14102"/>
                                <a:pt x="56183" y="14129"/>
                                <a:pt x="56196" y="14150"/>
                              </a:cubicBezTo>
                              <a:cubicBezTo>
                                <a:pt x="56209" y="14171"/>
                                <a:pt x="56200" y="14190"/>
                                <a:pt x="56196" y="14190"/>
                              </a:cubicBezTo>
                              <a:cubicBezTo>
                                <a:pt x="56191" y="14190"/>
                                <a:pt x="56152" y="14249"/>
                                <a:pt x="56152" y="14321"/>
                              </a:cubicBezTo>
                              <a:cubicBezTo>
                                <a:pt x="56148" y="14546"/>
                                <a:pt x="56004" y="15127"/>
                                <a:pt x="55965" y="15101"/>
                              </a:cubicBezTo>
                              <a:cubicBezTo>
                                <a:pt x="55922" y="15088"/>
                                <a:pt x="55922" y="15103"/>
                                <a:pt x="55922" y="15136"/>
                              </a:cubicBezTo>
                              <a:cubicBezTo>
                                <a:pt x="55922" y="15169"/>
                                <a:pt x="55919" y="15242"/>
                                <a:pt x="55922" y="15300"/>
                              </a:cubicBezTo>
                              <a:cubicBezTo>
                                <a:pt x="55924" y="15359"/>
                                <a:pt x="55878" y="15493"/>
                                <a:pt x="55874" y="15599"/>
                              </a:cubicBezTo>
                              <a:cubicBezTo>
                                <a:pt x="55830" y="16074"/>
                                <a:pt x="55665" y="16616"/>
                                <a:pt x="55547" y="16690"/>
                              </a:cubicBezTo>
                              <a:cubicBezTo>
                                <a:pt x="55547" y="16703"/>
                                <a:pt x="55504" y="16770"/>
                                <a:pt x="55504" y="16838"/>
                              </a:cubicBezTo>
                              <a:cubicBezTo>
                                <a:pt x="55504" y="16907"/>
                                <a:pt x="55504" y="16964"/>
                                <a:pt x="55460" y="16964"/>
                              </a:cubicBezTo>
                              <a:cubicBezTo>
                                <a:pt x="55417" y="16964"/>
                                <a:pt x="55278" y="17212"/>
                                <a:pt x="55308" y="17260"/>
                              </a:cubicBezTo>
                              <a:cubicBezTo>
                                <a:pt x="55308" y="17277"/>
                                <a:pt x="55304" y="17320"/>
                                <a:pt x="55265" y="17349"/>
                              </a:cubicBezTo>
                              <a:cubicBezTo>
                                <a:pt x="55225" y="17378"/>
                                <a:pt x="55199" y="17426"/>
                                <a:pt x="55199" y="17457"/>
                              </a:cubicBezTo>
                              <a:cubicBezTo>
                                <a:pt x="55199" y="17487"/>
                                <a:pt x="55199" y="17518"/>
                                <a:pt x="55156" y="17526"/>
                              </a:cubicBezTo>
                              <a:cubicBezTo>
                                <a:pt x="55112" y="17533"/>
                                <a:pt x="55108" y="17603"/>
                                <a:pt x="55099" y="17680"/>
                              </a:cubicBezTo>
                              <a:cubicBezTo>
                                <a:pt x="55091" y="17757"/>
                                <a:pt x="55051" y="17854"/>
                                <a:pt x="55012" y="17897"/>
                              </a:cubicBezTo>
                              <a:cubicBezTo>
                                <a:pt x="54973" y="17939"/>
                                <a:pt x="54956" y="17986"/>
                                <a:pt x="54969" y="18002"/>
                              </a:cubicBezTo>
                              <a:cubicBezTo>
                                <a:pt x="54982" y="18018"/>
                                <a:pt x="54971" y="18032"/>
                                <a:pt x="54925" y="18032"/>
                              </a:cubicBezTo>
                              <a:cubicBezTo>
                                <a:pt x="54880" y="18032"/>
                                <a:pt x="54882" y="18045"/>
                                <a:pt x="54882" y="18063"/>
                              </a:cubicBezTo>
                              <a:cubicBezTo>
                                <a:pt x="54925" y="18102"/>
                                <a:pt x="54790" y="18339"/>
                                <a:pt x="54669" y="18453"/>
                              </a:cubicBezTo>
                              <a:cubicBezTo>
                                <a:pt x="54612" y="18506"/>
                                <a:pt x="54577" y="18566"/>
                                <a:pt x="54590" y="18587"/>
                              </a:cubicBezTo>
                              <a:cubicBezTo>
                                <a:pt x="54603" y="18608"/>
                                <a:pt x="54590" y="18636"/>
                                <a:pt x="54547" y="18650"/>
                              </a:cubicBezTo>
                              <a:cubicBezTo>
                                <a:pt x="54503" y="18663"/>
                                <a:pt x="54481" y="18714"/>
                                <a:pt x="54481" y="18763"/>
                              </a:cubicBezTo>
                              <a:cubicBezTo>
                                <a:pt x="54481" y="18813"/>
                                <a:pt x="54481" y="18841"/>
                                <a:pt x="54438" y="18827"/>
                              </a:cubicBezTo>
                              <a:cubicBezTo>
                                <a:pt x="54394" y="18797"/>
                                <a:pt x="54294" y="18950"/>
                                <a:pt x="54334" y="18988"/>
                              </a:cubicBezTo>
                              <a:lnTo>
                                <a:pt x="54246" y="19084"/>
                              </a:lnTo>
                              <a:cubicBezTo>
                                <a:pt x="54186" y="19123"/>
                                <a:pt x="54146" y="19172"/>
                                <a:pt x="54159" y="19191"/>
                              </a:cubicBezTo>
                              <a:cubicBezTo>
                                <a:pt x="54203" y="19230"/>
                                <a:pt x="54016" y="19403"/>
                                <a:pt x="53955" y="19403"/>
                              </a:cubicBezTo>
                              <a:cubicBezTo>
                                <a:pt x="53955" y="19403"/>
                                <a:pt x="53911" y="19420"/>
                                <a:pt x="53955" y="19446"/>
                              </a:cubicBezTo>
                              <a:cubicBezTo>
                                <a:pt x="53955" y="19472"/>
                                <a:pt x="53911" y="19558"/>
                                <a:pt x="53829" y="19643"/>
                              </a:cubicBezTo>
                              <a:cubicBezTo>
                                <a:pt x="53746" y="19729"/>
                                <a:pt x="53690" y="19818"/>
                                <a:pt x="53703" y="19842"/>
                              </a:cubicBezTo>
                              <a:cubicBezTo>
                                <a:pt x="53716" y="19866"/>
                                <a:pt x="53703" y="19922"/>
                                <a:pt x="53629" y="19968"/>
                              </a:cubicBezTo>
                              <a:cubicBezTo>
                                <a:pt x="53572" y="20016"/>
                                <a:pt x="53555" y="20039"/>
                                <a:pt x="53585" y="20023"/>
                              </a:cubicBezTo>
                              <a:cubicBezTo>
                                <a:pt x="53616" y="20007"/>
                                <a:pt x="53585" y="20032"/>
                                <a:pt x="53542" y="20079"/>
                              </a:cubicBezTo>
                              <a:cubicBezTo>
                                <a:pt x="53498" y="20127"/>
                                <a:pt x="53446" y="20180"/>
                                <a:pt x="53446" y="20200"/>
                              </a:cubicBezTo>
                              <a:lnTo>
                                <a:pt x="53359" y="20291"/>
                              </a:lnTo>
                              <a:cubicBezTo>
                                <a:pt x="53311" y="20321"/>
                                <a:pt x="53281" y="20362"/>
                                <a:pt x="53294" y="20382"/>
                              </a:cubicBezTo>
                              <a:cubicBezTo>
                                <a:pt x="53307" y="20402"/>
                                <a:pt x="53294" y="20430"/>
                                <a:pt x="53250" y="20444"/>
                              </a:cubicBezTo>
                              <a:cubicBezTo>
                                <a:pt x="53207" y="20458"/>
                                <a:pt x="53198" y="20488"/>
                                <a:pt x="53207" y="20513"/>
                              </a:cubicBezTo>
                              <a:cubicBezTo>
                                <a:pt x="53215" y="20539"/>
                                <a:pt x="53210" y="20552"/>
                                <a:pt x="53163" y="20548"/>
                              </a:cubicBezTo>
                              <a:cubicBezTo>
                                <a:pt x="53116" y="20544"/>
                                <a:pt x="53098" y="20587"/>
                                <a:pt x="53080" y="20643"/>
                              </a:cubicBezTo>
                              <a:cubicBezTo>
                                <a:pt x="53063" y="20699"/>
                                <a:pt x="53037" y="20734"/>
                                <a:pt x="53037" y="20715"/>
                              </a:cubicBezTo>
                              <a:cubicBezTo>
                                <a:pt x="53037" y="20666"/>
                                <a:pt x="52906" y="20797"/>
                                <a:pt x="52906" y="20852"/>
                              </a:cubicBezTo>
                              <a:cubicBezTo>
                                <a:pt x="52906" y="20906"/>
                                <a:pt x="52863" y="20917"/>
                                <a:pt x="52819" y="20942"/>
                              </a:cubicBezTo>
                              <a:cubicBezTo>
                                <a:pt x="52776" y="20968"/>
                                <a:pt x="52741" y="21005"/>
                                <a:pt x="52754" y="21025"/>
                              </a:cubicBezTo>
                              <a:cubicBezTo>
                                <a:pt x="52767" y="21045"/>
                                <a:pt x="52711" y="21116"/>
                                <a:pt x="52637" y="21183"/>
                              </a:cubicBezTo>
                              <a:lnTo>
                                <a:pt x="52476" y="21347"/>
                              </a:lnTo>
                              <a:cubicBezTo>
                                <a:pt x="52476" y="21373"/>
                                <a:pt x="52432" y="21386"/>
                                <a:pt x="52432" y="21382"/>
                              </a:cubicBezTo>
                              <a:lnTo>
                                <a:pt x="52354" y="21461"/>
                              </a:lnTo>
                              <a:cubicBezTo>
                                <a:pt x="52310" y="21532"/>
                                <a:pt x="52310" y="21542"/>
                                <a:pt x="52356" y="21515"/>
                              </a:cubicBezTo>
                              <a:cubicBezTo>
                                <a:pt x="52430" y="21472"/>
                                <a:pt x="52230" y="21701"/>
                                <a:pt x="52104" y="21807"/>
                              </a:cubicBezTo>
                              <a:cubicBezTo>
                                <a:pt x="52051" y="21851"/>
                                <a:pt x="52017" y="21905"/>
                                <a:pt x="52030" y="21926"/>
                              </a:cubicBezTo>
                              <a:cubicBezTo>
                                <a:pt x="52043" y="21947"/>
                                <a:pt x="52027" y="21965"/>
                                <a:pt x="51986" y="21965"/>
                              </a:cubicBezTo>
                              <a:cubicBezTo>
                                <a:pt x="51946" y="21965"/>
                                <a:pt x="51738" y="22185"/>
                                <a:pt x="51686" y="22321"/>
                              </a:cubicBezTo>
                              <a:cubicBezTo>
                                <a:pt x="51686" y="22365"/>
                                <a:pt x="51621" y="22410"/>
                                <a:pt x="51573" y="22422"/>
                              </a:cubicBezTo>
                              <a:cubicBezTo>
                                <a:pt x="51525" y="22434"/>
                                <a:pt x="51486" y="22461"/>
                                <a:pt x="51486" y="22485"/>
                              </a:cubicBezTo>
                              <a:cubicBezTo>
                                <a:pt x="51486" y="22510"/>
                                <a:pt x="51368" y="22645"/>
                                <a:pt x="51220" y="22790"/>
                              </a:cubicBezTo>
                              <a:cubicBezTo>
                                <a:pt x="51072" y="22935"/>
                                <a:pt x="50959" y="23068"/>
                                <a:pt x="50964" y="23086"/>
                              </a:cubicBezTo>
                              <a:cubicBezTo>
                                <a:pt x="50968" y="23103"/>
                                <a:pt x="50964" y="23120"/>
                                <a:pt x="50916" y="23120"/>
                              </a:cubicBezTo>
                              <a:cubicBezTo>
                                <a:pt x="50868" y="23120"/>
                                <a:pt x="50463" y="23548"/>
                                <a:pt x="50463" y="23604"/>
                              </a:cubicBezTo>
                              <a:cubicBezTo>
                                <a:pt x="50463" y="23660"/>
                                <a:pt x="50254" y="23864"/>
                                <a:pt x="49919" y="24217"/>
                              </a:cubicBezTo>
                              <a:cubicBezTo>
                                <a:pt x="49819" y="24322"/>
                                <a:pt x="49749" y="24429"/>
                                <a:pt x="49767" y="24454"/>
                              </a:cubicBezTo>
                              <a:lnTo>
                                <a:pt x="49767" y="24471"/>
                              </a:lnTo>
                              <a:cubicBezTo>
                                <a:pt x="49723" y="24458"/>
                                <a:pt x="49579" y="24594"/>
                                <a:pt x="49406" y="24778"/>
                              </a:cubicBezTo>
                              <a:lnTo>
                                <a:pt x="49023" y="25151"/>
                              </a:lnTo>
                              <a:cubicBezTo>
                                <a:pt x="48879" y="25235"/>
                                <a:pt x="48303" y="25789"/>
                                <a:pt x="48303" y="25843"/>
                              </a:cubicBezTo>
                              <a:cubicBezTo>
                                <a:pt x="48303" y="25896"/>
                                <a:pt x="48303" y="25886"/>
                                <a:pt x="48259" y="25873"/>
                              </a:cubicBezTo>
                              <a:cubicBezTo>
                                <a:pt x="48216" y="25860"/>
                                <a:pt x="48198" y="25886"/>
                                <a:pt x="48172" y="25937"/>
                              </a:cubicBezTo>
                              <a:lnTo>
                                <a:pt x="48020" y="26066"/>
                              </a:lnTo>
                              <a:cubicBezTo>
                                <a:pt x="47959" y="26092"/>
                                <a:pt x="47924" y="26124"/>
                                <a:pt x="47937" y="26144"/>
                              </a:cubicBezTo>
                              <a:cubicBezTo>
                                <a:pt x="47950" y="26165"/>
                                <a:pt x="47937" y="26202"/>
                                <a:pt x="47894" y="26226"/>
                              </a:cubicBezTo>
                              <a:cubicBezTo>
                                <a:pt x="47850" y="26250"/>
                                <a:pt x="47816" y="26277"/>
                                <a:pt x="47733" y="26277"/>
                              </a:cubicBezTo>
                              <a:cubicBezTo>
                                <a:pt x="47689" y="26277"/>
                                <a:pt x="47689" y="26303"/>
                                <a:pt x="47689" y="26327"/>
                              </a:cubicBezTo>
                              <a:cubicBezTo>
                                <a:pt x="47689" y="26350"/>
                                <a:pt x="47646" y="26387"/>
                                <a:pt x="47615" y="26401"/>
                              </a:cubicBezTo>
                              <a:cubicBezTo>
                                <a:pt x="47494" y="26436"/>
                                <a:pt x="47039" y="26750"/>
                                <a:pt x="47039" y="26797"/>
                              </a:cubicBezTo>
                              <a:cubicBezTo>
                                <a:pt x="47039" y="26815"/>
                                <a:pt x="47039" y="26828"/>
                                <a:pt x="46996" y="26815"/>
                              </a:cubicBezTo>
                              <a:lnTo>
                                <a:pt x="46848" y="26900"/>
                              </a:lnTo>
                              <a:lnTo>
                                <a:pt x="46730" y="26972"/>
                              </a:lnTo>
                              <a:lnTo>
                                <a:pt x="46687" y="27011"/>
                              </a:lnTo>
                              <a:cubicBezTo>
                                <a:pt x="46643" y="27055"/>
                                <a:pt x="46604" y="27086"/>
                                <a:pt x="46561" y="27086"/>
                              </a:cubicBezTo>
                              <a:cubicBezTo>
                                <a:pt x="46517" y="27086"/>
                                <a:pt x="46443" y="27121"/>
                                <a:pt x="46400" y="27161"/>
                              </a:cubicBezTo>
                              <a:lnTo>
                                <a:pt x="46260" y="27248"/>
                              </a:lnTo>
                              <a:cubicBezTo>
                                <a:pt x="46217" y="27257"/>
                                <a:pt x="46178" y="27287"/>
                                <a:pt x="46156" y="27320"/>
                              </a:cubicBezTo>
                              <a:cubicBezTo>
                                <a:pt x="46134" y="27352"/>
                                <a:pt x="46060" y="27392"/>
                                <a:pt x="45995" y="27407"/>
                              </a:cubicBezTo>
                              <a:cubicBezTo>
                                <a:pt x="45930" y="27423"/>
                                <a:pt x="45882" y="27457"/>
                                <a:pt x="45882" y="27481"/>
                              </a:cubicBezTo>
                              <a:cubicBezTo>
                                <a:pt x="45882" y="27506"/>
                                <a:pt x="45882" y="27516"/>
                                <a:pt x="45838" y="27499"/>
                              </a:cubicBezTo>
                              <a:cubicBezTo>
                                <a:pt x="45786" y="27444"/>
                                <a:pt x="45173" y="27805"/>
                                <a:pt x="44936" y="28031"/>
                              </a:cubicBezTo>
                              <a:lnTo>
                                <a:pt x="44415" y="28497"/>
                              </a:lnTo>
                              <a:cubicBezTo>
                                <a:pt x="43976" y="28867"/>
                                <a:pt x="43817" y="29021"/>
                                <a:pt x="43817" y="29079"/>
                              </a:cubicBezTo>
                              <a:cubicBezTo>
                                <a:pt x="43817" y="29137"/>
                                <a:pt x="43817" y="29128"/>
                                <a:pt x="43774" y="29123"/>
                              </a:cubicBezTo>
                              <a:cubicBezTo>
                                <a:pt x="43730" y="29117"/>
                                <a:pt x="43272" y="29570"/>
                                <a:pt x="43287" y="29616"/>
                              </a:cubicBezTo>
                              <a:cubicBezTo>
                                <a:pt x="43292" y="29633"/>
                                <a:pt x="43283" y="29642"/>
                                <a:pt x="43244" y="29629"/>
                              </a:cubicBezTo>
                              <a:lnTo>
                                <a:pt x="42957" y="29900"/>
                              </a:lnTo>
                              <a:cubicBezTo>
                                <a:pt x="42817" y="30062"/>
                                <a:pt x="42687" y="30197"/>
                                <a:pt x="42665" y="30199"/>
                              </a:cubicBezTo>
                              <a:cubicBezTo>
                                <a:pt x="42643" y="30201"/>
                                <a:pt x="42491" y="30327"/>
                                <a:pt x="42330" y="30479"/>
                              </a:cubicBezTo>
                              <a:cubicBezTo>
                                <a:pt x="42169" y="30631"/>
                                <a:pt x="42026" y="30755"/>
                                <a:pt x="42017" y="30755"/>
                              </a:cubicBezTo>
                              <a:cubicBezTo>
                                <a:pt x="41973" y="30755"/>
                                <a:pt x="41509" y="31100"/>
                                <a:pt x="41301" y="31274"/>
                              </a:cubicBezTo>
                              <a:lnTo>
                                <a:pt x="40654" y="31750"/>
                              </a:lnTo>
                              <a:cubicBezTo>
                                <a:pt x="40168" y="32088"/>
                                <a:pt x="39941" y="32302"/>
                                <a:pt x="39695" y="32654"/>
                              </a:cubicBezTo>
                              <a:cubicBezTo>
                                <a:pt x="39504" y="32929"/>
                                <a:pt x="39233" y="33428"/>
                                <a:pt x="39233" y="33508"/>
                              </a:cubicBezTo>
                              <a:cubicBezTo>
                                <a:pt x="39233" y="33543"/>
                                <a:pt x="39233" y="33571"/>
                                <a:pt x="39189" y="33571"/>
                              </a:cubicBezTo>
                              <a:cubicBezTo>
                                <a:pt x="39146" y="33571"/>
                                <a:pt x="38993" y="33974"/>
                                <a:pt x="38906" y="34296"/>
                              </a:cubicBezTo>
                              <a:cubicBezTo>
                                <a:pt x="38863" y="34426"/>
                                <a:pt x="38832" y="34781"/>
                                <a:pt x="38815" y="35086"/>
                              </a:cubicBezTo>
                              <a:cubicBezTo>
                                <a:pt x="38797" y="35391"/>
                                <a:pt x="38767" y="35658"/>
                                <a:pt x="38745" y="35681"/>
                              </a:cubicBezTo>
                              <a:cubicBezTo>
                                <a:pt x="38723" y="35703"/>
                                <a:pt x="38702" y="35867"/>
                                <a:pt x="38702" y="36045"/>
                              </a:cubicBezTo>
                              <a:cubicBezTo>
                                <a:pt x="38702" y="36266"/>
                                <a:pt x="38702" y="36398"/>
                                <a:pt x="38637" y="36461"/>
                              </a:cubicBezTo>
                              <a:cubicBezTo>
                                <a:pt x="38558" y="36573"/>
                                <a:pt x="38593" y="36749"/>
                                <a:pt x="38706" y="36829"/>
                              </a:cubicBezTo>
                              <a:lnTo>
                                <a:pt x="39368" y="37436"/>
                              </a:lnTo>
                              <a:lnTo>
                                <a:pt x="39988" y="38001"/>
                              </a:lnTo>
                              <a:cubicBezTo>
                                <a:pt x="39988" y="38010"/>
                                <a:pt x="40031" y="38045"/>
                                <a:pt x="40031" y="38076"/>
                              </a:cubicBezTo>
                              <a:cubicBezTo>
                                <a:pt x="40031" y="38108"/>
                                <a:pt x="40031" y="38136"/>
                                <a:pt x="40075" y="38136"/>
                              </a:cubicBezTo>
                              <a:cubicBezTo>
                                <a:pt x="40075" y="38136"/>
                                <a:pt x="40206" y="38231"/>
                                <a:pt x="40319" y="38347"/>
                              </a:cubicBezTo>
                              <a:cubicBezTo>
                                <a:pt x="40432" y="38464"/>
                                <a:pt x="40541" y="38550"/>
                                <a:pt x="40554" y="38541"/>
                              </a:cubicBezTo>
                              <a:lnTo>
                                <a:pt x="40671" y="38629"/>
                              </a:lnTo>
                              <a:lnTo>
                                <a:pt x="40806" y="38734"/>
                              </a:lnTo>
                              <a:cubicBezTo>
                                <a:pt x="40850" y="38734"/>
                                <a:pt x="40850" y="38764"/>
                                <a:pt x="40850" y="38798"/>
                              </a:cubicBezTo>
                              <a:cubicBezTo>
                                <a:pt x="40850" y="38831"/>
                                <a:pt x="40893" y="38862"/>
                                <a:pt x="40915" y="38862"/>
                              </a:cubicBezTo>
                              <a:cubicBezTo>
                                <a:pt x="40958" y="38862"/>
                                <a:pt x="40971" y="38879"/>
                                <a:pt x="40958" y="38905"/>
                              </a:cubicBezTo>
                              <a:cubicBezTo>
                                <a:pt x="40945" y="38931"/>
                                <a:pt x="41006" y="38994"/>
                                <a:pt x="41093" y="39051"/>
                              </a:cubicBezTo>
                              <a:cubicBezTo>
                                <a:pt x="41276" y="39170"/>
                                <a:pt x="41607" y="39461"/>
                                <a:pt x="41558" y="39461"/>
                              </a:cubicBezTo>
                              <a:cubicBezTo>
                                <a:pt x="41558" y="39461"/>
                                <a:pt x="41555" y="39492"/>
                                <a:pt x="41601" y="39525"/>
                              </a:cubicBezTo>
                              <a:cubicBezTo>
                                <a:pt x="41648" y="39559"/>
                                <a:pt x="41697" y="39589"/>
                                <a:pt x="41732" y="39589"/>
                              </a:cubicBezTo>
                              <a:cubicBezTo>
                                <a:pt x="41767" y="39589"/>
                                <a:pt x="41793" y="39615"/>
                                <a:pt x="41788" y="39643"/>
                              </a:cubicBezTo>
                              <a:cubicBezTo>
                                <a:pt x="41784" y="39670"/>
                                <a:pt x="41788" y="39691"/>
                                <a:pt x="41832" y="39686"/>
                              </a:cubicBezTo>
                              <a:cubicBezTo>
                                <a:pt x="41875" y="39681"/>
                                <a:pt x="41880" y="39699"/>
                                <a:pt x="41875" y="39730"/>
                              </a:cubicBezTo>
                              <a:cubicBezTo>
                                <a:pt x="41871" y="39760"/>
                                <a:pt x="41875" y="39778"/>
                                <a:pt x="41919" y="39773"/>
                              </a:cubicBezTo>
                              <a:cubicBezTo>
                                <a:pt x="41963" y="39768"/>
                                <a:pt x="41971" y="39782"/>
                                <a:pt x="41971" y="39808"/>
                              </a:cubicBezTo>
                              <a:cubicBezTo>
                                <a:pt x="41971" y="39834"/>
                                <a:pt x="41971" y="39847"/>
                                <a:pt x="42015" y="39843"/>
                              </a:cubicBezTo>
                              <a:lnTo>
                                <a:pt x="42123" y="39873"/>
                              </a:lnTo>
                              <a:cubicBezTo>
                                <a:pt x="42184" y="39904"/>
                                <a:pt x="42189" y="39917"/>
                                <a:pt x="42123" y="39943"/>
                              </a:cubicBezTo>
                              <a:cubicBezTo>
                                <a:pt x="42058" y="39969"/>
                                <a:pt x="42123" y="39982"/>
                                <a:pt x="42184" y="39982"/>
                              </a:cubicBezTo>
                              <a:cubicBezTo>
                                <a:pt x="42245" y="39982"/>
                                <a:pt x="42293" y="39995"/>
                                <a:pt x="42284" y="40017"/>
                              </a:cubicBezTo>
                              <a:cubicBezTo>
                                <a:pt x="42284" y="40034"/>
                                <a:pt x="42284" y="40083"/>
                                <a:pt x="42358" y="40121"/>
                              </a:cubicBezTo>
                              <a:cubicBezTo>
                                <a:pt x="42624" y="40319"/>
                                <a:pt x="42759" y="40412"/>
                                <a:pt x="42857" y="40462"/>
                              </a:cubicBezTo>
                              <a:cubicBezTo>
                                <a:pt x="43001" y="40535"/>
                                <a:pt x="43114" y="40632"/>
                                <a:pt x="43114" y="40685"/>
                              </a:cubicBezTo>
                              <a:cubicBezTo>
                                <a:pt x="43114" y="40738"/>
                                <a:pt x="43197" y="40766"/>
                                <a:pt x="43297" y="40812"/>
                              </a:cubicBezTo>
                              <a:cubicBezTo>
                                <a:pt x="43475" y="40893"/>
                                <a:pt x="43723" y="41110"/>
                                <a:pt x="43684" y="41149"/>
                              </a:cubicBezTo>
                              <a:cubicBezTo>
                                <a:pt x="43645" y="41188"/>
                                <a:pt x="43771" y="41342"/>
                                <a:pt x="43845" y="41361"/>
                              </a:cubicBezTo>
                              <a:cubicBezTo>
                                <a:pt x="43932" y="41387"/>
                                <a:pt x="44080" y="41708"/>
                                <a:pt x="44245" y="42235"/>
                              </a:cubicBezTo>
                              <a:cubicBezTo>
                                <a:pt x="44350" y="42569"/>
                                <a:pt x="44393" y="42649"/>
                                <a:pt x="44520" y="42745"/>
                              </a:cubicBezTo>
                              <a:cubicBezTo>
                                <a:pt x="44602" y="42809"/>
                                <a:pt x="44702" y="42901"/>
                                <a:pt x="44746" y="42951"/>
                              </a:cubicBezTo>
                              <a:cubicBezTo>
                                <a:pt x="44863" y="43096"/>
                                <a:pt x="45255" y="43344"/>
                                <a:pt x="45449" y="43394"/>
                              </a:cubicBezTo>
                              <a:cubicBezTo>
                                <a:pt x="45714" y="43463"/>
                                <a:pt x="45845" y="43642"/>
                                <a:pt x="45845" y="43932"/>
                              </a:cubicBezTo>
                              <a:cubicBezTo>
                                <a:pt x="45845" y="44154"/>
                                <a:pt x="45849" y="44166"/>
                                <a:pt x="45989" y="44223"/>
                              </a:cubicBezTo>
                              <a:cubicBezTo>
                                <a:pt x="46067" y="44258"/>
                                <a:pt x="46215" y="44296"/>
                                <a:pt x="46319" y="44313"/>
                              </a:cubicBezTo>
                              <a:cubicBezTo>
                                <a:pt x="46424" y="44329"/>
                                <a:pt x="46650" y="44379"/>
                                <a:pt x="46824" y="44424"/>
                              </a:cubicBezTo>
                              <a:cubicBezTo>
                                <a:pt x="46998" y="44469"/>
                                <a:pt x="47233" y="44505"/>
                                <a:pt x="47346" y="44505"/>
                              </a:cubicBezTo>
                              <a:cubicBezTo>
                                <a:pt x="47585" y="44505"/>
                                <a:pt x="48126" y="44706"/>
                                <a:pt x="48353" y="44879"/>
                              </a:cubicBezTo>
                              <a:cubicBezTo>
                                <a:pt x="48436" y="44943"/>
                                <a:pt x="48540" y="45072"/>
                                <a:pt x="48584" y="45166"/>
                              </a:cubicBezTo>
                              <a:cubicBezTo>
                                <a:pt x="48688" y="45396"/>
                                <a:pt x="48688" y="45457"/>
                                <a:pt x="48584" y="45422"/>
                              </a:cubicBezTo>
                              <a:cubicBezTo>
                                <a:pt x="48479" y="45386"/>
                                <a:pt x="48496" y="45409"/>
                                <a:pt x="48527" y="45493"/>
                              </a:cubicBezTo>
                              <a:cubicBezTo>
                                <a:pt x="48601" y="45730"/>
                                <a:pt x="48627" y="45911"/>
                                <a:pt x="48631" y="46202"/>
                              </a:cubicBezTo>
                              <a:lnTo>
                                <a:pt x="48632" y="46511"/>
                              </a:lnTo>
                              <a:lnTo>
                                <a:pt x="48506" y="46511"/>
                              </a:lnTo>
                              <a:cubicBezTo>
                                <a:pt x="48332" y="46511"/>
                                <a:pt x="48228" y="46390"/>
                                <a:pt x="48167" y="46121"/>
                              </a:cubicBezTo>
                              <a:cubicBezTo>
                                <a:pt x="48123" y="45990"/>
                                <a:pt x="48049" y="45794"/>
                                <a:pt x="47962" y="45664"/>
                              </a:cubicBezTo>
                              <a:cubicBezTo>
                                <a:pt x="47814" y="45446"/>
                                <a:pt x="47797" y="45437"/>
                                <a:pt x="47653" y="45460"/>
                              </a:cubicBezTo>
                              <a:cubicBezTo>
                                <a:pt x="47466" y="45491"/>
                                <a:pt x="47397" y="45583"/>
                                <a:pt x="47397" y="45794"/>
                              </a:cubicBezTo>
                              <a:lnTo>
                                <a:pt x="47397" y="45958"/>
                              </a:lnTo>
                              <a:lnTo>
                                <a:pt x="47214" y="45949"/>
                              </a:lnTo>
                              <a:cubicBezTo>
                                <a:pt x="47053" y="45940"/>
                                <a:pt x="47035" y="45947"/>
                                <a:pt x="47048" y="46023"/>
                              </a:cubicBezTo>
                              <a:cubicBezTo>
                                <a:pt x="47092" y="46205"/>
                                <a:pt x="47092" y="46527"/>
                                <a:pt x="47048" y="46538"/>
                              </a:cubicBezTo>
                              <a:lnTo>
                                <a:pt x="46953" y="46529"/>
                              </a:lnTo>
                              <a:close/>
                              <a:moveTo>
                                <a:pt x="41511" y="41535"/>
                              </a:moveTo>
                              <a:cubicBezTo>
                                <a:pt x="41555" y="41496"/>
                                <a:pt x="41363" y="41261"/>
                                <a:pt x="41237" y="41195"/>
                              </a:cubicBezTo>
                              <a:cubicBezTo>
                                <a:pt x="41176" y="41160"/>
                                <a:pt x="41111" y="41102"/>
                                <a:pt x="41098" y="41061"/>
                              </a:cubicBezTo>
                              <a:cubicBezTo>
                                <a:pt x="41085" y="41019"/>
                                <a:pt x="40989" y="40919"/>
                                <a:pt x="40885" y="40838"/>
                              </a:cubicBezTo>
                              <a:lnTo>
                                <a:pt x="40715" y="40673"/>
                              </a:lnTo>
                              <a:cubicBezTo>
                                <a:pt x="40759" y="40646"/>
                                <a:pt x="40397" y="40367"/>
                                <a:pt x="40349" y="40367"/>
                              </a:cubicBezTo>
                              <a:lnTo>
                                <a:pt x="40306" y="40303"/>
                              </a:lnTo>
                              <a:cubicBezTo>
                                <a:pt x="40306" y="40268"/>
                                <a:pt x="40262" y="40244"/>
                                <a:pt x="40254" y="40249"/>
                              </a:cubicBezTo>
                              <a:cubicBezTo>
                                <a:pt x="40210" y="40254"/>
                                <a:pt x="40206" y="40236"/>
                                <a:pt x="40210" y="40206"/>
                              </a:cubicBezTo>
                              <a:cubicBezTo>
                                <a:pt x="40215" y="40175"/>
                                <a:pt x="40210" y="40152"/>
                                <a:pt x="40158" y="40152"/>
                              </a:cubicBezTo>
                              <a:cubicBezTo>
                                <a:pt x="40106" y="40152"/>
                                <a:pt x="40093" y="40122"/>
                                <a:pt x="40093" y="40092"/>
                              </a:cubicBezTo>
                              <a:cubicBezTo>
                                <a:pt x="40093" y="40063"/>
                                <a:pt x="39971" y="39929"/>
                                <a:pt x="39827" y="39804"/>
                              </a:cubicBezTo>
                              <a:cubicBezTo>
                                <a:pt x="39684" y="39679"/>
                                <a:pt x="39510" y="39524"/>
                                <a:pt x="39449" y="39459"/>
                              </a:cubicBezTo>
                              <a:lnTo>
                                <a:pt x="39314" y="39341"/>
                              </a:lnTo>
                              <a:cubicBezTo>
                                <a:pt x="39314" y="39341"/>
                                <a:pt x="39188" y="39241"/>
                                <a:pt x="39062" y="39117"/>
                              </a:cubicBezTo>
                              <a:cubicBezTo>
                                <a:pt x="38827" y="38889"/>
                                <a:pt x="38611" y="38701"/>
                                <a:pt x="38582" y="38701"/>
                              </a:cubicBezTo>
                              <a:lnTo>
                                <a:pt x="38361" y="38512"/>
                              </a:lnTo>
                              <a:lnTo>
                                <a:pt x="38121" y="38345"/>
                              </a:lnTo>
                              <a:lnTo>
                                <a:pt x="38078" y="38327"/>
                              </a:lnTo>
                              <a:cubicBezTo>
                                <a:pt x="38078" y="38274"/>
                                <a:pt x="37437" y="37793"/>
                                <a:pt x="37368" y="37793"/>
                              </a:cubicBezTo>
                              <a:cubicBezTo>
                                <a:pt x="37324" y="37793"/>
                                <a:pt x="37324" y="37780"/>
                                <a:pt x="37324" y="37758"/>
                              </a:cubicBezTo>
                              <a:cubicBezTo>
                                <a:pt x="37368" y="37715"/>
                                <a:pt x="36972" y="37476"/>
                                <a:pt x="36819" y="37442"/>
                              </a:cubicBezTo>
                              <a:cubicBezTo>
                                <a:pt x="36754" y="37429"/>
                                <a:pt x="36702" y="37399"/>
                                <a:pt x="36702" y="37376"/>
                              </a:cubicBezTo>
                              <a:cubicBezTo>
                                <a:pt x="36702" y="37352"/>
                                <a:pt x="36658" y="37358"/>
                                <a:pt x="36614" y="37380"/>
                              </a:cubicBezTo>
                              <a:cubicBezTo>
                                <a:pt x="36527" y="37423"/>
                                <a:pt x="36536" y="37436"/>
                                <a:pt x="36732" y="37637"/>
                              </a:cubicBezTo>
                              <a:cubicBezTo>
                                <a:pt x="36845" y="37753"/>
                                <a:pt x="36963" y="37847"/>
                                <a:pt x="36993" y="37847"/>
                              </a:cubicBezTo>
                              <a:cubicBezTo>
                                <a:pt x="37024" y="37847"/>
                                <a:pt x="37045" y="37861"/>
                                <a:pt x="37045" y="37882"/>
                              </a:cubicBezTo>
                              <a:lnTo>
                                <a:pt x="37372" y="38234"/>
                              </a:lnTo>
                              <a:lnTo>
                                <a:pt x="37789" y="38653"/>
                              </a:lnTo>
                              <a:lnTo>
                                <a:pt x="38491" y="39337"/>
                              </a:lnTo>
                              <a:cubicBezTo>
                                <a:pt x="38539" y="39371"/>
                                <a:pt x="38569" y="39418"/>
                                <a:pt x="38552" y="39444"/>
                              </a:cubicBezTo>
                              <a:lnTo>
                                <a:pt x="38552" y="39457"/>
                              </a:lnTo>
                              <a:cubicBezTo>
                                <a:pt x="38552" y="39444"/>
                                <a:pt x="38648" y="39470"/>
                                <a:pt x="38717" y="39526"/>
                              </a:cubicBezTo>
                              <a:lnTo>
                                <a:pt x="39013" y="39701"/>
                              </a:lnTo>
                              <a:cubicBezTo>
                                <a:pt x="39131" y="39755"/>
                                <a:pt x="39161" y="39787"/>
                                <a:pt x="39122" y="39813"/>
                              </a:cubicBezTo>
                              <a:cubicBezTo>
                                <a:pt x="39083" y="39838"/>
                                <a:pt x="39079" y="39847"/>
                                <a:pt x="39122" y="39852"/>
                              </a:cubicBezTo>
                              <a:cubicBezTo>
                                <a:pt x="39166" y="39856"/>
                                <a:pt x="39187" y="39869"/>
                                <a:pt x="39174" y="39891"/>
                              </a:cubicBezTo>
                              <a:cubicBezTo>
                                <a:pt x="39174" y="39926"/>
                                <a:pt x="39361" y="40035"/>
                                <a:pt x="39470" y="40048"/>
                              </a:cubicBezTo>
                              <a:lnTo>
                                <a:pt x="39570" y="40057"/>
                              </a:lnTo>
                              <a:cubicBezTo>
                                <a:pt x="39614" y="40061"/>
                                <a:pt x="39614" y="40083"/>
                                <a:pt x="39614" y="40106"/>
                              </a:cubicBezTo>
                              <a:cubicBezTo>
                                <a:pt x="39614" y="40129"/>
                                <a:pt x="39614" y="40150"/>
                                <a:pt x="39657" y="40150"/>
                              </a:cubicBezTo>
                              <a:cubicBezTo>
                                <a:pt x="39701" y="40150"/>
                                <a:pt x="39797" y="40198"/>
                                <a:pt x="39883" y="40256"/>
                              </a:cubicBezTo>
                              <a:cubicBezTo>
                                <a:pt x="39970" y="40315"/>
                                <a:pt x="40014" y="40363"/>
                                <a:pt x="39979" y="40364"/>
                              </a:cubicBezTo>
                              <a:cubicBezTo>
                                <a:pt x="39944" y="40364"/>
                                <a:pt x="39923" y="40368"/>
                                <a:pt x="39980" y="40407"/>
                              </a:cubicBezTo>
                              <a:cubicBezTo>
                                <a:pt x="40038" y="40446"/>
                                <a:pt x="40076" y="40438"/>
                                <a:pt x="40115" y="40425"/>
                              </a:cubicBezTo>
                              <a:cubicBezTo>
                                <a:pt x="40189" y="40399"/>
                                <a:pt x="40293" y="40483"/>
                                <a:pt x="40367" y="40623"/>
                              </a:cubicBezTo>
                              <a:lnTo>
                                <a:pt x="40580" y="40814"/>
                              </a:lnTo>
                              <a:cubicBezTo>
                                <a:pt x="40720" y="40900"/>
                                <a:pt x="40746" y="40939"/>
                                <a:pt x="40724" y="41011"/>
                              </a:cubicBezTo>
                              <a:lnTo>
                                <a:pt x="40724" y="41072"/>
                              </a:lnTo>
                              <a:lnTo>
                                <a:pt x="40794" y="41085"/>
                              </a:lnTo>
                              <a:cubicBezTo>
                                <a:pt x="40794" y="41111"/>
                                <a:pt x="40794" y="41134"/>
                                <a:pt x="40720" y="41144"/>
                              </a:cubicBezTo>
                              <a:cubicBezTo>
                                <a:pt x="40646" y="41154"/>
                                <a:pt x="40637" y="41161"/>
                                <a:pt x="40720" y="41170"/>
                              </a:cubicBezTo>
                              <a:cubicBezTo>
                                <a:pt x="40803" y="41179"/>
                                <a:pt x="40837" y="41196"/>
                                <a:pt x="40837" y="41290"/>
                              </a:cubicBezTo>
                              <a:cubicBezTo>
                                <a:pt x="40837" y="41478"/>
                                <a:pt x="40946" y="41560"/>
                                <a:pt x="41198" y="41560"/>
                              </a:cubicBezTo>
                              <a:cubicBezTo>
                                <a:pt x="41320" y="41560"/>
                                <a:pt x="41433" y="41552"/>
                                <a:pt x="41446" y="41534"/>
                              </a:cubicBezTo>
                              <a:close/>
                              <a:moveTo>
                                <a:pt x="36611" y="37342"/>
                              </a:moveTo>
                              <a:cubicBezTo>
                                <a:pt x="36611" y="37325"/>
                                <a:pt x="36563" y="37251"/>
                                <a:pt x="36476" y="37186"/>
                              </a:cubicBezTo>
                              <a:cubicBezTo>
                                <a:pt x="36272" y="37036"/>
                                <a:pt x="36172" y="36910"/>
                                <a:pt x="36167" y="36812"/>
                              </a:cubicBezTo>
                              <a:cubicBezTo>
                                <a:pt x="36163" y="36713"/>
                                <a:pt x="35993" y="36313"/>
                                <a:pt x="35945" y="36313"/>
                              </a:cubicBezTo>
                              <a:cubicBezTo>
                                <a:pt x="35945" y="36313"/>
                                <a:pt x="35889" y="36265"/>
                                <a:pt x="35867" y="36206"/>
                              </a:cubicBezTo>
                              <a:lnTo>
                                <a:pt x="35784" y="36099"/>
                              </a:lnTo>
                              <a:cubicBezTo>
                                <a:pt x="35741" y="36099"/>
                                <a:pt x="35741" y="36069"/>
                                <a:pt x="35784" y="36035"/>
                              </a:cubicBezTo>
                              <a:lnTo>
                                <a:pt x="35784" y="35971"/>
                              </a:lnTo>
                              <a:cubicBezTo>
                                <a:pt x="35723" y="35971"/>
                                <a:pt x="35632" y="36471"/>
                                <a:pt x="35680" y="36558"/>
                              </a:cubicBezTo>
                              <a:cubicBezTo>
                                <a:pt x="35723" y="36602"/>
                                <a:pt x="35858" y="36758"/>
                                <a:pt x="36032" y="36910"/>
                              </a:cubicBezTo>
                              <a:lnTo>
                                <a:pt x="36433" y="37279"/>
                              </a:lnTo>
                              <a:cubicBezTo>
                                <a:pt x="36528" y="37378"/>
                                <a:pt x="36611" y="37401"/>
                                <a:pt x="36646" y="37341"/>
                              </a:cubicBezTo>
                              <a:close/>
                              <a:moveTo>
                                <a:pt x="35646" y="34209"/>
                              </a:moveTo>
                              <a:cubicBezTo>
                                <a:pt x="35642" y="34179"/>
                                <a:pt x="35690" y="34097"/>
                                <a:pt x="35707" y="34023"/>
                              </a:cubicBezTo>
                              <a:cubicBezTo>
                                <a:pt x="35751" y="33948"/>
                                <a:pt x="35781" y="33836"/>
                                <a:pt x="35781" y="33775"/>
                              </a:cubicBezTo>
                              <a:cubicBezTo>
                                <a:pt x="35781" y="33707"/>
                                <a:pt x="35781" y="33675"/>
                                <a:pt x="35825" y="33692"/>
                              </a:cubicBezTo>
                              <a:cubicBezTo>
                                <a:pt x="35868" y="33718"/>
                                <a:pt x="35942" y="33547"/>
                                <a:pt x="35912" y="33507"/>
                              </a:cubicBezTo>
                              <a:cubicBezTo>
                                <a:pt x="35912" y="33503"/>
                                <a:pt x="35912" y="33464"/>
                                <a:pt x="35968" y="33430"/>
                              </a:cubicBezTo>
                              <a:cubicBezTo>
                                <a:pt x="36025" y="33396"/>
                                <a:pt x="36034" y="33318"/>
                                <a:pt x="36034" y="33263"/>
                              </a:cubicBezTo>
                              <a:cubicBezTo>
                                <a:pt x="36034" y="33208"/>
                                <a:pt x="36034" y="33151"/>
                                <a:pt x="36077" y="33138"/>
                              </a:cubicBezTo>
                              <a:cubicBezTo>
                                <a:pt x="36121" y="33125"/>
                                <a:pt x="36151" y="33022"/>
                                <a:pt x="36190" y="32912"/>
                              </a:cubicBezTo>
                              <a:cubicBezTo>
                                <a:pt x="36229" y="32801"/>
                                <a:pt x="36299" y="32659"/>
                                <a:pt x="36343" y="32598"/>
                              </a:cubicBezTo>
                              <a:cubicBezTo>
                                <a:pt x="36386" y="32536"/>
                                <a:pt x="36408" y="32474"/>
                                <a:pt x="36390" y="32459"/>
                              </a:cubicBezTo>
                              <a:cubicBezTo>
                                <a:pt x="36373" y="32444"/>
                                <a:pt x="36386" y="32429"/>
                                <a:pt x="36434" y="32429"/>
                              </a:cubicBezTo>
                              <a:cubicBezTo>
                                <a:pt x="36482" y="32429"/>
                                <a:pt x="36482" y="32394"/>
                                <a:pt x="36482" y="32354"/>
                              </a:cubicBezTo>
                              <a:cubicBezTo>
                                <a:pt x="36482" y="32314"/>
                                <a:pt x="36477" y="32288"/>
                                <a:pt x="36434" y="32345"/>
                              </a:cubicBezTo>
                              <a:cubicBezTo>
                                <a:pt x="36390" y="32403"/>
                                <a:pt x="36390" y="32394"/>
                                <a:pt x="36390" y="32328"/>
                              </a:cubicBezTo>
                              <a:cubicBezTo>
                                <a:pt x="36390" y="32279"/>
                                <a:pt x="36434" y="32205"/>
                                <a:pt x="36443" y="32160"/>
                              </a:cubicBezTo>
                              <a:cubicBezTo>
                                <a:pt x="36486" y="32094"/>
                                <a:pt x="36443" y="32084"/>
                                <a:pt x="36399" y="32106"/>
                              </a:cubicBezTo>
                              <a:cubicBezTo>
                                <a:pt x="36312" y="32140"/>
                                <a:pt x="36308" y="32075"/>
                                <a:pt x="36399" y="31993"/>
                              </a:cubicBezTo>
                              <a:cubicBezTo>
                                <a:pt x="36443" y="31958"/>
                                <a:pt x="36464" y="31893"/>
                                <a:pt x="36460" y="31851"/>
                              </a:cubicBezTo>
                              <a:cubicBezTo>
                                <a:pt x="36459" y="31783"/>
                                <a:pt x="36460" y="31787"/>
                                <a:pt x="36373" y="31877"/>
                              </a:cubicBezTo>
                              <a:cubicBezTo>
                                <a:pt x="36325" y="31933"/>
                                <a:pt x="36277" y="31966"/>
                                <a:pt x="36260" y="31952"/>
                              </a:cubicBezTo>
                              <a:cubicBezTo>
                                <a:pt x="36243" y="31937"/>
                                <a:pt x="36195" y="31956"/>
                                <a:pt x="36142" y="32000"/>
                              </a:cubicBezTo>
                              <a:cubicBezTo>
                                <a:pt x="36060" y="32071"/>
                                <a:pt x="36055" y="32071"/>
                                <a:pt x="36099" y="32000"/>
                              </a:cubicBezTo>
                              <a:cubicBezTo>
                                <a:pt x="36142" y="31956"/>
                                <a:pt x="36142" y="31925"/>
                                <a:pt x="36099" y="31925"/>
                              </a:cubicBezTo>
                              <a:cubicBezTo>
                                <a:pt x="36055" y="31925"/>
                                <a:pt x="36038" y="31951"/>
                                <a:pt x="36021" y="31979"/>
                              </a:cubicBezTo>
                              <a:cubicBezTo>
                                <a:pt x="36003" y="32006"/>
                                <a:pt x="35951" y="32061"/>
                                <a:pt x="35903" y="32096"/>
                              </a:cubicBezTo>
                              <a:cubicBezTo>
                                <a:pt x="35829" y="32155"/>
                                <a:pt x="35825" y="32153"/>
                                <a:pt x="35847" y="32087"/>
                              </a:cubicBezTo>
                              <a:lnTo>
                                <a:pt x="35847" y="32013"/>
                              </a:lnTo>
                              <a:cubicBezTo>
                                <a:pt x="35803" y="32013"/>
                                <a:pt x="35786" y="32094"/>
                                <a:pt x="35760" y="32194"/>
                              </a:cubicBezTo>
                              <a:cubicBezTo>
                                <a:pt x="35733" y="32293"/>
                                <a:pt x="35703" y="32404"/>
                                <a:pt x="35690" y="32439"/>
                              </a:cubicBezTo>
                              <a:cubicBezTo>
                                <a:pt x="35629" y="32602"/>
                                <a:pt x="35551" y="33063"/>
                                <a:pt x="35573" y="33129"/>
                              </a:cubicBezTo>
                              <a:cubicBezTo>
                                <a:pt x="35573" y="33168"/>
                                <a:pt x="35575" y="33243"/>
                                <a:pt x="35529" y="33292"/>
                              </a:cubicBezTo>
                              <a:cubicBezTo>
                                <a:pt x="35472" y="33396"/>
                                <a:pt x="35529" y="34327"/>
                                <a:pt x="35577" y="34290"/>
                              </a:cubicBezTo>
                              <a:cubicBezTo>
                                <a:pt x="35577" y="34277"/>
                                <a:pt x="35620" y="34242"/>
                                <a:pt x="35620" y="34217"/>
                              </a:cubicBezTo>
                              <a:close/>
                              <a:moveTo>
                                <a:pt x="36166" y="32348"/>
                              </a:moveTo>
                              <a:cubicBezTo>
                                <a:pt x="36166" y="32322"/>
                                <a:pt x="36166" y="32305"/>
                                <a:pt x="36209" y="32305"/>
                              </a:cubicBezTo>
                              <a:lnTo>
                                <a:pt x="36253" y="32322"/>
                              </a:lnTo>
                              <a:cubicBezTo>
                                <a:pt x="36253" y="32331"/>
                                <a:pt x="36253" y="32352"/>
                                <a:pt x="36209" y="32365"/>
                              </a:cubicBezTo>
                              <a:lnTo>
                                <a:pt x="36166" y="32348"/>
                              </a:lnTo>
                              <a:close/>
                              <a:moveTo>
                                <a:pt x="36253" y="32220"/>
                              </a:moveTo>
                              <a:cubicBezTo>
                                <a:pt x="36253" y="32194"/>
                                <a:pt x="36253" y="32177"/>
                                <a:pt x="36296" y="32177"/>
                              </a:cubicBezTo>
                              <a:lnTo>
                                <a:pt x="36340" y="32194"/>
                              </a:lnTo>
                              <a:cubicBezTo>
                                <a:pt x="36340" y="32203"/>
                                <a:pt x="36340" y="32225"/>
                                <a:pt x="36296" y="32238"/>
                              </a:cubicBezTo>
                              <a:lnTo>
                                <a:pt x="36253" y="32220"/>
                              </a:lnTo>
                              <a:close/>
                              <a:moveTo>
                                <a:pt x="64422" y="5158"/>
                              </a:moveTo>
                              <a:cubicBezTo>
                                <a:pt x="64374" y="5108"/>
                                <a:pt x="64318" y="5082"/>
                                <a:pt x="64296" y="5102"/>
                              </a:cubicBezTo>
                              <a:lnTo>
                                <a:pt x="64296" y="5156"/>
                              </a:lnTo>
                              <a:cubicBezTo>
                                <a:pt x="64339" y="5165"/>
                                <a:pt x="64339" y="5191"/>
                                <a:pt x="64339" y="5205"/>
                              </a:cubicBezTo>
                              <a:lnTo>
                                <a:pt x="64409" y="5244"/>
                              </a:lnTo>
                              <a:lnTo>
                                <a:pt x="64500" y="5249"/>
                              </a:lnTo>
                              <a:lnTo>
                                <a:pt x="64409" y="5157"/>
                              </a:lnTo>
                              <a:close/>
                              <a:moveTo>
                                <a:pt x="37149" y="41116"/>
                              </a:moveTo>
                              <a:cubicBezTo>
                                <a:pt x="37149" y="41107"/>
                                <a:pt x="37149" y="41085"/>
                                <a:pt x="37193" y="41072"/>
                              </a:cubicBezTo>
                              <a:lnTo>
                                <a:pt x="37236" y="41090"/>
                              </a:lnTo>
                              <a:cubicBezTo>
                                <a:pt x="37236" y="41116"/>
                                <a:pt x="37236" y="41133"/>
                                <a:pt x="37193" y="41133"/>
                              </a:cubicBezTo>
                              <a:lnTo>
                                <a:pt x="37149" y="41116"/>
                              </a:lnTo>
                              <a:close/>
                              <a:moveTo>
                                <a:pt x="60818" y="3519"/>
                              </a:moveTo>
                              <a:lnTo>
                                <a:pt x="60944" y="3517"/>
                              </a:lnTo>
                              <a:lnTo>
                                <a:pt x="60892" y="3535"/>
                              </a:lnTo>
                              <a:cubicBezTo>
                                <a:pt x="60822" y="3535"/>
                                <a:pt x="60787" y="3526"/>
                                <a:pt x="60818" y="3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3" name="Freeform: Shape 313"/>
                      <wps:cNvSpPr/>
                      <wps:spPr>
                        <a:xfrm>
                          <a:off x="2753512" y="4546963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2599 h 73964"/>
                            <a:gd name="connsiteX1" fmla="*/ 38450 w 82670"/>
                            <a:gd name="connsiteY1" fmla="*/ 55067 h 73964"/>
                            <a:gd name="connsiteX2" fmla="*/ 67362 w 82670"/>
                            <a:gd name="connsiteY2" fmla="*/ 1491 h 73964"/>
                            <a:gd name="connsiteX3" fmla="*/ 43685 w 82670"/>
                            <a:gd name="connsiteY3" fmla="*/ 60227 h 73964"/>
                            <a:gd name="connsiteX4" fmla="*/ 82114 w 82670"/>
                            <a:gd name="connsiteY4" fmla="*/ 45237 h 73964"/>
                            <a:gd name="connsiteX5" fmla="*/ 44872 w 82670"/>
                            <a:gd name="connsiteY5" fmla="*/ 73278 h 73964"/>
                            <a:gd name="connsiteX6" fmla="*/ 38615 w 82670"/>
                            <a:gd name="connsiteY6" fmla="*/ 73270 h 73964"/>
                            <a:gd name="connsiteX7" fmla="*/ 1491 w 82670"/>
                            <a:gd name="connsiteY7" fmla="*/ 325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2599"/>
                              </a:moveTo>
                              <a:cubicBezTo>
                                <a:pt x="12434" y="29499"/>
                                <a:pt x="33869" y="36549"/>
                                <a:pt x="38450" y="55067"/>
                              </a:cubicBezTo>
                              <a:cubicBezTo>
                                <a:pt x="40464" y="19883"/>
                                <a:pt x="54620" y="9413"/>
                                <a:pt x="67362" y="1491"/>
                              </a:cubicBezTo>
                              <a:cubicBezTo>
                                <a:pt x="50197" y="16691"/>
                                <a:pt x="41389" y="29221"/>
                                <a:pt x="43685" y="60227"/>
                              </a:cubicBezTo>
                              <a:cubicBezTo>
                                <a:pt x="51581" y="42821"/>
                                <a:pt x="67361" y="36659"/>
                                <a:pt x="82114" y="45237"/>
                              </a:cubicBezTo>
                              <a:cubicBezTo>
                                <a:pt x="60230" y="38596"/>
                                <a:pt x="47532" y="59770"/>
                                <a:pt x="44872" y="73278"/>
                              </a:cubicBezTo>
                              <a:lnTo>
                                <a:pt x="38615" y="73270"/>
                              </a:lnTo>
                              <a:cubicBezTo>
                                <a:pt x="35144" y="61034"/>
                                <a:pt x="35985" y="37831"/>
                                <a:pt x="1491" y="325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4" name="Freeform: Shape 314"/>
                      <wps:cNvSpPr/>
                      <wps:spPr>
                        <a:xfrm>
                          <a:off x="2811772" y="4535738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211 h 82665"/>
                            <a:gd name="connsiteX1" fmla="*/ 36829 w 73968"/>
                            <a:gd name="connsiteY1" fmla="*/ 71308 h 82665"/>
                            <a:gd name="connsiteX2" fmla="*/ 19198 w 73968"/>
                            <a:gd name="connsiteY2" fmla="*/ 1491 h 82665"/>
                            <a:gd name="connsiteX3" fmla="*/ 43337 w 73968"/>
                            <a:gd name="connsiteY3" fmla="*/ 74746 h 82665"/>
                            <a:gd name="connsiteX4" fmla="*/ 74568 w 73968"/>
                            <a:gd name="connsiteY4" fmla="*/ 28779 h 82665"/>
                            <a:gd name="connsiteX5" fmla="*/ 48942 w 73968"/>
                            <a:gd name="connsiteY5" fmla="*/ 84644 h 82665"/>
                            <a:gd name="connsiteX6" fmla="*/ 33943 w 73968"/>
                            <a:gd name="connsiteY6" fmla="*/ 84622 h 82665"/>
                            <a:gd name="connsiteX7" fmla="*/ 1491 w 73968"/>
                            <a:gd name="connsiteY7" fmla="*/ 37215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211"/>
                              </a:moveTo>
                              <a:cubicBezTo>
                                <a:pt x="13238" y="41278"/>
                                <a:pt x="24676" y="45185"/>
                                <a:pt x="36829" y="71308"/>
                              </a:cubicBezTo>
                              <a:cubicBezTo>
                                <a:pt x="36252" y="46909"/>
                                <a:pt x="30309" y="24646"/>
                                <a:pt x="19198" y="1491"/>
                              </a:cubicBezTo>
                              <a:cubicBezTo>
                                <a:pt x="26354" y="11978"/>
                                <a:pt x="37404" y="24830"/>
                                <a:pt x="43337" y="74746"/>
                              </a:cubicBezTo>
                              <a:cubicBezTo>
                                <a:pt x="51004" y="45470"/>
                                <a:pt x="60342" y="33178"/>
                                <a:pt x="74568" y="28779"/>
                              </a:cubicBezTo>
                              <a:cubicBezTo>
                                <a:pt x="54512" y="42469"/>
                                <a:pt x="50441" y="60347"/>
                                <a:pt x="48942" y="84644"/>
                              </a:cubicBezTo>
                              <a:lnTo>
                                <a:pt x="33943" y="84622"/>
                              </a:lnTo>
                              <a:cubicBezTo>
                                <a:pt x="32457" y="62536"/>
                                <a:pt x="19568" y="48129"/>
                                <a:pt x="1491" y="372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5" name="Freeform: Shape 315"/>
                      <wps:cNvSpPr/>
                      <wps:spPr>
                        <a:xfrm>
                          <a:off x="2730535" y="4540719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0148 h 78315"/>
                            <a:gd name="connsiteX1" fmla="*/ 38587 w 69617"/>
                            <a:gd name="connsiteY1" fmla="*/ 79138 h 78315"/>
                            <a:gd name="connsiteX2" fmla="*/ 50582 w 69617"/>
                            <a:gd name="connsiteY2" fmla="*/ 79155 h 78315"/>
                            <a:gd name="connsiteX3" fmla="*/ 72755 w 69617"/>
                            <a:gd name="connsiteY3" fmla="*/ 231 h 78315"/>
                            <a:gd name="connsiteX4" fmla="*/ 46701 w 69617"/>
                            <a:gd name="connsiteY4" fmla="*/ 69205 h 78315"/>
                            <a:gd name="connsiteX5" fmla="*/ 18288 w 69617"/>
                            <a:gd name="connsiteY5" fmla="*/ 25004 h 78315"/>
                            <a:gd name="connsiteX6" fmla="*/ 40376 w 69617"/>
                            <a:gd name="connsiteY6" fmla="*/ 67931 h 78315"/>
                            <a:gd name="connsiteX7" fmla="*/ 231 w 69617"/>
                            <a:gd name="connsiteY7" fmla="*/ 40143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0148"/>
                              </a:moveTo>
                              <a:cubicBezTo>
                                <a:pt x="15396" y="41733"/>
                                <a:pt x="35886" y="61441"/>
                                <a:pt x="38587" y="79138"/>
                              </a:cubicBezTo>
                              <a:lnTo>
                                <a:pt x="50582" y="79155"/>
                              </a:lnTo>
                              <a:cubicBezTo>
                                <a:pt x="52047" y="46825"/>
                                <a:pt x="56949" y="24609"/>
                                <a:pt x="72755" y="231"/>
                              </a:cubicBezTo>
                              <a:cubicBezTo>
                                <a:pt x="58444" y="16483"/>
                                <a:pt x="48479" y="39694"/>
                                <a:pt x="46701" y="69205"/>
                              </a:cubicBezTo>
                              <a:cubicBezTo>
                                <a:pt x="42483" y="47652"/>
                                <a:pt x="36050" y="28977"/>
                                <a:pt x="18288" y="25004"/>
                              </a:cubicBezTo>
                              <a:cubicBezTo>
                                <a:pt x="31340" y="29494"/>
                                <a:pt x="38162" y="43121"/>
                                <a:pt x="40376" y="67931"/>
                              </a:cubicBezTo>
                              <a:cubicBezTo>
                                <a:pt x="29606" y="48570"/>
                                <a:pt x="16751" y="39813"/>
                                <a:pt x="231" y="401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6" name="Freeform: Shape 316"/>
                      <wps:cNvSpPr/>
                      <wps:spPr>
                        <a:xfrm>
                          <a:off x="2812849" y="4548453"/>
                          <a:ext cx="47862" cy="69613"/>
                        </a:xfrm>
                        <a:custGeom>
                          <a:avLst/>
                          <a:gdLst>
                            <a:gd name="connsiteX0" fmla="*/ 18471 w 47862"/>
                            <a:gd name="connsiteY0" fmla="*/ 71528 h 69613"/>
                            <a:gd name="connsiteX1" fmla="*/ 24430 w 47862"/>
                            <a:gd name="connsiteY1" fmla="*/ 71537 h 69613"/>
                            <a:gd name="connsiteX2" fmla="*/ 49563 w 47862"/>
                            <a:gd name="connsiteY2" fmla="*/ 3407 h 69613"/>
                            <a:gd name="connsiteX3" fmla="*/ 22069 w 47862"/>
                            <a:gd name="connsiteY3" fmla="*/ 56988 h 69613"/>
                            <a:gd name="connsiteX4" fmla="*/ 231 w 47862"/>
                            <a:gd name="connsiteY4" fmla="*/ 231 h 69613"/>
                            <a:gd name="connsiteX5" fmla="*/ 18471 w 47862"/>
                            <a:gd name="connsiteY5" fmla="*/ 71528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18471" y="71528"/>
                              </a:moveTo>
                              <a:lnTo>
                                <a:pt x="24430" y="71537"/>
                              </a:lnTo>
                              <a:cubicBezTo>
                                <a:pt x="25491" y="41966"/>
                                <a:pt x="33904" y="19288"/>
                                <a:pt x="49563" y="3407"/>
                              </a:cubicBezTo>
                              <a:cubicBezTo>
                                <a:pt x="35015" y="13082"/>
                                <a:pt x="26456" y="32404"/>
                                <a:pt x="22069" y="56988"/>
                              </a:cubicBezTo>
                              <a:cubicBezTo>
                                <a:pt x="19133" y="38220"/>
                                <a:pt x="12685" y="19330"/>
                                <a:pt x="231" y="231"/>
                              </a:cubicBezTo>
                              <a:cubicBezTo>
                                <a:pt x="12934" y="25178"/>
                                <a:pt x="19024" y="42847"/>
                                <a:pt x="18471" y="715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7" name="Freeform: Shape 317"/>
                      <wps:cNvSpPr/>
                      <wps:spPr>
                        <a:xfrm>
                          <a:off x="2787101" y="4537596"/>
                          <a:ext cx="82671" cy="78315"/>
                        </a:xfrm>
                        <a:custGeom>
                          <a:avLst/>
                          <a:gdLst>
                            <a:gd name="connsiteX0" fmla="*/ 5059 w 82670"/>
                            <a:gd name="connsiteY0" fmla="*/ 38659 h 78315"/>
                            <a:gd name="connsiteX1" fmla="*/ 24708 w 82670"/>
                            <a:gd name="connsiteY1" fmla="*/ 82337 h 78315"/>
                            <a:gd name="connsiteX2" fmla="*/ 45944 w 82670"/>
                            <a:gd name="connsiteY2" fmla="*/ 82372 h 78315"/>
                            <a:gd name="connsiteX3" fmla="*/ 86096 w 82670"/>
                            <a:gd name="connsiteY3" fmla="*/ 55977 h 78315"/>
                            <a:gd name="connsiteX4" fmla="*/ 42246 w 82670"/>
                            <a:gd name="connsiteY4" fmla="*/ 75457 h 78315"/>
                            <a:gd name="connsiteX5" fmla="*/ 61216 w 82670"/>
                            <a:gd name="connsiteY5" fmla="*/ 15494 h 78315"/>
                            <a:gd name="connsiteX6" fmla="*/ 36181 w 82670"/>
                            <a:gd name="connsiteY6" fmla="*/ 73764 h 78315"/>
                            <a:gd name="connsiteX7" fmla="*/ 231 w 82670"/>
                            <a:gd name="connsiteY7" fmla="*/ 231 h 78315"/>
                            <a:gd name="connsiteX8" fmla="*/ 29776 w 82670"/>
                            <a:gd name="connsiteY8" fmla="*/ 74091 h 78315"/>
                            <a:gd name="connsiteX9" fmla="*/ 5058 w 82670"/>
                            <a:gd name="connsiteY9" fmla="*/ 38662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5059" y="38659"/>
                              </a:moveTo>
                              <a:cubicBezTo>
                                <a:pt x="14541" y="50212"/>
                                <a:pt x="24329" y="60848"/>
                                <a:pt x="24708" y="82337"/>
                              </a:cubicBezTo>
                              <a:lnTo>
                                <a:pt x="45944" y="82372"/>
                              </a:lnTo>
                              <a:cubicBezTo>
                                <a:pt x="47319" y="64052"/>
                                <a:pt x="55041" y="47331"/>
                                <a:pt x="86096" y="55977"/>
                              </a:cubicBezTo>
                              <a:cubicBezTo>
                                <a:pt x="70422" y="49077"/>
                                <a:pt x="50591" y="47444"/>
                                <a:pt x="42246" y="75457"/>
                              </a:cubicBezTo>
                              <a:cubicBezTo>
                                <a:pt x="42314" y="47986"/>
                                <a:pt x="49500" y="29029"/>
                                <a:pt x="61216" y="15494"/>
                              </a:cubicBezTo>
                              <a:cubicBezTo>
                                <a:pt x="48023" y="27938"/>
                                <a:pt x="39069" y="46484"/>
                                <a:pt x="36181" y="73764"/>
                              </a:cubicBezTo>
                              <a:cubicBezTo>
                                <a:pt x="23383" y="22821"/>
                                <a:pt x="12230" y="15237"/>
                                <a:pt x="231" y="231"/>
                              </a:cubicBezTo>
                              <a:cubicBezTo>
                                <a:pt x="13928" y="18871"/>
                                <a:pt x="28007" y="39835"/>
                                <a:pt x="29776" y="74091"/>
                              </a:cubicBezTo>
                              <a:cubicBezTo>
                                <a:pt x="20958" y="52046"/>
                                <a:pt x="13468" y="46544"/>
                                <a:pt x="5058" y="386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8" name="Freeform: Shape 318"/>
                      <wps:cNvSpPr/>
                      <wps:spPr>
                        <a:xfrm>
                          <a:off x="2769782" y="453219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657 h 87016"/>
                            <a:gd name="connsiteX1" fmla="*/ 28614 w 65266"/>
                            <a:gd name="connsiteY1" fmla="*/ 87731 h 87016"/>
                            <a:gd name="connsiteX2" fmla="*/ 41422 w 65266"/>
                            <a:gd name="connsiteY2" fmla="*/ 87752 h 87016"/>
                            <a:gd name="connsiteX3" fmla="*/ 67481 w 65266"/>
                            <a:gd name="connsiteY3" fmla="*/ 21733 h 87016"/>
                            <a:gd name="connsiteX4" fmla="*/ 36047 w 65266"/>
                            <a:gd name="connsiteY4" fmla="*/ 76623 h 87016"/>
                            <a:gd name="connsiteX5" fmla="*/ 4989 w 65266"/>
                            <a:gd name="connsiteY5" fmla="*/ 231 h 87016"/>
                            <a:gd name="connsiteX6" fmla="*/ 30327 w 65266"/>
                            <a:gd name="connsiteY6" fmla="*/ 70545 h 87016"/>
                            <a:gd name="connsiteX7" fmla="*/ 232 w 65266"/>
                            <a:gd name="connsiteY7" fmla="*/ 24661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657"/>
                              </a:moveTo>
                              <a:cubicBezTo>
                                <a:pt x="29857" y="47454"/>
                                <a:pt x="28614" y="87731"/>
                                <a:pt x="28614" y="87731"/>
                              </a:cubicBezTo>
                              <a:lnTo>
                                <a:pt x="41422" y="87752"/>
                              </a:lnTo>
                              <a:cubicBezTo>
                                <a:pt x="40181" y="63139"/>
                                <a:pt x="48063" y="40920"/>
                                <a:pt x="67481" y="21733"/>
                              </a:cubicBezTo>
                              <a:cubicBezTo>
                                <a:pt x="55376" y="32281"/>
                                <a:pt x="43354" y="43220"/>
                                <a:pt x="36047" y="76623"/>
                              </a:cubicBezTo>
                              <a:cubicBezTo>
                                <a:pt x="36341" y="21145"/>
                                <a:pt x="18155" y="7749"/>
                                <a:pt x="4989" y="231"/>
                              </a:cubicBezTo>
                              <a:cubicBezTo>
                                <a:pt x="27114" y="17084"/>
                                <a:pt x="32163" y="38906"/>
                                <a:pt x="30327" y="70545"/>
                              </a:cubicBezTo>
                              <a:cubicBezTo>
                                <a:pt x="25677" y="48891"/>
                                <a:pt x="17172" y="33337"/>
                                <a:pt x="232" y="246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19" name="Freeform: Shape 319"/>
                      <wps:cNvSpPr/>
                      <wps:spPr>
                        <a:xfrm>
                          <a:off x="2741108" y="4576398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6012 h 43508"/>
                            <a:gd name="connsiteX1" fmla="*/ 38982 w 69617"/>
                            <a:gd name="connsiteY1" fmla="*/ 43489 h 43508"/>
                            <a:gd name="connsiteX2" fmla="*/ 53308 w 69617"/>
                            <a:gd name="connsiteY2" fmla="*/ 43510 h 43508"/>
                            <a:gd name="connsiteX3" fmla="*/ 72926 w 69617"/>
                            <a:gd name="connsiteY3" fmla="*/ 231 h 43508"/>
                            <a:gd name="connsiteX4" fmla="*/ 47925 w 69617"/>
                            <a:gd name="connsiteY4" fmla="*/ 36761 h 43508"/>
                            <a:gd name="connsiteX5" fmla="*/ 12541 w 69617"/>
                            <a:gd name="connsiteY5" fmla="*/ 31818 h 43508"/>
                            <a:gd name="connsiteX6" fmla="*/ 42029 w 69617"/>
                            <a:gd name="connsiteY6" fmla="*/ 34729 h 43508"/>
                            <a:gd name="connsiteX7" fmla="*/ 231 w 69617"/>
                            <a:gd name="connsiteY7" fmla="*/ 36012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6012"/>
                              </a:moveTo>
                              <a:cubicBezTo>
                                <a:pt x="14925" y="19759"/>
                                <a:pt x="37033" y="24857"/>
                                <a:pt x="38982" y="43489"/>
                              </a:cubicBezTo>
                              <a:lnTo>
                                <a:pt x="53308" y="43510"/>
                              </a:lnTo>
                              <a:cubicBezTo>
                                <a:pt x="53575" y="28161"/>
                                <a:pt x="49090" y="12113"/>
                                <a:pt x="72926" y="231"/>
                              </a:cubicBezTo>
                              <a:cubicBezTo>
                                <a:pt x="58406" y="4696"/>
                                <a:pt x="47724" y="13947"/>
                                <a:pt x="47925" y="36761"/>
                              </a:cubicBezTo>
                              <a:cubicBezTo>
                                <a:pt x="37165" y="6377"/>
                                <a:pt x="16199" y="12806"/>
                                <a:pt x="12541" y="31818"/>
                              </a:cubicBezTo>
                              <a:cubicBezTo>
                                <a:pt x="15995" y="17458"/>
                                <a:pt x="34595" y="9560"/>
                                <a:pt x="42029" y="34729"/>
                              </a:cubicBezTo>
                              <a:cubicBezTo>
                                <a:pt x="34872" y="27670"/>
                                <a:pt x="20037" y="11941"/>
                                <a:pt x="231" y="360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0" name="Freeform: Shape 320"/>
                      <wps:cNvSpPr/>
                      <wps:spPr>
                        <a:xfrm>
                          <a:off x="2813945" y="4549010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3359 h 69613"/>
                            <a:gd name="connsiteX1" fmla="*/ 24225 w 47862"/>
                            <a:gd name="connsiteY1" fmla="*/ 70976 h 69613"/>
                            <a:gd name="connsiteX2" fmla="*/ 30966 w 47862"/>
                            <a:gd name="connsiteY2" fmla="*/ 70984 h 69613"/>
                            <a:gd name="connsiteX3" fmla="*/ 49111 w 47862"/>
                            <a:gd name="connsiteY3" fmla="*/ 231 h 69613"/>
                            <a:gd name="connsiteX4" fmla="*/ 27616 w 47862"/>
                            <a:gd name="connsiteY4" fmla="*/ 57832 h 69613"/>
                            <a:gd name="connsiteX5" fmla="*/ 231 w 47862"/>
                            <a:gd name="connsiteY5" fmla="*/ 335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3359"/>
                              </a:moveTo>
                              <a:cubicBezTo>
                                <a:pt x="15080" y="17791"/>
                                <a:pt x="23614" y="37226"/>
                                <a:pt x="24225" y="70976"/>
                              </a:cubicBezTo>
                              <a:lnTo>
                                <a:pt x="30966" y="70984"/>
                              </a:lnTo>
                              <a:cubicBezTo>
                                <a:pt x="30945" y="50337"/>
                                <a:pt x="33556" y="28415"/>
                                <a:pt x="49111" y="231"/>
                              </a:cubicBezTo>
                              <a:cubicBezTo>
                                <a:pt x="40427" y="14391"/>
                                <a:pt x="31920" y="29136"/>
                                <a:pt x="27616" y="57832"/>
                              </a:cubicBezTo>
                              <a:cubicBezTo>
                                <a:pt x="18851" y="14432"/>
                                <a:pt x="9471" y="13740"/>
                                <a:pt x="231" y="33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1" name="Freeform: Shape 321"/>
                      <wps:cNvSpPr/>
                      <wps:spPr>
                        <a:xfrm>
                          <a:off x="2814642" y="4552964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4873 w 91373"/>
                            <a:gd name="connsiteY1" fmla="*/ 67038 h 65262"/>
                            <a:gd name="connsiteX2" fmla="*/ 53300 w 91373"/>
                            <a:gd name="connsiteY2" fmla="*/ 67052 h 65262"/>
                            <a:gd name="connsiteX3" fmla="*/ 91861 w 91373"/>
                            <a:gd name="connsiteY3" fmla="*/ 34588 h 65262"/>
                            <a:gd name="connsiteX4" fmla="*/ 50534 w 91373"/>
                            <a:gd name="connsiteY4" fmla="*/ 57610 h 65262"/>
                            <a:gd name="connsiteX5" fmla="*/ 231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615" y="4138"/>
                                <a:pt x="44851" y="34051"/>
                                <a:pt x="44873" y="67038"/>
                              </a:cubicBezTo>
                              <a:lnTo>
                                <a:pt x="53300" y="67052"/>
                              </a:lnTo>
                              <a:cubicBezTo>
                                <a:pt x="57260" y="52249"/>
                                <a:pt x="66400" y="35887"/>
                                <a:pt x="91861" y="34588"/>
                              </a:cubicBezTo>
                              <a:cubicBezTo>
                                <a:pt x="72779" y="31987"/>
                                <a:pt x="62694" y="36667"/>
                                <a:pt x="50534" y="57610"/>
                              </a:cubicBezTo>
                              <a:cubicBezTo>
                                <a:pt x="40374" y="9646"/>
                                <a:pt x="19572" y="836"/>
                                <a:pt x="231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2" name="Freeform: Shape 322"/>
                      <wps:cNvSpPr/>
                      <wps:spPr>
                        <a:xfrm>
                          <a:off x="2878648" y="454852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0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3" name="Freeform: Shape 323"/>
                      <wps:cNvSpPr/>
                      <wps:spPr>
                        <a:xfrm>
                          <a:off x="2936736" y="4537027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0" y="24349"/>
                                <a:pt x="44298" y="74093"/>
                              </a:cubicBezTo>
                              <a:cubicBezTo>
                                <a:pt x="51202" y="44629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5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4" name="Freeform: Shape 324"/>
                      <wps:cNvSpPr/>
                      <wps:spPr>
                        <a:xfrm>
                          <a:off x="2855716" y="4542767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3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5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3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5"/>
                              </a:cubicBezTo>
                              <a:cubicBezTo>
                                <a:pt x="29816" y="49680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5" name="Freeform: Shape 325"/>
                      <wps:cNvSpPr/>
                      <wps:spPr>
                        <a:xfrm>
                          <a:off x="2937140" y="4550214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3"/>
                                <a:pt x="27283" y="31712"/>
                                <a:pt x="23537" y="56400"/>
                              </a:cubicBezTo>
                              <a:cubicBezTo>
                                <a:pt x="20114" y="37715"/>
                                <a:pt x="13177" y="19000"/>
                                <a:pt x="231" y="231"/>
                              </a:cubicBezTo>
                              <a:cubicBezTo>
                                <a:pt x="13577" y="24839"/>
                                <a:pt x="20125" y="42344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6" name="Freeform: Shape 326"/>
                      <wps:cNvSpPr/>
                      <wps:spPr>
                        <a:xfrm>
                          <a:off x="2911112" y="454003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7" name="Freeform: Shape 327"/>
                      <wps:cNvSpPr/>
                      <wps:spPr>
                        <a:xfrm>
                          <a:off x="2894310" y="453494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1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8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1"/>
                                <a:pt x="30243" y="87091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1"/>
                                <a:pt x="43822" y="42208"/>
                                <a:pt x="37385" y="75788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3"/>
                                <a:pt x="32522" y="38187"/>
                                <a:pt x="31508" y="69862"/>
                              </a:cubicBezTo>
                              <a:cubicBezTo>
                                <a:pt x="26298" y="48337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8" name="Freeform: Shape 328"/>
                      <wps:cNvSpPr/>
                      <wps:spPr>
                        <a:xfrm>
                          <a:off x="2867116" y="457813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5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1" y="25780"/>
                                <a:pt x="39163" y="44355"/>
                              </a:cubicBezTo>
                              <a:lnTo>
                                <a:pt x="53485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1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29" name="Freeform: Shape 329"/>
                      <wps:cNvSpPr/>
                      <wps:spPr>
                        <a:xfrm>
                          <a:off x="2938343" y="454948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5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5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9"/>
                                <a:pt x="34196" y="28806"/>
                                <a:pt x="49013" y="231"/>
                              </a:cubicBezTo>
                              <a:cubicBezTo>
                                <a:pt x="40700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0" name="Freeform: Shape 330"/>
                      <wps:cNvSpPr/>
                      <wps:spPr>
                        <a:xfrm>
                          <a:off x="2939083" y="4554705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0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80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9"/>
                                <a:pt x="67302" y="34154"/>
                                <a:pt x="92720" y="32194"/>
                              </a:cubicBezTo>
                              <a:cubicBezTo>
                                <a:pt x="73576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1" name="Freeform: Shape 331"/>
                      <wps:cNvSpPr/>
                      <wps:spPr>
                        <a:xfrm>
                          <a:off x="2689833" y="4535118"/>
                          <a:ext cx="95724" cy="87017"/>
                        </a:xfrm>
                        <a:custGeom>
                          <a:avLst/>
                          <a:gdLst>
                            <a:gd name="connsiteX0" fmla="*/ 94669 w 95724"/>
                            <a:gd name="connsiteY0" fmla="*/ 43835 h 87016"/>
                            <a:gd name="connsiteX1" fmla="*/ 50205 w 95724"/>
                            <a:gd name="connsiteY1" fmla="*/ 65557 h 87016"/>
                            <a:gd name="connsiteX2" fmla="*/ 22885 w 95724"/>
                            <a:gd name="connsiteY2" fmla="*/ 1491 h 87016"/>
                            <a:gd name="connsiteX3" fmla="*/ 43699 w 95724"/>
                            <a:gd name="connsiteY3" fmla="*/ 70891 h 87016"/>
                            <a:gd name="connsiteX4" fmla="*/ 1491 w 95724"/>
                            <a:gd name="connsiteY4" fmla="*/ 49783 h 87016"/>
                            <a:gd name="connsiteX5" fmla="*/ 40979 w 95724"/>
                            <a:gd name="connsiteY5" fmla="*/ 85636 h 87016"/>
                            <a:gd name="connsiteX6" fmla="*/ 48108 w 95724"/>
                            <a:gd name="connsiteY6" fmla="*/ 86281 h 87016"/>
                            <a:gd name="connsiteX7" fmla="*/ 94669 w 95724"/>
                            <a:gd name="connsiteY7" fmla="*/ 43835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5724" h="87016">
                              <a:moveTo>
                                <a:pt x="94669" y="43835"/>
                              </a:moveTo>
                              <a:cubicBezTo>
                                <a:pt x="82527" y="39156"/>
                                <a:pt x="57368" y="44940"/>
                                <a:pt x="50205" y="65557"/>
                              </a:cubicBezTo>
                              <a:cubicBezTo>
                                <a:pt x="51600" y="25262"/>
                                <a:pt x="36571" y="11850"/>
                                <a:pt x="22885" y="1491"/>
                              </a:cubicBezTo>
                              <a:cubicBezTo>
                                <a:pt x="40846" y="20609"/>
                                <a:pt x="49567" y="35807"/>
                                <a:pt x="43699" y="70891"/>
                              </a:cubicBezTo>
                              <a:cubicBezTo>
                                <a:pt x="36529" y="50233"/>
                                <a:pt x="19198" y="41557"/>
                                <a:pt x="1491" y="49783"/>
                              </a:cubicBezTo>
                              <a:cubicBezTo>
                                <a:pt x="27120" y="44512"/>
                                <a:pt x="39365" y="69967"/>
                                <a:pt x="40979" y="85636"/>
                              </a:cubicBezTo>
                              <a:lnTo>
                                <a:pt x="48108" y="86281"/>
                              </a:lnTo>
                              <a:cubicBezTo>
                                <a:pt x="53345" y="72705"/>
                                <a:pt x="54821" y="46183"/>
                                <a:pt x="94669" y="438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2" name="Freeform: Shape 332"/>
                      <wps:cNvSpPr/>
                      <wps:spPr>
                        <a:xfrm>
                          <a:off x="2669622" y="4557240"/>
                          <a:ext cx="87022" cy="60912"/>
                        </a:xfrm>
                        <a:custGeom>
                          <a:avLst/>
                          <a:gdLst>
                            <a:gd name="connsiteX0" fmla="*/ 1491 w 87021"/>
                            <a:gd name="connsiteY0" fmla="*/ 3701 h 60911"/>
                            <a:gd name="connsiteX1" fmla="*/ 47317 w 87021"/>
                            <a:gd name="connsiteY1" fmla="*/ 49124 h 60911"/>
                            <a:gd name="connsiteX2" fmla="*/ 85625 w 87021"/>
                            <a:gd name="connsiteY2" fmla="*/ 1491 h 60911"/>
                            <a:gd name="connsiteX3" fmla="*/ 50764 w 87021"/>
                            <a:gd name="connsiteY3" fmla="*/ 62559 h 60911"/>
                            <a:gd name="connsiteX4" fmla="*/ 33673 w 87021"/>
                            <a:gd name="connsiteY4" fmla="*/ 61013 h 60911"/>
                            <a:gd name="connsiteX5" fmla="*/ 1492 w 87021"/>
                            <a:gd name="connsiteY5" fmla="*/ 3704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7021" h="60911">
                              <a:moveTo>
                                <a:pt x="1491" y="3701"/>
                              </a:moveTo>
                              <a:cubicBezTo>
                                <a:pt x="36843" y="16276"/>
                                <a:pt x="45132" y="38405"/>
                                <a:pt x="47317" y="49124"/>
                              </a:cubicBezTo>
                              <a:cubicBezTo>
                                <a:pt x="59019" y="16537"/>
                                <a:pt x="68968" y="5067"/>
                                <a:pt x="85625" y="1491"/>
                              </a:cubicBezTo>
                              <a:cubicBezTo>
                                <a:pt x="61383" y="15061"/>
                                <a:pt x="54933" y="35023"/>
                                <a:pt x="50764" y="62559"/>
                              </a:cubicBezTo>
                              <a:lnTo>
                                <a:pt x="33673" y="61013"/>
                              </a:lnTo>
                              <a:cubicBezTo>
                                <a:pt x="40374" y="41477"/>
                                <a:pt x="36783" y="30152"/>
                                <a:pt x="1492" y="37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3" name="Freeform: Shape 333"/>
                      <wps:cNvSpPr/>
                      <wps:spPr>
                        <a:xfrm>
                          <a:off x="2650441" y="4529886"/>
                          <a:ext cx="87022" cy="87017"/>
                        </a:xfrm>
                        <a:custGeom>
                          <a:avLst/>
                          <a:gdLst>
                            <a:gd name="connsiteX0" fmla="*/ 264 w 87021"/>
                            <a:gd name="connsiteY0" fmla="*/ 38408 h 87016"/>
                            <a:gd name="connsiteX1" fmla="*/ 40026 w 87021"/>
                            <a:gd name="connsiteY1" fmla="*/ 86724 h 87016"/>
                            <a:gd name="connsiteX2" fmla="*/ 53694 w 87021"/>
                            <a:gd name="connsiteY2" fmla="*/ 87960 h 87016"/>
                            <a:gd name="connsiteX3" fmla="*/ 86956 w 87021"/>
                            <a:gd name="connsiteY3" fmla="*/ 264 h 87016"/>
                            <a:gd name="connsiteX4" fmla="*/ 50278 w 87021"/>
                            <a:gd name="connsiteY4" fmla="*/ 76230 h 87016"/>
                            <a:gd name="connsiteX5" fmla="*/ 22376 w 87021"/>
                            <a:gd name="connsiteY5" fmla="*/ 22984 h 87016"/>
                            <a:gd name="connsiteX6" fmla="*/ 43200 w 87021"/>
                            <a:gd name="connsiteY6" fmla="*/ 74142 h 87016"/>
                            <a:gd name="connsiteX7" fmla="*/ 264 w 87021"/>
                            <a:gd name="connsiteY7" fmla="*/ 38409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7021" h="87016">
                              <a:moveTo>
                                <a:pt x="264" y="38408"/>
                              </a:moveTo>
                              <a:cubicBezTo>
                                <a:pt x="17386" y="41750"/>
                                <a:pt x="38740" y="66283"/>
                                <a:pt x="40026" y="86724"/>
                              </a:cubicBezTo>
                              <a:lnTo>
                                <a:pt x="53694" y="87960"/>
                              </a:lnTo>
                              <a:cubicBezTo>
                                <a:pt x="58637" y="51265"/>
                                <a:pt x="66474" y="26443"/>
                                <a:pt x="86956" y="264"/>
                              </a:cubicBezTo>
                              <a:cubicBezTo>
                                <a:pt x="69001" y="17336"/>
                                <a:pt x="55294" y="42778"/>
                                <a:pt x="50278" y="76230"/>
                              </a:cubicBezTo>
                              <a:cubicBezTo>
                                <a:pt x="47655" y="51242"/>
                                <a:pt x="42215" y="29306"/>
                                <a:pt x="22376" y="22984"/>
                              </a:cubicBezTo>
                              <a:cubicBezTo>
                                <a:pt x="36794" y="29423"/>
                                <a:pt x="43189" y="45643"/>
                                <a:pt x="43200" y="74142"/>
                              </a:cubicBezTo>
                              <a:cubicBezTo>
                                <a:pt x="32888" y="50987"/>
                                <a:pt x="19125" y="39706"/>
                                <a:pt x="264" y="384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4" name="Freeform: Shape 334"/>
                      <wps:cNvSpPr/>
                      <wps:spPr>
                        <a:xfrm>
                          <a:off x="2725370" y="4525354"/>
                          <a:ext cx="91373" cy="95718"/>
                        </a:xfrm>
                        <a:custGeom>
                          <a:avLst/>
                          <a:gdLst>
                            <a:gd name="connsiteX0" fmla="*/ 1871 w 91373"/>
                            <a:gd name="connsiteY0" fmla="*/ 44549 h 95718"/>
                            <a:gd name="connsiteX1" fmla="*/ 19840 w 91373"/>
                            <a:gd name="connsiteY1" fmla="*/ 96315 h 95718"/>
                            <a:gd name="connsiteX2" fmla="*/ 44037 w 91373"/>
                            <a:gd name="connsiteY2" fmla="*/ 98504 h 95718"/>
                            <a:gd name="connsiteX3" fmla="*/ 92469 w 91373"/>
                            <a:gd name="connsiteY3" fmla="*/ 72490 h 95718"/>
                            <a:gd name="connsiteX4" fmla="*/ 40525 w 91373"/>
                            <a:gd name="connsiteY4" fmla="*/ 90248 h 95718"/>
                            <a:gd name="connsiteX5" fmla="*/ 68217 w 91373"/>
                            <a:gd name="connsiteY5" fmla="*/ 23833 h 95718"/>
                            <a:gd name="connsiteX6" fmla="*/ 33786 w 91373"/>
                            <a:gd name="connsiteY6" fmla="*/ 87703 h 95718"/>
                            <a:gd name="connsiteX7" fmla="*/ 264 w 91373"/>
                            <a:gd name="connsiteY7" fmla="*/ 264 h 95718"/>
                            <a:gd name="connsiteX8" fmla="*/ 26454 w 91373"/>
                            <a:gd name="connsiteY8" fmla="*/ 87429 h 95718"/>
                            <a:gd name="connsiteX9" fmla="*/ 1872 w 91373"/>
                            <a:gd name="connsiteY9" fmla="*/ 44551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1373" h="95718">
                              <a:moveTo>
                                <a:pt x="1871" y="44549"/>
                              </a:moveTo>
                              <a:cubicBezTo>
                                <a:pt x="11507" y="58675"/>
                                <a:pt x="21584" y="71786"/>
                                <a:pt x="19840" y="96315"/>
                              </a:cubicBezTo>
                              <a:lnTo>
                                <a:pt x="44037" y="98504"/>
                              </a:lnTo>
                              <a:cubicBezTo>
                                <a:pt x="47459" y="77765"/>
                                <a:pt x="57953" y="59492"/>
                                <a:pt x="92469" y="72490"/>
                              </a:cubicBezTo>
                              <a:cubicBezTo>
                                <a:pt x="75306" y="63039"/>
                                <a:pt x="52872" y="59170"/>
                                <a:pt x="40525" y="90248"/>
                              </a:cubicBezTo>
                              <a:cubicBezTo>
                                <a:pt x="43385" y="58949"/>
                                <a:pt x="53494" y="38073"/>
                                <a:pt x="68217" y="23833"/>
                              </a:cubicBezTo>
                              <a:cubicBezTo>
                                <a:pt x="51922" y="36678"/>
                                <a:pt x="39839" y="56907"/>
                                <a:pt x="33786" y="87703"/>
                              </a:cubicBezTo>
                              <a:cubicBezTo>
                                <a:pt x="24360" y="28353"/>
                                <a:pt x="12419" y="18581"/>
                                <a:pt x="264" y="264"/>
                              </a:cubicBezTo>
                              <a:cubicBezTo>
                                <a:pt x="13986" y="22893"/>
                                <a:pt x="27907" y="48211"/>
                                <a:pt x="26454" y="87429"/>
                              </a:cubicBezTo>
                              <a:cubicBezTo>
                                <a:pt x="18638" y="61414"/>
                                <a:pt x="10659" y="54385"/>
                                <a:pt x="1872" y="44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5" name="Freeform: Shape 335"/>
                      <wps:cNvSpPr/>
                      <wps:spPr>
                        <a:xfrm>
                          <a:off x="2689559" y="4574467"/>
                          <a:ext cx="82671" cy="47859"/>
                        </a:xfrm>
                        <a:custGeom>
                          <a:avLst/>
                          <a:gdLst>
                            <a:gd name="connsiteX0" fmla="*/ 264 w 82670"/>
                            <a:gd name="connsiteY0" fmla="*/ 33680 h 47859"/>
                            <a:gd name="connsiteX1" fmla="*/ 43668 w 82670"/>
                            <a:gd name="connsiteY1" fmla="*/ 46125 h 47859"/>
                            <a:gd name="connsiteX2" fmla="*/ 59991 w 82670"/>
                            <a:gd name="connsiteY2" fmla="*/ 47601 h 47859"/>
                            <a:gd name="connsiteX3" fmla="*/ 86731 w 82670"/>
                            <a:gd name="connsiteY3" fmla="*/ 264 h 47859"/>
                            <a:gd name="connsiteX4" fmla="*/ 54541 w 82670"/>
                            <a:gd name="connsiteY4" fmla="*/ 39363 h 47859"/>
                            <a:gd name="connsiteX5" fmla="*/ 14717 w 82670"/>
                            <a:gd name="connsiteY5" fmla="*/ 30146 h 47859"/>
                            <a:gd name="connsiteX6" fmla="*/ 48028 w 82670"/>
                            <a:gd name="connsiteY6" fmla="*/ 36450 h 47859"/>
                            <a:gd name="connsiteX7" fmla="*/ 266 w 82670"/>
                            <a:gd name="connsiteY7" fmla="*/ 33679 h 478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47859">
                              <a:moveTo>
                                <a:pt x="264" y="33680"/>
                              </a:moveTo>
                              <a:cubicBezTo>
                                <a:pt x="18656" y="16645"/>
                                <a:pt x="43334" y="24695"/>
                                <a:pt x="43668" y="46125"/>
                              </a:cubicBezTo>
                              <a:lnTo>
                                <a:pt x="59991" y="47601"/>
                              </a:lnTo>
                              <a:cubicBezTo>
                                <a:pt x="61850" y="30136"/>
                                <a:pt x="58364" y="11394"/>
                                <a:pt x="86731" y="264"/>
                              </a:cubicBezTo>
                              <a:cubicBezTo>
                                <a:pt x="69732" y="3883"/>
                                <a:pt x="56622" y="13342"/>
                                <a:pt x="54541" y="39363"/>
                              </a:cubicBezTo>
                              <a:cubicBezTo>
                                <a:pt x="45356" y="3647"/>
                                <a:pt x="20811" y="8851"/>
                                <a:pt x="14717" y="30146"/>
                              </a:cubicBezTo>
                              <a:cubicBezTo>
                                <a:pt x="20108" y="14131"/>
                                <a:pt x="42105" y="7014"/>
                                <a:pt x="48028" y="36450"/>
                              </a:cubicBezTo>
                              <a:cubicBezTo>
                                <a:pt x="40586" y="27681"/>
                                <a:pt x="25273" y="8253"/>
                                <a:pt x="266" y="33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6" name="Freeform: Shape 336"/>
                      <wps:cNvSpPr/>
                      <wps:spPr>
                        <a:xfrm>
                          <a:off x="2706514" y="4536630"/>
                          <a:ext cx="52213" cy="82666"/>
                        </a:xfrm>
                        <a:custGeom>
                          <a:avLst/>
                          <a:gdLst>
                            <a:gd name="connsiteX0" fmla="*/ 55624 w 52213"/>
                            <a:gd name="connsiteY0" fmla="*/ 8952 h 82665"/>
                            <a:gd name="connsiteX1" fmla="*/ 21197 w 52213"/>
                            <a:gd name="connsiteY1" fmla="*/ 83468 h 82665"/>
                            <a:gd name="connsiteX2" fmla="*/ 13516 w 52213"/>
                            <a:gd name="connsiteY2" fmla="*/ 82774 h 82665"/>
                            <a:gd name="connsiteX3" fmla="*/ 264 w 52213"/>
                            <a:gd name="connsiteY3" fmla="*/ 264 h 82665"/>
                            <a:gd name="connsiteX4" fmla="*/ 18712 w 52213"/>
                            <a:gd name="connsiteY4" fmla="*/ 68142 h 82665"/>
                            <a:gd name="connsiteX5" fmla="*/ 55624 w 52213"/>
                            <a:gd name="connsiteY5" fmla="*/ 8949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213" h="82665">
                              <a:moveTo>
                                <a:pt x="55624" y="8952"/>
                              </a:moveTo>
                              <a:cubicBezTo>
                                <a:pt x="37194" y="23837"/>
                                <a:pt x="25433" y="45084"/>
                                <a:pt x="21197" y="83468"/>
                              </a:cubicBezTo>
                              <a:lnTo>
                                <a:pt x="13516" y="82774"/>
                              </a:lnTo>
                              <a:cubicBezTo>
                                <a:pt x="15707" y="59253"/>
                                <a:pt x="15030" y="34005"/>
                                <a:pt x="264" y="264"/>
                              </a:cubicBezTo>
                              <a:cubicBezTo>
                                <a:pt x="8672" y="17307"/>
                                <a:pt x="16818" y="34997"/>
                                <a:pt x="18712" y="68142"/>
                              </a:cubicBezTo>
                              <a:cubicBezTo>
                                <a:pt x="33249" y="19617"/>
                                <a:pt x="44008" y="19808"/>
                                <a:pt x="55624" y="89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71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7" name="Freeform: Shape 337"/>
                      <wps:cNvSpPr/>
                      <wps:spPr>
                        <a:xfrm>
                          <a:off x="2977984" y="4542697"/>
                          <a:ext cx="82671" cy="73964"/>
                        </a:xfrm>
                        <a:custGeom>
                          <a:avLst/>
                          <a:gdLst>
                            <a:gd name="connsiteX0" fmla="*/ 1491 w 82670"/>
                            <a:gd name="connsiteY0" fmla="*/ 34298 h 73964"/>
                            <a:gd name="connsiteX1" fmla="*/ 39021 w 82670"/>
                            <a:gd name="connsiteY1" fmla="*/ 55798 h 73964"/>
                            <a:gd name="connsiteX2" fmla="*/ 66531 w 82670"/>
                            <a:gd name="connsiteY2" fmla="*/ 1491 h 73964"/>
                            <a:gd name="connsiteX3" fmla="*/ 44389 w 82670"/>
                            <a:gd name="connsiteY3" fmla="*/ 60823 h 73964"/>
                            <a:gd name="connsiteX4" fmla="*/ 82415 w 82670"/>
                            <a:gd name="connsiteY4" fmla="*/ 44839 h 73964"/>
                            <a:gd name="connsiteX5" fmla="*/ 45915 w 82670"/>
                            <a:gd name="connsiteY5" fmla="*/ 73839 h 73964"/>
                            <a:gd name="connsiteX6" fmla="*/ 39659 w 82670"/>
                            <a:gd name="connsiteY6" fmla="*/ 73992 h 73964"/>
                            <a:gd name="connsiteX7" fmla="*/ 1491 w 82670"/>
                            <a:gd name="connsiteY7" fmla="*/ 3429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3964">
                              <a:moveTo>
                                <a:pt x="1491" y="34298"/>
                              </a:moveTo>
                              <a:cubicBezTo>
                                <a:pt x="12349" y="30915"/>
                                <a:pt x="33960" y="37405"/>
                                <a:pt x="39021" y="55798"/>
                              </a:cubicBezTo>
                              <a:cubicBezTo>
                                <a:pt x="40121" y="20574"/>
                                <a:pt x="53999" y="9740"/>
                                <a:pt x="66531" y="1491"/>
                              </a:cubicBezTo>
                              <a:cubicBezTo>
                                <a:pt x="49768" y="17133"/>
                                <a:pt x="41288" y="29887"/>
                                <a:pt x="44389" y="60823"/>
                              </a:cubicBezTo>
                              <a:cubicBezTo>
                                <a:pt x="51830" y="43218"/>
                                <a:pt x="67444" y="36648"/>
                                <a:pt x="82415" y="44839"/>
                              </a:cubicBezTo>
                              <a:cubicBezTo>
                                <a:pt x="60366" y="38769"/>
                                <a:pt x="48222" y="60266"/>
                                <a:pt x="45915" y="73839"/>
                              </a:cubicBezTo>
                              <a:lnTo>
                                <a:pt x="39659" y="73992"/>
                              </a:lnTo>
                              <a:cubicBezTo>
                                <a:pt x="35872" y="61851"/>
                                <a:pt x="36109" y="38634"/>
                                <a:pt x="1491" y="3429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8" name="Freeform: Shape 338"/>
                      <wps:cNvSpPr/>
                      <wps:spPr>
                        <a:xfrm>
                          <a:off x="3036071" y="4531153"/>
                          <a:ext cx="73969" cy="82666"/>
                        </a:xfrm>
                        <a:custGeom>
                          <a:avLst/>
                          <a:gdLst>
                            <a:gd name="connsiteX0" fmla="*/ 1491 w 73968"/>
                            <a:gd name="connsiteY0" fmla="*/ 37662 h 82665"/>
                            <a:gd name="connsiteX1" fmla="*/ 37703 w 73968"/>
                            <a:gd name="connsiteY1" fmla="*/ 70830 h 82665"/>
                            <a:gd name="connsiteX2" fmla="*/ 18264 w 73968"/>
                            <a:gd name="connsiteY2" fmla="*/ 1491 h 82665"/>
                            <a:gd name="connsiteX3" fmla="*/ 44298 w 73968"/>
                            <a:gd name="connsiteY3" fmla="*/ 74093 h 82665"/>
                            <a:gd name="connsiteX4" fmla="*/ 74325 w 73968"/>
                            <a:gd name="connsiteY4" fmla="*/ 27330 h 82665"/>
                            <a:gd name="connsiteX5" fmla="*/ 50159 w 73968"/>
                            <a:gd name="connsiteY5" fmla="*/ 83843 h 82665"/>
                            <a:gd name="connsiteX6" fmla="*/ 35165 w 73968"/>
                            <a:gd name="connsiteY6" fmla="*/ 84210 h 82665"/>
                            <a:gd name="connsiteX7" fmla="*/ 1492 w 73968"/>
                            <a:gd name="connsiteY7" fmla="*/ 37664 h 82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3968" h="82665">
                              <a:moveTo>
                                <a:pt x="1491" y="37662"/>
                              </a:moveTo>
                              <a:cubicBezTo>
                                <a:pt x="13340" y="41423"/>
                                <a:pt x="24875" y="45031"/>
                                <a:pt x="37703" y="70830"/>
                              </a:cubicBezTo>
                              <a:cubicBezTo>
                                <a:pt x="36492" y="46453"/>
                                <a:pt x="29973" y="24350"/>
                                <a:pt x="18264" y="1491"/>
                              </a:cubicBezTo>
                              <a:cubicBezTo>
                                <a:pt x="25690" y="11789"/>
                                <a:pt x="37071" y="24349"/>
                                <a:pt x="44298" y="74093"/>
                              </a:cubicBezTo>
                              <a:cubicBezTo>
                                <a:pt x="51202" y="44628"/>
                                <a:pt x="60218" y="32098"/>
                                <a:pt x="74325" y="27330"/>
                              </a:cubicBezTo>
                              <a:cubicBezTo>
                                <a:pt x="54632" y="41537"/>
                                <a:pt x="51026" y="59515"/>
                                <a:pt x="50159" y="83843"/>
                              </a:cubicBezTo>
                              <a:lnTo>
                                <a:pt x="35165" y="84210"/>
                              </a:lnTo>
                              <a:cubicBezTo>
                                <a:pt x="33106" y="62170"/>
                                <a:pt x="19846" y="48103"/>
                                <a:pt x="1492" y="376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39" name="Freeform: Shape 339"/>
                      <wps:cNvSpPr/>
                      <wps:spPr>
                        <a:xfrm>
                          <a:off x="2955095" y="4536936"/>
                          <a:ext cx="69618" cy="78315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42016 h 78315"/>
                            <a:gd name="connsiteX1" fmla="*/ 39587 w 69617"/>
                            <a:gd name="connsiteY1" fmla="*/ 79996 h 78315"/>
                            <a:gd name="connsiteX2" fmla="*/ 51579 w 69617"/>
                            <a:gd name="connsiteY2" fmla="*/ 79704 h 78315"/>
                            <a:gd name="connsiteX3" fmla="*/ 71694 w 69617"/>
                            <a:gd name="connsiteY3" fmla="*/ 231 h 78315"/>
                            <a:gd name="connsiteX4" fmla="*/ 47440 w 69617"/>
                            <a:gd name="connsiteY4" fmla="*/ 69862 h 78315"/>
                            <a:gd name="connsiteX5" fmla="*/ 17889 w 69617"/>
                            <a:gd name="connsiteY5" fmla="*/ 26417 h 78315"/>
                            <a:gd name="connsiteX6" fmla="*/ 41085 w 69617"/>
                            <a:gd name="connsiteY6" fmla="*/ 68756 h 78315"/>
                            <a:gd name="connsiteX7" fmla="*/ 231 w 69617"/>
                            <a:gd name="connsiteY7" fmla="*/ 42020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78315">
                              <a:moveTo>
                                <a:pt x="231" y="42016"/>
                              </a:moveTo>
                              <a:cubicBezTo>
                                <a:pt x="15432" y="43207"/>
                                <a:pt x="36427" y="62375"/>
                                <a:pt x="39587" y="79996"/>
                              </a:cubicBezTo>
                              <a:lnTo>
                                <a:pt x="51579" y="79704"/>
                              </a:lnTo>
                              <a:cubicBezTo>
                                <a:pt x="52203" y="47347"/>
                                <a:pt x="56526" y="25009"/>
                                <a:pt x="71694" y="231"/>
                              </a:cubicBezTo>
                              <a:cubicBezTo>
                                <a:pt x="57809" y="16849"/>
                                <a:pt x="48451" y="40312"/>
                                <a:pt x="47440" y="69862"/>
                              </a:cubicBezTo>
                              <a:cubicBezTo>
                                <a:pt x="42665" y="48427"/>
                                <a:pt x="35748" y="29925"/>
                                <a:pt x="17889" y="26417"/>
                              </a:cubicBezTo>
                              <a:cubicBezTo>
                                <a:pt x="31052" y="30567"/>
                                <a:pt x="38226" y="44011"/>
                                <a:pt x="41085" y="68756"/>
                              </a:cubicBezTo>
                              <a:cubicBezTo>
                                <a:pt x="29816" y="49681"/>
                                <a:pt x="16737" y="41261"/>
                                <a:pt x="231" y="42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0" name="Freeform: Shape 340"/>
                      <wps:cNvSpPr/>
                      <wps:spPr>
                        <a:xfrm>
                          <a:off x="3036519" y="4544383"/>
                          <a:ext cx="47862" cy="69613"/>
                        </a:xfrm>
                        <a:custGeom>
                          <a:avLst/>
                          <a:gdLst>
                            <a:gd name="connsiteX0" fmla="*/ 20318 w 47862"/>
                            <a:gd name="connsiteY0" fmla="*/ 71029 h 69613"/>
                            <a:gd name="connsiteX1" fmla="*/ 26274 w 47862"/>
                            <a:gd name="connsiteY1" fmla="*/ 70884 h 69613"/>
                            <a:gd name="connsiteX2" fmla="*/ 49629 w 47862"/>
                            <a:gd name="connsiteY2" fmla="*/ 2124 h 69613"/>
                            <a:gd name="connsiteX3" fmla="*/ 23537 w 47862"/>
                            <a:gd name="connsiteY3" fmla="*/ 56400 h 69613"/>
                            <a:gd name="connsiteX4" fmla="*/ 231 w 47862"/>
                            <a:gd name="connsiteY4" fmla="*/ 231 h 69613"/>
                            <a:gd name="connsiteX5" fmla="*/ 20317 w 47862"/>
                            <a:gd name="connsiteY5" fmla="*/ 71032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0318" y="71029"/>
                              </a:moveTo>
                              <a:lnTo>
                                <a:pt x="26274" y="70884"/>
                              </a:lnTo>
                              <a:cubicBezTo>
                                <a:pt x="26567" y="41296"/>
                                <a:pt x="34389" y="18409"/>
                                <a:pt x="49629" y="2124"/>
                              </a:cubicBezTo>
                              <a:cubicBezTo>
                                <a:pt x="35337" y="12174"/>
                                <a:pt x="27283" y="31712"/>
                                <a:pt x="23537" y="56400"/>
                              </a:cubicBezTo>
                              <a:cubicBezTo>
                                <a:pt x="20114" y="37716"/>
                                <a:pt x="13177" y="19000"/>
                                <a:pt x="231" y="231"/>
                              </a:cubicBezTo>
                              <a:cubicBezTo>
                                <a:pt x="13578" y="24839"/>
                                <a:pt x="20125" y="42345"/>
                                <a:pt x="20317" y="71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1" name="Freeform: Shape 341"/>
                      <wps:cNvSpPr/>
                      <wps:spPr>
                        <a:xfrm>
                          <a:off x="3010491" y="4534206"/>
                          <a:ext cx="87022" cy="78315"/>
                        </a:xfrm>
                        <a:custGeom>
                          <a:avLst/>
                          <a:gdLst>
                            <a:gd name="connsiteX0" fmla="*/ 6055 w 87021"/>
                            <a:gd name="connsiteY0" fmla="*/ 38525 h 78315"/>
                            <a:gd name="connsiteX1" fmla="*/ 26833 w 87021"/>
                            <a:gd name="connsiteY1" fmla="*/ 81678 h 78315"/>
                            <a:gd name="connsiteX2" fmla="*/ 48062 w 87021"/>
                            <a:gd name="connsiteY2" fmla="*/ 81160 h 78315"/>
                            <a:gd name="connsiteX3" fmla="*/ 87515 w 87021"/>
                            <a:gd name="connsiteY3" fmla="*/ 53731 h 78315"/>
                            <a:gd name="connsiteX4" fmla="*/ 44187 w 87021"/>
                            <a:gd name="connsiteY4" fmla="*/ 74343 h 78315"/>
                            <a:gd name="connsiteX5" fmla="*/ 61592 w 87021"/>
                            <a:gd name="connsiteY5" fmla="*/ 13906 h 78315"/>
                            <a:gd name="connsiteX6" fmla="*/ 38080 w 87021"/>
                            <a:gd name="connsiteY6" fmla="*/ 72807 h 78315"/>
                            <a:gd name="connsiteX7" fmla="*/ 231 w 87021"/>
                            <a:gd name="connsiteY7" fmla="*/ 231 h 78315"/>
                            <a:gd name="connsiteX8" fmla="*/ 31686 w 87021"/>
                            <a:gd name="connsiteY8" fmla="*/ 73299 h 78315"/>
                            <a:gd name="connsiteX9" fmla="*/ 6055 w 87021"/>
                            <a:gd name="connsiteY9" fmla="*/ 38524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1" h="78315">
                              <a:moveTo>
                                <a:pt x="6055" y="38525"/>
                              </a:moveTo>
                              <a:cubicBezTo>
                                <a:pt x="15834" y="49828"/>
                                <a:pt x="25895" y="60205"/>
                                <a:pt x="26833" y="81678"/>
                              </a:cubicBezTo>
                              <a:lnTo>
                                <a:pt x="48062" y="81160"/>
                              </a:lnTo>
                              <a:cubicBezTo>
                                <a:pt x="48961" y="62811"/>
                                <a:pt x="56246" y="45895"/>
                                <a:pt x="87515" y="53731"/>
                              </a:cubicBezTo>
                              <a:cubicBezTo>
                                <a:pt x="71667" y="47240"/>
                                <a:pt x="51801" y="46123"/>
                                <a:pt x="44187" y="74343"/>
                              </a:cubicBezTo>
                              <a:cubicBezTo>
                                <a:pt x="43540" y="46879"/>
                                <a:pt x="50232" y="27741"/>
                                <a:pt x="61592" y="13906"/>
                              </a:cubicBezTo>
                              <a:cubicBezTo>
                                <a:pt x="48727" y="26688"/>
                                <a:pt x="40258" y="45461"/>
                                <a:pt x="38080" y="72807"/>
                              </a:cubicBezTo>
                              <a:cubicBezTo>
                                <a:pt x="23962" y="22216"/>
                                <a:pt x="12616" y="14924"/>
                                <a:pt x="231" y="231"/>
                              </a:cubicBezTo>
                              <a:cubicBezTo>
                                <a:pt x="14408" y="18509"/>
                                <a:pt x="29027" y="39100"/>
                                <a:pt x="31686" y="73299"/>
                              </a:cubicBezTo>
                              <a:cubicBezTo>
                                <a:pt x="22298" y="51490"/>
                                <a:pt x="14668" y="46185"/>
                                <a:pt x="6055" y="385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2" name="Freeform: Shape 342"/>
                      <wps:cNvSpPr/>
                      <wps:spPr>
                        <a:xfrm>
                          <a:off x="2993689" y="4529114"/>
                          <a:ext cx="65266" cy="87017"/>
                        </a:xfrm>
                        <a:custGeom>
                          <a:avLst/>
                          <a:gdLst>
                            <a:gd name="connsiteX0" fmla="*/ 231 w 65266"/>
                            <a:gd name="connsiteY0" fmla="*/ 24778 h 87016"/>
                            <a:gd name="connsiteX1" fmla="*/ 30243 w 65266"/>
                            <a:gd name="connsiteY1" fmla="*/ 87090 h 87016"/>
                            <a:gd name="connsiteX2" fmla="*/ 43048 w 65266"/>
                            <a:gd name="connsiteY2" fmla="*/ 86778 h 87016"/>
                            <a:gd name="connsiteX3" fmla="*/ 67382 w 65266"/>
                            <a:gd name="connsiteY3" fmla="*/ 20101 h 87016"/>
                            <a:gd name="connsiteX4" fmla="*/ 37385 w 65266"/>
                            <a:gd name="connsiteY4" fmla="*/ 75787 h 87016"/>
                            <a:gd name="connsiteX5" fmla="*/ 4352 w 65266"/>
                            <a:gd name="connsiteY5" fmla="*/ 231 h 87016"/>
                            <a:gd name="connsiteX6" fmla="*/ 31508 w 65266"/>
                            <a:gd name="connsiteY6" fmla="*/ 69862 h 87016"/>
                            <a:gd name="connsiteX7" fmla="*/ 231 w 65266"/>
                            <a:gd name="connsiteY7" fmla="*/ 2477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266" h="87016">
                              <a:moveTo>
                                <a:pt x="231" y="24778"/>
                              </a:moveTo>
                              <a:cubicBezTo>
                                <a:pt x="30439" y="46798"/>
                                <a:pt x="30243" y="87090"/>
                                <a:pt x="30243" y="87090"/>
                              </a:cubicBezTo>
                              <a:lnTo>
                                <a:pt x="43048" y="86778"/>
                              </a:lnTo>
                              <a:cubicBezTo>
                                <a:pt x="41168" y="62205"/>
                                <a:pt x="48469" y="39789"/>
                                <a:pt x="67382" y="20101"/>
                              </a:cubicBezTo>
                              <a:cubicBezTo>
                                <a:pt x="55556" y="30960"/>
                                <a:pt x="43822" y="42208"/>
                                <a:pt x="37385" y="75787"/>
                              </a:cubicBezTo>
                              <a:cubicBezTo>
                                <a:pt x="36237" y="20323"/>
                                <a:pt x="17709" y="7401"/>
                                <a:pt x="4352" y="231"/>
                              </a:cubicBezTo>
                              <a:cubicBezTo>
                                <a:pt x="26908" y="16502"/>
                                <a:pt x="32522" y="38187"/>
                                <a:pt x="31508" y="69862"/>
                              </a:cubicBezTo>
                              <a:cubicBezTo>
                                <a:pt x="26298" y="48336"/>
                                <a:pt x="17391" y="33009"/>
                                <a:pt x="231" y="247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3" name="Freeform: Shape 343"/>
                      <wps:cNvSpPr/>
                      <wps:spPr>
                        <a:xfrm>
                          <a:off x="2966452" y="4572304"/>
                          <a:ext cx="69618" cy="43508"/>
                        </a:xfrm>
                        <a:custGeom>
                          <a:avLst/>
                          <a:gdLst>
                            <a:gd name="connsiteX0" fmla="*/ 231 w 69617"/>
                            <a:gd name="connsiteY0" fmla="*/ 37888 h 43508"/>
                            <a:gd name="connsiteX1" fmla="*/ 39163 w 69617"/>
                            <a:gd name="connsiteY1" fmla="*/ 44355 h 43508"/>
                            <a:gd name="connsiteX2" fmla="*/ 53484 w 69617"/>
                            <a:gd name="connsiteY2" fmla="*/ 44005 h 43508"/>
                            <a:gd name="connsiteX3" fmla="*/ 71971 w 69617"/>
                            <a:gd name="connsiteY3" fmla="*/ 231 h 43508"/>
                            <a:gd name="connsiteX4" fmla="*/ 47929 w 69617"/>
                            <a:gd name="connsiteY4" fmla="*/ 37398 h 43508"/>
                            <a:gd name="connsiteX5" fmla="*/ 12428 w 69617"/>
                            <a:gd name="connsiteY5" fmla="*/ 33377 h 43508"/>
                            <a:gd name="connsiteX6" fmla="*/ 41982 w 69617"/>
                            <a:gd name="connsiteY6" fmla="*/ 35521 h 43508"/>
                            <a:gd name="connsiteX7" fmla="*/ 231 w 69617"/>
                            <a:gd name="connsiteY7" fmla="*/ 37889 h 43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617" h="43508">
                              <a:moveTo>
                                <a:pt x="231" y="37888"/>
                              </a:moveTo>
                              <a:cubicBezTo>
                                <a:pt x="14498" y="21258"/>
                                <a:pt x="36730" y="25780"/>
                                <a:pt x="39163" y="44355"/>
                              </a:cubicBezTo>
                              <a:lnTo>
                                <a:pt x="53484" y="44005"/>
                              </a:lnTo>
                              <a:cubicBezTo>
                                <a:pt x="53353" y="28654"/>
                                <a:pt x="48452" y="12728"/>
                                <a:pt x="71971" y="231"/>
                              </a:cubicBezTo>
                              <a:cubicBezTo>
                                <a:pt x="57572" y="5073"/>
                                <a:pt x="47134" y="14597"/>
                                <a:pt x="47929" y="37398"/>
                              </a:cubicBezTo>
                              <a:cubicBezTo>
                                <a:pt x="36383" y="7305"/>
                                <a:pt x="15590" y="14276"/>
                                <a:pt x="12428" y="33377"/>
                              </a:cubicBezTo>
                              <a:cubicBezTo>
                                <a:pt x="15508" y="18932"/>
                                <a:pt x="33897" y="10552"/>
                                <a:pt x="41982" y="35521"/>
                              </a:cubicBezTo>
                              <a:cubicBezTo>
                                <a:pt x="34644" y="28649"/>
                                <a:pt x="19405" y="13312"/>
                                <a:pt x="231" y="378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4" name="Freeform: Shape 344"/>
                      <wps:cNvSpPr/>
                      <wps:spPr>
                        <a:xfrm>
                          <a:off x="3037722" y="4543655"/>
                          <a:ext cx="47862" cy="69613"/>
                        </a:xfrm>
                        <a:custGeom>
                          <a:avLst/>
                          <a:gdLst>
                            <a:gd name="connsiteX0" fmla="*/ 231 w 47862"/>
                            <a:gd name="connsiteY0" fmla="*/ 4624 h 69613"/>
                            <a:gd name="connsiteX1" fmla="*/ 25974 w 47862"/>
                            <a:gd name="connsiteY1" fmla="*/ 71592 h 69613"/>
                            <a:gd name="connsiteX2" fmla="*/ 32713 w 47862"/>
                            <a:gd name="connsiteY2" fmla="*/ 71428 h 69613"/>
                            <a:gd name="connsiteX3" fmla="*/ 49013 w 47862"/>
                            <a:gd name="connsiteY3" fmla="*/ 231 h 69613"/>
                            <a:gd name="connsiteX4" fmla="*/ 29023 w 47862"/>
                            <a:gd name="connsiteY4" fmla="*/ 58371 h 69613"/>
                            <a:gd name="connsiteX5" fmla="*/ 231 w 47862"/>
                            <a:gd name="connsiteY5" fmla="*/ 4625 h 696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69613">
                              <a:moveTo>
                                <a:pt x="231" y="4624"/>
                              </a:moveTo>
                              <a:cubicBezTo>
                                <a:pt x="15450" y="18666"/>
                                <a:pt x="24486" y="37872"/>
                                <a:pt x="25974" y="71592"/>
                              </a:cubicBezTo>
                              <a:lnTo>
                                <a:pt x="32713" y="71428"/>
                              </a:lnTo>
                              <a:cubicBezTo>
                                <a:pt x="32154" y="50788"/>
                                <a:pt x="34196" y="28806"/>
                                <a:pt x="49013" y="231"/>
                              </a:cubicBezTo>
                              <a:cubicBezTo>
                                <a:pt x="40701" y="14612"/>
                                <a:pt x="32579" y="29573"/>
                                <a:pt x="29023" y="58371"/>
                              </a:cubicBezTo>
                              <a:cubicBezTo>
                                <a:pt x="19133" y="15214"/>
                                <a:pt x="9738" y="14763"/>
                                <a:pt x="231" y="46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5" name="Freeform: Shape 345"/>
                      <wps:cNvSpPr/>
                      <wps:spPr>
                        <a:xfrm>
                          <a:off x="3038419" y="4548831"/>
                          <a:ext cx="91373" cy="65263"/>
                        </a:xfrm>
                        <a:custGeom>
                          <a:avLst/>
                          <a:gdLst>
                            <a:gd name="connsiteX0" fmla="*/ 231 w 91373"/>
                            <a:gd name="connsiteY0" fmla="*/ 231 h 65262"/>
                            <a:gd name="connsiteX1" fmla="*/ 46592 w 91373"/>
                            <a:gd name="connsiteY1" fmla="*/ 65855 h 65262"/>
                            <a:gd name="connsiteX2" fmla="*/ 55016 w 91373"/>
                            <a:gd name="connsiteY2" fmla="*/ 65649 h 65262"/>
                            <a:gd name="connsiteX3" fmla="*/ 92721 w 91373"/>
                            <a:gd name="connsiteY3" fmla="*/ 32194 h 65262"/>
                            <a:gd name="connsiteX4" fmla="*/ 52006 w 91373"/>
                            <a:gd name="connsiteY4" fmla="*/ 56283 h 65262"/>
                            <a:gd name="connsiteX5" fmla="*/ 232 w 91373"/>
                            <a:gd name="connsiteY5" fmla="*/ 231 h 65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373" h="65262">
                              <a:moveTo>
                                <a:pt x="231" y="231"/>
                              </a:moveTo>
                              <a:cubicBezTo>
                                <a:pt x="31706" y="3321"/>
                                <a:pt x="45717" y="32879"/>
                                <a:pt x="46592" y="65855"/>
                              </a:cubicBezTo>
                              <a:lnTo>
                                <a:pt x="55016" y="65649"/>
                              </a:lnTo>
                              <a:cubicBezTo>
                                <a:pt x="58590" y="50748"/>
                                <a:pt x="67302" y="34154"/>
                                <a:pt x="92721" y="32194"/>
                              </a:cubicBezTo>
                              <a:cubicBezTo>
                                <a:pt x="73577" y="30091"/>
                                <a:pt x="63617" y="35031"/>
                                <a:pt x="52006" y="56283"/>
                              </a:cubicBezTo>
                              <a:cubicBezTo>
                                <a:pt x="40602" y="8602"/>
                                <a:pt x="19579" y="331"/>
                                <a:pt x="232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7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6" name="Freeform: Shape 346"/>
                      <wps:cNvSpPr/>
                      <wps:spPr>
                        <a:xfrm>
                          <a:off x="2615948" y="4535122"/>
                          <a:ext cx="82671" cy="78315"/>
                        </a:xfrm>
                        <a:custGeom>
                          <a:avLst/>
                          <a:gdLst>
                            <a:gd name="connsiteX0" fmla="*/ 85491 w 82670"/>
                            <a:gd name="connsiteY0" fmla="*/ 41176 h 78315"/>
                            <a:gd name="connsiteX1" fmla="*/ 44995 w 82670"/>
                            <a:gd name="connsiteY1" fmla="*/ 59757 h 78315"/>
                            <a:gd name="connsiteX2" fmla="*/ 21803 w 82670"/>
                            <a:gd name="connsiteY2" fmla="*/ 1491 h 78315"/>
                            <a:gd name="connsiteX3" fmla="*/ 39023 w 82670"/>
                            <a:gd name="connsiteY3" fmla="*/ 64417 h 78315"/>
                            <a:gd name="connsiteX4" fmla="*/ 1491 w 82670"/>
                            <a:gd name="connsiteY4" fmla="*/ 44495 h 78315"/>
                            <a:gd name="connsiteX5" fmla="*/ 36251 w 82670"/>
                            <a:gd name="connsiteY5" fmla="*/ 77629 h 78315"/>
                            <a:gd name="connsiteX6" fmla="*/ 42654 w 82670"/>
                            <a:gd name="connsiteY6" fmla="*/ 78366 h 78315"/>
                            <a:gd name="connsiteX7" fmla="*/ 85492 w 82670"/>
                            <a:gd name="connsiteY7" fmla="*/ 41176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670" h="78315">
                              <a:moveTo>
                                <a:pt x="85491" y="41176"/>
                              </a:moveTo>
                              <a:cubicBezTo>
                                <a:pt x="74664" y="36699"/>
                                <a:pt x="51891" y="41356"/>
                                <a:pt x="44995" y="59757"/>
                              </a:cubicBezTo>
                              <a:cubicBezTo>
                                <a:pt x="47131" y="23517"/>
                                <a:pt x="33896" y="11119"/>
                                <a:pt x="21803" y="1491"/>
                              </a:cubicBezTo>
                              <a:cubicBezTo>
                                <a:pt x="37553" y="19092"/>
                                <a:pt x="45071" y="32963"/>
                                <a:pt x="39023" y="64417"/>
                              </a:cubicBezTo>
                              <a:cubicBezTo>
                                <a:pt x="33020" y="45666"/>
                                <a:pt x="17609" y="37478"/>
                                <a:pt x="1491" y="44495"/>
                              </a:cubicBezTo>
                              <a:cubicBezTo>
                                <a:pt x="24675" y="40311"/>
                                <a:pt x="35141" y="63491"/>
                                <a:pt x="36251" y="77629"/>
                              </a:cubicBezTo>
                              <a:lnTo>
                                <a:pt x="42654" y="78366"/>
                              </a:lnTo>
                              <a:cubicBezTo>
                                <a:pt x="47665" y="66261"/>
                                <a:pt x="49573" y="42419"/>
                                <a:pt x="85492" y="4117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7" name="Freeform: Shape 347"/>
                      <wps:cNvSpPr/>
                      <wps:spPr>
                        <a:xfrm>
                          <a:off x="2598263" y="4521590"/>
                          <a:ext cx="78320" cy="91368"/>
                        </a:xfrm>
                        <a:custGeom>
                          <a:avLst/>
                          <a:gdLst>
                            <a:gd name="connsiteX0" fmla="*/ 1491 w 78319"/>
                            <a:gd name="connsiteY0" fmla="*/ 36000 h 91367"/>
                            <a:gd name="connsiteX1" fmla="*/ 33704 w 78319"/>
                            <a:gd name="connsiteY1" fmla="*/ 75002 h 91367"/>
                            <a:gd name="connsiteX2" fmla="*/ 23762 w 78319"/>
                            <a:gd name="connsiteY2" fmla="*/ 1491 h 91367"/>
                            <a:gd name="connsiteX3" fmla="*/ 39967 w 78319"/>
                            <a:gd name="connsiteY3" fmla="*/ 79275 h 91367"/>
                            <a:gd name="connsiteX4" fmla="*/ 77269 w 78319"/>
                            <a:gd name="connsiteY4" fmla="*/ 35847 h 91367"/>
                            <a:gd name="connsiteX5" fmla="*/ 44556 w 78319"/>
                            <a:gd name="connsiteY5" fmla="*/ 90054 h 91367"/>
                            <a:gd name="connsiteX6" fmla="*/ 29205 w 78319"/>
                            <a:gd name="connsiteY6" fmla="*/ 88290 h 91367"/>
                            <a:gd name="connsiteX7" fmla="*/ 1491 w 78319"/>
                            <a:gd name="connsiteY7" fmla="*/ 36001 h 91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91367">
                              <a:moveTo>
                                <a:pt x="1491" y="36000"/>
                              </a:moveTo>
                              <a:cubicBezTo>
                                <a:pt x="13043" y="41526"/>
                                <a:pt x="24297" y="46853"/>
                                <a:pt x="33704" y="75002"/>
                              </a:cubicBezTo>
                              <a:cubicBezTo>
                                <a:pt x="35946" y="49960"/>
                                <a:pt x="32447" y="26482"/>
                                <a:pt x="23762" y="1491"/>
                              </a:cubicBezTo>
                              <a:cubicBezTo>
                                <a:pt x="29869" y="13056"/>
                                <a:pt x="39688" y="27493"/>
                                <a:pt x="39967" y="79275"/>
                              </a:cubicBezTo>
                              <a:cubicBezTo>
                                <a:pt x="51212" y="50199"/>
                                <a:pt x="62197" y="38701"/>
                                <a:pt x="77269" y="35847"/>
                              </a:cubicBezTo>
                              <a:cubicBezTo>
                                <a:pt x="55152" y="47533"/>
                                <a:pt x="48909" y="65360"/>
                                <a:pt x="44556" y="90054"/>
                              </a:cubicBezTo>
                              <a:lnTo>
                                <a:pt x="29205" y="88290"/>
                              </a:lnTo>
                              <a:cubicBezTo>
                                <a:pt x="30248" y="65511"/>
                                <a:pt x="18727" y="49269"/>
                                <a:pt x="1491" y="36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8" name="Freeform: Shape 348"/>
                      <wps:cNvSpPr/>
                      <wps:spPr>
                        <a:xfrm>
                          <a:off x="2579240" y="4531005"/>
                          <a:ext cx="78320" cy="78315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32676 h 78315"/>
                            <a:gd name="connsiteX1" fmla="*/ 34972 w 78319"/>
                            <a:gd name="connsiteY1" fmla="*/ 77037 h 78315"/>
                            <a:gd name="connsiteX2" fmla="*/ 47248 w 78319"/>
                            <a:gd name="connsiteY2" fmla="*/ 78449 h 78315"/>
                            <a:gd name="connsiteX3" fmla="*/ 79104 w 78319"/>
                            <a:gd name="connsiteY3" fmla="*/ 238 h 78315"/>
                            <a:gd name="connsiteX4" fmla="*/ 44430 w 78319"/>
                            <a:gd name="connsiteY4" fmla="*/ 67815 h 78315"/>
                            <a:gd name="connsiteX5" fmla="*/ 20478 w 78319"/>
                            <a:gd name="connsiteY5" fmla="*/ 19277 h 78315"/>
                            <a:gd name="connsiteX6" fmla="*/ 38104 w 78319"/>
                            <a:gd name="connsiteY6" fmla="*/ 65779 h 78315"/>
                            <a:gd name="connsiteX7" fmla="*/ 238 w 78319"/>
                            <a:gd name="connsiteY7" fmla="*/ 32677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78315">
                              <a:moveTo>
                                <a:pt x="238" y="32676"/>
                              </a:moveTo>
                              <a:cubicBezTo>
                                <a:pt x="15576" y="36058"/>
                                <a:pt x="34262" y="58608"/>
                                <a:pt x="34972" y="77037"/>
                              </a:cubicBezTo>
                              <a:lnTo>
                                <a:pt x="47248" y="78449"/>
                              </a:lnTo>
                              <a:cubicBezTo>
                                <a:pt x="52499" y="45527"/>
                                <a:pt x="60096" y="23358"/>
                                <a:pt x="79104" y="238"/>
                              </a:cubicBezTo>
                              <a:cubicBezTo>
                                <a:pt x="62569" y="15212"/>
                                <a:pt x="49675" y="37814"/>
                                <a:pt x="44430" y="67815"/>
                              </a:cubicBezTo>
                              <a:cubicBezTo>
                                <a:pt x="42615" y="45266"/>
                                <a:pt x="38197" y="25403"/>
                                <a:pt x="20478" y="19277"/>
                              </a:cubicBezTo>
                              <a:cubicBezTo>
                                <a:pt x="33315" y="25388"/>
                                <a:pt x="38717" y="40127"/>
                                <a:pt x="38104" y="65779"/>
                              </a:cubicBezTo>
                              <a:cubicBezTo>
                                <a:pt x="29328" y="44712"/>
                                <a:pt x="17186" y="34257"/>
                                <a:pt x="238" y="326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49" name="Freeform: Shape 349"/>
                      <wps:cNvSpPr/>
                      <wps:spPr>
                        <a:xfrm>
                          <a:off x="2649379" y="4526770"/>
                          <a:ext cx="78320" cy="87017"/>
                        </a:xfrm>
                        <a:custGeom>
                          <a:avLst/>
                          <a:gdLst>
                            <a:gd name="connsiteX0" fmla="*/ 717 w 78319"/>
                            <a:gd name="connsiteY0" fmla="*/ 40132 h 87016"/>
                            <a:gd name="connsiteX1" fmla="*/ 15760 w 78319"/>
                            <a:gd name="connsiteY1" fmla="*/ 87121 h 87016"/>
                            <a:gd name="connsiteX2" fmla="*/ 37492 w 78319"/>
                            <a:gd name="connsiteY2" fmla="*/ 89619 h 87016"/>
                            <a:gd name="connsiteX3" fmla="*/ 81656 w 78319"/>
                            <a:gd name="connsiteY3" fmla="*/ 67262 h 87016"/>
                            <a:gd name="connsiteX4" fmla="*/ 34512 w 78319"/>
                            <a:gd name="connsiteY4" fmla="*/ 82112 h 87016"/>
                            <a:gd name="connsiteX5" fmla="*/ 60889 w 78319"/>
                            <a:gd name="connsiteY5" fmla="*/ 22936 h 87016"/>
                            <a:gd name="connsiteX6" fmla="*/ 28501 w 78319"/>
                            <a:gd name="connsiteY6" fmla="*/ 79675 h 87016"/>
                            <a:gd name="connsiteX7" fmla="*/ 238 w 78319"/>
                            <a:gd name="connsiteY7" fmla="*/ 238 h 87016"/>
                            <a:gd name="connsiteX8" fmla="*/ 21907 w 78319"/>
                            <a:gd name="connsiteY8" fmla="*/ 79267 h 87016"/>
                            <a:gd name="connsiteX9" fmla="*/ 718 w 78319"/>
                            <a:gd name="connsiteY9" fmla="*/ 40134 h 87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8319" h="87016">
                              <a:moveTo>
                                <a:pt x="717" y="40132"/>
                              </a:moveTo>
                              <a:cubicBezTo>
                                <a:pt x="9082" y="53058"/>
                                <a:pt x="17866" y="65079"/>
                                <a:pt x="15760" y="87121"/>
                              </a:cubicBezTo>
                              <a:lnTo>
                                <a:pt x="37492" y="89619"/>
                              </a:lnTo>
                              <a:cubicBezTo>
                                <a:pt x="41026" y="71027"/>
                                <a:pt x="50872" y="54808"/>
                                <a:pt x="81656" y="67262"/>
                              </a:cubicBezTo>
                              <a:cubicBezTo>
                                <a:pt x="66414" y="58380"/>
                                <a:pt x="46305" y="54407"/>
                                <a:pt x="34512" y="82112"/>
                              </a:cubicBezTo>
                              <a:cubicBezTo>
                                <a:pt x="37770" y="54001"/>
                                <a:pt x="47325" y="35432"/>
                                <a:pt x="60889" y="22936"/>
                              </a:cubicBezTo>
                              <a:cubicBezTo>
                                <a:pt x="45941" y="34143"/>
                                <a:pt x="34622" y="52086"/>
                                <a:pt x="28501" y="79675"/>
                              </a:cubicBezTo>
                              <a:cubicBezTo>
                                <a:pt x="21313" y="26047"/>
                                <a:pt x="10779" y="16989"/>
                                <a:pt x="238" y="238"/>
                              </a:cubicBezTo>
                              <a:cubicBezTo>
                                <a:pt x="12095" y="20907"/>
                                <a:pt x="24072" y="43999"/>
                                <a:pt x="21907" y="79267"/>
                              </a:cubicBezTo>
                              <a:cubicBezTo>
                                <a:pt x="15440" y="55678"/>
                                <a:pt x="8412" y="49178"/>
                                <a:pt x="718" y="401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0" name="Freeform: Shape 350"/>
                      <wps:cNvSpPr/>
                      <wps:spPr>
                        <a:xfrm>
                          <a:off x="2615354" y="4572064"/>
                          <a:ext cx="78320" cy="39158"/>
                        </a:xfrm>
                        <a:custGeom>
                          <a:avLst/>
                          <a:gdLst>
                            <a:gd name="connsiteX0" fmla="*/ 238 w 78319"/>
                            <a:gd name="connsiteY0" fmla="*/ 28425 h 39157"/>
                            <a:gd name="connsiteX1" fmla="*/ 39035 w 78319"/>
                            <a:gd name="connsiteY1" fmla="*/ 40575 h 39157"/>
                            <a:gd name="connsiteX2" fmla="*/ 53695 w 78319"/>
                            <a:gd name="connsiteY2" fmla="*/ 42261 h 39157"/>
                            <a:gd name="connsiteX3" fmla="*/ 78799 w 78319"/>
                            <a:gd name="connsiteY3" fmla="*/ 238 h 39157"/>
                            <a:gd name="connsiteX4" fmla="*/ 48969 w 78319"/>
                            <a:gd name="connsiteY4" fmla="*/ 34728 h 39157"/>
                            <a:gd name="connsiteX5" fmla="*/ 13325 w 78319"/>
                            <a:gd name="connsiteY5" fmla="*/ 25562 h 39157"/>
                            <a:gd name="connsiteX6" fmla="*/ 43171 w 78319"/>
                            <a:gd name="connsiteY6" fmla="*/ 31964 h 39157"/>
                            <a:gd name="connsiteX7" fmla="*/ 238 w 78319"/>
                            <a:gd name="connsiteY7" fmla="*/ 28426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8319" h="39157">
                              <a:moveTo>
                                <a:pt x="238" y="28425"/>
                              </a:moveTo>
                              <a:cubicBezTo>
                                <a:pt x="17165" y="13494"/>
                                <a:pt x="39202" y="21278"/>
                                <a:pt x="39035" y="40575"/>
                              </a:cubicBezTo>
                              <a:lnTo>
                                <a:pt x="53695" y="42261"/>
                              </a:lnTo>
                              <a:cubicBezTo>
                                <a:pt x="55750" y="26581"/>
                                <a:pt x="53022" y="9635"/>
                                <a:pt x="78799" y="238"/>
                              </a:cubicBezTo>
                              <a:cubicBezTo>
                                <a:pt x="63418" y="3124"/>
                                <a:pt x="51411" y="11352"/>
                                <a:pt x="48969" y="34728"/>
                              </a:cubicBezTo>
                              <a:cubicBezTo>
                                <a:pt x="41482" y="2379"/>
                                <a:pt x="19276" y="6526"/>
                                <a:pt x="13325" y="25562"/>
                              </a:cubicBezTo>
                              <a:cubicBezTo>
                                <a:pt x="18527" y="11265"/>
                                <a:pt x="38483" y="5338"/>
                                <a:pt x="43171" y="31964"/>
                              </a:cubicBezTo>
                              <a:cubicBezTo>
                                <a:pt x="36664" y="23907"/>
                                <a:pt x="23305" y="6086"/>
                                <a:pt x="238" y="284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1" name="Freeform: Shape 351"/>
                      <wps:cNvSpPr/>
                      <wps:spPr>
                        <a:xfrm>
                          <a:off x="2632155" y="4536493"/>
                          <a:ext cx="47862" cy="73964"/>
                        </a:xfrm>
                        <a:custGeom>
                          <a:avLst/>
                          <a:gdLst>
                            <a:gd name="connsiteX0" fmla="*/ 49879 w 47862"/>
                            <a:gd name="connsiteY0" fmla="*/ 9263 h 73964"/>
                            <a:gd name="connsiteX1" fmla="*/ 17262 w 47862"/>
                            <a:gd name="connsiteY1" fmla="*/ 75587 h 73964"/>
                            <a:gd name="connsiteX2" fmla="*/ 10363 w 47862"/>
                            <a:gd name="connsiteY2" fmla="*/ 74794 h 73964"/>
                            <a:gd name="connsiteX3" fmla="*/ 238 w 47862"/>
                            <a:gd name="connsiteY3" fmla="*/ 238 h 73964"/>
                            <a:gd name="connsiteX4" fmla="*/ 15360 w 47862"/>
                            <a:gd name="connsiteY4" fmla="*/ 61741 h 73964"/>
                            <a:gd name="connsiteX5" fmla="*/ 49879 w 47862"/>
                            <a:gd name="connsiteY5" fmla="*/ 9266 h 73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7862" h="73964">
                              <a:moveTo>
                                <a:pt x="49879" y="9263"/>
                              </a:moveTo>
                              <a:cubicBezTo>
                                <a:pt x="32964" y="22259"/>
                                <a:pt x="21913" y="41126"/>
                                <a:pt x="17262" y="75587"/>
                              </a:cubicBezTo>
                              <a:lnTo>
                                <a:pt x="10363" y="74794"/>
                              </a:lnTo>
                              <a:cubicBezTo>
                                <a:pt x="12850" y="53671"/>
                                <a:pt x="12792" y="30929"/>
                                <a:pt x="238" y="238"/>
                              </a:cubicBezTo>
                              <a:cubicBezTo>
                                <a:pt x="7434" y="15762"/>
                                <a:pt x="14380" y="31864"/>
                                <a:pt x="15360" y="61741"/>
                              </a:cubicBezTo>
                              <a:cubicBezTo>
                                <a:pt x="29505" y="18380"/>
                                <a:pt x="39185" y="18790"/>
                                <a:pt x="49879" y="92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694" cap="rnd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2" name="Freeform: Shape 352"/>
                      <wps:cNvSpPr/>
                      <wps:spPr>
                        <a:xfrm>
                          <a:off x="5156374" y="4259648"/>
                          <a:ext cx="30458" cy="95718"/>
                        </a:xfrm>
                        <a:custGeom>
                          <a:avLst/>
                          <a:gdLst>
                            <a:gd name="connsiteX0" fmla="*/ 6168 w 30457"/>
                            <a:gd name="connsiteY0" fmla="*/ 1561 h 95718"/>
                            <a:gd name="connsiteX1" fmla="*/ 29216 w 30457"/>
                            <a:gd name="connsiteY1" fmla="*/ 2675 h 95718"/>
                            <a:gd name="connsiteX2" fmla="*/ 24609 w 30457"/>
                            <a:gd name="connsiteY2" fmla="*/ 97934 h 95718"/>
                            <a:gd name="connsiteX3" fmla="*/ 1561 w 30457"/>
                            <a:gd name="connsiteY3" fmla="*/ 96820 h 95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57" h="95718">
                              <a:moveTo>
                                <a:pt x="6168" y="1561"/>
                              </a:moveTo>
                              <a:lnTo>
                                <a:pt x="29216" y="2675"/>
                              </a:lnTo>
                              <a:lnTo>
                                <a:pt x="24609" y="97934"/>
                              </a:lnTo>
                              <a:lnTo>
                                <a:pt x="1561" y="96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3" name="Freeform: Shape 353"/>
                      <wps:cNvSpPr/>
                      <wps:spPr>
                        <a:xfrm>
                          <a:off x="5050996" y="4266873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4" name="Freeform: Shape 354"/>
                      <wps:cNvSpPr/>
                      <wps:spPr>
                        <a:xfrm>
                          <a:off x="5049492" y="4237540"/>
                          <a:ext cx="130533" cy="56561"/>
                        </a:xfrm>
                        <a:custGeom>
                          <a:avLst/>
                          <a:gdLst>
                            <a:gd name="connsiteX0" fmla="*/ 6058 w 130532"/>
                            <a:gd name="connsiteY0" fmla="*/ 1906 h 56560"/>
                            <a:gd name="connsiteX1" fmla="*/ 129152 w 130532"/>
                            <a:gd name="connsiteY1" fmla="*/ 46015 h 56560"/>
                            <a:gd name="connsiteX2" fmla="*/ 125000 w 130532"/>
                            <a:gd name="connsiteY2" fmla="*/ 57600 h 56560"/>
                            <a:gd name="connsiteX3" fmla="*/ 1906 w 130532"/>
                            <a:gd name="connsiteY3" fmla="*/ 13491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532" h="56560">
                              <a:moveTo>
                                <a:pt x="6058" y="1906"/>
                              </a:moveTo>
                              <a:lnTo>
                                <a:pt x="129152" y="46015"/>
                              </a:lnTo>
                              <a:lnTo>
                                <a:pt x="125000" y="57600"/>
                              </a:lnTo>
                              <a:lnTo>
                                <a:pt x="1906" y="13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5" name="Freeform: Shape 355"/>
                      <wps:cNvSpPr/>
                      <wps:spPr>
                        <a:xfrm>
                          <a:off x="5469649" y="4353003"/>
                          <a:ext cx="91373" cy="160981"/>
                        </a:xfrm>
                        <a:custGeom>
                          <a:avLst/>
                          <a:gdLst>
                            <a:gd name="connsiteX0" fmla="*/ 71273 w 91373"/>
                            <a:gd name="connsiteY0" fmla="*/ 1491 h 160980"/>
                            <a:gd name="connsiteX1" fmla="*/ 92802 w 91373"/>
                            <a:gd name="connsiteY1" fmla="*/ 11458 h 160980"/>
                            <a:gd name="connsiteX2" fmla="*/ 23019 w 91373"/>
                            <a:gd name="connsiteY2" fmla="*/ 162149 h 160980"/>
                            <a:gd name="connsiteX3" fmla="*/ 1491 w 91373"/>
                            <a:gd name="connsiteY3" fmla="*/ 152182 h 160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1373" h="160980">
                              <a:moveTo>
                                <a:pt x="71273" y="1491"/>
                              </a:moveTo>
                              <a:lnTo>
                                <a:pt x="92802" y="11458"/>
                              </a:lnTo>
                              <a:lnTo>
                                <a:pt x="23019" y="162149"/>
                              </a:lnTo>
                              <a:lnTo>
                                <a:pt x="1491" y="15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6" name="Freeform: Shape 356"/>
                      <wps:cNvSpPr/>
                      <wps:spPr>
                        <a:xfrm>
                          <a:off x="5482476" y="4370362"/>
                          <a:ext cx="95724" cy="60912"/>
                        </a:xfrm>
                        <a:custGeom>
                          <a:avLst/>
                          <a:gdLst>
                            <a:gd name="connsiteX0" fmla="*/ 11455 w 95724"/>
                            <a:gd name="connsiteY0" fmla="*/ 1491 h 60911"/>
                            <a:gd name="connsiteX1" fmla="*/ 97572 w 95724"/>
                            <a:gd name="connsiteY1" fmla="*/ 41363 h 60911"/>
                            <a:gd name="connsiteX2" fmla="*/ 87603 w 95724"/>
                            <a:gd name="connsiteY2" fmla="*/ 62890 h 60911"/>
                            <a:gd name="connsiteX3" fmla="*/ 1491 w 95724"/>
                            <a:gd name="connsiteY3" fmla="*/ 23018 h 609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724" h="60911">
                              <a:moveTo>
                                <a:pt x="11455" y="1491"/>
                              </a:moveTo>
                              <a:lnTo>
                                <a:pt x="97572" y="41363"/>
                              </a:lnTo>
                              <a:lnTo>
                                <a:pt x="87603" y="62890"/>
                              </a:lnTo>
                              <a:lnTo>
                                <a:pt x="1491" y="23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7" name="Freeform: Shape 357"/>
                      <wps:cNvSpPr/>
                      <wps:spPr>
                        <a:xfrm>
                          <a:off x="4202470" y="4286773"/>
                          <a:ext cx="17404" cy="78315"/>
                        </a:xfrm>
                        <a:custGeom>
                          <a:avLst/>
                          <a:gdLst>
                            <a:gd name="connsiteX0" fmla="*/ 1491 w 17404"/>
                            <a:gd name="connsiteY0" fmla="*/ 2153 h 78315"/>
                            <a:gd name="connsiteX1" fmla="*/ 12538 w 17404"/>
                            <a:gd name="connsiteY1" fmla="*/ 1491 h 78315"/>
                            <a:gd name="connsiteX2" fmla="*/ 17177 w 17404"/>
                            <a:gd name="connsiteY2" fmla="*/ 78822 h 78315"/>
                            <a:gd name="connsiteX3" fmla="*/ 6129 w 17404"/>
                            <a:gd name="connsiteY3" fmla="*/ 79485 h 783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404" h="78315">
                              <a:moveTo>
                                <a:pt x="1491" y="2153"/>
                              </a:moveTo>
                              <a:lnTo>
                                <a:pt x="12538" y="1491"/>
                              </a:lnTo>
                              <a:lnTo>
                                <a:pt x="17177" y="78822"/>
                              </a:lnTo>
                              <a:lnTo>
                                <a:pt x="6129" y="79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8" name="Freeform: Shape 358"/>
                      <wps:cNvSpPr/>
                      <wps:spPr>
                        <a:xfrm>
                          <a:off x="4186893" y="4302362"/>
                          <a:ext cx="43511" cy="13053"/>
                        </a:xfrm>
                        <a:custGeom>
                          <a:avLst/>
                          <a:gdLst>
                            <a:gd name="connsiteX0" fmla="*/ 1491 w 43510"/>
                            <a:gd name="connsiteY0" fmla="*/ 4141 h 13052"/>
                            <a:gd name="connsiteX1" fmla="*/ 45680 w 43510"/>
                            <a:gd name="connsiteY1" fmla="*/ 1491 h 13052"/>
                            <a:gd name="connsiteX2" fmla="*/ 46343 w 43510"/>
                            <a:gd name="connsiteY2" fmla="*/ 12538 h 13052"/>
                            <a:gd name="connsiteX3" fmla="*/ 2153 w 43510"/>
                            <a:gd name="connsiteY3" fmla="*/ 15188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10" h="13052">
                              <a:moveTo>
                                <a:pt x="1491" y="4141"/>
                              </a:moveTo>
                              <a:lnTo>
                                <a:pt x="45680" y="1491"/>
                              </a:lnTo>
                              <a:lnTo>
                                <a:pt x="46343" y="12538"/>
                              </a:lnTo>
                              <a:lnTo>
                                <a:pt x="2153" y="15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59" name="Freeform: Shape 359"/>
                      <wps:cNvSpPr/>
                      <wps:spPr>
                        <a:xfrm>
                          <a:off x="4498880" y="4040656"/>
                          <a:ext cx="95724" cy="226243"/>
                        </a:xfrm>
                        <a:custGeom>
                          <a:avLst/>
                          <a:gdLst>
                            <a:gd name="connsiteX0" fmla="*/ 48818 w 95724"/>
                            <a:gd name="connsiteY0" fmla="*/ 1491 h 226243"/>
                            <a:gd name="connsiteX1" fmla="*/ 96144 w 95724"/>
                            <a:gd name="connsiteY1" fmla="*/ 82634 h 226243"/>
                            <a:gd name="connsiteX2" fmla="*/ 96144 w 95724"/>
                            <a:gd name="connsiteY2" fmla="*/ 227073 h 226243"/>
                            <a:gd name="connsiteX3" fmla="*/ 1491 w 95724"/>
                            <a:gd name="connsiteY3" fmla="*/ 225278 h 226243"/>
                            <a:gd name="connsiteX4" fmla="*/ 1491 w 95724"/>
                            <a:gd name="connsiteY4" fmla="*/ 80839 h 226243"/>
                            <a:gd name="connsiteX5" fmla="*/ 48818 w 95724"/>
                            <a:gd name="connsiteY5" fmla="*/ 1492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5724" h="226243">
                              <a:moveTo>
                                <a:pt x="48818" y="1491"/>
                              </a:moveTo>
                              <a:cubicBezTo>
                                <a:pt x="84313" y="34262"/>
                                <a:pt x="84313" y="34262"/>
                                <a:pt x="96144" y="82634"/>
                              </a:cubicBezTo>
                              <a:lnTo>
                                <a:pt x="96144" y="227073"/>
                              </a:lnTo>
                              <a:lnTo>
                                <a:pt x="1491" y="225278"/>
                              </a:lnTo>
                              <a:lnTo>
                                <a:pt x="1491" y="80839"/>
                              </a:lnTo>
                              <a:cubicBezTo>
                                <a:pt x="13322" y="32914"/>
                                <a:pt x="13322" y="32914"/>
                                <a:pt x="48818" y="14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522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0" name="Freeform: Shape 360"/>
                      <wps:cNvSpPr/>
                      <wps:spPr>
                        <a:xfrm>
                          <a:off x="4509497" y="4117108"/>
                          <a:ext cx="78320" cy="156630"/>
                        </a:xfrm>
                        <a:custGeom>
                          <a:avLst/>
                          <a:gdLst>
                            <a:gd name="connsiteX0" fmla="*/ 32625 w 78319"/>
                            <a:gd name="connsiteY0" fmla="*/ 157977 h 156630"/>
                            <a:gd name="connsiteX1" fmla="*/ 33841 w 78319"/>
                            <a:gd name="connsiteY1" fmla="*/ 155830 h 156630"/>
                            <a:gd name="connsiteX2" fmla="*/ 33215 w 78319"/>
                            <a:gd name="connsiteY2" fmla="*/ 154500 h 156630"/>
                            <a:gd name="connsiteX3" fmla="*/ 33198 w 78319"/>
                            <a:gd name="connsiteY3" fmla="*/ 152936 h 156630"/>
                            <a:gd name="connsiteX4" fmla="*/ 32415 w 78319"/>
                            <a:gd name="connsiteY4" fmla="*/ 154417 h 156630"/>
                            <a:gd name="connsiteX5" fmla="*/ 30142 w 78319"/>
                            <a:gd name="connsiteY5" fmla="*/ 156819 h 156630"/>
                            <a:gd name="connsiteX6" fmla="*/ 28652 w 78319"/>
                            <a:gd name="connsiteY6" fmla="*/ 157740 h 156630"/>
                            <a:gd name="connsiteX7" fmla="*/ 27933 w 78319"/>
                            <a:gd name="connsiteY7" fmla="*/ 156853 h 156630"/>
                            <a:gd name="connsiteX8" fmla="*/ 27064 w 78319"/>
                            <a:gd name="connsiteY8" fmla="*/ 155514 h 156630"/>
                            <a:gd name="connsiteX9" fmla="*/ 25644 w 78319"/>
                            <a:gd name="connsiteY9" fmla="*/ 156330 h 156630"/>
                            <a:gd name="connsiteX10" fmla="*/ 21456 w 78319"/>
                            <a:gd name="connsiteY10" fmla="*/ 157599 h 156630"/>
                            <a:gd name="connsiteX11" fmla="*/ 19093 w 78319"/>
                            <a:gd name="connsiteY11" fmla="*/ 156915 h 156630"/>
                            <a:gd name="connsiteX12" fmla="*/ 18838 w 78319"/>
                            <a:gd name="connsiteY12" fmla="*/ 156583 h 156630"/>
                            <a:gd name="connsiteX13" fmla="*/ 5012 w 78319"/>
                            <a:gd name="connsiteY13" fmla="*/ 156725 h 156630"/>
                            <a:gd name="connsiteX14" fmla="*/ 4138 w 78319"/>
                            <a:gd name="connsiteY14" fmla="*/ 156634 h 156630"/>
                            <a:gd name="connsiteX15" fmla="*/ 2452 w 78319"/>
                            <a:gd name="connsiteY15" fmla="*/ 155286 h 156630"/>
                            <a:gd name="connsiteX16" fmla="*/ 1494 w 78319"/>
                            <a:gd name="connsiteY16" fmla="*/ 145646 h 156630"/>
                            <a:gd name="connsiteX17" fmla="*/ 3877 w 78319"/>
                            <a:gd name="connsiteY17" fmla="*/ 126622 h 156630"/>
                            <a:gd name="connsiteX18" fmla="*/ 5029 w 78319"/>
                            <a:gd name="connsiteY18" fmla="*/ 114461 h 156630"/>
                            <a:gd name="connsiteX19" fmla="*/ 5282 w 78319"/>
                            <a:gd name="connsiteY19" fmla="*/ 110378 h 156630"/>
                            <a:gd name="connsiteX20" fmla="*/ 5660 w 78319"/>
                            <a:gd name="connsiteY20" fmla="*/ 110158 h 156630"/>
                            <a:gd name="connsiteX21" fmla="*/ 6131 w 78319"/>
                            <a:gd name="connsiteY21" fmla="*/ 109996 h 156630"/>
                            <a:gd name="connsiteX22" fmla="*/ 6349 w 78319"/>
                            <a:gd name="connsiteY22" fmla="*/ 102417 h 156630"/>
                            <a:gd name="connsiteX23" fmla="*/ 5630 w 78319"/>
                            <a:gd name="connsiteY23" fmla="*/ 77112 h 156630"/>
                            <a:gd name="connsiteX24" fmla="*/ 4555 w 78319"/>
                            <a:gd name="connsiteY24" fmla="*/ 58305 h 156630"/>
                            <a:gd name="connsiteX25" fmla="*/ 3797 w 78319"/>
                            <a:gd name="connsiteY25" fmla="*/ 54757 h 156630"/>
                            <a:gd name="connsiteX26" fmla="*/ 4284 w 78319"/>
                            <a:gd name="connsiteY26" fmla="*/ 52581 h 156630"/>
                            <a:gd name="connsiteX27" fmla="*/ 4626 w 78319"/>
                            <a:gd name="connsiteY27" fmla="*/ 42241 h 156630"/>
                            <a:gd name="connsiteX28" fmla="*/ 5135 w 78319"/>
                            <a:gd name="connsiteY28" fmla="*/ 31901 h 156630"/>
                            <a:gd name="connsiteX29" fmla="*/ 6205 w 78319"/>
                            <a:gd name="connsiteY29" fmla="*/ 37439 h 156630"/>
                            <a:gd name="connsiteX30" fmla="*/ 6471 w 78319"/>
                            <a:gd name="connsiteY30" fmla="*/ 47340 h 156630"/>
                            <a:gd name="connsiteX31" fmla="*/ 7500 w 78319"/>
                            <a:gd name="connsiteY31" fmla="*/ 52986 h 156630"/>
                            <a:gd name="connsiteX32" fmla="*/ 8832 w 78319"/>
                            <a:gd name="connsiteY32" fmla="*/ 54101 h 156630"/>
                            <a:gd name="connsiteX33" fmla="*/ 18637 w 78319"/>
                            <a:gd name="connsiteY33" fmla="*/ 56209 h 156630"/>
                            <a:gd name="connsiteX34" fmla="*/ 26234 w 78319"/>
                            <a:gd name="connsiteY34" fmla="*/ 54881 h 156630"/>
                            <a:gd name="connsiteX35" fmla="*/ 27784 w 78319"/>
                            <a:gd name="connsiteY35" fmla="*/ 50148 h 156630"/>
                            <a:gd name="connsiteX36" fmla="*/ 31959 w 78319"/>
                            <a:gd name="connsiteY36" fmla="*/ 39605 h 156630"/>
                            <a:gd name="connsiteX37" fmla="*/ 33425 w 78319"/>
                            <a:gd name="connsiteY37" fmla="*/ 36866 h 156630"/>
                            <a:gd name="connsiteX38" fmla="*/ 34467 w 78319"/>
                            <a:gd name="connsiteY38" fmla="*/ 34612 h 156630"/>
                            <a:gd name="connsiteX39" fmla="*/ 35004 w 78319"/>
                            <a:gd name="connsiteY39" fmla="*/ 32688 h 156630"/>
                            <a:gd name="connsiteX40" fmla="*/ 34694 w 78319"/>
                            <a:gd name="connsiteY40" fmla="*/ 30592 h 156630"/>
                            <a:gd name="connsiteX41" fmla="*/ 34318 w 78319"/>
                            <a:gd name="connsiteY41" fmla="*/ 29607 h 156630"/>
                            <a:gd name="connsiteX42" fmla="*/ 34288 w 78319"/>
                            <a:gd name="connsiteY42" fmla="*/ 27972 h 156630"/>
                            <a:gd name="connsiteX43" fmla="*/ 34113 w 78319"/>
                            <a:gd name="connsiteY43" fmla="*/ 26105 h 156630"/>
                            <a:gd name="connsiteX44" fmla="*/ 34017 w 78319"/>
                            <a:gd name="connsiteY44" fmla="*/ 24116 h 156630"/>
                            <a:gd name="connsiteX45" fmla="*/ 34349 w 78319"/>
                            <a:gd name="connsiteY45" fmla="*/ 22643 h 156630"/>
                            <a:gd name="connsiteX46" fmla="*/ 32879 w 78319"/>
                            <a:gd name="connsiteY46" fmla="*/ 22871 h 156630"/>
                            <a:gd name="connsiteX47" fmla="*/ 28367 w 78319"/>
                            <a:gd name="connsiteY47" fmla="*/ 24606 h 156630"/>
                            <a:gd name="connsiteX48" fmla="*/ 25934 w 78319"/>
                            <a:gd name="connsiteY48" fmla="*/ 24533 h 156630"/>
                            <a:gd name="connsiteX49" fmla="*/ 28168 w 78319"/>
                            <a:gd name="connsiteY49" fmla="*/ 21507 h 156630"/>
                            <a:gd name="connsiteX50" fmla="*/ 35058 w 78319"/>
                            <a:gd name="connsiteY50" fmla="*/ 18271 h 156630"/>
                            <a:gd name="connsiteX51" fmla="*/ 37289 w 78319"/>
                            <a:gd name="connsiteY51" fmla="*/ 16073 h 156630"/>
                            <a:gd name="connsiteX52" fmla="*/ 39620 w 78319"/>
                            <a:gd name="connsiteY52" fmla="*/ 11125 h 156630"/>
                            <a:gd name="connsiteX53" fmla="*/ 41344 w 78319"/>
                            <a:gd name="connsiteY53" fmla="*/ 7655 h 156630"/>
                            <a:gd name="connsiteX54" fmla="*/ 42155 w 78319"/>
                            <a:gd name="connsiteY54" fmla="*/ 6559 h 156630"/>
                            <a:gd name="connsiteX55" fmla="*/ 42965 w 78319"/>
                            <a:gd name="connsiteY55" fmla="*/ 5314 h 156630"/>
                            <a:gd name="connsiteX56" fmla="*/ 47651 w 78319"/>
                            <a:gd name="connsiteY56" fmla="*/ 1491 h 156630"/>
                            <a:gd name="connsiteX57" fmla="*/ 50797 w 78319"/>
                            <a:gd name="connsiteY57" fmla="*/ 4426 h 156630"/>
                            <a:gd name="connsiteX58" fmla="*/ 51469 w 78319"/>
                            <a:gd name="connsiteY58" fmla="*/ 7127 h 156630"/>
                            <a:gd name="connsiteX59" fmla="*/ 51029 w 78319"/>
                            <a:gd name="connsiteY59" fmla="*/ 12439 h 156630"/>
                            <a:gd name="connsiteX60" fmla="*/ 50670 w 78319"/>
                            <a:gd name="connsiteY60" fmla="*/ 11146 h 156630"/>
                            <a:gd name="connsiteX61" fmla="*/ 48237 w 78319"/>
                            <a:gd name="connsiteY61" fmla="*/ 7267 h 156630"/>
                            <a:gd name="connsiteX62" fmla="*/ 47963 w 78319"/>
                            <a:gd name="connsiteY62" fmla="*/ 11095 h 156630"/>
                            <a:gd name="connsiteX63" fmla="*/ 48839 w 78319"/>
                            <a:gd name="connsiteY63" fmla="*/ 15175 h 156630"/>
                            <a:gd name="connsiteX64" fmla="*/ 49130 w 78319"/>
                            <a:gd name="connsiteY64" fmla="*/ 18114 h 156630"/>
                            <a:gd name="connsiteX65" fmla="*/ 51987 w 78319"/>
                            <a:gd name="connsiteY65" fmla="*/ 20970 h 156630"/>
                            <a:gd name="connsiteX66" fmla="*/ 55592 w 78319"/>
                            <a:gd name="connsiteY66" fmla="*/ 24227 h 156630"/>
                            <a:gd name="connsiteX67" fmla="*/ 57315 w 78319"/>
                            <a:gd name="connsiteY67" fmla="*/ 27618 h 156630"/>
                            <a:gd name="connsiteX68" fmla="*/ 55462 w 78319"/>
                            <a:gd name="connsiteY68" fmla="*/ 27048 h 156630"/>
                            <a:gd name="connsiteX69" fmla="*/ 53637 w 78319"/>
                            <a:gd name="connsiteY69" fmla="*/ 25571 h 156630"/>
                            <a:gd name="connsiteX70" fmla="*/ 51695 w 78319"/>
                            <a:gd name="connsiteY70" fmla="*/ 24745 h 156630"/>
                            <a:gd name="connsiteX71" fmla="*/ 50580 w 78319"/>
                            <a:gd name="connsiteY71" fmla="*/ 24197 h 156630"/>
                            <a:gd name="connsiteX72" fmla="*/ 51094 w 78319"/>
                            <a:gd name="connsiteY72" fmla="*/ 26755 h 156630"/>
                            <a:gd name="connsiteX73" fmla="*/ 51757 w 78319"/>
                            <a:gd name="connsiteY73" fmla="*/ 30086 h 156630"/>
                            <a:gd name="connsiteX74" fmla="*/ 51591 w 78319"/>
                            <a:gd name="connsiteY74" fmla="*/ 32706 h 156630"/>
                            <a:gd name="connsiteX75" fmla="*/ 53665 w 78319"/>
                            <a:gd name="connsiteY75" fmla="*/ 34780 h 156630"/>
                            <a:gd name="connsiteX76" fmla="*/ 57198 w 78319"/>
                            <a:gd name="connsiteY76" fmla="*/ 37598 h 156630"/>
                            <a:gd name="connsiteX77" fmla="*/ 61155 w 78319"/>
                            <a:gd name="connsiteY77" fmla="*/ 54469 h 156630"/>
                            <a:gd name="connsiteX78" fmla="*/ 62118 w 78319"/>
                            <a:gd name="connsiteY78" fmla="*/ 66772 h 156630"/>
                            <a:gd name="connsiteX79" fmla="*/ 63655 w 78319"/>
                            <a:gd name="connsiteY79" fmla="*/ 71540 h 156630"/>
                            <a:gd name="connsiteX80" fmla="*/ 65941 w 78319"/>
                            <a:gd name="connsiteY80" fmla="*/ 75868 h 156630"/>
                            <a:gd name="connsiteX81" fmla="*/ 72614 w 78319"/>
                            <a:gd name="connsiteY81" fmla="*/ 78729 h 156630"/>
                            <a:gd name="connsiteX82" fmla="*/ 75250 w 78319"/>
                            <a:gd name="connsiteY82" fmla="*/ 79580 h 156630"/>
                            <a:gd name="connsiteX83" fmla="*/ 74595 w 78319"/>
                            <a:gd name="connsiteY83" fmla="*/ 79949 h 156630"/>
                            <a:gd name="connsiteX84" fmla="*/ 73176 w 78319"/>
                            <a:gd name="connsiteY84" fmla="*/ 79706 h 156630"/>
                            <a:gd name="connsiteX85" fmla="*/ 74696 w 78319"/>
                            <a:gd name="connsiteY85" fmla="*/ 80617 h 156630"/>
                            <a:gd name="connsiteX86" fmla="*/ 76217 w 78319"/>
                            <a:gd name="connsiteY86" fmla="*/ 81865 h 156630"/>
                            <a:gd name="connsiteX87" fmla="*/ 67600 w 78319"/>
                            <a:gd name="connsiteY87" fmla="*/ 80756 h 156630"/>
                            <a:gd name="connsiteX88" fmla="*/ 66890 w 78319"/>
                            <a:gd name="connsiteY88" fmla="*/ 81326 h 156630"/>
                            <a:gd name="connsiteX89" fmla="*/ 66138 w 78319"/>
                            <a:gd name="connsiteY89" fmla="*/ 82181 h 156630"/>
                            <a:gd name="connsiteX90" fmla="*/ 64989 w 78319"/>
                            <a:gd name="connsiteY90" fmla="*/ 83498 h 156630"/>
                            <a:gd name="connsiteX91" fmla="*/ 63139 w 78319"/>
                            <a:gd name="connsiteY91" fmla="*/ 84397 h 156630"/>
                            <a:gd name="connsiteX92" fmla="*/ 62430 w 78319"/>
                            <a:gd name="connsiteY92" fmla="*/ 84942 h 156630"/>
                            <a:gd name="connsiteX93" fmla="*/ 61388 w 78319"/>
                            <a:gd name="connsiteY93" fmla="*/ 87046 h 156630"/>
                            <a:gd name="connsiteX94" fmla="*/ 60073 w 78319"/>
                            <a:gd name="connsiteY94" fmla="*/ 88769 h 156630"/>
                            <a:gd name="connsiteX95" fmla="*/ 59309 w 78319"/>
                            <a:gd name="connsiteY95" fmla="*/ 90493 h 156630"/>
                            <a:gd name="connsiteX96" fmla="*/ 58373 w 78319"/>
                            <a:gd name="connsiteY96" fmla="*/ 88934 h 156630"/>
                            <a:gd name="connsiteX97" fmla="*/ 57438 w 78319"/>
                            <a:gd name="connsiteY97" fmla="*/ 87375 h 156630"/>
                            <a:gd name="connsiteX98" fmla="*/ 56505 w 78319"/>
                            <a:gd name="connsiteY98" fmla="*/ 89667 h 156630"/>
                            <a:gd name="connsiteX99" fmla="*/ 54681 w 78319"/>
                            <a:gd name="connsiteY99" fmla="*/ 93402 h 156630"/>
                            <a:gd name="connsiteX100" fmla="*/ 53790 w 78319"/>
                            <a:gd name="connsiteY100" fmla="*/ 94844 h 156630"/>
                            <a:gd name="connsiteX101" fmla="*/ 53332 w 78319"/>
                            <a:gd name="connsiteY101" fmla="*/ 93724 h 156630"/>
                            <a:gd name="connsiteX102" fmla="*/ 52875 w 78319"/>
                            <a:gd name="connsiteY102" fmla="*/ 92604 h 156630"/>
                            <a:gd name="connsiteX103" fmla="*/ 52107 w 78319"/>
                            <a:gd name="connsiteY103" fmla="*/ 94305 h 156630"/>
                            <a:gd name="connsiteX104" fmla="*/ 50941 w 78319"/>
                            <a:gd name="connsiteY104" fmla="*/ 96253 h 156630"/>
                            <a:gd name="connsiteX105" fmla="*/ 52071 w 78319"/>
                            <a:gd name="connsiteY105" fmla="*/ 87879 h 156630"/>
                            <a:gd name="connsiteX106" fmla="*/ 54867 w 78319"/>
                            <a:gd name="connsiteY106" fmla="*/ 69205 h 156630"/>
                            <a:gd name="connsiteX107" fmla="*/ 54779 w 78319"/>
                            <a:gd name="connsiteY107" fmla="*/ 59068 h 156630"/>
                            <a:gd name="connsiteX108" fmla="*/ 54505 w 78319"/>
                            <a:gd name="connsiteY108" fmla="*/ 56027 h 156630"/>
                            <a:gd name="connsiteX109" fmla="*/ 53596 w 78319"/>
                            <a:gd name="connsiteY109" fmla="*/ 57447 h 156630"/>
                            <a:gd name="connsiteX110" fmla="*/ 52053 w 78319"/>
                            <a:gd name="connsiteY110" fmla="*/ 65556 h 156630"/>
                            <a:gd name="connsiteX111" fmla="*/ 52105 w 78319"/>
                            <a:gd name="connsiteY111" fmla="*/ 78337 h 156630"/>
                            <a:gd name="connsiteX112" fmla="*/ 48428 w 78319"/>
                            <a:gd name="connsiteY112" fmla="*/ 86610 h 156630"/>
                            <a:gd name="connsiteX113" fmla="*/ 43494 w 78319"/>
                            <a:gd name="connsiteY113" fmla="*/ 104076 h 156630"/>
                            <a:gd name="connsiteX114" fmla="*/ 46080 w 78319"/>
                            <a:gd name="connsiteY114" fmla="*/ 122525 h 156630"/>
                            <a:gd name="connsiteX115" fmla="*/ 55330 w 78319"/>
                            <a:gd name="connsiteY115" fmla="*/ 145429 h 156630"/>
                            <a:gd name="connsiteX116" fmla="*/ 66182 w 78319"/>
                            <a:gd name="connsiteY116" fmla="*/ 150236 h 156630"/>
                            <a:gd name="connsiteX117" fmla="*/ 71985 w 78319"/>
                            <a:gd name="connsiteY117" fmla="*/ 150665 h 156630"/>
                            <a:gd name="connsiteX118" fmla="*/ 75678 w 78319"/>
                            <a:gd name="connsiteY118" fmla="*/ 151443 h 156630"/>
                            <a:gd name="connsiteX119" fmla="*/ 76088 w 78319"/>
                            <a:gd name="connsiteY119" fmla="*/ 152721 h 156630"/>
                            <a:gd name="connsiteX120" fmla="*/ 71569 w 78319"/>
                            <a:gd name="connsiteY120" fmla="*/ 153591 h 156630"/>
                            <a:gd name="connsiteX121" fmla="*/ 64752 w 78319"/>
                            <a:gd name="connsiteY121" fmla="*/ 154295 h 156630"/>
                            <a:gd name="connsiteX122" fmla="*/ 57662 w 78319"/>
                            <a:gd name="connsiteY122" fmla="*/ 154140 h 156630"/>
                            <a:gd name="connsiteX123" fmla="*/ 58931 w 78319"/>
                            <a:gd name="connsiteY123" fmla="*/ 154957 h 156630"/>
                            <a:gd name="connsiteX124" fmla="*/ 60200 w 78319"/>
                            <a:gd name="connsiteY124" fmla="*/ 155774 h 156630"/>
                            <a:gd name="connsiteX125" fmla="*/ 58060 w 78319"/>
                            <a:gd name="connsiteY125" fmla="*/ 155898 h 156630"/>
                            <a:gd name="connsiteX126" fmla="*/ 56158 w 78319"/>
                            <a:gd name="connsiteY126" fmla="*/ 156404 h 156630"/>
                            <a:gd name="connsiteX127" fmla="*/ 48149 w 78319"/>
                            <a:gd name="connsiteY127" fmla="*/ 156097 h 156630"/>
                            <a:gd name="connsiteX128" fmla="*/ 43081 w 78319"/>
                            <a:gd name="connsiteY128" fmla="*/ 155953 h 156630"/>
                            <a:gd name="connsiteX129" fmla="*/ 39114 w 78319"/>
                            <a:gd name="connsiteY129" fmla="*/ 156546 h 156630"/>
                            <a:gd name="connsiteX130" fmla="*/ 36261 w 78319"/>
                            <a:gd name="connsiteY130" fmla="*/ 157260 h 156630"/>
                            <a:gd name="connsiteX131" fmla="*/ 32626 w 78319"/>
                            <a:gd name="connsiteY131" fmla="*/ 157978 h 156630"/>
                            <a:gd name="connsiteX132" fmla="*/ 21779 w 78319"/>
                            <a:gd name="connsiteY132" fmla="*/ 150316 h 156630"/>
                            <a:gd name="connsiteX133" fmla="*/ 26952 w 78319"/>
                            <a:gd name="connsiteY133" fmla="*/ 125657 h 156630"/>
                            <a:gd name="connsiteX134" fmla="*/ 28421 w 78319"/>
                            <a:gd name="connsiteY134" fmla="*/ 112073 h 156630"/>
                            <a:gd name="connsiteX135" fmla="*/ 27981 w 78319"/>
                            <a:gd name="connsiteY135" fmla="*/ 88263 h 156630"/>
                            <a:gd name="connsiteX136" fmla="*/ 26995 w 78319"/>
                            <a:gd name="connsiteY136" fmla="*/ 77517 h 156630"/>
                            <a:gd name="connsiteX137" fmla="*/ 31485 w 78319"/>
                            <a:gd name="connsiteY137" fmla="*/ 63170 h 156630"/>
                            <a:gd name="connsiteX138" fmla="*/ 34490 w 78319"/>
                            <a:gd name="connsiteY138" fmla="*/ 55209 h 156630"/>
                            <a:gd name="connsiteX139" fmla="*/ 33919 w 78319"/>
                            <a:gd name="connsiteY139" fmla="*/ 54608 h 156630"/>
                            <a:gd name="connsiteX140" fmla="*/ 32787 w 78319"/>
                            <a:gd name="connsiteY140" fmla="*/ 57788 h 156630"/>
                            <a:gd name="connsiteX141" fmla="*/ 29211 w 78319"/>
                            <a:gd name="connsiteY141" fmla="*/ 62501 h 156630"/>
                            <a:gd name="connsiteX142" fmla="*/ 25123 w 78319"/>
                            <a:gd name="connsiteY142" fmla="*/ 65354 h 156630"/>
                            <a:gd name="connsiteX143" fmla="*/ 21862 w 78319"/>
                            <a:gd name="connsiteY143" fmla="*/ 67406 h 156630"/>
                            <a:gd name="connsiteX144" fmla="*/ 18009 w 78319"/>
                            <a:gd name="connsiteY144" fmla="*/ 69239 h 156630"/>
                            <a:gd name="connsiteX145" fmla="*/ 11928 w 78319"/>
                            <a:gd name="connsiteY145" fmla="*/ 72481 h 156630"/>
                            <a:gd name="connsiteX146" fmla="*/ 11336 w 78319"/>
                            <a:gd name="connsiteY146" fmla="*/ 76686 h 156630"/>
                            <a:gd name="connsiteX147" fmla="*/ 11012 w 78319"/>
                            <a:gd name="connsiteY147" fmla="*/ 79748 h 156630"/>
                            <a:gd name="connsiteX148" fmla="*/ 9681 w 78319"/>
                            <a:gd name="connsiteY148" fmla="*/ 76272 h 156630"/>
                            <a:gd name="connsiteX149" fmla="*/ 9111 w 78319"/>
                            <a:gd name="connsiteY149" fmla="*/ 76706 h 156630"/>
                            <a:gd name="connsiteX150" fmla="*/ 8574 w 78319"/>
                            <a:gd name="connsiteY150" fmla="*/ 77923 h 156630"/>
                            <a:gd name="connsiteX151" fmla="*/ 8285 w 78319"/>
                            <a:gd name="connsiteY151" fmla="*/ 76383 h 156630"/>
                            <a:gd name="connsiteX152" fmla="*/ 8263 w 78319"/>
                            <a:gd name="connsiteY152" fmla="*/ 73139 h 156630"/>
                            <a:gd name="connsiteX153" fmla="*/ 7968 w 78319"/>
                            <a:gd name="connsiteY153" fmla="*/ 72246 h 156630"/>
                            <a:gd name="connsiteX154" fmla="*/ 8133 w 78319"/>
                            <a:gd name="connsiteY154" fmla="*/ 91101 h 156630"/>
                            <a:gd name="connsiteX155" fmla="*/ 8882 w 78319"/>
                            <a:gd name="connsiteY155" fmla="*/ 109831 h 156630"/>
                            <a:gd name="connsiteX156" fmla="*/ 9715 w 78319"/>
                            <a:gd name="connsiteY156" fmla="*/ 110361 h 156630"/>
                            <a:gd name="connsiteX157" fmla="*/ 10781 w 78319"/>
                            <a:gd name="connsiteY157" fmla="*/ 115227 h 156630"/>
                            <a:gd name="connsiteX158" fmla="*/ 12497 w 78319"/>
                            <a:gd name="connsiteY158" fmla="*/ 124934 h 156630"/>
                            <a:gd name="connsiteX159" fmla="*/ 16171 w 78319"/>
                            <a:gd name="connsiteY159" fmla="*/ 135703 h 156630"/>
                            <a:gd name="connsiteX160" fmla="*/ 17825 w 78319"/>
                            <a:gd name="connsiteY160" fmla="*/ 150506 h 156630"/>
                            <a:gd name="connsiteX161" fmla="*/ 18094 w 78319"/>
                            <a:gd name="connsiteY161" fmla="*/ 152867 h 156630"/>
                            <a:gd name="connsiteX162" fmla="*/ 21780 w 78319"/>
                            <a:gd name="connsiteY162" fmla="*/ 150316 h 156630"/>
                            <a:gd name="connsiteX163" fmla="*/ 8654 w 78319"/>
                            <a:gd name="connsiteY163" fmla="*/ 67909 h 156630"/>
                            <a:gd name="connsiteX164" fmla="*/ 7948 w 78319"/>
                            <a:gd name="connsiteY164" fmla="*/ 67414 h 156630"/>
                            <a:gd name="connsiteX165" fmla="*/ 7293 w 78319"/>
                            <a:gd name="connsiteY165" fmla="*/ 68742 h 156630"/>
                            <a:gd name="connsiteX166" fmla="*/ 7766 w 78319"/>
                            <a:gd name="connsiteY166" fmla="*/ 69002 h 156630"/>
                            <a:gd name="connsiteX167" fmla="*/ 8654 w 78319"/>
                            <a:gd name="connsiteY167" fmla="*/ 67909 h 156630"/>
                            <a:gd name="connsiteX168" fmla="*/ 8315 w 78319"/>
                            <a:gd name="connsiteY168" fmla="*/ 64351 h 156630"/>
                            <a:gd name="connsiteX169" fmla="*/ 8694 w 78319"/>
                            <a:gd name="connsiteY169" fmla="*/ 62616 h 156630"/>
                            <a:gd name="connsiteX170" fmla="*/ 8551 w 78319"/>
                            <a:gd name="connsiteY170" fmla="*/ 61907 h 156630"/>
                            <a:gd name="connsiteX171" fmla="*/ 8485 w 78319"/>
                            <a:gd name="connsiteY171" fmla="*/ 60927 h 156630"/>
                            <a:gd name="connsiteX172" fmla="*/ 7248 w 78319"/>
                            <a:gd name="connsiteY172" fmla="*/ 59474 h 156630"/>
                            <a:gd name="connsiteX173" fmla="*/ 7144 w 78319"/>
                            <a:gd name="connsiteY173" fmla="*/ 64686 h 156630"/>
                            <a:gd name="connsiteX174" fmla="*/ 7819 w 78319"/>
                            <a:gd name="connsiteY174" fmla="*/ 66116 h 156630"/>
                            <a:gd name="connsiteX175" fmla="*/ 8316 w 78319"/>
                            <a:gd name="connsiteY175" fmla="*/ 64351 h 156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</a:cxnLst>
                          <a:rect l="l" t="t" r="r" b="b"/>
                          <a:pathLst>
                            <a:path w="78319" h="156630">
                              <a:moveTo>
                                <a:pt x="32625" y="157977"/>
                              </a:moveTo>
                              <a:cubicBezTo>
                                <a:pt x="34123" y="157092"/>
                                <a:pt x="35115" y="155342"/>
                                <a:pt x="33841" y="155830"/>
                              </a:cubicBezTo>
                              <a:cubicBezTo>
                                <a:pt x="33367" y="156012"/>
                                <a:pt x="33229" y="155719"/>
                                <a:pt x="33215" y="154500"/>
                              </a:cubicBezTo>
                              <a:lnTo>
                                <a:pt x="33198" y="152936"/>
                              </a:lnTo>
                              <a:lnTo>
                                <a:pt x="32415" y="154417"/>
                              </a:lnTo>
                              <a:cubicBezTo>
                                <a:pt x="31985" y="155231"/>
                                <a:pt x="30962" y="156312"/>
                                <a:pt x="30142" y="156819"/>
                              </a:cubicBezTo>
                              <a:lnTo>
                                <a:pt x="28652" y="157740"/>
                              </a:lnTo>
                              <a:lnTo>
                                <a:pt x="27933" y="156853"/>
                              </a:lnTo>
                              <a:cubicBezTo>
                                <a:pt x="27538" y="156365"/>
                                <a:pt x="27147" y="155763"/>
                                <a:pt x="27064" y="155514"/>
                              </a:cubicBezTo>
                              <a:cubicBezTo>
                                <a:pt x="26981" y="155265"/>
                                <a:pt x="26342" y="155632"/>
                                <a:pt x="25644" y="156330"/>
                              </a:cubicBezTo>
                              <a:cubicBezTo>
                                <a:pt x="24457" y="157517"/>
                                <a:pt x="24186" y="157599"/>
                                <a:pt x="21456" y="157599"/>
                              </a:cubicBezTo>
                              <a:cubicBezTo>
                                <a:pt x="18767" y="157599"/>
                                <a:pt x="18580" y="157545"/>
                                <a:pt x="19093" y="156915"/>
                              </a:cubicBezTo>
                              <a:cubicBezTo>
                                <a:pt x="19589" y="156305"/>
                                <a:pt x="19561" y="156269"/>
                                <a:pt x="18838" y="156583"/>
                              </a:cubicBezTo>
                              <a:cubicBezTo>
                                <a:pt x="17897" y="156991"/>
                                <a:pt x="5257" y="157121"/>
                                <a:pt x="5012" y="156725"/>
                              </a:cubicBezTo>
                              <a:cubicBezTo>
                                <a:pt x="4922" y="156578"/>
                                <a:pt x="4528" y="156537"/>
                                <a:pt x="4138" y="156634"/>
                              </a:cubicBezTo>
                              <a:cubicBezTo>
                                <a:pt x="3658" y="156752"/>
                                <a:pt x="3114" y="156318"/>
                                <a:pt x="2452" y="155286"/>
                              </a:cubicBezTo>
                              <a:cubicBezTo>
                                <a:pt x="1501" y="153805"/>
                                <a:pt x="1476" y="153548"/>
                                <a:pt x="1494" y="145646"/>
                              </a:cubicBezTo>
                              <a:cubicBezTo>
                                <a:pt x="1516" y="136595"/>
                                <a:pt x="2168" y="131374"/>
                                <a:pt x="3877" y="126622"/>
                              </a:cubicBezTo>
                              <a:cubicBezTo>
                                <a:pt x="5368" y="122475"/>
                                <a:pt x="5713" y="118826"/>
                                <a:pt x="5029" y="114461"/>
                              </a:cubicBezTo>
                              <a:cubicBezTo>
                                <a:pt x="4473" y="110916"/>
                                <a:pt x="4535" y="109917"/>
                                <a:pt x="5282" y="110378"/>
                              </a:cubicBezTo>
                              <a:cubicBezTo>
                                <a:pt x="5489" y="110507"/>
                                <a:pt x="5660" y="110409"/>
                                <a:pt x="5660" y="110158"/>
                              </a:cubicBezTo>
                              <a:cubicBezTo>
                                <a:pt x="5660" y="109908"/>
                                <a:pt x="5872" y="109836"/>
                                <a:pt x="6131" y="109996"/>
                              </a:cubicBezTo>
                              <a:cubicBezTo>
                                <a:pt x="6485" y="110215"/>
                                <a:pt x="6539" y="108345"/>
                                <a:pt x="6349" y="102417"/>
                              </a:cubicBezTo>
                              <a:cubicBezTo>
                                <a:pt x="6210" y="98089"/>
                                <a:pt x="5886" y="86701"/>
                                <a:pt x="5630" y="77112"/>
                              </a:cubicBezTo>
                              <a:cubicBezTo>
                                <a:pt x="5259" y="63285"/>
                                <a:pt x="5037" y="59393"/>
                                <a:pt x="4555" y="58305"/>
                              </a:cubicBezTo>
                              <a:cubicBezTo>
                                <a:pt x="4221" y="57550"/>
                                <a:pt x="3880" y="55953"/>
                                <a:pt x="3797" y="54757"/>
                              </a:cubicBezTo>
                              <a:cubicBezTo>
                                <a:pt x="3674" y="52984"/>
                                <a:pt x="3762" y="52581"/>
                                <a:pt x="4284" y="52581"/>
                              </a:cubicBezTo>
                              <a:cubicBezTo>
                                <a:pt x="4855" y="52581"/>
                                <a:pt x="4891" y="51500"/>
                                <a:pt x="4626" y="42241"/>
                              </a:cubicBezTo>
                              <a:cubicBezTo>
                                <a:pt x="4336" y="32101"/>
                                <a:pt x="4346" y="31901"/>
                                <a:pt x="5135" y="31901"/>
                              </a:cubicBezTo>
                              <a:cubicBezTo>
                                <a:pt x="5885" y="31901"/>
                                <a:pt x="5957" y="32276"/>
                                <a:pt x="6205" y="37439"/>
                              </a:cubicBezTo>
                              <a:cubicBezTo>
                                <a:pt x="6351" y="40485"/>
                                <a:pt x="6471" y="44941"/>
                                <a:pt x="6471" y="47340"/>
                              </a:cubicBezTo>
                              <a:cubicBezTo>
                                <a:pt x="6471" y="52001"/>
                                <a:pt x="6651" y="52986"/>
                                <a:pt x="7500" y="52986"/>
                              </a:cubicBezTo>
                              <a:cubicBezTo>
                                <a:pt x="7796" y="52986"/>
                                <a:pt x="8395" y="53488"/>
                                <a:pt x="8832" y="54101"/>
                              </a:cubicBezTo>
                              <a:cubicBezTo>
                                <a:pt x="10023" y="55774"/>
                                <a:pt x="12324" y="56268"/>
                                <a:pt x="18637" y="56209"/>
                              </a:cubicBezTo>
                              <a:cubicBezTo>
                                <a:pt x="25094" y="56147"/>
                                <a:pt x="25704" y="56040"/>
                                <a:pt x="26234" y="54881"/>
                              </a:cubicBezTo>
                              <a:cubicBezTo>
                                <a:pt x="27294" y="52565"/>
                                <a:pt x="27530" y="51842"/>
                                <a:pt x="27784" y="50148"/>
                              </a:cubicBezTo>
                              <a:cubicBezTo>
                                <a:pt x="28295" y="46740"/>
                                <a:pt x="30688" y="40698"/>
                                <a:pt x="31959" y="39605"/>
                              </a:cubicBezTo>
                              <a:cubicBezTo>
                                <a:pt x="32763" y="38914"/>
                                <a:pt x="33230" y="38043"/>
                                <a:pt x="33425" y="36866"/>
                              </a:cubicBezTo>
                              <a:cubicBezTo>
                                <a:pt x="33585" y="35900"/>
                                <a:pt x="34044" y="34908"/>
                                <a:pt x="34467" y="34612"/>
                              </a:cubicBezTo>
                              <a:cubicBezTo>
                                <a:pt x="35043" y="34207"/>
                                <a:pt x="35170" y="33753"/>
                                <a:pt x="35004" y="32688"/>
                              </a:cubicBezTo>
                              <a:cubicBezTo>
                                <a:pt x="34885" y="31921"/>
                                <a:pt x="34745" y="30977"/>
                                <a:pt x="34694" y="30592"/>
                              </a:cubicBezTo>
                              <a:cubicBezTo>
                                <a:pt x="34643" y="30206"/>
                                <a:pt x="34475" y="29763"/>
                                <a:pt x="34318" y="29607"/>
                              </a:cubicBezTo>
                              <a:cubicBezTo>
                                <a:pt x="34162" y="29451"/>
                                <a:pt x="34149" y="28715"/>
                                <a:pt x="34288" y="27972"/>
                              </a:cubicBezTo>
                              <a:cubicBezTo>
                                <a:pt x="34427" y="27229"/>
                                <a:pt x="34352" y="26392"/>
                                <a:pt x="34113" y="26105"/>
                              </a:cubicBezTo>
                              <a:cubicBezTo>
                                <a:pt x="33843" y="25779"/>
                                <a:pt x="33807" y="25045"/>
                                <a:pt x="34017" y="24116"/>
                              </a:cubicBezTo>
                              <a:lnTo>
                                <a:pt x="34349" y="22643"/>
                              </a:lnTo>
                              <a:lnTo>
                                <a:pt x="32879" y="22871"/>
                              </a:lnTo>
                              <a:cubicBezTo>
                                <a:pt x="31317" y="23114"/>
                                <a:pt x="30632" y="23378"/>
                                <a:pt x="28367" y="24606"/>
                              </a:cubicBezTo>
                              <a:cubicBezTo>
                                <a:pt x="26501" y="25618"/>
                                <a:pt x="25934" y="25601"/>
                                <a:pt x="25934" y="24533"/>
                              </a:cubicBezTo>
                              <a:cubicBezTo>
                                <a:pt x="25934" y="23996"/>
                                <a:pt x="26805" y="22817"/>
                                <a:pt x="28168" y="21507"/>
                              </a:cubicBezTo>
                              <a:cubicBezTo>
                                <a:pt x="30347" y="19413"/>
                                <a:pt x="30755" y="19222"/>
                                <a:pt x="35058" y="18271"/>
                              </a:cubicBezTo>
                              <a:cubicBezTo>
                                <a:pt x="36519" y="17948"/>
                                <a:pt x="36741" y="17730"/>
                                <a:pt x="37289" y="16073"/>
                              </a:cubicBezTo>
                              <a:cubicBezTo>
                                <a:pt x="37623" y="15061"/>
                                <a:pt x="38672" y="12834"/>
                                <a:pt x="39620" y="11125"/>
                              </a:cubicBezTo>
                              <a:cubicBezTo>
                                <a:pt x="40568" y="9415"/>
                                <a:pt x="41344" y="7854"/>
                                <a:pt x="41344" y="7655"/>
                              </a:cubicBezTo>
                              <a:cubicBezTo>
                                <a:pt x="41344" y="7456"/>
                                <a:pt x="41708" y="6963"/>
                                <a:pt x="42155" y="6559"/>
                              </a:cubicBezTo>
                              <a:cubicBezTo>
                                <a:pt x="42600" y="6156"/>
                                <a:pt x="42965" y="5595"/>
                                <a:pt x="42965" y="5314"/>
                              </a:cubicBezTo>
                              <a:cubicBezTo>
                                <a:pt x="42965" y="4703"/>
                                <a:pt x="46902" y="1491"/>
                                <a:pt x="47651" y="1491"/>
                              </a:cubicBezTo>
                              <a:cubicBezTo>
                                <a:pt x="48484" y="1491"/>
                                <a:pt x="50552" y="3421"/>
                                <a:pt x="50797" y="4426"/>
                              </a:cubicBezTo>
                              <a:cubicBezTo>
                                <a:pt x="50919" y="4930"/>
                                <a:pt x="51222" y="6146"/>
                                <a:pt x="51469" y="7127"/>
                              </a:cubicBezTo>
                              <a:cubicBezTo>
                                <a:pt x="51937" y="8988"/>
                                <a:pt x="51652" y="12439"/>
                                <a:pt x="51029" y="12439"/>
                              </a:cubicBezTo>
                              <a:cubicBezTo>
                                <a:pt x="50832" y="12439"/>
                                <a:pt x="50670" y="11857"/>
                                <a:pt x="50670" y="11146"/>
                              </a:cubicBezTo>
                              <a:cubicBezTo>
                                <a:pt x="50670" y="9612"/>
                                <a:pt x="49101" y="7112"/>
                                <a:pt x="48237" y="7267"/>
                              </a:cubicBezTo>
                              <a:cubicBezTo>
                                <a:pt x="47403" y="7417"/>
                                <a:pt x="47241" y="9685"/>
                                <a:pt x="47963" y="11095"/>
                              </a:cubicBezTo>
                              <a:cubicBezTo>
                                <a:pt x="48285" y="11722"/>
                                <a:pt x="48679" y="13558"/>
                                <a:pt x="48839" y="15175"/>
                              </a:cubicBezTo>
                              <a:lnTo>
                                <a:pt x="49130" y="18114"/>
                              </a:lnTo>
                              <a:lnTo>
                                <a:pt x="51987" y="20970"/>
                              </a:lnTo>
                              <a:cubicBezTo>
                                <a:pt x="53559" y="22542"/>
                                <a:pt x="55180" y="24007"/>
                                <a:pt x="55592" y="24227"/>
                              </a:cubicBezTo>
                              <a:cubicBezTo>
                                <a:pt x="56574" y="24753"/>
                                <a:pt x="57623" y="26816"/>
                                <a:pt x="57315" y="27618"/>
                              </a:cubicBezTo>
                              <a:cubicBezTo>
                                <a:pt x="56940" y="28594"/>
                                <a:pt x="56214" y="28370"/>
                                <a:pt x="55462" y="27048"/>
                              </a:cubicBezTo>
                              <a:cubicBezTo>
                                <a:pt x="55068" y="26356"/>
                                <a:pt x="54297" y="25731"/>
                                <a:pt x="53637" y="25571"/>
                              </a:cubicBezTo>
                              <a:cubicBezTo>
                                <a:pt x="53009" y="25418"/>
                                <a:pt x="52135" y="25046"/>
                                <a:pt x="51695" y="24745"/>
                              </a:cubicBezTo>
                              <a:cubicBezTo>
                                <a:pt x="51255" y="24444"/>
                                <a:pt x="50753" y="24197"/>
                                <a:pt x="50580" y="24197"/>
                              </a:cubicBezTo>
                              <a:cubicBezTo>
                                <a:pt x="49922" y="24197"/>
                                <a:pt x="50300" y="26075"/>
                                <a:pt x="51094" y="26755"/>
                              </a:cubicBezTo>
                              <a:cubicBezTo>
                                <a:pt x="51809" y="27367"/>
                                <a:pt x="51901" y="27826"/>
                                <a:pt x="51757" y="30086"/>
                              </a:cubicBezTo>
                              <a:lnTo>
                                <a:pt x="51591" y="32706"/>
                              </a:lnTo>
                              <a:lnTo>
                                <a:pt x="53665" y="34780"/>
                              </a:lnTo>
                              <a:cubicBezTo>
                                <a:pt x="54806" y="35921"/>
                                <a:pt x="56395" y="37189"/>
                                <a:pt x="57198" y="37598"/>
                              </a:cubicBezTo>
                              <a:cubicBezTo>
                                <a:pt x="60629" y="39349"/>
                                <a:pt x="61275" y="42105"/>
                                <a:pt x="61155" y="54469"/>
                              </a:cubicBezTo>
                              <a:cubicBezTo>
                                <a:pt x="61060" y="64049"/>
                                <a:pt x="61070" y="64161"/>
                                <a:pt x="62118" y="66772"/>
                              </a:cubicBezTo>
                              <a:cubicBezTo>
                                <a:pt x="62699" y="68222"/>
                                <a:pt x="63391" y="70368"/>
                                <a:pt x="63655" y="71540"/>
                              </a:cubicBezTo>
                              <a:cubicBezTo>
                                <a:pt x="63988" y="73022"/>
                                <a:pt x="64686" y="74342"/>
                                <a:pt x="65941" y="75868"/>
                              </a:cubicBezTo>
                              <a:cubicBezTo>
                                <a:pt x="67838" y="78170"/>
                                <a:pt x="67651" y="78090"/>
                                <a:pt x="72614" y="78729"/>
                              </a:cubicBezTo>
                              <a:cubicBezTo>
                                <a:pt x="73643" y="78862"/>
                                <a:pt x="74829" y="79245"/>
                                <a:pt x="75250" y="79580"/>
                              </a:cubicBezTo>
                              <a:cubicBezTo>
                                <a:pt x="75958" y="80147"/>
                                <a:pt x="75911" y="80174"/>
                                <a:pt x="74595" y="79949"/>
                              </a:cubicBezTo>
                              <a:lnTo>
                                <a:pt x="73176" y="79706"/>
                              </a:lnTo>
                              <a:lnTo>
                                <a:pt x="74696" y="80617"/>
                              </a:lnTo>
                              <a:cubicBezTo>
                                <a:pt x="75532" y="81119"/>
                                <a:pt x="76217" y="81680"/>
                                <a:pt x="76217" y="81865"/>
                              </a:cubicBezTo>
                              <a:cubicBezTo>
                                <a:pt x="76217" y="82343"/>
                                <a:pt x="69358" y="81460"/>
                                <a:pt x="67600" y="80756"/>
                              </a:cubicBezTo>
                              <a:cubicBezTo>
                                <a:pt x="67059" y="80539"/>
                                <a:pt x="66890" y="80674"/>
                                <a:pt x="66890" y="81326"/>
                              </a:cubicBezTo>
                              <a:cubicBezTo>
                                <a:pt x="66890" y="81888"/>
                                <a:pt x="66633" y="82181"/>
                                <a:pt x="66138" y="82181"/>
                              </a:cubicBezTo>
                              <a:cubicBezTo>
                                <a:pt x="65643" y="82181"/>
                                <a:pt x="65251" y="82627"/>
                                <a:pt x="64989" y="83498"/>
                              </a:cubicBezTo>
                              <a:cubicBezTo>
                                <a:pt x="64590" y="84826"/>
                                <a:pt x="64435" y="84901"/>
                                <a:pt x="63139" y="84397"/>
                              </a:cubicBezTo>
                              <a:cubicBezTo>
                                <a:pt x="62606" y="84190"/>
                                <a:pt x="62430" y="84325"/>
                                <a:pt x="62430" y="84942"/>
                              </a:cubicBezTo>
                              <a:cubicBezTo>
                                <a:pt x="62430" y="86182"/>
                                <a:pt x="62002" y="87046"/>
                                <a:pt x="61388" y="87046"/>
                              </a:cubicBezTo>
                              <a:cubicBezTo>
                                <a:pt x="61085" y="87046"/>
                                <a:pt x="60494" y="87822"/>
                                <a:pt x="60073" y="88769"/>
                              </a:cubicBezTo>
                              <a:lnTo>
                                <a:pt x="59309" y="90493"/>
                              </a:lnTo>
                              <a:lnTo>
                                <a:pt x="58373" y="88934"/>
                              </a:lnTo>
                              <a:lnTo>
                                <a:pt x="57438" y="87375"/>
                              </a:lnTo>
                              <a:lnTo>
                                <a:pt x="56505" y="89667"/>
                              </a:lnTo>
                              <a:cubicBezTo>
                                <a:pt x="55993" y="90928"/>
                                <a:pt x="55172" y="92609"/>
                                <a:pt x="54681" y="93402"/>
                              </a:cubicBezTo>
                              <a:lnTo>
                                <a:pt x="53790" y="94844"/>
                              </a:lnTo>
                              <a:lnTo>
                                <a:pt x="53332" y="93724"/>
                              </a:lnTo>
                              <a:lnTo>
                                <a:pt x="52875" y="92604"/>
                              </a:lnTo>
                              <a:lnTo>
                                <a:pt x="52107" y="94305"/>
                              </a:lnTo>
                              <a:cubicBezTo>
                                <a:pt x="51686" y="95240"/>
                                <a:pt x="51161" y="96117"/>
                                <a:pt x="50941" y="96253"/>
                              </a:cubicBezTo>
                              <a:cubicBezTo>
                                <a:pt x="50222" y="96697"/>
                                <a:pt x="50985" y="91034"/>
                                <a:pt x="52071" y="87879"/>
                              </a:cubicBezTo>
                              <a:cubicBezTo>
                                <a:pt x="53777" y="82916"/>
                                <a:pt x="54662" y="77006"/>
                                <a:pt x="54867" y="69205"/>
                              </a:cubicBezTo>
                              <a:cubicBezTo>
                                <a:pt x="54969" y="65302"/>
                                <a:pt x="54930" y="60741"/>
                                <a:pt x="54779" y="59068"/>
                              </a:cubicBezTo>
                              <a:lnTo>
                                <a:pt x="54505" y="56027"/>
                              </a:lnTo>
                              <a:lnTo>
                                <a:pt x="53596" y="57447"/>
                              </a:lnTo>
                              <a:cubicBezTo>
                                <a:pt x="52167" y="59680"/>
                                <a:pt x="51772" y="61755"/>
                                <a:pt x="52053" y="65556"/>
                              </a:cubicBezTo>
                              <a:cubicBezTo>
                                <a:pt x="52803" y="75710"/>
                                <a:pt x="52804" y="75930"/>
                                <a:pt x="52105" y="78337"/>
                              </a:cubicBezTo>
                              <a:cubicBezTo>
                                <a:pt x="51727" y="79636"/>
                                <a:pt x="50073" y="83359"/>
                                <a:pt x="48428" y="86610"/>
                              </a:cubicBezTo>
                              <a:cubicBezTo>
                                <a:pt x="44578" y="94221"/>
                                <a:pt x="43776" y="97060"/>
                                <a:pt x="43494" y="104076"/>
                              </a:cubicBezTo>
                              <a:cubicBezTo>
                                <a:pt x="43248" y="110219"/>
                                <a:pt x="43624" y="112897"/>
                                <a:pt x="46080" y="122525"/>
                              </a:cubicBezTo>
                              <a:cubicBezTo>
                                <a:pt x="48569" y="132278"/>
                                <a:pt x="51637" y="139873"/>
                                <a:pt x="55330" y="145429"/>
                              </a:cubicBezTo>
                              <a:cubicBezTo>
                                <a:pt x="58183" y="149719"/>
                                <a:pt x="58973" y="150069"/>
                                <a:pt x="66182" y="150236"/>
                              </a:cubicBezTo>
                              <a:cubicBezTo>
                                <a:pt x="69472" y="150312"/>
                                <a:pt x="72084" y="150505"/>
                                <a:pt x="71985" y="150665"/>
                              </a:cubicBezTo>
                              <a:cubicBezTo>
                                <a:pt x="71887" y="150824"/>
                                <a:pt x="73549" y="151174"/>
                                <a:pt x="75678" y="151443"/>
                              </a:cubicBezTo>
                              <a:cubicBezTo>
                                <a:pt x="81561" y="152186"/>
                                <a:pt x="81728" y="152707"/>
                                <a:pt x="76088" y="152721"/>
                              </a:cubicBezTo>
                              <a:cubicBezTo>
                                <a:pt x="71396" y="152734"/>
                                <a:pt x="71302" y="152752"/>
                                <a:pt x="71569" y="153591"/>
                              </a:cubicBezTo>
                              <a:cubicBezTo>
                                <a:pt x="71840" y="154447"/>
                                <a:pt x="71818" y="154449"/>
                                <a:pt x="64752" y="154295"/>
                              </a:cubicBezTo>
                              <a:lnTo>
                                <a:pt x="57662" y="154140"/>
                              </a:lnTo>
                              <a:lnTo>
                                <a:pt x="58931" y="154957"/>
                              </a:lnTo>
                              <a:lnTo>
                                <a:pt x="60200" y="155774"/>
                              </a:lnTo>
                              <a:lnTo>
                                <a:pt x="58060" y="155898"/>
                              </a:lnTo>
                              <a:cubicBezTo>
                                <a:pt x="56846" y="155968"/>
                                <a:pt x="56024" y="156186"/>
                                <a:pt x="56158" y="156404"/>
                              </a:cubicBezTo>
                              <a:cubicBezTo>
                                <a:pt x="56560" y="157054"/>
                                <a:pt x="51062" y="156843"/>
                                <a:pt x="48149" y="156097"/>
                              </a:cubicBezTo>
                              <a:cubicBezTo>
                                <a:pt x="45738" y="155479"/>
                                <a:pt x="45156" y="155463"/>
                                <a:pt x="43081" y="155953"/>
                              </a:cubicBezTo>
                              <a:cubicBezTo>
                                <a:pt x="41791" y="156257"/>
                                <a:pt x="40006" y="156524"/>
                                <a:pt x="39114" y="156546"/>
                              </a:cubicBezTo>
                              <a:cubicBezTo>
                                <a:pt x="38222" y="156568"/>
                                <a:pt x="36938" y="156889"/>
                                <a:pt x="36261" y="157260"/>
                              </a:cubicBezTo>
                              <a:cubicBezTo>
                                <a:pt x="34778" y="158074"/>
                                <a:pt x="31303" y="158759"/>
                                <a:pt x="32626" y="157978"/>
                              </a:cubicBezTo>
                              <a:close/>
                              <a:moveTo>
                                <a:pt x="21779" y="150316"/>
                              </a:moveTo>
                              <a:cubicBezTo>
                                <a:pt x="24067" y="146922"/>
                                <a:pt x="25486" y="140155"/>
                                <a:pt x="26952" y="125657"/>
                              </a:cubicBezTo>
                              <a:cubicBezTo>
                                <a:pt x="27500" y="120243"/>
                                <a:pt x="28160" y="114130"/>
                                <a:pt x="28421" y="112073"/>
                              </a:cubicBezTo>
                              <a:cubicBezTo>
                                <a:pt x="29239" y="105598"/>
                                <a:pt x="29051" y="95389"/>
                                <a:pt x="27981" y="88263"/>
                              </a:cubicBezTo>
                              <a:cubicBezTo>
                                <a:pt x="27462" y="84806"/>
                                <a:pt x="27018" y="79971"/>
                                <a:pt x="26995" y="77517"/>
                              </a:cubicBezTo>
                              <a:cubicBezTo>
                                <a:pt x="26938" y="71699"/>
                                <a:pt x="27918" y="68570"/>
                                <a:pt x="31485" y="63170"/>
                              </a:cubicBezTo>
                              <a:cubicBezTo>
                                <a:pt x="34326" y="58869"/>
                                <a:pt x="35014" y="57045"/>
                                <a:pt x="34490" y="55209"/>
                              </a:cubicBezTo>
                              <a:cubicBezTo>
                                <a:pt x="34256" y="54391"/>
                                <a:pt x="34071" y="54196"/>
                                <a:pt x="33919" y="54608"/>
                              </a:cubicBezTo>
                              <a:lnTo>
                                <a:pt x="32787" y="57788"/>
                              </a:lnTo>
                              <a:cubicBezTo>
                                <a:pt x="31991" y="60046"/>
                                <a:pt x="31556" y="60620"/>
                                <a:pt x="29211" y="62501"/>
                              </a:cubicBezTo>
                              <a:cubicBezTo>
                                <a:pt x="27743" y="63679"/>
                                <a:pt x="25904" y="64963"/>
                                <a:pt x="25123" y="65354"/>
                              </a:cubicBezTo>
                              <a:cubicBezTo>
                                <a:pt x="24343" y="65746"/>
                                <a:pt x="22875" y="66669"/>
                                <a:pt x="21862" y="67406"/>
                              </a:cubicBezTo>
                              <a:cubicBezTo>
                                <a:pt x="20848" y="68143"/>
                                <a:pt x="19115" y="68968"/>
                                <a:pt x="18009" y="69239"/>
                              </a:cubicBezTo>
                              <a:cubicBezTo>
                                <a:pt x="14851" y="70014"/>
                                <a:pt x="12577" y="71226"/>
                                <a:pt x="11928" y="72481"/>
                              </a:cubicBezTo>
                              <a:cubicBezTo>
                                <a:pt x="11562" y="73187"/>
                                <a:pt x="11336" y="74797"/>
                                <a:pt x="11336" y="76686"/>
                              </a:cubicBezTo>
                              <a:cubicBezTo>
                                <a:pt x="11336" y="78370"/>
                                <a:pt x="11190" y="79748"/>
                                <a:pt x="11012" y="79748"/>
                              </a:cubicBezTo>
                              <a:cubicBezTo>
                                <a:pt x="10630" y="79748"/>
                                <a:pt x="9728" y="77394"/>
                                <a:pt x="9681" y="76272"/>
                              </a:cubicBezTo>
                              <a:cubicBezTo>
                                <a:pt x="9655" y="75691"/>
                                <a:pt x="9510" y="75802"/>
                                <a:pt x="9111" y="76706"/>
                              </a:cubicBezTo>
                              <a:lnTo>
                                <a:pt x="8574" y="77923"/>
                              </a:lnTo>
                              <a:lnTo>
                                <a:pt x="8285" y="76383"/>
                              </a:lnTo>
                              <a:cubicBezTo>
                                <a:pt x="8125" y="75536"/>
                                <a:pt x="8115" y="74076"/>
                                <a:pt x="8263" y="73139"/>
                              </a:cubicBezTo>
                              <a:cubicBezTo>
                                <a:pt x="8503" y="71606"/>
                                <a:pt x="8474" y="71516"/>
                                <a:pt x="7968" y="72246"/>
                              </a:cubicBezTo>
                              <a:cubicBezTo>
                                <a:pt x="7488" y="72939"/>
                                <a:pt x="7512" y="75689"/>
                                <a:pt x="8133" y="91101"/>
                              </a:cubicBezTo>
                              <a:cubicBezTo>
                                <a:pt x="8533" y="101025"/>
                                <a:pt x="8870" y="109453"/>
                                <a:pt x="8882" y="109831"/>
                              </a:cubicBezTo>
                              <a:cubicBezTo>
                                <a:pt x="8900" y="110294"/>
                                <a:pt x="9168" y="110466"/>
                                <a:pt x="9715" y="110361"/>
                              </a:cubicBezTo>
                              <a:cubicBezTo>
                                <a:pt x="10686" y="110174"/>
                                <a:pt x="10673" y="110117"/>
                                <a:pt x="10781" y="115227"/>
                              </a:cubicBezTo>
                              <a:cubicBezTo>
                                <a:pt x="10914" y="121530"/>
                                <a:pt x="11138" y="122790"/>
                                <a:pt x="12497" y="124934"/>
                              </a:cubicBezTo>
                              <a:cubicBezTo>
                                <a:pt x="14010" y="127319"/>
                                <a:pt x="15126" y="130590"/>
                                <a:pt x="16171" y="135703"/>
                              </a:cubicBezTo>
                              <a:cubicBezTo>
                                <a:pt x="17014" y="139825"/>
                                <a:pt x="17825" y="147082"/>
                                <a:pt x="17825" y="150506"/>
                              </a:cubicBezTo>
                              <a:cubicBezTo>
                                <a:pt x="17825" y="151656"/>
                                <a:pt x="17946" y="152719"/>
                                <a:pt x="18094" y="152867"/>
                              </a:cubicBezTo>
                              <a:cubicBezTo>
                                <a:pt x="18548" y="153320"/>
                                <a:pt x="20811" y="151754"/>
                                <a:pt x="21780" y="150316"/>
                              </a:cubicBezTo>
                              <a:close/>
                              <a:moveTo>
                                <a:pt x="8654" y="67909"/>
                              </a:moveTo>
                              <a:cubicBezTo>
                                <a:pt x="9278" y="67499"/>
                                <a:pt x="8729" y="67114"/>
                                <a:pt x="7948" y="67414"/>
                              </a:cubicBezTo>
                              <a:cubicBezTo>
                                <a:pt x="7557" y="67564"/>
                                <a:pt x="7286" y="68113"/>
                                <a:pt x="7293" y="68742"/>
                              </a:cubicBezTo>
                              <a:cubicBezTo>
                                <a:pt x="7306" y="69748"/>
                                <a:pt x="7332" y="69764"/>
                                <a:pt x="7766" y="69002"/>
                              </a:cubicBezTo>
                              <a:cubicBezTo>
                                <a:pt x="8018" y="68556"/>
                                <a:pt x="8418" y="68064"/>
                                <a:pt x="8654" y="67909"/>
                              </a:cubicBezTo>
                              <a:close/>
                              <a:moveTo>
                                <a:pt x="8315" y="64351"/>
                              </a:moveTo>
                              <a:cubicBezTo>
                                <a:pt x="8360" y="63787"/>
                                <a:pt x="8530" y="63006"/>
                                <a:pt x="8694" y="62616"/>
                              </a:cubicBezTo>
                              <a:cubicBezTo>
                                <a:pt x="8869" y="62195"/>
                                <a:pt x="8812" y="61907"/>
                                <a:pt x="8551" y="61907"/>
                              </a:cubicBezTo>
                              <a:cubicBezTo>
                                <a:pt x="8255" y="61907"/>
                                <a:pt x="8233" y="61589"/>
                                <a:pt x="8485" y="60927"/>
                              </a:cubicBezTo>
                              <a:cubicBezTo>
                                <a:pt x="8847" y="59974"/>
                                <a:pt x="8421" y="59474"/>
                                <a:pt x="7248" y="59474"/>
                              </a:cubicBezTo>
                              <a:cubicBezTo>
                                <a:pt x="6815" y="59474"/>
                                <a:pt x="6773" y="61596"/>
                                <a:pt x="7144" y="64686"/>
                              </a:cubicBezTo>
                              <a:cubicBezTo>
                                <a:pt x="7356" y="66450"/>
                                <a:pt x="7482" y="66718"/>
                                <a:pt x="7819" y="66116"/>
                              </a:cubicBezTo>
                              <a:cubicBezTo>
                                <a:pt x="8047" y="65709"/>
                                <a:pt x="8270" y="64914"/>
                                <a:pt x="8316" y="643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1" name="Freeform: Shape 361"/>
                      <wps:cNvSpPr/>
                      <wps:spPr>
                        <a:xfrm>
                          <a:off x="2985540" y="4585023"/>
                          <a:ext cx="43511" cy="34807"/>
                        </a:xfrm>
                        <a:custGeom>
                          <a:avLst/>
                          <a:gdLst>
                            <a:gd name="connsiteX0" fmla="*/ 15144 w 43510"/>
                            <a:gd name="connsiteY0" fmla="*/ 1294 h 34806"/>
                            <a:gd name="connsiteX1" fmla="*/ 11581 w 43510"/>
                            <a:gd name="connsiteY1" fmla="*/ 1189 h 34806"/>
                            <a:gd name="connsiteX2" fmla="*/ 1635 w 43510"/>
                            <a:gd name="connsiteY2" fmla="*/ 10728 h 34806"/>
                            <a:gd name="connsiteX3" fmla="*/ 7040 w 43510"/>
                            <a:gd name="connsiteY3" fmla="*/ 31201 h 34806"/>
                            <a:gd name="connsiteX4" fmla="*/ 10005 w 43510"/>
                            <a:gd name="connsiteY4" fmla="*/ 30942 h 34806"/>
                            <a:gd name="connsiteX5" fmla="*/ 11457 w 43510"/>
                            <a:gd name="connsiteY5" fmla="*/ 32376 h 34806"/>
                            <a:gd name="connsiteX6" fmla="*/ 16755 w 43510"/>
                            <a:gd name="connsiteY6" fmla="*/ 33385 h 34806"/>
                            <a:gd name="connsiteX7" fmla="*/ 22538 w 43510"/>
                            <a:gd name="connsiteY7" fmla="*/ 35032 h 34806"/>
                            <a:gd name="connsiteX8" fmla="*/ 27580 w 43510"/>
                            <a:gd name="connsiteY8" fmla="*/ 33557 h 34806"/>
                            <a:gd name="connsiteX9" fmla="*/ 30069 w 43510"/>
                            <a:gd name="connsiteY9" fmla="*/ 34102 h 34806"/>
                            <a:gd name="connsiteX10" fmla="*/ 35416 w 43510"/>
                            <a:gd name="connsiteY10" fmla="*/ 31240 h 34806"/>
                            <a:gd name="connsiteX11" fmla="*/ 38391 w 43510"/>
                            <a:gd name="connsiteY11" fmla="*/ 30983 h 34806"/>
                            <a:gd name="connsiteX12" fmla="*/ 43153 w 43510"/>
                            <a:gd name="connsiteY12" fmla="*/ 7976 h 34806"/>
                            <a:gd name="connsiteX13" fmla="*/ 33461 w 43510"/>
                            <a:gd name="connsiteY13" fmla="*/ 903 h 34806"/>
                            <a:gd name="connsiteX14" fmla="*/ 25150 w 43510"/>
                            <a:gd name="connsiteY14" fmla="*/ 1060 h 34806"/>
                            <a:gd name="connsiteX15" fmla="*/ 15145 w 43510"/>
                            <a:gd name="connsiteY15" fmla="*/ 129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5144" y="1294"/>
                              </a:moveTo>
                              <a:cubicBezTo>
                                <a:pt x="15144" y="1294"/>
                                <a:pt x="13535" y="664"/>
                                <a:pt x="11581" y="1189"/>
                              </a:cubicBezTo>
                              <a:cubicBezTo>
                                <a:pt x="7384" y="2317"/>
                                <a:pt x="3289" y="6201"/>
                                <a:pt x="1635" y="10728"/>
                              </a:cubicBezTo>
                              <a:cubicBezTo>
                                <a:pt x="-1460" y="19201"/>
                                <a:pt x="1858" y="28722"/>
                                <a:pt x="7040" y="31201"/>
                              </a:cubicBezTo>
                              <a:cubicBezTo>
                                <a:pt x="8833" y="31815"/>
                                <a:pt x="10005" y="30942"/>
                                <a:pt x="10005" y="30942"/>
                              </a:cubicBezTo>
                              <a:cubicBezTo>
                                <a:pt x="10005" y="30942"/>
                                <a:pt x="10540" y="31672"/>
                                <a:pt x="11457" y="32376"/>
                              </a:cubicBezTo>
                              <a:cubicBezTo>
                                <a:pt x="12897" y="33506"/>
                                <a:pt x="15292" y="33783"/>
                                <a:pt x="16755" y="33385"/>
                              </a:cubicBezTo>
                              <a:cubicBezTo>
                                <a:pt x="18158" y="34610"/>
                                <a:pt x="20146" y="34976"/>
                                <a:pt x="22538" y="35032"/>
                              </a:cubicBezTo>
                              <a:cubicBezTo>
                                <a:pt x="24724" y="35093"/>
                                <a:pt x="26600" y="34563"/>
                                <a:pt x="27580" y="33557"/>
                              </a:cubicBezTo>
                              <a:cubicBezTo>
                                <a:pt x="27580" y="33557"/>
                                <a:pt x="29025" y="34161"/>
                                <a:pt x="30069" y="34102"/>
                              </a:cubicBezTo>
                              <a:cubicBezTo>
                                <a:pt x="32692" y="33955"/>
                                <a:pt x="34628" y="32619"/>
                                <a:pt x="35416" y="31240"/>
                              </a:cubicBezTo>
                              <a:cubicBezTo>
                                <a:pt x="35416" y="31240"/>
                                <a:pt x="36748" y="31836"/>
                                <a:pt x="38391" y="30983"/>
                              </a:cubicBezTo>
                              <a:cubicBezTo>
                                <a:pt x="44062" y="28041"/>
                                <a:pt x="48240" y="18398"/>
                                <a:pt x="43153" y="7976"/>
                              </a:cubicBezTo>
                              <a:cubicBezTo>
                                <a:pt x="41058" y="3685"/>
                                <a:pt x="36514" y="1456"/>
                                <a:pt x="33461" y="903"/>
                              </a:cubicBezTo>
                              <a:cubicBezTo>
                                <a:pt x="31217" y="497"/>
                                <a:pt x="29105" y="21"/>
                                <a:pt x="25150" y="1060"/>
                              </a:cubicBezTo>
                              <a:cubicBezTo>
                                <a:pt x="21700" y="519"/>
                                <a:pt x="18944" y="468"/>
                                <a:pt x="15145" y="12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96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2" name="Freeform: Shape 362"/>
                      <wps:cNvSpPr/>
                      <wps:spPr>
                        <a:xfrm>
                          <a:off x="2992780" y="4609171"/>
                          <a:ext cx="30458" cy="8702"/>
                        </a:xfrm>
                        <a:custGeom>
                          <a:avLst/>
                          <a:gdLst>
                            <a:gd name="connsiteX0" fmla="*/ 31678 w 30457"/>
                            <a:gd name="connsiteY0" fmla="*/ 5393 h 8701"/>
                            <a:gd name="connsiteX1" fmla="*/ 15910 w 30457"/>
                            <a:gd name="connsiteY1" fmla="*/ 10781 h 8701"/>
                            <a:gd name="connsiteX2" fmla="*/ 74 w 30457"/>
                            <a:gd name="connsiteY2" fmla="*/ 5593 h 8701"/>
                            <a:gd name="connsiteX3" fmla="*/ 15843 w 30457"/>
                            <a:gd name="connsiteY3" fmla="*/ 204 h 8701"/>
                            <a:gd name="connsiteX4" fmla="*/ 31678 w 30457"/>
                            <a:gd name="connsiteY4" fmla="*/ 539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8701">
                              <a:moveTo>
                                <a:pt x="31678" y="5393"/>
                              </a:moveTo>
                              <a:cubicBezTo>
                                <a:pt x="31696" y="8314"/>
                                <a:pt x="24637" y="10726"/>
                                <a:pt x="15910" y="10781"/>
                              </a:cubicBezTo>
                              <a:cubicBezTo>
                                <a:pt x="7183" y="10837"/>
                                <a:pt x="93" y="8513"/>
                                <a:pt x="74" y="5593"/>
                              </a:cubicBezTo>
                              <a:cubicBezTo>
                                <a:pt x="56" y="2672"/>
                                <a:pt x="7116" y="259"/>
                                <a:pt x="15843" y="204"/>
                              </a:cubicBezTo>
                              <a:cubicBezTo>
                                <a:pt x="24570" y="149"/>
                                <a:pt x="31659" y="2472"/>
                                <a:pt x="31678" y="53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0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3" name="Freeform: Shape 363"/>
                      <wps:cNvSpPr/>
                      <wps:spPr>
                        <a:xfrm>
                          <a:off x="2985837" y="4585320"/>
                          <a:ext cx="43511" cy="34807"/>
                        </a:xfrm>
                        <a:custGeom>
                          <a:avLst/>
                          <a:gdLst>
                            <a:gd name="connsiteX0" fmla="*/ 14847 w 43510"/>
                            <a:gd name="connsiteY0" fmla="*/ 997 h 34806"/>
                            <a:gd name="connsiteX1" fmla="*/ 11284 w 43510"/>
                            <a:gd name="connsiteY1" fmla="*/ 892 h 34806"/>
                            <a:gd name="connsiteX2" fmla="*/ 1338 w 43510"/>
                            <a:gd name="connsiteY2" fmla="*/ 10431 h 34806"/>
                            <a:gd name="connsiteX3" fmla="*/ 6743 w 43510"/>
                            <a:gd name="connsiteY3" fmla="*/ 30904 h 34806"/>
                            <a:gd name="connsiteX4" fmla="*/ 9708 w 43510"/>
                            <a:gd name="connsiteY4" fmla="*/ 30645 h 34806"/>
                            <a:gd name="connsiteX5" fmla="*/ 11160 w 43510"/>
                            <a:gd name="connsiteY5" fmla="*/ 32079 h 34806"/>
                            <a:gd name="connsiteX6" fmla="*/ 16458 w 43510"/>
                            <a:gd name="connsiteY6" fmla="*/ 33088 h 34806"/>
                            <a:gd name="connsiteX7" fmla="*/ 22241 w 43510"/>
                            <a:gd name="connsiteY7" fmla="*/ 34735 h 34806"/>
                            <a:gd name="connsiteX8" fmla="*/ 27283 w 43510"/>
                            <a:gd name="connsiteY8" fmla="*/ 33260 h 34806"/>
                            <a:gd name="connsiteX9" fmla="*/ 29772 w 43510"/>
                            <a:gd name="connsiteY9" fmla="*/ 33805 h 34806"/>
                            <a:gd name="connsiteX10" fmla="*/ 35119 w 43510"/>
                            <a:gd name="connsiteY10" fmla="*/ 30943 h 34806"/>
                            <a:gd name="connsiteX11" fmla="*/ 38094 w 43510"/>
                            <a:gd name="connsiteY11" fmla="*/ 30686 h 34806"/>
                            <a:gd name="connsiteX12" fmla="*/ 42856 w 43510"/>
                            <a:gd name="connsiteY12" fmla="*/ 7679 h 34806"/>
                            <a:gd name="connsiteX13" fmla="*/ 33164 w 43510"/>
                            <a:gd name="connsiteY13" fmla="*/ 606 h 34806"/>
                            <a:gd name="connsiteX14" fmla="*/ 24853 w 43510"/>
                            <a:gd name="connsiteY14" fmla="*/ 763 h 34806"/>
                            <a:gd name="connsiteX15" fmla="*/ 14848 w 43510"/>
                            <a:gd name="connsiteY15" fmla="*/ 997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0" h="34806">
                              <a:moveTo>
                                <a:pt x="14847" y="997"/>
                              </a:moveTo>
                              <a:cubicBezTo>
                                <a:pt x="14847" y="997"/>
                                <a:pt x="13238" y="366"/>
                                <a:pt x="11284" y="892"/>
                              </a:cubicBezTo>
                              <a:cubicBezTo>
                                <a:pt x="7087" y="2020"/>
                                <a:pt x="2992" y="5904"/>
                                <a:pt x="1338" y="10431"/>
                              </a:cubicBezTo>
                              <a:cubicBezTo>
                                <a:pt x="-1757" y="18904"/>
                                <a:pt x="1561" y="28425"/>
                                <a:pt x="6743" y="30904"/>
                              </a:cubicBezTo>
                              <a:cubicBezTo>
                                <a:pt x="8536" y="31518"/>
                                <a:pt x="9708" y="30645"/>
                                <a:pt x="9708" y="30645"/>
                              </a:cubicBezTo>
                              <a:cubicBezTo>
                                <a:pt x="9708" y="30645"/>
                                <a:pt x="10243" y="31375"/>
                                <a:pt x="11160" y="32079"/>
                              </a:cubicBezTo>
                              <a:cubicBezTo>
                                <a:pt x="12600" y="33209"/>
                                <a:pt x="14995" y="33486"/>
                                <a:pt x="16458" y="33088"/>
                              </a:cubicBezTo>
                              <a:cubicBezTo>
                                <a:pt x="17861" y="34313"/>
                                <a:pt x="19849" y="34679"/>
                                <a:pt x="22241" y="34735"/>
                              </a:cubicBezTo>
                              <a:cubicBezTo>
                                <a:pt x="24427" y="34796"/>
                                <a:pt x="26303" y="34266"/>
                                <a:pt x="27283" y="33260"/>
                              </a:cubicBezTo>
                              <a:cubicBezTo>
                                <a:pt x="27283" y="33260"/>
                                <a:pt x="28728" y="33864"/>
                                <a:pt x="29772" y="33805"/>
                              </a:cubicBezTo>
                              <a:cubicBezTo>
                                <a:pt x="32395" y="33658"/>
                                <a:pt x="34331" y="32322"/>
                                <a:pt x="35119" y="30943"/>
                              </a:cubicBezTo>
                              <a:cubicBezTo>
                                <a:pt x="35119" y="30943"/>
                                <a:pt x="36451" y="31539"/>
                                <a:pt x="38094" y="30686"/>
                              </a:cubicBezTo>
                              <a:cubicBezTo>
                                <a:pt x="43765" y="27744"/>
                                <a:pt x="47943" y="18101"/>
                                <a:pt x="42856" y="7679"/>
                              </a:cubicBezTo>
                              <a:cubicBezTo>
                                <a:pt x="40761" y="3388"/>
                                <a:pt x="36217" y="1159"/>
                                <a:pt x="33164" y="606"/>
                              </a:cubicBezTo>
                              <a:cubicBezTo>
                                <a:pt x="30920" y="200"/>
                                <a:pt x="28808" y="-276"/>
                                <a:pt x="24853" y="763"/>
                              </a:cubicBezTo>
                              <a:cubicBezTo>
                                <a:pt x="21403" y="222"/>
                                <a:pt x="18647" y="171"/>
                                <a:pt x="14848" y="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4" name="Freeform: Shape 364"/>
                      <wps:cNvSpPr/>
                      <wps:spPr>
                        <a:xfrm>
                          <a:off x="2985839" y="4585642"/>
                          <a:ext cx="17404" cy="30456"/>
                        </a:xfrm>
                        <a:custGeom>
                          <a:avLst/>
                          <a:gdLst>
                            <a:gd name="connsiteX0" fmla="*/ 20278 w 17404"/>
                            <a:gd name="connsiteY0" fmla="*/ 43 h 30455"/>
                            <a:gd name="connsiteX1" fmla="*/ 14845 w 17404"/>
                            <a:gd name="connsiteY1" fmla="*/ 676 h 30455"/>
                            <a:gd name="connsiteX2" fmla="*/ 11282 w 17404"/>
                            <a:gd name="connsiteY2" fmla="*/ 571 h 30455"/>
                            <a:gd name="connsiteX3" fmla="*/ 1337 w 17404"/>
                            <a:gd name="connsiteY3" fmla="*/ 10109 h 30455"/>
                            <a:gd name="connsiteX4" fmla="*/ 6742 w 17404"/>
                            <a:gd name="connsiteY4" fmla="*/ 30583 h 30455"/>
                            <a:gd name="connsiteX5" fmla="*/ 9707 w 17404"/>
                            <a:gd name="connsiteY5" fmla="*/ 30324 h 30455"/>
                            <a:gd name="connsiteX6" fmla="*/ 11159 w 17404"/>
                            <a:gd name="connsiteY6" fmla="*/ 31757 h 30455"/>
                            <a:gd name="connsiteX7" fmla="*/ 16457 w 17404"/>
                            <a:gd name="connsiteY7" fmla="*/ 32766 h 30455"/>
                            <a:gd name="connsiteX8" fmla="*/ 21574 w 17404"/>
                            <a:gd name="connsiteY8" fmla="*/ 34388 h 30455"/>
                            <a:gd name="connsiteX9" fmla="*/ 21357 w 17404"/>
                            <a:gd name="connsiteY9" fmla="*/ 68 h 30455"/>
                            <a:gd name="connsiteX10" fmla="*/ 20278 w 17404"/>
                            <a:gd name="connsiteY10" fmla="*/ 4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278" y="43"/>
                              </a:moveTo>
                              <a:cubicBezTo>
                                <a:pt x="18588" y="45"/>
                                <a:pt x="16864" y="237"/>
                                <a:pt x="14845" y="676"/>
                              </a:cubicBezTo>
                              <a:cubicBezTo>
                                <a:pt x="14845" y="676"/>
                                <a:pt x="13236" y="46"/>
                                <a:pt x="11282" y="571"/>
                              </a:cubicBezTo>
                              <a:cubicBezTo>
                                <a:pt x="7086" y="1700"/>
                                <a:pt x="2991" y="5582"/>
                                <a:pt x="1337" y="10109"/>
                              </a:cubicBezTo>
                              <a:cubicBezTo>
                                <a:pt x="-1758" y="18583"/>
                                <a:pt x="1559" y="28104"/>
                                <a:pt x="6742" y="30583"/>
                              </a:cubicBezTo>
                              <a:cubicBezTo>
                                <a:pt x="8534" y="31197"/>
                                <a:pt x="9707" y="30324"/>
                                <a:pt x="9707" y="30324"/>
                              </a:cubicBezTo>
                              <a:cubicBezTo>
                                <a:pt x="9707" y="30324"/>
                                <a:pt x="10242" y="31053"/>
                                <a:pt x="11159" y="31757"/>
                              </a:cubicBezTo>
                              <a:cubicBezTo>
                                <a:pt x="12598" y="32888"/>
                                <a:pt x="14993" y="33164"/>
                                <a:pt x="16457" y="32766"/>
                              </a:cubicBezTo>
                              <a:cubicBezTo>
                                <a:pt x="17727" y="33876"/>
                                <a:pt x="19478" y="34280"/>
                                <a:pt x="21574" y="34388"/>
                              </a:cubicBezTo>
                              <a:lnTo>
                                <a:pt x="21357" y="68"/>
                              </a:lnTo>
                              <a:cubicBezTo>
                                <a:pt x="20997" y="52"/>
                                <a:pt x="20639" y="43"/>
                                <a:pt x="20278" y="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5" name="Freeform: Shape 365"/>
                      <wps:cNvSpPr/>
                      <wps:spPr>
                        <a:xfrm>
                          <a:off x="3008511" y="4586298"/>
                          <a:ext cx="13053" cy="30456"/>
                        </a:xfrm>
                        <a:custGeom>
                          <a:avLst/>
                          <a:gdLst>
                            <a:gd name="connsiteX0" fmla="*/ 2290 w 13053"/>
                            <a:gd name="connsiteY0" fmla="*/ 122 h 30455"/>
                            <a:gd name="connsiteX1" fmla="*/ 796 w 13053"/>
                            <a:gd name="connsiteY1" fmla="*/ 202 h 30455"/>
                            <a:gd name="connsiteX2" fmla="*/ 41 w 13053"/>
                            <a:gd name="connsiteY2" fmla="*/ 964 h 30455"/>
                            <a:gd name="connsiteX3" fmla="*/ 5010 w 13053"/>
                            <a:gd name="connsiteY3" fmla="*/ 14486 h 30455"/>
                            <a:gd name="connsiteX4" fmla="*/ 3764 w 13053"/>
                            <a:gd name="connsiteY4" fmla="*/ 32919 h 30455"/>
                            <a:gd name="connsiteX5" fmla="*/ 4610 w 13053"/>
                            <a:gd name="connsiteY5" fmla="*/ 32283 h 30455"/>
                            <a:gd name="connsiteX6" fmla="*/ 7099 w 13053"/>
                            <a:gd name="connsiteY6" fmla="*/ 32828 h 30455"/>
                            <a:gd name="connsiteX7" fmla="*/ 12445 w 13053"/>
                            <a:gd name="connsiteY7" fmla="*/ 29966 h 30455"/>
                            <a:gd name="connsiteX8" fmla="*/ 12457 w 13053"/>
                            <a:gd name="connsiteY8" fmla="*/ 29971 h 30455"/>
                            <a:gd name="connsiteX9" fmla="*/ 15928 w 13053"/>
                            <a:gd name="connsiteY9" fmla="*/ 14504 h 30455"/>
                            <a:gd name="connsiteX10" fmla="*/ 2290 w 13053"/>
                            <a:gd name="connsiteY10" fmla="*/ 123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2290" y="122"/>
                              </a:moveTo>
                              <a:cubicBezTo>
                                <a:pt x="1798" y="123"/>
                                <a:pt x="1300" y="151"/>
                                <a:pt x="796" y="202"/>
                              </a:cubicBezTo>
                              <a:lnTo>
                                <a:pt x="41" y="964"/>
                              </a:lnTo>
                              <a:cubicBezTo>
                                <a:pt x="41" y="964"/>
                                <a:pt x="3870" y="7169"/>
                                <a:pt x="5010" y="14486"/>
                              </a:cubicBezTo>
                              <a:cubicBezTo>
                                <a:pt x="5876" y="20041"/>
                                <a:pt x="4485" y="28947"/>
                                <a:pt x="3764" y="32919"/>
                              </a:cubicBezTo>
                              <a:cubicBezTo>
                                <a:pt x="4091" y="32734"/>
                                <a:pt x="4376" y="32523"/>
                                <a:pt x="4610" y="32283"/>
                              </a:cubicBezTo>
                              <a:cubicBezTo>
                                <a:pt x="4610" y="32283"/>
                                <a:pt x="6055" y="32887"/>
                                <a:pt x="7099" y="32828"/>
                              </a:cubicBezTo>
                              <a:cubicBezTo>
                                <a:pt x="9722" y="32681"/>
                                <a:pt x="11658" y="31345"/>
                                <a:pt x="12445" y="29966"/>
                              </a:cubicBezTo>
                              <a:lnTo>
                                <a:pt x="12457" y="29971"/>
                              </a:lnTo>
                              <a:cubicBezTo>
                                <a:pt x="14207" y="25185"/>
                                <a:pt x="16278" y="18823"/>
                                <a:pt x="15928" y="14504"/>
                              </a:cubicBezTo>
                              <a:cubicBezTo>
                                <a:pt x="14663" y="3515"/>
                                <a:pt x="8097" y="112"/>
                                <a:pt x="2290" y="1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6" name="Freeform: Shape 366"/>
                      <wps:cNvSpPr/>
                      <wps:spPr>
                        <a:xfrm>
                          <a:off x="2991416" y="4586092"/>
                          <a:ext cx="13053" cy="30456"/>
                        </a:xfrm>
                        <a:custGeom>
                          <a:avLst/>
                          <a:gdLst>
                            <a:gd name="connsiteX0" fmla="*/ 14565 w 13053"/>
                            <a:gd name="connsiteY0" fmla="*/ 38 h 30455"/>
                            <a:gd name="connsiteX1" fmla="*/ 12503 w 13053"/>
                            <a:gd name="connsiteY1" fmla="*/ 778 h 30455"/>
                            <a:gd name="connsiteX2" fmla="*/ 129 w 13053"/>
                            <a:gd name="connsiteY2" fmla="*/ 14242 h 30455"/>
                            <a:gd name="connsiteX3" fmla="*/ 4114 w 13053"/>
                            <a:gd name="connsiteY3" fmla="*/ 29885 h 30455"/>
                            <a:gd name="connsiteX4" fmla="*/ 4129 w 13053"/>
                            <a:gd name="connsiteY4" fmla="*/ 29874 h 30455"/>
                            <a:gd name="connsiteX5" fmla="*/ 5581 w 13053"/>
                            <a:gd name="connsiteY5" fmla="*/ 31308 h 30455"/>
                            <a:gd name="connsiteX6" fmla="*/ 10879 w 13053"/>
                            <a:gd name="connsiteY6" fmla="*/ 32316 h 30455"/>
                            <a:gd name="connsiteX7" fmla="*/ 12835 w 13053"/>
                            <a:gd name="connsiteY7" fmla="*/ 33411 h 30455"/>
                            <a:gd name="connsiteX8" fmla="*/ 10886 w 13053"/>
                            <a:gd name="connsiteY8" fmla="*/ 24444 h 30455"/>
                            <a:gd name="connsiteX9" fmla="*/ 14191 w 13053"/>
                            <a:gd name="connsiteY9" fmla="*/ 1273 h 30455"/>
                            <a:gd name="connsiteX10" fmla="*/ 14565 w 13053"/>
                            <a:gd name="connsiteY10" fmla="*/ 3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565" y="38"/>
                              </a:moveTo>
                              <a:cubicBezTo>
                                <a:pt x="13937" y="51"/>
                                <a:pt x="12503" y="778"/>
                                <a:pt x="12503" y="778"/>
                              </a:cubicBezTo>
                              <a:cubicBezTo>
                                <a:pt x="12503" y="778"/>
                                <a:pt x="-214" y="18"/>
                                <a:pt x="129" y="14242"/>
                              </a:cubicBezTo>
                              <a:cubicBezTo>
                                <a:pt x="315" y="21964"/>
                                <a:pt x="2320" y="26944"/>
                                <a:pt x="4114" y="29885"/>
                              </a:cubicBezTo>
                              <a:lnTo>
                                <a:pt x="4129" y="29874"/>
                              </a:lnTo>
                              <a:cubicBezTo>
                                <a:pt x="4129" y="29874"/>
                                <a:pt x="4664" y="30604"/>
                                <a:pt x="5581" y="31308"/>
                              </a:cubicBezTo>
                              <a:cubicBezTo>
                                <a:pt x="7020" y="32438"/>
                                <a:pt x="9415" y="32715"/>
                                <a:pt x="10879" y="32316"/>
                              </a:cubicBezTo>
                              <a:cubicBezTo>
                                <a:pt x="11441" y="32807"/>
                                <a:pt x="12097" y="33161"/>
                                <a:pt x="12835" y="33411"/>
                              </a:cubicBezTo>
                              <a:cubicBezTo>
                                <a:pt x="12222" y="31963"/>
                                <a:pt x="11446" y="29292"/>
                                <a:pt x="10886" y="24444"/>
                              </a:cubicBezTo>
                              <a:cubicBezTo>
                                <a:pt x="9817" y="15192"/>
                                <a:pt x="12017" y="3728"/>
                                <a:pt x="14191" y="1273"/>
                              </a:cubicBezTo>
                              <a:cubicBezTo>
                                <a:pt x="15039" y="314"/>
                                <a:pt x="14968" y="30"/>
                                <a:pt x="1456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7" name="Freeform: Shape 367"/>
                      <wps:cNvSpPr/>
                      <wps:spPr>
                        <a:xfrm>
                          <a:off x="2999398" y="4585695"/>
                          <a:ext cx="13053" cy="30456"/>
                        </a:xfrm>
                        <a:custGeom>
                          <a:avLst/>
                          <a:gdLst>
                            <a:gd name="connsiteX0" fmla="*/ 7820 w 13053"/>
                            <a:gd name="connsiteY0" fmla="*/ 85 h 30455"/>
                            <a:gd name="connsiteX1" fmla="*/ 5516 w 13053"/>
                            <a:gd name="connsiteY1" fmla="*/ 1213 h 30455"/>
                            <a:gd name="connsiteX2" fmla="*/ 148 w 13053"/>
                            <a:gd name="connsiteY2" fmla="*/ 17591 h 30455"/>
                            <a:gd name="connsiteX3" fmla="*/ 3236 w 13053"/>
                            <a:gd name="connsiteY3" fmla="*/ 32984 h 30455"/>
                            <a:gd name="connsiteX4" fmla="*/ 8680 w 13053"/>
                            <a:gd name="connsiteY4" fmla="*/ 34361 h 30455"/>
                            <a:gd name="connsiteX5" fmla="*/ 13722 w 13053"/>
                            <a:gd name="connsiteY5" fmla="*/ 32886 h 30455"/>
                            <a:gd name="connsiteX6" fmla="*/ 13740 w 13053"/>
                            <a:gd name="connsiteY6" fmla="*/ 32894 h 30455"/>
                            <a:gd name="connsiteX7" fmla="*/ 15511 w 13053"/>
                            <a:gd name="connsiteY7" fmla="*/ 15416 h 30455"/>
                            <a:gd name="connsiteX8" fmla="*/ 9671 w 13053"/>
                            <a:gd name="connsiteY8" fmla="*/ 1048 h 30455"/>
                            <a:gd name="connsiteX9" fmla="*/ 7820 w 13053"/>
                            <a:gd name="connsiteY9" fmla="*/ 85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7820" y="85"/>
                              </a:moveTo>
                              <a:cubicBezTo>
                                <a:pt x="7187" y="97"/>
                                <a:pt x="6445" y="424"/>
                                <a:pt x="5516" y="1213"/>
                              </a:cubicBezTo>
                              <a:cubicBezTo>
                                <a:pt x="2554" y="3724"/>
                                <a:pt x="5" y="6759"/>
                                <a:pt x="148" y="17591"/>
                              </a:cubicBezTo>
                              <a:cubicBezTo>
                                <a:pt x="260" y="26101"/>
                                <a:pt x="2016" y="30772"/>
                                <a:pt x="3236" y="32984"/>
                              </a:cubicBezTo>
                              <a:cubicBezTo>
                                <a:pt x="4613" y="33994"/>
                                <a:pt x="6475" y="34309"/>
                                <a:pt x="8680" y="34361"/>
                              </a:cubicBezTo>
                              <a:cubicBezTo>
                                <a:pt x="10865" y="34422"/>
                                <a:pt x="12742" y="33892"/>
                                <a:pt x="13722" y="32886"/>
                              </a:cubicBezTo>
                              <a:lnTo>
                                <a:pt x="13740" y="32894"/>
                              </a:lnTo>
                              <a:cubicBezTo>
                                <a:pt x="14584" y="30311"/>
                                <a:pt x="16073" y="24321"/>
                                <a:pt x="15511" y="15416"/>
                              </a:cubicBezTo>
                              <a:cubicBezTo>
                                <a:pt x="14886" y="5527"/>
                                <a:pt x="10717" y="2150"/>
                                <a:pt x="9671" y="1048"/>
                              </a:cubicBezTo>
                              <a:cubicBezTo>
                                <a:pt x="9115" y="463"/>
                                <a:pt x="8537" y="71"/>
                                <a:pt x="7820" y="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8" name="Freeform: Shape 368"/>
                      <wps:cNvSpPr/>
                      <wps:spPr>
                        <a:xfrm>
                          <a:off x="3001551" y="4577276"/>
                          <a:ext cx="8702" cy="8702"/>
                        </a:xfrm>
                        <a:custGeom>
                          <a:avLst/>
                          <a:gdLst>
                            <a:gd name="connsiteX0" fmla="*/ 2125 w 8702"/>
                            <a:gd name="connsiteY0" fmla="*/ 10943 h 8701"/>
                            <a:gd name="connsiteX1" fmla="*/ 4899 w 8702"/>
                            <a:gd name="connsiteY1" fmla="*/ 10337 h 8701"/>
                            <a:gd name="connsiteX2" fmla="*/ 8101 w 8702"/>
                            <a:gd name="connsiteY2" fmla="*/ 10737 h 8701"/>
                            <a:gd name="connsiteX3" fmla="*/ 9029 w 8702"/>
                            <a:gd name="connsiteY3" fmla="*/ 10984 h 8701"/>
                            <a:gd name="connsiteX4" fmla="*/ 9189 w 8702"/>
                            <a:gd name="connsiteY4" fmla="*/ 9804 h 8701"/>
                            <a:gd name="connsiteX5" fmla="*/ 9774 w 8702"/>
                            <a:gd name="connsiteY5" fmla="*/ 9127 h 8701"/>
                            <a:gd name="connsiteX6" fmla="*/ 6716 w 8702"/>
                            <a:gd name="connsiteY6" fmla="*/ 4685 h 8701"/>
                            <a:gd name="connsiteX7" fmla="*/ 8461 w 8702"/>
                            <a:gd name="connsiteY7" fmla="*/ 1138 h 8701"/>
                            <a:gd name="connsiteX8" fmla="*/ 7951 w 8702"/>
                            <a:gd name="connsiteY8" fmla="*/ 300 h 8701"/>
                            <a:gd name="connsiteX9" fmla="*/ 6687 w 8702"/>
                            <a:gd name="connsiteY9" fmla="*/ 55 h 8701"/>
                            <a:gd name="connsiteX10" fmla="*/ 6099 w 8702"/>
                            <a:gd name="connsiteY10" fmla="*/ 396 h 8701"/>
                            <a:gd name="connsiteX11" fmla="*/ 3528 w 8702"/>
                            <a:gd name="connsiteY11" fmla="*/ 6389 h 8701"/>
                            <a:gd name="connsiteX12" fmla="*/ 2366 w 8702"/>
                            <a:gd name="connsiteY12" fmla="*/ 9006 h 8701"/>
                            <a:gd name="connsiteX13" fmla="*/ 97 w 8702"/>
                            <a:gd name="connsiteY13" fmla="*/ 9694 h 8701"/>
                            <a:gd name="connsiteX14" fmla="*/ 1784 w 8702"/>
                            <a:gd name="connsiteY14" fmla="*/ 10188 h 8701"/>
                            <a:gd name="connsiteX15" fmla="*/ 2125 w 8702"/>
                            <a:gd name="connsiteY15" fmla="*/ 10943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125" y="10943"/>
                              </a:moveTo>
                              <a:cubicBezTo>
                                <a:pt x="2125" y="10943"/>
                                <a:pt x="3722" y="10428"/>
                                <a:pt x="4899" y="10337"/>
                              </a:cubicBezTo>
                              <a:cubicBezTo>
                                <a:pt x="6077" y="10245"/>
                                <a:pt x="7511" y="10657"/>
                                <a:pt x="8101" y="10737"/>
                              </a:cubicBezTo>
                              <a:cubicBezTo>
                                <a:pt x="8691" y="10818"/>
                                <a:pt x="9029" y="10984"/>
                                <a:pt x="9029" y="10984"/>
                              </a:cubicBezTo>
                              <a:cubicBezTo>
                                <a:pt x="9029" y="10984"/>
                                <a:pt x="8855" y="10143"/>
                                <a:pt x="9189" y="9804"/>
                              </a:cubicBezTo>
                              <a:cubicBezTo>
                                <a:pt x="9524" y="9465"/>
                                <a:pt x="9774" y="9127"/>
                                <a:pt x="9774" y="9127"/>
                              </a:cubicBezTo>
                              <a:cubicBezTo>
                                <a:pt x="9774" y="9127"/>
                                <a:pt x="5897" y="8310"/>
                                <a:pt x="6716" y="4685"/>
                              </a:cubicBezTo>
                              <a:cubicBezTo>
                                <a:pt x="7124" y="2877"/>
                                <a:pt x="8461" y="1138"/>
                                <a:pt x="8461" y="1138"/>
                              </a:cubicBezTo>
                              <a:cubicBezTo>
                                <a:pt x="8461" y="1138"/>
                                <a:pt x="8409" y="390"/>
                                <a:pt x="7951" y="300"/>
                              </a:cubicBezTo>
                              <a:cubicBezTo>
                                <a:pt x="7530" y="217"/>
                                <a:pt x="6687" y="55"/>
                                <a:pt x="6687" y="55"/>
                              </a:cubicBezTo>
                              <a:lnTo>
                                <a:pt x="6099" y="396"/>
                              </a:lnTo>
                              <a:cubicBezTo>
                                <a:pt x="6099" y="396"/>
                                <a:pt x="4040" y="3468"/>
                                <a:pt x="3528" y="6389"/>
                              </a:cubicBezTo>
                              <a:cubicBezTo>
                                <a:pt x="3203" y="8243"/>
                                <a:pt x="2366" y="9006"/>
                                <a:pt x="2366" y="9006"/>
                              </a:cubicBezTo>
                              <a:lnTo>
                                <a:pt x="97" y="9694"/>
                              </a:lnTo>
                              <a:cubicBezTo>
                                <a:pt x="97" y="9694"/>
                                <a:pt x="1445" y="9853"/>
                                <a:pt x="1784" y="10188"/>
                              </a:cubicBezTo>
                              <a:cubicBezTo>
                                <a:pt x="2123" y="10523"/>
                                <a:pt x="2125" y="10943"/>
                                <a:pt x="2125" y="109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69" name="Freeform: Shape 369"/>
                      <wps:cNvSpPr/>
                      <wps:spPr>
                        <a:xfrm>
                          <a:off x="3003574" y="4577714"/>
                          <a:ext cx="4351" cy="8702"/>
                        </a:xfrm>
                        <a:custGeom>
                          <a:avLst/>
                          <a:gdLst>
                            <a:gd name="connsiteX0" fmla="*/ 4648 w 4351"/>
                            <a:gd name="connsiteY0" fmla="*/ 50 h 8701"/>
                            <a:gd name="connsiteX1" fmla="*/ 3728 w 4351"/>
                            <a:gd name="connsiteY1" fmla="*/ 1214 h 8701"/>
                            <a:gd name="connsiteX2" fmla="*/ 2102 w 4351"/>
                            <a:gd name="connsiteY2" fmla="*/ 6045 h 8701"/>
                            <a:gd name="connsiteX3" fmla="*/ 102 w 4351"/>
                            <a:gd name="connsiteY3" fmla="*/ 10495 h 8701"/>
                            <a:gd name="connsiteX4" fmla="*/ 102 w 4351"/>
                            <a:gd name="connsiteY4" fmla="*/ 10505 h 8701"/>
                            <a:gd name="connsiteX5" fmla="*/ 2876 w 4351"/>
                            <a:gd name="connsiteY5" fmla="*/ 9899 h 8701"/>
                            <a:gd name="connsiteX6" fmla="*/ 6078 w 4351"/>
                            <a:gd name="connsiteY6" fmla="*/ 10300 h 8701"/>
                            <a:gd name="connsiteX7" fmla="*/ 6958 w 4351"/>
                            <a:gd name="connsiteY7" fmla="*/ 10525 h 8701"/>
                            <a:gd name="connsiteX8" fmla="*/ 5553 w 4351"/>
                            <a:gd name="connsiteY8" fmla="*/ 9184 h 8701"/>
                            <a:gd name="connsiteX9" fmla="*/ 4217 w 4351"/>
                            <a:gd name="connsiteY9" fmla="*/ 5221 h 8701"/>
                            <a:gd name="connsiteX10" fmla="*/ 5926 w 4351"/>
                            <a:gd name="connsiteY10" fmla="*/ 1085 h 8701"/>
                            <a:gd name="connsiteX11" fmla="*/ 6114 w 4351"/>
                            <a:gd name="connsiteY11" fmla="*/ 235 h 8701"/>
                            <a:gd name="connsiteX12" fmla="*/ 4648 w 4351"/>
                            <a:gd name="connsiteY12" fmla="*/ 51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648" y="50"/>
                              </a:moveTo>
                              <a:cubicBezTo>
                                <a:pt x="4648" y="50"/>
                                <a:pt x="4016" y="581"/>
                                <a:pt x="3728" y="1214"/>
                              </a:cubicBezTo>
                              <a:cubicBezTo>
                                <a:pt x="3272" y="2220"/>
                                <a:pt x="2242" y="3807"/>
                                <a:pt x="2102" y="6045"/>
                              </a:cubicBezTo>
                              <a:cubicBezTo>
                                <a:pt x="1968" y="8174"/>
                                <a:pt x="798" y="9741"/>
                                <a:pt x="102" y="10495"/>
                              </a:cubicBezTo>
                              <a:cubicBezTo>
                                <a:pt x="102" y="10499"/>
                                <a:pt x="102" y="10505"/>
                                <a:pt x="102" y="10505"/>
                              </a:cubicBezTo>
                              <a:cubicBezTo>
                                <a:pt x="102" y="10505"/>
                                <a:pt x="1698" y="9990"/>
                                <a:pt x="2876" y="9899"/>
                              </a:cubicBezTo>
                              <a:cubicBezTo>
                                <a:pt x="4054" y="9807"/>
                                <a:pt x="5488" y="10219"/>
                                <a:pt x="6078" y="10300"/>
                              </a:cubicBezTo>
                              <a:cubicBezTo>
                                <a:pt x="6555" y="10365"/>
                                <a:pt x="6856" y="10481"/>
                                <a:pt x="6958" y="10525"/>
                              </a:cubicBezTo>
                              <a:cubicBezTo>
                                <a:pt x="6630" y="10223"/>
                                <a:pt x="6145" y="9769"/>
                                <a:pt x="5553" y="9184"/>
                              </a:cubicBezTo>
                              <a:cubicBezTo>
                                <a:pt x="4505" y="8150"/>
                                <a:pt x="4257" y="6404"/>
                                <a:pt x="4217" y="5221"/>
                              </a:cubicBezTo>
                              <a:cubicBezTo>
                                <a:pt x="4170" y="3795"/>
                                <a:pt x="5659" y="1434"/>
                                <a:pt x="5926" y="1085"/>
                              </a:cubicBezTo>
                              <a:cubicBezTo>
                                <a:pt x="6194" y="736"/>
                                <a:pt x="6114" y="235"/>
                                <a:pt x="6114" y="235"/>
                              </a:cubicBezTo>
                              <a:lnTo>
                                <a:pt x="4648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0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0" name="Freeform: Shape 370"/>
                      <wps:cNvSpPr/>
                      <wps:spPr>
                        <a:xfrm>
                          <a:off x="2711624" y="4578791"/>
                          <a:ext cx="47862" cy="39158"/>
                        </a:xfrm>
                        <a:custGeom>
                          <a:avLst/>
                          <a:gdLst>
                            <a:gd name="connsiteX0" fmla="*/ 18042 w 47862"/>
                            <a:gd name="connsiteY0" fmla="*/ 2003 h 39157"/>
                            <a:gd name="connsiteX1" fmla="*/ 14241 w 47862"/>
                            <a:gd name="connsiteY1" fmla="*/ 1672 h 39157"/>
                            <a:gd name="connsiteX2" fmla="*/ 3029 w 47862"/>
                            <a:gd name="connsiteY2" fmla="*/ 11255 h 39157"/>
                            <a:gd name="connsiteX3" fmla="*/ 7549 w 47862"/>
                            <a:gd name="connsiteY3" fmla="*/ 33462 h 39157"/>
                            <a:gd name="connsiteX4" fmla="*/ 10733 w 47862"/>
                            <a:gd name="connsiteY4" fmla="*/ 33367 h 39157"/>
                            <a:gd name="connsiteX5" fmla="*/ 12197 w 47862"/>
                            <a:gd name="connsiteY5" fmla="*/ 34988 h 39157"/>
                            <a:gd name="connsiteX6" fmla="*/ 17796 w 47862"/>
                            <a:gd name="connsiteY6" fmla="*/ 36391 h 39157"/>
                            <a:gd name="connsiteX7" fmla="*/ 23874 w 47862"/>
                            <a:gd name="connsiteY7" fmla="*/ 38505 h 39157"/>
                            <a:gd name="connsiteX8" fmla="*/ 29352 w 47862"/>
                            <a:gd name="connsiteY8" fmla="*/ 37239 h 39157"/>
                            <a:gd name="connsiteX9" fmla="*/ 31978 w 47862"/>
                            <a:gd name="connsiteY9" fmla="*/ 37974 h 39157"/>
                            <a:gd name="connsiteX10" fmla="*/ 37866 w 47862"/>
                            <a:gd name="connsiteY10" fmla="*/ 35243 h 39157"/>
                            <a:gd name="connsiteX11" fmla="*/ 41061 w 47862"/>
                            <a:gd name="connsiteY11" fmla="*/ 35152 h 39157"/>
                            <a:gd name="connsiteX12" fmla="*/ 47560 w 47862"/>
                            <a:gd name="connsiteY12" fmla="*/ 10860 h 39157"/>
                            <a:gd name="connsiteX13" fmla="*/ 37638 w 47862"/>
                            <a:gd name="connsiteY13" fmla="*/ 2709 h 39157"/>
                            <a:gd name="connsiteX14" fmla="*/ 28748 w 47862"/>
                            <a:gd name="connsiteY14" fmla="*/ 2366 h 39157"/>
                            <a:gd name="connsiteX15" fmla="*/ 18043 w 47862"/>
                            <a:gd name="connsiteY15" fmla="*/ 200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8042" y="2003"/>
                              </a:moveTo>
                              <a:cubicBezTo>
                                <a:pt x="18042" y="2003"/>
                                <a:pt x="16361" y="1230"/>
                                <a:pt x="14241" y="1672"/>
                              </a:cubicBezTo>
                              <a:cubicBezTo>
                                <a:pt x="9688" y="2620"/>
                                <a:pt x="5074" y="6519"/>
                                <a:pt x="3029" y="11255"/>
                              </a:cubicBezTo>
                              <a:cubicBezTo>
                                <a:pt x="-798" y="20119"/>
                                <a:pt x="2164" y="30495"/>
                                <a:pt x="7549" y="33462"/>
                              </a:cubicBezTo>
                              <a:cubicBezTo>
                                <a:pt x="9427" y="34228"/>
                                <a:pt x="10733" y="33367"/>
                                <a:pt x="10733" y="33367"/>
                              </a:cubicBezTo>
                              <a:cubicBezTo>
                                <a:pt x="10733" y="33367"/>
                                <a:pt x="11260" y="34180"/>
                                <a:pt x="12197" y="34988"/>
                              </a:cubicBezTo>
                              <a:cubicBezTo>
                                <a:pt x="13666" y="36284"/>
                                <a:pt x="16208" y="36727"/>
                                <a:pt x="17796" y="36391"/>
                              </a:cubicBezTo>
                              <a:cubicBezTo>
                                <a:pt x="19219" y="37787"/>
                                <a:pt x="21321" y="38299"/>
                                <a:pt x="23874" y="38505"/>
                              </a:cubicBezTo>
                              <a:cubicBezTo>
                                <a:pt x="26205" y="38705"/>
                                <a:pt x="28243" y="38254"/>
                                <a:pt x="29352" y="37239"/>
                              </a:cubicBezTo>
                              <a:cubicBezTo>
                                <a:pt x="29352" y="37239"/>
                                <a:pt x="30859" y="37973"/>
                                <a:pt x="31978" y="37974"/>
                              </a:cubicBezTo>
                              <a:cubicBezTo>
                                <a:pt x="34790" y="37978"/>
                                <a:pt x="36940" y="36668"/>
                                <a:pt x="37866" y="35243"/>
                              </a:cubicBezTo>
                              <a:cubicBezTo>
                                <a:pt x="37866" y="35243"/>
                                <a:pt x="39254" y="35962"/>
                                <a:pt x="41061" y="35152"/>
                              </a:cubicBezTo>
                              <a:cubicBezTo>
                                <a:pt x="47302" y="32355"/>
                                <a:pt x="52357" y="22308"/>
                                <a:pt x="47560" y="10860"/>
                              </a:cubicBezTo>
                              <a:cubicBezTo>
                                <a:pt x="45585" y="6146"/>
                                <a:pt x="40866" y="3486"/>
                                <a:pt x="37638" y="2709"/>
                              </a:cubicBezTo>
                              <a:cubicBezTo>
                                <a:pt x="35265" y="2137"/>
                                <a:pt x="33037" y="1499"/>
                                <a:pt x="28748" y="2366"/>
                              </a:cubicBezTo>
                              <a:cubicBezTo>
                                <a:pt x="25095" y="1576"/>
                                <a:pt x="22153" y="1353"/>
                                <a:pt x="18043" y="20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103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1" name="Freeform: Shape 371"/>
                      <wps:cNvSpPr/>
                      <wps:spPr>
                        <a:xfrm>
                          <a:off x="2719218" y="4604943"/>
                          <a:ext cx="30458" cy="13053"/>
                        </a:xfrm>
                        <a:custGeom>
                          <a:avLst/>
                          <a:gdLst>
                            <a:gd name="connsiteX0" fmla="*/ 34118 w 30457"/>
                            <a:gd name="connsiteY0" fmla="*/ 7491 h 13052"/>
                            <a:gd name="connsiteX1" fmla="*/ 16939 w 30457"/>
                            <a:gd name="connsiteY1" fmla="*/ 12282 h 13052"/>
                            <a:gd name="connsiteX2" fmla="*/ 337 w 30457"/>
                            <a:gd name="connsiteY2" fmla="*/ 5766 h 13052"/>
                            <a:gd name="connsiteX3" fmla="*/ 17516 w 30457"/>
                            <a:gd name="connsiteY3" fmla="*/ 975 h 13052"/>
                            <a:gd name="connsiteX4" fmla="*/ 34118 w 30457"/>
                            <a:gd name="connsiteY4" fmla="*/ 7491 h 13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57" h="13052">
                              <a:moveTo>
                                <a:pt x="34118" y="7491"/>
                              </a:moveTo>
                              <a:cubicBezTo>
                                <a:pt x="33959" y="10613"/>
                                <a:pt x="26268" y="12758"/>
                                <a:pt x="16939" y="12282"/>
                              </a:cubicBezTo>
                              <a:cubicBezTo>
                                <a:pt x="7611" y="11806"/>
                                <a:pt x="178" y="8888"/>
                                <a:pt x="337" y="5766"/>
                              </a:cubicBezTo>
                              <a:cubicBezTo>
                                <a:pt x="497" y="2644"/>
                                <a:pt x="8188" y="499"/>
                                <a:pt x="17516" y="975"/>
                              </a:cubicBezTo>
                              <a:cubicBezTo>
                                <a:pt x="26845" y="1451"/>
                                <a:pt x="34278" y="4368"/>
                                <a:pt x="34118" y="7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112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2" name="Freeform: Shape 372"/>
                      <wps:cNvSpPr/>
                      <wps:spPr>
                        <a:xfrm>
                          <a:off x="2711956" y="4579123"/>
                          <a:ext cx="47862" cy="39158"/>
                        </a:xfrm>
                        <a:custGeom>
                          <a:avLst/>
                          <a:gdLst>
                            <a:gd name="connsiteX0" fmla="*/ 17710 w 47862"/>
                            <a:gd name="connsiteY0" fmla="*/ 1672 h 39157"/>
                            <a:gd name="connsiteX1" fmla="*/ 13910 w 47862"/>
                            <a:gd name="connsiteY1" fmla="*/ 1340 h 39157"/>
                            <a:gd name="connsiteX2" fmla="*/ 2698 w 47862"/>
                            <a:gd name="connsiteY2" fmla="*/ 10923 h 39157"/>
                            <a:gd name="connsiteX3" fmla="*/ 7217 w 47862"/>
                            <a:gd name="connsiteY3" fmla="*/ 33131 h 39157"/>
                            <a:gd name="connsiteX4" fmla="*/ 10401 w 47862"/>
                            <a:gd name="connsiteY4" fmla="*/ 33036 h 39157"/>
                            <a:gd name="connsiteX5" fmla="*/ 11865 w 47862"/>
                            <a:gd name="connsiteY5" fmla="*/ 34657 h 39157"/>
                            <a:gd name="connsiteX6" fmla="*/ 17464 w 47862"/>
                            <a:gd name="connsiteY6" fmla="*/ 36059 h 39157"/>
                            <a:gd name="connsiteX7" fmla="*/ 23542 w 47862"/>
                            <a:gd name="connsiteY7" fmla="*/ 38174 h 39157"/>
                            <a:gd name="connsiteX8" fmla="*/ 29020 w 47862"/>
                            <a:gd name="connsiteY8" fmla="*/ 36907 h 39157"/>
                            <a:gd name="connsiteX9" fmla="*/ 31646 w 47862"/>
                            <a:gd name="connsiteY9" fmla="*/ 37643 h 39157"/>
                            <a:gd name="connsiteX10" fmla="*/ 37535 w 47862"/>
                            <a:gd name="connsiteY10" fmla="*/ 34912 h 39157"/>
                            <a:gd name="connsiteX11" fmla="*/ 40730 w 47862"/>
                            <a:gd name="connsiteY11" fmla="*/ 34820 h 39157"/>
                            <a:gd name="connsiteX12" fmla="*/ 47228 w 47862"/>
                            <a:gd name="connsiteY12" fmla="*/ 10529 h 39157"/>
                            <a:gd name="connsiteX13" fmla="*/ 37306 w 47862"/>
                            <a:gd name="connsiteY13" fmla="*/ 2377 h 39157"/>
                            <a:gd name="connsiteX14" fmla="*/ 28416 w 47862"/>
                            <a:gd name="connsiteY14" fmla="*/ 2035 h 39157"/>
                            <a:gd name="connsiteX15" fmla="*/ 17711 w 47862"/>
                            <a:gd name="connsiteY15" fmla="*/ 1672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862" h="39157">
                              <a:moveTo>
                                <a:pt x="17710" y="1672"/>
                              </a:moveTo>
                              <a:cubicBezTo>
                                <a:pt x="17710" y="1672"/>
                                <a:pt x="16030" y="899"/>
                                <a:pt x="13910" y="1340"/>
                              </a:cubicBezTo>
                              <a:cubicBezTo>
                                <a:pt x="9356" y="2289"/>
                                <a:pt x="4743" y="6187"/>
                                <a:pt x="2698" y="10923"/>
                              </a:cubicBezTo>
                              <a:cubicBezTo>
                                <a:pt x="-1130" y="19787"/>
                                <a:pt x="1832" y="30163"/>
                                <a:pt x="7217" y="33131"/>
                              </a:cubicBezTo>
                              <a:cubicBezTo>
                                <a:pt x="9095" y="33897"/>
                                <a:pt x="10401" y="33036"/>
                                <a:pt x="10401" y="33036"/>
                              </a:cubicBezTo>
                              <a:cubicBezTo>
                                <a:pt x="10401" y="33036"/>
                                <a:pt x="10928" y="33848"/>
                                <a:pt x="11865" y="34657"/>
                              </a:cubicBezTo>
                              <a:cubicBezTo>
                                <a:pt x="13334" y="35953"/>
                                <a:pt x="15876" y="36395"/>
                                <a:pt x="17464" y="36059"/>
                              </a:cubicBezTo>
                              <a:cubicBezTo>
                                <a:pt x="18888" y="37455"/>
                                <a:pt x="20990" y="37967"/>
                                <a:pt x="23542" y="38174"/>
                              </a:cubicBezTo>
                              <a:cubicBezTo>
                                <a:pt x="25874" y="38373"/>
                                <a:pt x="27911" y="37922"/>
                                <a:pt x="29020" y="36907"/>
                              </a:cubicBezTo>
                              <a:cubicBezTo>
                                <a:pt x="29020" y="36907"/>
                                <a:pt x="30527" y="37641"/>
                                <a:pt x="31646" y="37643"/>
                              </a:cubicBezTo>
                              <a:cubicBezTo>
                                <a:pt x="34458" y="37646"/>
                                <a:pt x="36609" y="36337"/>
                                <a:pt x="37535" y="34912"/>
                              </a:cubicBezTo>
                              <a:cubicBezTo>
                                <a:pt x="37535" y="34912"/>
                                <a:pt x="38922" y="35630"/>
                                <a:pt x="40730" y="34820"/>
                              </a:cubicBezTo>
                              <a:cubicBezTo>
                                <a:pt x="46970" y="32024"/>
                                <a:pt x="52025" y="21976"/>
                                <a:pt x="47228" y="10529"/>
                              </a:cubicBezTo>
                              <a:cubicBezTo>
                                <a:pt x="45253" y="5815"/>
                                <a:pt x="40534" y="3155"/>
                                <a:pt x="37306" y="2377"/>
                              </a:cubicBezTo>
                              <a:cubicBezTo>
                                <a:pt x="34934" y="1805"/>
                                <a:pt x="32706" y="1167"/>
                                <a:pt x="28416" y="2035"/>
                              </a:cubicBezTo>
                              <a:cubicBezTo>
                                <a:pt x="24763" y="1245"/>
                                <a:pt x="21822" y="1021"/>
                                <a:pt x="17711" y="167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3" name="Freeform: Shape 373"/>
                      <wps:cNvSpPr/>
                      <wps:spPr>
                        <a:xfrm>
                          <a:off x="2711958" y="4579306"/>
                          <a:ext cx="21755" cy="34807"/>
                        </a:xfrm>
                        <a:custGeom>
                          <a:avLst/>
                          <a:gdLst>
                            <a:gd name="connsiteX0" fmla="*/ 23552 w 21755"/>
                            <a:gd name="connsiteY0" fmla="*/ 1145 h 34806"/>
                            <a:gd name="connsiteX1" fmla="*/ 17708 w 21755"/>
                            <a:gd name="connsiteY1" fmla="*/ 1488 h 34806"/>
                            <a:gd name="connsiteX2" fmla="*/ 13907 w 21755"/>
                            <a:gd name="connsiteY2" fmla="*/ 1158 h 34806"/>
                            <a:gd name="connsiteX3" fmla="*/ 2696 w 21755"/>
                            <a:gd name="connsiteY3" fmla="*/ 10740 h 34806"/>
                            <a:gd name="connsiteX4" fmla="*/ 7215 w 21755"/>
                            <a:gd name="connsiteY4" fmla="*/ 32947 h 34806"/>
                            <a:gd name="connsiteX5" fmla="*/ 10399 w 21755"/>
                            <a:gd name="connsiteY5" fmla="*/ 32852 h 34806"/>
                            <a:gd name="connsiteX6" fmla="*/ 11863 w 21755"/>
                            <a:gd name="connsiteY6" fmla="*/ 34473 h 34806"/>
                            <a:gd name="connsiteX7" fmla="*/ 17461 w 21755"/>
                            <a:gd name="connsiteY7" fmla="*/ 35876 h 34806"/>
                            <a:gd name="connsiteX8" fmla="*/ 22830 w 21755"/>
                            <a:gd name="connsiteY8" fmla="*/ 37923 h 34806"/>
                            <a:gd name="connsiteX9" fmla="*/ 24703 w 21755"/>
                            <a:gd name="connsiteY9" fmla="*/ 1238 h 34806"/>
                            <a:gd name="connsiteX10" fmla="*/ 23552 w 21755"/>
                            <a:gd name="connsiteY10" fmla="*/ 114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755" h="34806">
                              <a:moveTo>
                                <a:pt x="23552" y="1145"/>
                              </a:moveTo>
                              <a:cubicBezTo>
                                <a:pt x="21746" y="1044"/>
                                <a:pt x="19891" y="1143"/>
                                <a:pt x="17708" y="1488"/>
                              </a:cubicBezTo>
                              <a:cubicBezTo>
                                <a:pt x="17708" y="1488"/>
                                <a:pt x="16027" y="716"/>
                                <a:pt x="13907" y="1158"/>
                              </a:cubicBezTo>
                              <a:cubicBezTo>
                                <a:pt x="9354" y="2106"/>
                                <a:pt x="4741" y="6003"/>
                                <a:pt x="2696" y="10740"/>
                              </a:cubicBezTo>
                              <a:cubicBezTo>
                                <a:pt x="-1132" y="19604"/>
                                <a:pt x="1829" y="29980"/>
                                <a:pt x="7215" y="32947"/>
                              </a:cubicBezTo>
                              <a:cubicBezTo>
                                <a:pt x="9093" y="33713"/>
                                <a:pt x="10399" y="32852"/>
                                <a:pt x="10399" y="32852"/>
                              </a:cubicBezTo>
                              <a:cubicBezTo>
                                <a:pt x="10399" y="32852"/>
                                <a:pt x="10926" y="33665"/>
                                <a:pt x="11863" y="34473"/>
                              </a:cubicBezTo>
                              <a:cubicBezTo>
                                <a:pt x="13331" y="35769"/>
                                <a:pt x="15873" y="36212"/>
                                <a:pt x="17461" y="35876"/>
                              </a:cubicBezTo>
                              <a:cubicBezTo>
                                <a:pt x="18751" y="37140"/>
                                <a:pt x="20597" y="37679"/>
                                <a:pt x="22830" y="37923"/>
                              </a:cubicBezTo>
                              <a:lnTo>
                                <a:pt x="24703" y="1238"/>
                              </a:lnTo>
                              <a:cubicBezTo>
                                <a:pt x="24320" y="1198"/>
                                <a:pt x="23937" y="1167"/>
                                <a:pt x="23552" y="11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4" name="Freeform: Shape 374"/>
                      <wps:cNvSpPr/>
                      <wps:spPr>
                        <a:xfrm>
                          <a:off x="2736230" y="4581361"/>
                          <a:ext cx="17404" cy="34807"/>
                        </a:xfrm>
                        <a:custGeom>
                          <a:avLst/>
                          <a:gdLst>
                            <a:gd name="connsiteX0" fmla="*/ 4240 w 17404"/>
                            <a:gd name="connsiteY0" fmla="*/ 164 h 34806"/>
                            <a:gd name="connsiteX1" fmla="*/ 2638 w 17404"/>
                            <a:gd name="connsiteY1" fmla="*/ 157 h 34806"/>
                            <a:gd name="connsiteX2" fmla="*/ 1785 w 17404"/>
                            <a:gd name="connsiteY2" fmla="*/ 925 h 34806"/>
                            <a:gd name="connsiteX3" fmla="*/ 6266 w 17404"/>
                            <a:gd name="connsiteY3" fmla="*/ 15678 h 34806"/>
                            <a:gd name="connsiteX4" fmla="*/ 3803 w 17404"/>
                            <a:gd name="connsiteY4" fmla="*/ 35297 h 34806"/>
                            <a:gd name="connsiteX5" fmla="*/ 4746 w 17404"/>
                            <a:gd name="connsiteY5" fmla="*/ 34670 h 34806"/>
                            <a:gd name="connsiteX6" fmla="*/ 7372 w 17404"/>
                            <a:gd name="connsiteY6" fmla="*/ 35406 h 34806"/>
                            <a:gd name="connsiteX7" fmla="*/ 13261 w 17404"/>
                            <a:gd name="connsiteY7" fmla="*/ 32675 h 34806"/>
                            <a:gd name="connsiteX8" fmla="*/ 13273 w 17404"/>
                            <a:gd name="connsiteY8" fmla="*/ 32680 h 34806"/>
                            <a:gd name="connsiteX9" fmla="*/ 17930 w 17404"/>
                            <a:gd name="connsiteY9" fmla="*/ 16367 h 34806"/>
                            <a:gd name="connsiteX10" fmla="*/ 4240 w 17404"/>
                            <a:gd name="connsiteY10" fmla="*/ 164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4240" y="164"/>
                              </a:moveTo>
                              <a:cubicBezTo>
                                <a:pt x="3714" y="134"/>
                                <a:pt x="3180" y="133"/>
                                <a:pt x="2638" y="157"/>
                              </a:cubicBezTo>
                              <a:lnTo>
                                <a:pt x="1785" y="925"/>
                              </a:lnTo>
                              <a:cubicBezTo>
                                <a:pt x="1785" y="925"/>
                                <a:pt x="5495" y="7790"/>
                                <a:pt x="6266" y="15678"/>
                              </a:cubicBezTo>
                              <a:cubicBezTo>
                                <a:pt x="6850" y="21668"/>
                                <a:pt x="4817" y="31098"/>
                                <a:pt x="3803" y="35297"/>
                              </a:cubicBezTo>
                              <a:cubicBezTo>
                                <a:pt x="4164" y="35121"/>
                                <a:pt x="4482" y="34912"/>
                                <a:pt x="4746" y="34670"/>
                              </a:cubicBezTo>
                              <a:cubicBezTo>
                                <a:pt x="4746" y="34670"/>
                                <a:pt x="6253" y="35404"/>
                                <a:pt x="7372" y="35406"/>
                              </a:cubicBezTo>
                              <a:cubicBezTo>
                                <a:pt x="10184" y="35409"/>
                                <a:pt x="12334" y="34100"/>
                                <a:pt x="13261" y="32675"/>
                              </a:cubicBezTo>
                              <a:lnTo>
                                <a:pt x="13273" y="32680"/>
                              </a:lnTo>
                              <a:cubicBezTo>
                                <a:pt x="15436" y="27674"/>
                                <a:pt x="18039" y="21003"/>
                                <a:pt x="17930" y="16367"/>
                              </a:cubicBezTo>
                              <a:cubicBezTo>
                                <a:pt x="17252" y="4547"/>
                                <a:pt x="10445" y="509"/>
                                <a:pt x="4240" y="1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5" name="Freeform: Shape 375"/>
                      <wps:cNvSpPr/>
                      <wps:spPr>
                        <a:xfrm>
                          <a:off x="2717947" y="4580085"/>
                          <a:ext cx="17404" cy="34807"/>
                        </a:xfrm>
                        <a:custGeom>
                          <a:avLst/>
                          <a:gdLst>
                            <a:gd name="connsiteX0" fmla="*/ 17391 w 17404"/>
                            <a:gd name="connsiteY0" fmla="*/ 833 h 34806"/>
                            <a:gd name="connsiteX1" fmla="*/ 15142 w 17404"/>
                            <a:gd name="connsiteY1" fmla="*/ 1498 h 34806"/>
                            <a:gd name="connsiteX2" fmla="*/ 1095 w 17404"/>
                            <a:gd name="connsiteY2" fmla="*/ 15125 h 34806"/>
                            <a:gd name="connsiteX3" fmla="*/ 4394 w 17404"/>
                            <a:gd name="connsiteY3" fmla="*/ 32084 h 34806"/>
                            <a:gd name="connsiteX4" fmla="*/ 4410 w 17404"/>
                            <a:gd name="connsiteY4" fmla="*/ 32074 h 34806"/>
                            <a:gd name="connsiteX5" fmla="*/ 5874 w 17404"/>
                            <a:gd name="connsiteY5" fmla="*/ 33694 h 34806"/>
                            <a:gd name="connsiteX6" fmla="*/ 11472 w 17404"/>
                            <a:gd name="connsiteY6" fmla="*/ 35097 h 34806"/>
                            <a:gd name="connsiteX7" fmla="*/ 13496 w 17404"/>
                            <a:gd name="connsiteY7" fmla="*/ 36386 h 34806"/>
                            <a:gd name="connsiteX8" fmla="*/ 11963 w 17404"/>
                            <a:gd name="connsiteY8" fmla="*/ 26686 h 34806"/>
                            <a:gd name="connsiteX9" fmla="*/ 16915 w 17404"/>
                            <a:gd name="connsiteY9" fmla="*/ 2130 h 34806"/>
                            <a:gd name="connsiteX10" fmla="*/ 17391 w 17404"/>
                            <a:gd name="connsiteY10" fmla="*/ 833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7391" y="833"/>
                              </a:moveTo>
                              <a:cubicBezTo>
                                <a:pt x="16719" y="809"/>
                                <a:pt x="15142" y="1498"/>
                                <a:pt x="15142" y="1498"/>
                              </a:cubicBezTo>
                              <a:cubicBezTo>
                                <a:pt x="15142" y="1498"/>
                                <a:pt x="1601" y="-95"/>
                                <a:pt x="1095" y="15125"/>
                              </a:cubicBezTo>
                              <a:cubicBezTo>
                                <a:pt x="820" y="23387"/>
                                <a:pt x="2657" y="28832"/>
                                <a:pt x="4394" y="32084"/>
                              </a:cubicBezTo>
                              <a:lnTo>
                                <a:pt x="4410" y="32074"/>
                              </a:lnTo>
                              <a:cubicBezTo>
                                <a:pt x="4410" y="32074"/>
                                <a:pt x="4937" y="32886"/>
                                <a:pt x="5874" y="33694"/>
                              </a:cubicBezTo>
                              <a:cubicBezTo>
                                <a:pt x="7342" y="34990"/>
                                <a:pt x="9884" y="35433"/>
                                <a:pt x="11472" y="35097"/>
                              </a:cubicBezTo>
                              <a:cubicBezTo>
                                <a:pt x="12043" y="35656"/>
                                <a:pt x="12723" y="36074"/>
                                <a:pt x="13496" y="36386"/>
                              </a:cubicBezTo>
                              <a:cubicBezTo>
                                <a:pt x="12930" y="34802"/>
                                <a:pt x="12264" y="31900"/>
                                <a:pt x="11963" y="26686"/>
                              </a:cubicBezTo>
                              <a:cubicBezTo>
                                <a:pt x="11388" y="16734"/>
                                <a:pt x="14442" y="4620"/>
                                <a:pt x="16915" y="2130"/>
                              </a:cubicBezTo>
                              <a:cubicBezTo>
                                <a:pt x="17881" y="1158"/>
                                <a:pt x="17822" y="849"/>
                                <a:pt x="17391" y="8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6" name="Freeform: Shape 376"/>
                      <wps:cNvSpPr/>
                      <wps:spPr>
                        <a:xfrm>
                          <a:off x="2726449" y="4580155"/>
                          <a:ext cx="17404" cy="34807"/>
                        </a:xfrm>
                        <a:custGeom>
                          <a:avLst/>
                          <a:gdLst>
                            <a:gd name="connsiteX0" fmla="*/ 10232 w 17404"/>
                            <a:gd name="connsiteY0" fmla="*/ 466 h 34806"/>
                            <a:gd name="connsiteX1" fmla="*/ 7701 w 17404"/>
                            <a:gd name="connsiteY1" fmla="*/ 1529 h 34806"/>
                            <a:gd name="connsiteX2" fmla="*/ 961 w 17404"/>
                            <a:gd name="connsiteY2" fmla="*/ 18700 h 34806"/>
                            <a:gd name="connsiteX3" fmla="*/ 3316 w 17404"/>
                            <a:gd name="connsiteY3" fmla="*/ 35337 h 34806"/>
                            <a:gd name="connsiteX4" fmla="*/ 9049 w 17404"/>
                            <a:gd name="connsiteY4" fmla="*/ 37142 h 34806"/>
                            <a:gd name="connsiteX5" fmla="*/ 14527 w 17404"/>
                            <a:gd name="connsiteY5" fmla="*/ 35876 h 34806"/>
                            <a:gd name="connsiteX6" fmla="*/ 14546 w 17404"/>
                            <a:gd name="connsiteY6" fmla="*/ 35885 h 34806"/>
                            <a:gd name="connsiteX7" fmla="*/ 17509 w 17404"/>
                            <a:gd name="connsiteY7" fmla="*/ 17319 h 34806"/>
                            <a:gd name="connsiteX8" fmla="*/ 12150 w 17404"/>
                            <a:gd name="connsiteY8" fmla="*/ 1608 h 34806"/>
                            <a:gd name="connsiteX9" fmla="*/ 10232 w 17404"/>
                            <a:gd name="connsiteY9" fmla="*/ 465 h 34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404" h="34806">
                              <a:moveTo>
                                <a:pt x="10232" y="466"/>
                              </a:moveTo>
                              <a:cubicBezTo>
                                <a:pt x="9555" y="440"/>
                                <a:pt x="8742" y="744"/>
                                <a:pt x="7701" y="1529"/>
                              </a:cubicBezTo>
                              <a:cubicBezTo>
                                <a:pt x="4381" y="4031"/>
                                <a:pt x="1472" y="7118"/>
                                <a:pt x="961" y="18700"/>
                              </a:cubicBezTo>
                              <a:cubicBezTo>
                                <a:pt x="558" y="27800"/>
                                <a:pt x="2148" y="32899"/>
                                <a:pt x="3316" y="35337"/>
                              </a:cubicBezTo>
                              <a:cubicBezTo>
                                <a:pt x="4725" y="36500"/>
                                <a:pt x="6695" y="36952"/>
                                <a:pt x="9049" y="37142"/>
                              </a:cubicBezTo>
                              <a:cubicBezTo>
                                <a:pt x="11380" y="37342"/>
                                <a:pt x="13418" y="36891"/>
                                <a:pt x="14527" y="35876"/>
                              </a:cubicBezTo>
                              <a:lnTo>
                                <a:pt x="14546" y="35885"/>
                              </a:lnTo>
                              <a:cubicBezTo>
                                <a:pt x="15605" y="33177"/>
                                <a:pt x="17564" y="26867"/>
                                <a:pt x="17509" y="17319"/>
                              </a:cubicBezTo>
                              <a:cubicBezTo>
                                <a:pt x="17448" y="6713"/>
                                <a:pt x="13200" y="2849"/>
                                <a:pt x="12150" y="1608"/>
                              </a:cubicBezTo>
                              <a:cubicBezTo>
                                <a:pt x="11593" y="949"/>
                                <a:pt x="10999" y="495"/>
                                <a:pt x="10232" y="4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7" name="Freeform: Shape 377"/>
                      <wps:cNvSpPr/>
                      <wps:spPr>
                        <a:xfrm>
                          <a:off x="2730542" y="4571252"/>
                          <a:ext cx="8702" cy="8702"/>
                        </a:xfrm>
                        <a:custGeom>
                          <a:avLst/>
                          <a:gdLst>
                            <a:gd name="connsiteX0" fmla="*/ 2205 w 8702"/>
                            <a:gd name="connsiteY0" fmla="*/ 11758 h 8701"/>
                            <a:gd name="connsiteX1" fmla="*/ 5206 w 8702"/>
                            <a:gd name="connsiteY1" fmla="*/ 11279 h 8701"/>
                            <a:gd name="connsiteX2" fmla="*/ 8602 w 8702"/>
                            <a:gd name="connsiteY2" fmla="*/ 11904 h 8701"/>
                            <a:gd name="connsiteX3" fmla="*/ 9578 w 8702"/>
                            <a:gd name="connsiteY3" fmla="*/ 12224 h 8701"/>
                            <a:gd name="connsiteX4" fmla="*/ 9823 w 8702"/>
                            <a:gd name="connsiteY4" fmla="*/ 10974 h 8701"/>
                            <a:gd name="connsiteX5" fmla="*/ 10489 w 8702"/>
                            <a:gd name="connsiteY5" fmla="*/ 10286 h 8701"/>
                            <a:gd name="connsiteX6" fmla="*/ 7493 w 8702"/>
                            <a:gd name="connsiteY6" fmla="*/ 5352 h 8701"/>
                            <a:gd name="connsiteX7" fmla="*/ 9576 w 8702"/>
                            <a:gd name="connsiteY7" fmla="*/ 1669 h 8701"/>
                            <a:gd name="connsiteX8" fmla="*/ 9082 w 8702"/>
                            <a:gd name="connsiteY8" fmla="*/ 742 h 8701"/>
                            <a:gd name="connsiteX9" fmla="*/ 7746 w 8702"/>
                            <a:gd name="connsiteY9" fmla="*/ 403 h 8701"/>
                            <a:gd name="connsiteX10" fmla="*/ 7098 w 8702"/>
                            <a:gd name="connsiteY10" fmla="*/ 731 h 8701"/>
                            <a:gd name="connsiteX11" fmla="*/ 3982 w 8702"/>
                            <a:gd name="connsiteY11" fmla="*/ 6977 h 8701"/>
                            <a:gd name="connsiteX12" fmla="*/ 2580 w 8702"/>
                            <a:gd name="connsiteY12" fmla="*/ 9702 h 8701"/>
                            <a:gd name="connsiteX13" fmla="*/ 114 w 8702"/>
                            <a:gd name="connsiteY13" fmla="*/ 10298 h 8701"/>
                            <a:gd name="connsiteX14" fmla="*/ 1886 w 8702"/>
                            <a:gd name="connsiteY14" fmla="*/ 10930 h 8701"/>
                            <a:gd name="connsiteX15" fmla="*/ 2205 w 8702"/>
                            <a:gd name="connsiteY15" fmla="*/ 11758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2205" y="11758"/>
                              </a:moveTo>
                              <a:cubicBezTo>
                                <a:pt x="2205" y="11758"/>
                                <a:pt x="3942" y="11305"/>
                                <a:pt x="5206" y="11279"/>
                              </a:cubicBezTo>
                              <a:cubicBezTo>
                                <a:pt x="6470" y="11254"/>
                                <a:pt x="7977" y="11782"/>
                                <a:pt x="8602" y="11904"/>
                              </a:cubicBezTo>
                              <a:cubicBezTo>
                                <a:pt x="9228" y="12026"/>
                                <a:pt x="9578" y="12224"/>
                                <a:pt x="9578" y="12224"/>
                              </a:cubicBezTo>
                              <a:cubicBezTo>
                                <a:pt x="9578" y="12224"/>
                                <a:pt x="9444" y="11315"/>
                                <a:pt x="9823" y="10974"/>
                              </a:cubicBezTo>
                              <a:cubicBezTo>
                                <a:pt x="10201" y="10632"/>
                                <a:pt x="10489" y="10286"/>
                                <a:pt x="10489" y="10286"/>
                              </a:cubicBezTo>
                              <a:cubicBezTo>
                                <a:pt x="10489" y="10286"/>
                                <a:pt x="6396" y="9175"/>
                                <a:pt x="7493" y="5352"/>
                              </a:cubicBezTo>
                              <a:cubicBezTo>
                                <a:pt x="8041" y="3445"/>
                                <a:pt x="9576" y="1669"/>
                                <a:pt x="9576" y="1669"/>
                              </a:cubicBezTo>
                              <a:cubicBezTo>
                                <a:pt x="9576" y="1669"/>
                                <a:pt x="9566" y="867"/>
                                <a:pt x="9082" y="742"/>
                              </a:cubicBezTo>
                              <a:cubicBezTo>
                                <a:pt x="8637" y="628"/>
                                <a:pt x="7746" y="403"/>
                                <a:pt x="7746" y="403"/>
                              </a:cubicBezTo>
                              <a:lnTo>
                                <a:pt x="7098" y="731"/>
                              </a:lnTo>
                              <a:cubicBezTo>
                                <a:pt x="7098" y="731"/>
                                <a:pt x="4709" y="3887"/>
                                <a:pt x="3982" y="6977"/>
                              </a:cubicBezTo>
                              <a:cubicBezTo>
                                <a:pt x="3521" y="8938"/>
                                <a:pt x="2580" y="9702"/>
                                <a:pt x="2580" y="9702"/>
                              </a:cubicBezTo>
                              <a:lnTo>
                                <a:pt x="114" y="10298"/>
                              </a:lnTo>
                              <a:cubicBezTo>
                                <a:pt x="114" y="10298"/>
                                <a:pt x="1544" y="10551"/>
                                <a:pt x="1886" y="10930"/>
                              </a:cubicBezTo>
                              <a:cubicBezTo>
                                <a:pt x="2228" y="11308"/>
                                <a:pt x="2205" y="11758"/>
                                <a:pt x="2205" y="117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8" name="Freeform: Shape 378"/>
                      <wps:cNvSpPr/>
                      <wps:spPr>
                        <a:xfrm>
                          <a:off x="2732703" y="4571825"/>
                          <a:ext cx="4351" cy="8702"/>
                        </a:xfrm>
                        <a:custGeom>
                          <a:avLst/>
                          <a:gdLst>
                            <a:gd name="connsiteX0" fmla="*/ 5542 w 4351"/>
                            <a:gd name="connsiteY0" fmla="*/ 292 h 8701"/>
                            <a:gd name="connsiteX1" fmla="*/ 4488 w 4351"/>
                            <a:gd name="connsiteY1" fmla="*/ 1479 h 8701"/>
                            <a:gd name="connsiteX2" fmla="*/ 2454 w 4351"/>
                            <a:gd name="connsiteY2" fmla="*/ 6541 h 8701"/>
                            <a:gd name="connsiteX3" fmla="*/ 44 w 4351"/>
                            <a:gd name="connsiteY3" fmla="*/ 11173 h 8701"/>
                            <a:gd name="connsiteX4" fmla="*/ 44 w 4351"/>
                            <a:gd name="connsiteY4" fmla="*/ 11185 h 8701"/>
                            <a:gd name="connsiteX5" fmla="*/ 3045 w 4351"/>
                            <a:gd name="connsiteY5" fmla="*/ 10706 h 8701"/>
                            <a:gd name="connsiteX6" fmla="*/ 6441 w 4351"/>
                            <a:gd name="connsiteY6" fmla="*/ 11331 h 8701"/>
                            <a:gd name="connsiteX7" fmla="*/ 7368 w 4351"/>
                            <a:gd name="connsiteY7" fmla="*/ 11626 h 8701"/>
                            <a:gd name="connsiteX8" fmla="*/ 5949 w 4351"/>
                            <a:gd name="connsiteY8" fmla="*/ 10107 h 8701"/>
                            <a:gd name="connsiteX9" fmla="*/ 4765 w 4351"/>
                            <a:gd name="connsiteY9" fmla="*/ 5791 h 8701"/>
                            <a:gd name="connsiteX10" fmla="*/ 6845 w 4351"/>
                            <a:gd name="connsiteY10" fmla="*/ 1476 h 8701"/>
                            <a:gd name="connsiteX11" fmla="*/ 7098 w 4351"/>
                            <a:gd name="connsiteY11" fmla="*/ 579 h 8701"/>
                            <a:gd name="connsiteX12" fmla="*/ 5542 w 4351"/>
                            <a:gd name="connsiteY12" fmla="*/ 29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5542" y="292"/>
                              </a:moveTo>
                              <a:cubicBezTo>
                                <a:pt x="5542" y="292"/>
                                <a:pt x="4834" y="820"/>
                                <a:pt x="4488" y="1479"/>
                              </a:cubicBezTo>
                              <a:cubicBezTo>
                                <a:pt x="3939" y="2525"/>
                                <a:pt x="2741" y="4158"/>
                                <a:pt x="2454" y="6541"/>
                              </a:cubicBezTo>
                              <a:cubicBezTo>
                                <a:pt x="2181" y="8808"/>
                                <a:pt x="834" y="10411"/>
                                <a:pt x="44" y="11173"/>
                              </a:cubicBezTo>
                              <a:cubicBezTo>
                                <a:pt x="44" y="11177"/>
                                <a:pt x="44" y="11185"/>
                                <a:pt x="44" y="11185"/>
                              </a:cubicBezTo>
                              <a:cubicBezTo>
                                <a:pt x="44" y="11185"/>
                                <a:pt x="1781" y="10732"/>
                                <a:pt x="3045" y="10706"/>
                              </a:cubicBezTo>
                              <a:cubicBezTo>
                                <a:pt x="4309" y="10681"/>
                                <a:pt x="5816" y="11209"/>
                                <a:pt x="6441" y="11331"/>
                              </a:cubicBezTo>
                              <a:cubicBezTo>
                                <a:pt x="6947" y="11430"/>
                                <a:pt x="7262" y="11573"/>
                                <a:pt x="7368" y="11626"/>
                              </a:cubicBezTo>
                              <a:cubicBezTo>
                                <a:pt x="7037" y="11283"/>
                                <a:pt x="6546" y="10768"/>
                                <a:pt x="5949" y="10107"/>
                              </a:cubicBezTo>
                              <a:cubicBezTo>
                                <a:pt x="4893" y="8937"/>
                                <a:pt x="4735" y="7057"/>
                                <a:pt x="4765" y="5791"/>
                              </a:cubicBezTo>
                              <a:cubicBezTo>
                                <a:pt x="4802" y="4264"/>
                                <a:pt x="6537" y="1832"/>
                                <a:pt x="6845" y="1476"/>
                              </a:cubicBezTo>
                              <a:cubicBezTo>
                                <a:pt x="7152" y="1119"/>
                                <a:pt x="7098" y="579"/>
                                <a:pt x="7098" y="579"/>
                              </a:cubicBezTo>
                              <a:lnTo>
                                <a:pt x="5542" y="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12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79" name="Freeform: Shape 379"/>
                      <wps:cNvSpPr/>
                      <wps:spPr>
                        <a:xfrm>
                          <a:off x="2812306" y="4589021"/>
                          <a:ext cx="30458" cy="21754"/>
                        </a:xfrm>
                        <a:custGeom>
                          <a:avLst/>
                          <a:gdLst>
                            <a:gd name="connsiteX0" fmla="*/ 11187 w 30457"/>
                            <a:gd name="connsiteY0" fmla="*/ 1243 h 21754"/>
                            <a:gd name="connsiteX1" fmla="*/ 8831 w 30457"/>
                            <a:gd name="connsiteY1" fmla="*/ 1037 h 21754"/>
                            <a:gd name="connsiteX2" fmla="*/ 1879 w 30457"/>
                            <a:gd name="connsiteY2" fmla="*/ 6978 h 21754"/>
                            <a:gd name="connsiteX3" fmla="*/ 4681 w 30457"/>
                            <a:gd name="connsiteY3" fmla="*/ 20747 h 21754"/>
                            <a:gd name="connsiteX4" fmla="*/ 6655 w 30457"/>
                            <a:gd name="connsiteY4" fmla="*/ 20688 h 21754"/>
                            <a:gd name="connsiteX5" fmla="*/ 7562 w 30457"/>
                            <a:gd name="connsiteY5" fmla="*/ 21694 h 21754"/>
                            <a:gd name="connsiteX6" fmla="*/ 11034 w 30457"/>
                            <a:gd name="connsiteY6" fmla="*/ 22564 h 21754"/>
                            <a:gd name="connsiteX7" fmla="*/ 14802 w 30457"/>
                            <a:gd name="connsiteY7" fmla="*/ 23875 h 21754"/>
                            <a:gd name="connsiteX8" fmla="*/ 18199 w 30457"/>
                            <a:gd name="connsiteY8" fmla="*/ 23089 h 21754"/>
                            <a:gd name="connsiteX9" fmla="*/ 19827 w 30457"/>
                            <a:gd name="connsiteY9" fmla="*/ 23546 h 21754"/>
                            <a:gd name="connsiteX10" fmla="*/ 23478 w 30457"/>
                            <a:gd name="connsiteY10" fmla="*/ 21853 h 21754"/>
                            <a:gd name="connsiteX11" fmla="*/ 25459 w 30457"/>
                            <a:gd name="connsiteY11" fmla="*/ 21796 h 21754"/>
                            <a:gd name="connsiteX12" fmla="*/ 29489 w 30457"/>
                            <a:gd name="connsiteY12" fmla="*/ 6735 h 21754"/>
                            <a:gd name="connsiteX13" fmla="*/ 23337 w 30457"/>
                            <a:gd name="connsiteY13" fmla="*/ 1680 h 21754"/>
                            <a:gd name="connsiteX14" fmla="*/ 17825 w 30457"/>
                            <a:gd name="connsiteY14" fmla="*/ 1468 h 21754"/>
                            <a:gd name="connsiteX15" fmla="*/ 11188 w 30457"/>
                            <a:gd name="connsiteY15" fmla="*/ 124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1187" y="1243"/>
                              </a:moveTo>
                              <a:cubicBezTo>
                                <a:pt x="11187" y="1243"/>
                                <a:pt x="10145" y="763"/>
                                <a:pt x="8831" y="1037"/>
                              </a:cubicBezTo>
                              <a:cubicBezTo>
                                <a:pt x="6008" y="1625"/>
                                <a:pt x="3147" y="4042"/>
                                <a:pt x="1879" y="6978"/>
                              </a:cubicBezTo>
                              <a:cubicBezTo>
                                <a:pt x="-494" y="12474"/>
                                <a:pt x="1342" y="18908"/>
                                <a:pt x="4681" y="20747"/>
                              </a:cubicBezTo>
                              <a:cubicBezTo>
                                <a:pt x="5845" y="21222"/>
                                <a:pt x="6655" y="20688"/>
                                <a:pt x="6655" y="20688"/>
                              </a:cubicBezTo>
                              <a:cubicBezTo>
                                <a:pt x="6655" y="20688"/>
                                <a:pt x="6981" y="21192"/>
                                <a:pt x="7562" y="21694"/>
                              </a:cubicBezTo>
                              <a:cubicBezTo>
                                <a:pt x="8473" y="22497"/>
                                <a:pt x="10049" y="22772"/>
                                <a:pt x="11034" y="22564"/>
                              </a:cubicBezTo>
                              <a:cubicBezTo>
                                <a:pt x="11916" y="23429"/>
                                <a:pt x="13220" y="23747"/>
                                <a:pt x="14802" y="23875"/>
                              </a:cubicBezTo>
                              <a:cubicBezTo>
                                <a:pt x="16248" y="23998"/>
                                <a:pt x="17511" y="23719"/>
                                <a:pt x="18199" y="23089"/>
                              </a:cubicBezTo>
                              <a:cubicBezTo>
                                <a:pt x="18199" y="23089"/>
                                <a:pt x="19133" y="23545"/>
                                <a:pt x="19827" y="23546"/>
                              </a:cubicBezTo>
                              <a:cubicBezTo>
                                <a:pt x="21570" y="23548"/>
                                <a:pt x="22904" y="22736"/>
                                <a:pt x="23478" y="21853"/>
                              </a:cubicBezTo>
                              <a:cubicBezTo>
                                <a:pt x="23478" y="21853"/>
                                <a:pt x="24338" y="22298"/>
                                <a:pt x="25459" y="21796"/>
                              </a:cubicBezTo>
                              <a:cubicBezTo>
                                <a:pt x="29328" y="20062"/>
                                <a:pt x="32463" y="13833"/>
                                <a:pt x="29489" y="6735"/>
                              </a:cubicBezTo>
                              <a:cubicBezTo>
                                <a:pt x="28264" y="3812"/>
                                <a:pt x="25339" y="2163"/>
                                <a:pt x="23337" y="1680"/>
                              </a:cubicBezTo>
                              <a:cubicBezTo>
                                <a:pt x="21866" y="1326"/>
                                <a:pt x="20485" y="930"/>
                                <a:pt x="17825" y="1468"/>
                              </a:cubicBezTo>
                              <a:cubicBezTo>
                                <a:pt x="15560" y="978"/>
                                <a:pt x="13737" y="839"/>
                                <a:pt x="11188" y="12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4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0" name="Freeform: Shape 380"/>
                      <wps:cNvSpPr/>
                      <wps:spPr>
                        <a:xfrm>
                          <a:off x="2817014" y="4605236"/>
                          <a:ext cx="17404" cy="4351"/>
                        </a:xfrm>
                        <a:custGeom>
                          <a:avLst/>
                          <a:gdLst>
                            <a:gd name="connsiteX0" fmla="*/ 21154 w 17404"/>
                            <a:gd name="connsiteY0" fmla="*/ 4645 h 4350"/>
                            <a:gd name="connsiteX1" fmla="*/ 10503 w 17404"/>
                            <a:gd name="connsiteY1" fmla="*/ 7615 h 4350"/>
                            <a:gd name="connsiteX2" fmla="*/ 209 w 17404"/>
                            <a:gd name="connsiteY2" fmla="*/ 3575 h 4350"/>
                            <a:gd name="connsiteX3" fmla="*/ 10861 w 17404"/>
                            <a:gd name="connsiteY3" fmla="*/ 605 h 4350"/>
                            <a:gd name="connsiteX4" fmla="*/ 21154 w 17404"/>
                            <a:gd name="connsiteY4" fmla="*/ 4645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404" h="4350">
                              <a:moveTo>
                                <a:pt x="21154" y="4645"/>
                              </a:moveTo>
                              <a:cubicBezTo>
                                <a:pt x="21055" y="6581"/>
                                <a:pt x="16286" y="7911"/>
                                <a:pt x="10503" y="7615"/>
                              </a:cubicBezTo>
                              <a:cubicBezTo>
                                <a:pt x="4719" y="7320"/>
                                <a:pt x="110" y="5511"/>
                                <a:pt x="209" y="3575"/>
                              </a:cubicBezTo>
                              <a:cubicBezTo>
                                <a:pt x="308" y="1639"/>
                                <a:pt x="5077" y="310"/>
                                <a:pt x="10861" y="605"/>
                              </a:cubicBezTo>
                              <a:cubicBezTo>
                                <a:pt x="16645" y="901"/>
                                <a:pt x="21253" y="2710"/>
                                <a:pt x="21154" y="46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0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1" name="Freeform: Shape 381"/>
                      <wps:cNvSpPr/>
                      <wps:spPr>
                        <a:xfrm>
                          <a:off x="2812511" y="4589227"/>
                          <a:ext cx="30458" cy="21754"/>
                        </a:xfrm>
                        <a:custGeom>
                          <a:avLst/>
                          <a:gdLst>
                            <a:gd name="connsiteX0" fmla="*/ 10982 w 30457"/>
                            <a:gd name="connsiteY0" fmla="*/ 1037 h 21754"/>
                            <a:gd name="connsiteX1" fmla="*/ 8625 w 30457"/>
                            <a:gd name="connsiteY1" fmla="*/ 831 h 21754"/>
                            <a:gd name="connsiteX2" fmla="*/ 1673 w 30457"/>
                            <a:gd name="connsiteY2" fmla="*/ 6772 h 21754"/>
                            <a:gd name="connsiteX3" fmla="*/ 4475 w 30457"/>
                            <a:gd name="connsiteY3" fmla="*/ 20542 h 21754"/>
                            <a:gd name="connsiteX4" fmla="*/ 6449 w 30457"/>
                            <a:gd name="connsiteY4" fmla="*/ 20483 h 21754"/>
                            <a:gd name="connsiteX5" fmla="*/ 7357 w 30457"/>
                            <a:gd name="connsiteY5" fmla="*/ 21488 h 21754"/>
                            <a:gd name="connsiteX6" fmla="*/ 10828 w 30457"/>
                            <a:gd name="connsiteY6" fmla="*/ 22358 h 21754"/>
                            <a:gd name="connsiteX7" fmla="*/ 14597 w 30457"/>
                            <a:gd name="connsiteY7" fmla="*/ 23669 h 21754"/>
                            <a:gd name="connsiteX8" fmla="*/ 17993 w 30457"/>
                            <a:gd name="connsiteY8" fmla="*/ 22884 h 21754"/>
                            <a:gd name="connsiteX9" fmla="*/ 19621 w 30457"/>
                            <a:gd name="connsiteY9" fmla="*/ 23340 h 21754"/>
                            <a:gd name="connsiteX10" fmla="*/ 23272 w 30457"/>
                            <a:gd name="connsiteY10" fmla="*/ 21647 h 21754"/>
                            <a:gd name="connsiteX11" fmla="*/ 25253 w 30457"/>
                            <a:gd name="connsiteY11" fmla="*/ 21590 h 21754"/>
                            <a:gd name="connsiteX12" fmla="*/ 29283 w 30457"/>
                            <a:gd name="connsiteY12" fmla="*/ 6529 h 21754"/>
                            <a:gd name="connsiteX13" fmla="*/ 23131 w 30457"/>
                            <a:gd name="connsiteY13" fmla="*/ 1475 h 21754"/>
                            <a:gd name="connsiteX14" fmla="*/ 17620 w 30457"/>
                            <a:gd name="connsiteY14" fmla="*/ 1262 h 21754"/>
                            <a:gd name="connsiteX15" fmla="*/ 10982 w 30457"/>
                            <a:gd name="connsiteY15" fmla="*/ 103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10982" y="1037"/>
                              </a:moveTo>
                              <a:cubicBezTo>
                                <a:pt x="10982" y="1037"/>
                                <a:pt x="9940" y="558"/>
                                <a:pt x="8625" y="831"/>
                              </a:cubicBezTo>
                              <a:cubicBezTo>
                                <a:pt x="5802" y="1419"/>
                                <a:pt x="2941" y="3836"/>
                                <a:pt x="1673" y="6772"/>
                              </a:cubicBezTo>
                              <a:cubicBezTo>
                                <a:pt x="-700" y="12268"/>
                                <a:pt x="1136" y="18702"/>
                                <a:pt x="4475" y="20542"/>
                              </a:cubicBezTo>
                              <a:cubicBezTo>
                                <a:pt x="5639" y="21017"/>
                                <a:pt x="6449" y="20483"/>
                                <a:pt x="6449" y="20483"/>
                              </a:cubicBezTo>
                              <a:cubicBezTo>
                                <a:pt x="6449" y="20483"/>
                                <a:pt x="6776" y="20987"/>
                                <a:pt x="7357" y="21488"/>
                              </a:cubicBezTo>
                              <a:cubicBezTo>
                                <a:pt x="8267" y="22292"/>
                                <a:pt x="9843" y="22566"/>
                                <a:pt x="10828" y="22358"/>
                              </a:cubicBezTo>
                              <a:cubicBezTo>
                                <a:pt x="11711" y="23223"/>
                                <a:pt x="13014" y="23541"/>
                                <a:pt x="14597" y="23669"/>
                              </a:cubicBezTo>
                              <a:cubicBezTo>
                                <a:pt x="16042" y="23793"/>
                                <a:pt x="17305" y="23513"/>
                                <a:pt x="17993" y="22884"/>
                              </a:cubicBezTo>
                              <a:cubicBezTo>
                                <a:pt x="17993" y="22884"/>
                                <a:pt x="18927" y="23339"/>
                                <a:pt x="19621" y="23340"/>
                              </a:cubicBezTo>
                              <a:cubicBezTo>
                                <a:pt x="21365" y="23342"/>
                                <a:pt x="22698" y="22531"/>
                                <a:pt x="23272" y="21647"/>
                              </a:cubicBezTo>
                              <a:cubicBezTo>
                                <a:pt x="23272" y="21647"/>
                                <a:pt x="24132" y="22092"/>
                                <a:pt x="25253" y="21590"/>
                              </a:cubicBezTo>
                              <a:cubicBezTo>
                                <a:pt x="29122" y="19856"/>
                                <a:pt x="32257" y="13627"/>
                                <a:pt x="29283" y="6529"/>
                              </a:cubicBezTo>
                              <a:cubicBezTo>
                                <a:pt x="28059" y="3607"/>
                                <a:pt x="25133" y="1957"/>
                                <a:pt x="23131" y="1475"/>
                              </a:cubicBezTo>
                              <a:cubicBezTo>
                                <a:pt x="21661" y="1120"/>
                                <a:pt x="20279" y="725"/>
                                <a:pt x="17620" y="1262"/>
                              </a:cubicBezTo>
                              <a:cubicBezTo>
                                <a:pt x="15355" y="773"/>
                                <a:pt x="13531" y="634"/>
                                <a:pt x="10982" y="10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2" name="Freeform: Shape 382"/>
                      <wps:cNvSpPr/>
                      <wps:spPr>
                        <a:xfrm>
                          <a:off x="2812513" y="4589341"/>
                          <a:ext cx="13053" cy="21754"/>
                        </a:xfrm>
                        <a:custGeom>
                          <a:avLst/>
                          <a:gdLst>
                            <a:gd name="connsiteX0" fmla="*/ 14603 w 13053"/>
                            <a:gd name="connsiteY0" fmla="*/ 711 h 21754"/>
                            <a:gd name="connsiteX1" fmla="*/ 10980 w 13053"/>
                            <a:gd name="connsiteY1" fmla="*/ 923 h 21754"/>
                            <a:gd name="connsiteX2" fmla="*/ 8624 w 13053"/>
                            <a:gd name="connsiteY2" fmla="*/ 718 h 21754"/>
                            <a:gd name="connsiteX3" fmla="*/ 1672 w 13053"/>
                            <a:gd name="connsiteY3" fmla="*/ 6659 h 21754"/>
                            <a:gd name="connsiteX4" fmla="*/ 4474 w 13053"/>
                            <a:gd name="connsiteY4" fmla="*/ 20428 h 21754"/>
                            <a:gd name="connsiteX5" fmla="*/ 6448 w 13053"/>
                            <a:gd name="connsiteY5" fmla="*/ 20369 h 21754"/>
                            <a:gd name="connsiteX6" fmla="*/ 7355 w 13053"/>
                            <a:gd name="connsiteY6" fmla="*/ 21374 h 21754"/>
                            <a:gd name="connsiteX7" fmla="*/ 10826 w 13053"/>
                            <a:gd name="connsiteY7" fmla="*/ 22244 h 21754"/>
                            <a:gd name="connsiteX8" fmla="*/ 14155 w 13053"/>
                            <a:gd name="connsiteY8" fmla="*/ 23513 h 21754"/>
                            <a:gd name="connsiteX9" fmla="*/ 15317 w 13053"/>
                            <a:gd name="connsiteY9" fmla="*/ 768 h 21754"/>
                            <a:gd name="connsiteX10" fmla="*/ 14604 w 13053"/>
                            <a:gd name="connsiteY10" fmla="*/ 71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4603" y="711"/>
                              </a:moveTo>
                              <a:cubicBezTo>
                                <a:pt x="13484" y="648"/>
                                <a:pt x="12334" y="709"/>
                                <a:pt x="10980" y="923"/>
                              </a:cubicBezTo>
                              <a:cubicBezTo>
                                <a:pt x="10980" y="923"/>
                                <a:pt x="9938" y="444"/>
                                <a:pt x="8624" y="718"/>
                              </a:cubicBezTo>
                              <a:cubicBezTo>
                                <a:pt x="5801" y="1306"/>
                                <a:pt x="2940" y="3722"/>
                                <a:pt x="1672" y="6659"/>
                              </a:cubicBezTo>
                              <a:cubicBezTo>
                                <a:pt x="-701" y="12155"/>
                                <a:pt x="1134" y="18588"/>
                                <a:pt x="4474" y="20428"/>
                              </a:cubicBezTo>
                              <a:cubicBezTo>
                                <a:pt x="5638" y="20903"/>
                                <a:pt x="6448" y="20369"/>
                                <a:pt x="6448" y="20369"/>
                              </a:cubicBezTo>
                              <a:cubicBezTo>
                                <a:pt x="6448" y="20369"/>
                                <a:pt x="6774" y="20873"/>
                                <a:pt x="7355" y="21374"/>
                              </a:cubicBezTo>
                              <a:cubicBezTo>
                                <a:pt x="8266" y="22178"/>
                                <a:pt x="9842" y="22452"/>
                                <a:pt x="10826" y="22244"/>
                              </a:cubicBezTo>
                              <a:cubicBezTo>
                                <a:pt x="11626" y="23028"/>
                                <a:pt x="12771" y="23362"/>
                                <a:pt x="14155" y="23513"/>
                              </a:cubicBezTo>
                              <a:lnTo>
                                <a:pt x="15317" y="768"/>
                              </a:lnTo>
                              <a:cubicBezTo>
                                <a:pt x="15080" y="744"/>
                                <a:pt x="14842" y="724"/>
                                <a:pt x="14604" y="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3" name="Freeform: Shape 383"/>
                      <wps:cNvSpPr/>
                      <wps:spPr>
                        <a:xfrm>
                          <a:off x="2827562" y="4590615"/>
                          <a:ext cx="8702" cy="21754"/>
                        </a:xfrm>
                        <a:custGeom>
                          <a:avLst/>
                          <a:gdLst>
                            <a:gd name="connsiteX0" fmla="*/ 2630 w 8702"/>
                            <a:gd name="connsiteY0" fmla="*/ 101 h 21754"/>
                            <a:gd name="connsiteX1" fmla="*/ 1637 w 8702"/>
                            <a:gd name="connsiteY1" fmla="*/ 98 h 21754"/>
                            <a:gd name="connsiteX2" fmla="*/ 1108 w 8702"/>
                            <a:gd name="connsiteY2" fmla="*/ 574 h 21754"/>
                            <a:gd name="connsiteX3" fmla="*/ 3885 w 8702"/>
                            <a:gd name="connsiteY3" fmla="*/ 9721 h 21754"/>
                            <a:gd name="connsiteX4" fmla="*/ 2358 w 8702"/>
                            <a:gd name="connsiteY4" fmla="*/ 21885 h 21754"/>
                            <a:gd name="connsiteX5" fmla="*/ 2943 w 8702"/>
                            <a:gd name="connsiteY5" fmla="*/ 21496 h 21754"/>
                            <a:gd name="connsiteX6" fmla="*/ 4571 w 8702"/>
                            <a:gd name="connsiteY6" fmla="*/ 21952 h 21754"/>
                            <a:gd name="connsiteX7" fmla="*/ 8222 w 8702"/>
                            <a:gd name="connsiteY7" fmla="*/ 20259 h 21754"/>
                            <a:gd name="connsiteX8" fmla="*/ 8230 w 8702"/>
                            <a:gd name="connsiteY8" fmla="*/ 20263 h 21754"/>
                            <a:gd name="connsiteX9" fmla="*/ 11117 w 8702"/>
                            <a:gd name="connsiteY9" fmla="*/ 10149 h 21754"/>
                            <a:gd name="connsiteX10" fmla="*/ 2630 w 8702"/>
                            <a:gd name="connsiteY10" fmla="*/ 10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630" y="101"/>
                              </a:moveTo>
                              <a:cubicBezTo>
                                <a:pt x="2304" y="83"/>
                                <a:pt x="1973" y="83"/>
                                <a:pt x="1637" y="98"/>
                              </a:cubicBezTo>
                              <a:lnTo>
                                <a:pt x="1108" y="574"/>
                              </a:lnTo>
                              <a:cubicBezTo>
                                <a:pt x="1108" y="574"/>
                                <a:pt x="3408" y="4830"/>
                                <a:pt x="3885" y="9721"/>
                              </a:cubicBezTo>
                              <a:cubicBezTo>
                                <a:pt x="4248" y="13434"/>
                                <a:pt x="2987" y="19281"/>
                                <a:pt x="2358" y="21885"/>
                              </a:cubicBezTo>
                              <a:cubicBezTo>
                                <a:pt x="2582" y="21775"/>
                                <a:pt x="2779" y="21646"/>
                                <a:pt x="2943" y="21496"/>
                              </a:cubicBezTo>
                              <a:cubicBezTo>
                                <a:pt x="2943" y="21496"/>
                                <a:pt x="3877" y="21951"/>
                                <a:pt x="4571" y="21952"/>
                              </a:cubicBezTo>
                              <a:cubicBezTo>
                                <a:pt x="6314" y="21955"/>
                                <a:pt x="7648" y="21143"/>
                                <a:pt x="8222" y="20259"/>
                              </a:cubicBezTo>
                              <a:lnTo>
                                <a:pt x="8230" y="20263"/>
                              </a:lnTo>
                              <a:cubicBezTo>
                                <a:pt x="9571" y="17159"/>
                                <a:pt x="11185" y="13023"/>
                                <a:pt x="11117" y="10149"/>
                              </a:cubicBezTo>
                              <a:cubicBezTo>
                                <a:pt x="10697" y="2820"/>
                                <a:pt x="6477" y="316"/>
                                <a:pt x="2630" y="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4" name="Freeform: Shape 384"/>
                      <wps:cNvSpPr/>
                      <wps:spPr>
                        <a:xfrm>
                          <a:off x="2816226" y="4589824"/>
                          <a:ext cx="8702" cy="21754"/>
                        </a:xfrm>
                        <a:custGeom>
                          <a:avLst/>
                          <a:gdLst>
                            <a:gd name="connsiteX0" fmla="*/ 10784 w 8702"/>
                            <a:gd name="connsiteY0" fmla="*/ 517 h 21754"/>
                            <a:gd name="connsiteX1" fmla="*/ 9389 w 8702"/>
                            <a:gd name="connsiteY1" fmla="*/ 929 h 21754"/>
                            <a:gd name="connsiteX2" fmla="*/ 679 w 8702"/>
                            <a:gd name="connsiteY2" fmla="*/ 9378 h 21754"/>
                            <a:gd name="connsiteX3" fmla="*/ 2724 w 8702"/>
                            <a:gd name="connsiteY3" fmla="*/ 19893 h 21754"/>
                            <a:gd name="connsiteX4" fmla="*/ 2734 w 8702"/>
                            <a:gd name="connsiteY4" fmla="*/ 19886 h 21754"/>
                            <a:gd name="connsiteX5" fmla="*/ 3642 w 8702"/>
                            <a:gd name="connsiteY5" fmla="*/ 20891 h 21754"/>
                            <a:gd name="connsiteX6" fmla="*/ 7113 w 8702"/>
                            <a:gd name="connsiteY6" fmla="*/ 21761 h 21754"/>
                            <a:gd name="connsiteX7" fmla="*/ 8368 w 8702"/>
                            <a:gd name="connsiteY7" fmla="*/ 22561 h 21754"/>
                            <a:gd name="connsiteX8" fmla="*/ 7417 w 8702"/>
                            <a:gd name="connsiteY8" fmla="*/ 16546 h 21754"/>
                            <a:gd name="connsiteX9" fmla="*/ 10489 w 8702"/>
                            <a:gd name="connsiteY9" fmla="*/ 1321 h 21754"/>
                            <a:gd name="connsiteX10" fmla="*/ 10784 w 8702"/>
                            <a:gd name="connsiteY10" fmla="*/ 51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0784" y="517"/>
                              </a:moveTo>
                              <a:cubicBezTo>
                                <a:pt x="10367" y="502"/>
                                <a:pt x="9389" y="929"/>
                                <a:pt x="9389" y="929"/>
                              </a:cubicBezTo>
                              <a:cubicBezTo>
                                <a:pt x="9389" y="929"/>
                                <a:pt x="994" y="-59"/>
                                <a:pt x="679" y="9378"/>
                              </a:cubicBezTo>
                              <a:cubicBezTo>
                                <a:pt x="509" y="14500"/>
                                <a:pt x="1648" y="17876"/>
                                <a:pt x="2724" y="19893"/>
                              </a:cubicBezTo>
                              <a:lnTo>
                                <a:pt x="2734" y="19886"/>
                              </a:lnTo>
                              <a:cubicBezTo>
                                <a:pt x="2734" y="19886"/>
                                <a:pt x="3061" y="20390"/>
                                <a:pt x="3642" y="20891"/>
                              </a:cubicBezTo>
                              <a:cubicBezTo>
                                <a:pt x="4552" y="21695"/>
                                <a:pt x="6128" y="21969"/>
                                <a:pt x="7113" y="21761"/>
                              </a:cubicBezTo>
                              <a:cubicBezTo>
                                <a:pt x="7467" y="22108"/>
                                <a:pt x="7888" y="22367"/>
                                <a:pt x="8368" y="22561"/>
                              </a:cubicBezTo>
                              <a:cubicBezTo>
                                <a:pt x="8017" y="21578"/>
                                <a:pt x="7604" y="19779"/>
                                <a:pt x="7417" y="16546"/>
                              </a:cubicBezTo>
                              <a:cubicBezTo>
                                <a:pt x="7062" y="10376"/>
                                <a:pt x="8955" y="2865"/>
                                <a:pt x="10489" y="1321"/>
                              </a:cubicBezTo>
                              <a:cubicBezTo>
                                <a:pt x="11087" y="718"/>
                                <a:pt x="11051" y="527"/>
                                <a:pt x="10784" y="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5" name="Freeform: Shape 385"/>
                      <wps:cNvSpPr/>
                      <wps:spPr>
                        <a:xfrm>
                          <a:off x="2821497" y="4589867"/>
                          <a:ext cx="8702" cy="21754"/>
                        </a:xfrm>
                        <a:custGeom>
                          <a:avLst/>
                          <a:gdLst>
                            <a:gd name="connsiteX0" fmla="*/ 6345 w 8702"/>
                            <a:gd name="connsiteY0" fmla="*/ 289 h 21754"/>
                            <a:gd name="connsiteX1" fmla="*/ 4776 w 8702"/>
                            <a:gd name="connsiteY1" fmla="*/ 948 h 21754"/>
                            <a:gd name="connsiteX2" fmla="*/ 596 w 8702"/>
                            <a:gd name="connsiteY2" fmla="*/ 11594 h 21754"/>
                            <a:gd name="connsiteX3" fmla="*/ 2056 w 8702"/>
                            <a:gd name="connsiteY3" fmla="*/ 21910 h 21754"/>
                            <a:gd name="connsiteX4" fmla="*/ 5610 w 8702"/>
                            <a:gd name="connsiteY4" fmla="*/ 23029 h 21754"/>
                            <a:gd name="connsiteX5" fmla="*/ 9007 w 8702"/>
                            <a:gd name="connsiteY5" fmla="*/ 22244 h 21754"/>
                            <a:gd name="connsiteX6" fmla="*/ 9019 w 8702"/>
                            <a:gd name="connsiteY6" fmla="*/ 22250 h 21754"/>
                            <a:gd name="connsiteX7" fmla="*/ 10856 w 8702"/>
                            <a:gd name="connsiteY7" fmla="*/ 10738 h 21754"/>
                            <a:gd name="connsiteX8" fmla="*/ 7534 w 8702"/>
                            <a:gd name="connsiteY8" fmla="*/ 997 h 21754"/>
                            <a:gd name="connsiteX9" fmla="*/ 6345 w 8702"/>
                            <a:gd name="connsiteY9" fmla="*/ 28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345" y="289"/>
                              </a:moveTo>
                              <a:cubicBezTo>
                                <a:pt x="5925" y="273"/>
                                <a:pt x="5421" y="461"/>
                                <a:pt x="4776" y="948"/>
                              </a:cubicBezTo>
                              <a:cubicBezTo>
                                <a:pt x="2717" y="2500"/>
                                <a:pt x="914" y="4413"/>
                                <a:pt x="596" y="11594"/>
                              </a:cubicBezTo>
                              <a:cubicBezTo>
                                <a:pt x="347" y="17236"/>
                                <a:pt x="1332" y="20398"/>
                                <a:pt x="2056" y="21910"/>
                              </a:cubicBezTo>
                              <a:cubicBezTo>
                                <a:pt x="2930" y="22631"/>
                                <a:pt x="4151" y="22911"/>
                                <a:pt x="5610" y="23029"/>
                              </a:cubicBezTo>
                              <a:cubicBezTo>
                                <a:pt x="7056" y="23153"/>
                                <a:pt x="8319" y="22873"/>
                                <a:pt x="9007" y="22244"/>
                              </a:cubicBezTo>
                              <a:lnTo>
                                <a:pt x="9019" y="22250"/>
                              </a:lnTo>
                              <a:cubicBezTo>
                                <a:pt x="9675" y="20571"/>
                                <a:pt x="10890" y="16659"/>
                                <a:pt x="10856" y="10738"/>
                              </a:cubicBezTo>
                              <a:cubicBezTo>
                                <a:pt x="10819" y="4163"/>
                                <a:pt x="8185" y="1767"/>
                                <a:pt x="7534" y="997"/>
                              </a:cubicBezTo>
                              <a:cubicBezTo>
                                <a:pt x="7189" y="588"/>
                                <a:pt x="6821" y="307"/>
                                <a:pt x="6345" y="2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6" name="Freeform: Shape 386"/>
                      <wps:cNvSpPr/>
                      <wps:spPr>
                        <a:xfrm>
                          <a:off x="2824036" y="4584348"/>
                          <a:ext cx="4351" cy="4351"/>
                        </a:xfrm>
                        <a:custGeom>
                          <a:avLst/>
                          <a:gdLst>
                            <a:gd name="connsiteX0" fmla="*/ 1367 w 4351"/>
                            <a:gd name="connsiteY0" fmla="*/ 7290 h 4350"/>
                            <a:gd name="connsiteX1" fmla="*/ 3228 w 4351"/>
                            <a:gd name="connsiteY1" fmla="*/ 6994 h 4350"/>
                            <a:gd name="connsiteX2" fmla="*/ 5334 w 4351"/>
                            <a:gd name="connsiteY2" fmla="*/ 7381 h 4350"/>
                            <a:gd name="connsiteX3" fmla="*/ 5939 w 4351"/>
                            <a:gd name="connsiteY3" fmla="*/ 7579 h 4350"/>
                            <a:gd name="connsiteX4" fmla="*/ 6090 w 4351"/>
                            <a:gd name="connsiteY4" fmla="*/ 6804 h 4350"/>
                            <a:gd name="connsiteX5" fmla="*/ 6504 w 4351"/>
                            <a:gd name="connsiteY5" fmla="*/ 6378 h 4350"/>
                            <a:gd name="connsiteX6" fmla="*/ 4646 w 4351"/>
                            <a:gd name="connsiteY6" fmla="*/ 3319 h 4350"/>
                            <a:gd name="connsiteX7" fmla="*/ 5938 w 4351"/>
                            <a:gd name="connsiteY7" fmla="*/ 1035 h 4350"/>
                            <a:gd name="connsiteX8" fmla="*/ 5631 w 4351"/>
                            <a:gd name="connsiteY8" fmla="*/ 460 h 4350"/>
                            <a:gd name="connsiteX9" fmla="*/ 4803 w 4351"/>
                            <a:gd name="connsiteY9" fmla="*/ 250 h 4350"/>
                            <a:gd name="connsiteX10" fmla="*/ 4401 w 4351"/>
                            <a:gd name="connsiteY10" fmla="*/ 453 h 4350"/>
                            <a:gd name="connsiteX11" fmla="*/ 2469 w 4351"/>
                            <a:gd name="connsiteY11" fmla="*/ 4326 h 4350"/>
                            <a:gd name="connsiteX12" fmla="*/ 1600 w 4351"/>
                            <a:gd name="connsiteY12" fmla="*/ 6016 h 4350"/>
                            <a:gd name="connsiteX13" fmla="*/ 71 w 4351"/>
                            <a:gd name="connsiteY13" fmla="*/ 6385 h 4350"/>
                            <a:gd name="connsiteX14" fmla="*/ 1169 w 4351"/>
                            <a:gd name="connsiteY14" fmla="*/ 6777 h 4350"/>
                            <a:gd name="connsiteX15" fmla="*/ 1367 w 4351"/>
                            <a:gd name="connsiteY15" fmla="*/ 7290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367" y="7290"/>
                              </a:moveTo>
                              <a:cubicBezTo>
                                <a:pt x="1367" y="7290"/>
                                <a:pt x="2444" y="7009"/>
                                <a:pt x="3228" y="6994"/>
                              </a:cubicBezTo>
                              <a:cubicBezTo>
                                <a:pt x="4012" y="6978"/>
                                <a:pt x="4946" y="7305"/>
                                <a:pt x="5334" y="7381"/>
                              </a:cubicBezTo>
                              <a:cubicBezTo>
                                <a:pt x="5721" y="7456"/>
                                <a:pt x="5939" y="7579"/>
                                <a:pt x="5939" y="7579"/>
                              </a:cubicBezTo>
                              <a:cubicBezTo>
                                <a:pt x="5939" y="7579"/>
                                <a:pt x="5856" y="7016"/>
                                <a:pt x="6090" y="6804"/>
                              </a:cubicBezTo>
                              <a:cubicBezTo>
                                <a:pt x="6325" y="6592"/>
                                <a:pt x="6504" y="6378"/>
                                <a:pt x="6504" y="6378"/>
                              </a:cubicBezTo>
                              <a:cubicBezTo>
                                <a:pt x="6504" y="6378"/>
                                <a:pt x="3966" y="5689"/>
                                <a:pt x="4646" y="3319"/>
                              </a:cubicBezTo>
                              <a:cubicBezTo>
                                <a:pt x="4986" y="2136"/>
                                <a:pt x="5938" y="1035"/>
                                <a:pt x="5938" y="1035"/>
                              </a:cubicBezTo>
                              <a:cubicBezTo>
                                <a:pt x="5938" y="1035"/>
                                <a:pt x="5932" y="538"/>
                                <a:pt x="5631" y="460"/>
                              </a:cubicBezTo>
                              <a:cubicBezTo>
                                <a:pt x="5356" y="389"/>
                                <a:pt x="4803" y="250"/>
                                <a:pt x="4803" y="250"/>
                              </a:cubicBezTo>
                              <a:lnTo>
                                <a:pt x="4401" y="453"/>
                              </a:lnTo>
                              <a:cubicBezTo>
                                <a:pt x="4401" y="453"/>
                                <a:pt x="2920" y="2410"/>
                                <a:pt x="2469" y="4326"/>
                              </a:cubicBezTo>
                              <a:cubicBezTo>
                                <a:pt x="2183" y="5542"/>
                                <a:pt x="1600" y="6016"/>
                                <a:pt x="1600" y="6016"/>
                              </a:cubicBezTo>
                              <a:lnTo>
                                <a:pt x="71" y="6385"/>
                              </a:lnTo>
                              <a:cubicBezTo>
                                <a:pt x="71" y="6385"/>
                                <a:pt x="958" y="6542"/>
                                <a:pt x="1169" y="6777"/>
                              </a:cubicBezTo>
                              <a:cubicBezTo>
                                <a:pt x="1381" y="7011"/>
                                <a:pt x="1367" y="7290"/>
                                <a:pt x="1367" y="7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7" name="Freeform: Shape 387"/>
                      <wps:cNvSpPr/>
                      <wps:spPr>
                        <a:xfrm>
                          <a:off x="2825377" y="4584703"/>
                          <a:ext cx="4351" cy="4351"/>
                        </a:xfrm>
                        <a:custGeom>
                          <a:avLst/>
                          <a:gdLst>
                            <a:gd name="connsiteX0" fmla="*/ 3437 w 4351"/>
                            <a:gd name="connsiteY0" fmla="*/ 181 h 4350"/>
                            <a:gd name="connsiteX1" fmla="*/ 2783 w 4351"/>
                            <a:gd name="connsiteY1" fmla="*/ 917 h 4350"/>
                            <a:gd name="connsiteX2" fmla="*/ 1522 w 4351"/>
                            <a:gd name="connsiteY2" fmla="*/ 4055 h 4350"/>
                            <a:gd name="connsiteX3" fmla="*/ 28 w 4351"/>
                            <a:gd name="connsiteY3" fmla="*/ 6928 h 4350"/>
                            <a:gd name="connsiteX4" fmla="*/ 27 w 4351"/>
                            <a:gd name="connsiteY4" fmla="*/ 6935 h 4350"/>
                            <a:gd name="connsiteX5" fmla="*/ 1888 w 4351"/>
                            <a:gd name="connsiteY5" fmla="*/ 6638 h 4350"/>
                            <a:gd name="connsiteX6" fmla="*/ 3994 w 4351"/>
                            <a:gd name="connsiteY6" fmla="*/ 7026 h 4350"/>
                            <a:gd name="connsiteX7" fmla="*/ 4568 w 4351"/>
                            <a:gd name="connsiteY7" fmla="*/ 7209 h 4350"/>
                            <a:gd name="connsiteX8" fmla="*/ 3689 w 4351"/>
                            <a:gd name="connsiteY8" fmla="*/ 6267 h 4350"/>
                            <a:gd name="connsiteX9" fmla="*/ 2955 w 4351"/>
                            <a:gd name="connsiteY9" fmla="*/ 3591 h 4350"/>
                            <a:gd name="connsiteX10" fmla="*/ 4244 w 4351"/>
                            <a:gd name="connsiteY10" fmla="*/ 915 h 4350"/>
                            <a:gd name="connsiteX11" fmla="*/ 4401 w 4351"/>
                            <a:gd name="connsiteY11" fmla="*/ 359 h 4350"/>
                            <a:gd name="connsiteX12" fmla="*/ 3437 w 4351"/>
                            <a:gd name="connsiteY12" fmla="*/ 18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437" y="181"/>
                              </a:moveTo>
                              <a:cubicBezTo>
                                <a:pt x="3437" y="181"/>
                                <a:pt x="2998" y="509"/>
                                <a:pt x="2783" y="917"/>
                              </a:cubicBezTo>
                              <a:cubicBezTo>
                                <a:pt x="2443" y="1566"/>
                                <a:pt x="1700" y="2578"/>
                                <a:pt x="1522" y="4055"/>
                              </a:cubicBezTo>
                              <a:cubicBezTo>
                                <a:pt x="1352" y="5461"/>
                                <a:pt x="517" y="6455"/>
                                <a:pt x="28" y="6928"/>
                              </a:cubicBezTo>
                              <a:cubicBezTo>
                                <a:pt x="28" y="6930"/>
                                <a:pt x="27" y="6935"/>
                                <a:pt x="27" y="6935"/>
                              </a:cubicBezTo>
                              <a:cubicBezTo>
                                <a:pt x="27" y="6935"/>
                                <a:pt x="1104" y="6654"/>
                                <a:pt x="1888" y="6638"/>
                              </a:cubicBezTo>
                              <a:cubicBezTo>
                                <a:pt x="2672" y="6622"/>
                                <a:pt x="3606" y="6950"/>
                                <a:pt x="3994" y="7026"/>
                              </a:cubicBezTo>
                              <a:cubicBezTo>
                                <a:pt x="4307" y="7087"/>
                                <a:pt x="4503" y="7176"/>
                                <a:pt x="4568" y="7209"/>
                              </a:cubicBezTo>
                              <a:cubicBezTo>
                                <a:pt x="4363" y="6996"/>
                                <a:pt x="4059" y="6677"/>
                                <a:pt x="3689" y="6267"/>
                              </a:cubicBezTo>
                              <a:cubicBezTo>
                                <a:pt x="3034" y="5542"/>
                                <a:pt x="2936" y="4375"/>
                                <a:pt x="2955" y="3591"/>
                              </a:cubicBezTo>
                              <a:cubicBezTo>
                                <a:pt x="2977" y="2644"/>
                                <a:pt x="4054" y="1136"/>
                                <a:pt x="4244" y="915"/>
                              </a:cubicBezTo>
                              <a:cubicBezTo>
                                <a:pt x="4435" y="694"/>
                                <a:pt x="4401" y="359"/>
                                <a:pt x="4401" y="359"/>
                              </a:cubicBezTo>
                              <a:lnTo>
                                <a:pt x="343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0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8" name="Freeform: Shape 388"/>
                      <wps:cNvSpPr/>
                      <wps:spPr>
                        <a:xfrm>
                          <a:off x="2921354" y="4590065"/>
                          <a:ext cx="30458" cy="26105"/>
                        </a:xfrm>
                        <a:custGeom>
                          <a:avLst/>
                          <a:gdLst>
                            <a:gd name="connsiteX0" fmla="*/ 11983 w 30457"/>
                            <a:gd name="connsiteY0" fmla="*/ 1331 h 26105"/>
                            <a:gd name="connsiteX1" fmla="*/ 9459 w 30457"/>
                            <a:gd name="connsiteY1" fmla="*/ 1111 h 26105"/>
                            <a:gd name="connsiteX2" fmla="*/ 2012 w 30457"/>
                            <a:gd name="connsiteY2" fmla="*/ 7474 h 26105"/>
                            <a:gd name="connsiteX3" fmla="*/ 5014 w 30457"/>
                            <a:gd name="connsiteY3" fmla="*/ 22223 h 26105"/>
                            <a:gd name="connsiteX4" fmla="*/ 7128 w 30457"/>
                            <a:gd name="connsiteY4" fmla="*/ 22160 h 26105"/>
                            <a:gd name="connsiteX5" fmla="*/ 8100 w 30457"/>
                            <a:gd name="connsiteY5" fmla="*/ 23237 h 26105"/>
                            <a:gd name="connsiteX6" fmla="*/ 11819 w 30457"/>
                            <a:gd name="connsiteY6" fmla="*/ 24168 h 26105"/>
                            <a:gd name="connsiteX7" fmla="*/ 15855 w 30457"/>
                            <a:gd name="connsiteY7" fmla="*/ 25573 h 26105"/>
                            <a:gd name="connsiteX8" fmla="*/ 19493 w 30457"/>
                            <a:gd name="connsiteY8" fmla="*/ 24732 h 26105"/>
                            <a:gd name="connsiteX9" fmla="*/ 21237 w 30457"/>
                            <a:gd name="connsiteY9" fmla="*/ 25220 h 26105"/>
                            <a:gd name="connsiteX10" fmla="*/ 25148 w 30457"/>
                            <a:gd name="connsiteY10" fmla="*/ 23407 h 26105"/>
                            <a:gd name="connsiteX11" fmla="*/ 27270 w 30457"/>
                            <a:gd name="connsiteY11" fmla="*/ 23346 h 26105"/>
                            <a:gd name="connsiteX12" fmla="*/ 31586 w 30457"/>
                            <a:gd name="connsiteY12" fmla="*/ 7213 h 26105"/>
                            <a:gd name="connsiteX13" fmla="*/ 24997 w 30457"/>
                            <a:gd name="connsiteY13" fmla="*/ 1799 h 26105"/>
                            <a:gd name="connsiteX14" fmla="*/ 19093 w 30457"/>
                            <a:gd name="connsiteY14" fmla="*/ 1572 h 26105"/>
                            <a:gd name="connsiteX15" fmla="*/ 11983 w 30457"/>
                            <a:gd name="connsiteY15" fmla="*/ 1331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983" y="1331"/>
                              </a:moveTo>
                              <a:cubicBezTo>
                                <a:pt x="11983" y="1331"/>
                                <a:pt x="10867" y="817"/>
                                <a:pt x="9459" y="1111"/>
                              </a:cubicBezTo>
                              <a:cubicBezTo>
                                <a:pt x="6435" y="1740"/>
                                <a:pt x="3371" y="4329"/>
                                <a:pt x="2012" y="7474"/>
                              </a:cubicBezTo>
                              <a:cubicBezTo>
                                <a:pt x="-530" y="13361"/>
                                <a:pt x="1437" y="20252"/>
                                <a:pt x="5014" y="22223"/>
                              </a:cubicBezTo>
                              <a:cubicBezTo>
                                <a:pt x="6260" y="22732"/>
                                <a:pt x="7128" y="22160"/>
                                <a:pt x="7128" y="22160"/>
                              </a:cubicBezTo>
                              <a:cubicBezTo>
                                <a:pt x="7128" y="22160"/>
                                <a:pt x="7478" y="22700"/>
                                <a:pt x="8100" y="23237"/>
                              </a:cubicBezTo>
                              <a:cubicBezTo>
                                <a:pt x="9076" y="24097"/>
                                <a:pt x="10764" y="24391"/>
                                <a:pt x="11819" y="24168"/>
                              </a:cubicBezTo>
                              <a:cubicBezTo>
                                <a:pt x="12764" y="25095"/>
                                <a:pt x="14160" y="25436"/>
                                <a:pt x="15855" y="25573"/>
                              </a:cubicBezTo>
                              <a:cubicBezTo>
                                <a:pt x="17403" y="25705"/>
                                <a:pt x="18757" y="25406"/>
                                <a:pt x="19493" y="24732"/>
                              </a:cubicBezTo>
                              <a:cubicBezTo>
                                <a:pt x="19493" y="24732"/>
                                <a:pt x="20494" y="25219"/>
                                <a:pt x="21237" y="25220"/>
                              </a:cubicBezTo>
                              <a:cubicBezTo>
                                <a:pt x="23105" y="25222"/>
                                <a:pt x="24533" y="24353"/>
                                <a:pt x="25148" y="23407"/>
                              </a:cubicBezTo>
                              <a:cubicBezTo>
                                <a:pt x="25148" y="23407"/>
                                <a:pt x="26069" y="23884"/>
                                <a:pt x="27270" y="23346"/>
                              </a:cubicBezTo>
                              <a:cubicBezTo>
                                <a:pt x="31414" y="21489"/>
                                <a:pt x="34772" y="14816"/>
                                <a:pt x="31586" y="7213"/>
                              </a:cubicBezTo>
                              <a:cubicBezTo>
                                <a:pt x="30274" y="4083"/>
                                <a:pt x="27141" y="2316"/>
                                <a:pt x="24997" y="1799"/>
                              </a:cubicBezTo>
                              <a:cubicBezTo>
                                <a:pt x="23421" y="1420"/>
                                <a:pt x="21942" y="996"/>
                                <a:pt x="19093" y="1572"/>
                              </a:cubicBezTo>
                              <a:cubicBezTo>
                                <a:pt x="16667" y="1047"/>
                                <a:pt x="14713" y="899"/>
                                <a:pt x="11983" y="13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87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89" name="Freeform: Shape 389"/>
                      <wps:cNvSpPr/>
                      <wps:spPr>
                        <a:xfrm>
                          <a:off x="2926398" y="4607433"/>
                          <a:ext cx="21755" cy="8702"/>
                        </a:xfrm>
                        <a:custGeom>
                          <a:avLst/>
                          <a:gdLst>
                            <a:gd name="connsiteX0" fmla="*/ 22659 w 21755"/>
                            <a:gd name="connsiteY0" fmla="*/ 4975 h 8701"/>
                            <a:gd name="connsiteX1" fmla="*/ 11250 w 21755"/>
                            <a:gd name="connsiteY1" fmla="*/ 8157 h 8701"/>
                            <a:gd name="connsiteX2" fmla="*/ 224 w 21755"/>
                            <a:gd name="connsiteY2" fmla="*/ 3830 h 8701"/>
                            <a:gd name="connsiteX3" fmla="*/ 11633 w 21755"/>
                            <a:gd name="connsiteY3" fmla="*/ 648 h 8701"/>
                            <a:gd name="connsiteX4" fmla="*/ 22659 w 21755"/>
                            <a:gd name="connsiteY4" fmla="*/ 4975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8701">
                              <a:moveTo>
                                <a:pt x="22659" y="4975"/>
                              </a:moveTo>
                              <a:cubicBezTo>
                                <a:pt x="22553" y="7049"/>
                                <a:pt x="17445" y="8473"/>
                                <a:pt x="11250" y="8157"/>
                              </a:cubicBezTo>
                              <a:cubicBezTo>
                                <a:pt x="5055" y="7840"/>
                                <a:pt x="118" y="5903"/>
                                <a:pt x="224" y="3830"/>
                              </a:cubicBezTo>
                              <a:cubicBezTo>
                                <a:pt x="330" y="1756"/>
                                <a:pt x="5438" y="332"/>
                                <a:pt x="11633" y="648"/>
                              </a:cubicBezTo>
                              <a:cubicBezTo>
                                <a:pt x="17828" y="964"/>
                                <a:pt x="22765" y="2902"/>
                                <a:pt x="22659" y="49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5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0" name="Freeform: Shape 390"/>
                      <wps:cNvSpPr/>
                      <wps:spPr>
                        <a:xfrm>
                          <a:off x="2921574" y="4590285"/>
                          <a:ext cx="30458" cy="26105"/>
                        </a:xfrm>
                        <a:custGeom>
                          <a:avLst/>
                          <a:gdLst>
                            <a:gd name="connsiteX0" fmla="*/ 11763 w 30457"/>
                            <a:gd name="connsiteY0" fmla="*/ 1111 h 26105"/>
                            <a:gd name="connsiteX1" fmla="*/ 9238 w 30457"/>
                            <a:gd name="connsiteY1" fmla="*/ 890 h 26105"/>
                            <a:gd name="connsiteX2" fmla="*/ 1792 w 30457"/>
                            <a:gd name="connsiteY2" fmla="*/ 7254 h 26105"/>
                            <a:gd name="connsiteX3" fmla="*/ 4793 w 30457"/>
                            <a:gd name="connsiteY3" fmla="*/ 22003 h 26105"/>
                            <a:gd name="connsiteX4" fmla="*/ 6908 w 30457"/>
                            <a:gd name="connsiteY4" fmla="*/ 21940 h 26105"/>
                            <a:gd name="connsiteX5" fmla="*/ 7880 w 30457"/>
                            <a:gd name="connsiteY5" fmla="*/ 23017 h 26105"/>
                            <a:gd name="connsiteX6" fmla="*/ 11598 w 30457"/>
                            <a:gd name="connsiteY6" fmla="*/ 23948 h 26105"/>
                            <a:gd name="connsiteX7" fmla="*/ 15635 w 30457"/>
                            <a:gd name="connsiteY7" fmla="*/ 25353 h 26105"/>
                            <a:gd name="connsiteX8" fmla="*/ 19273 w 30457"/>
                            <a:gd name="connsiteY8" fmla="*/ 24511 h 26105"/>
                            <a:gd name="connsiteX9" fmla="*/ 21017 w 30457"/>
                            <a:gd name="connsiteY9" fmla="*/ 25000 h 26105"/>
                            <a:gd name="connsiteX10" fmla="*/ 24928 w 30457"/>
                            <a:gd name="connsiteY10" fmla="*/ 23186 h 26105"/>
                            <a:gd name="connsiteX11" fmla="*/ 27050 w 30457"/>
                            <a:gd name="connsiteY11" fmla="*/ 23125 h 26105"/>
                            <a:gd name="connsiteX12" fmla="*/ 31366 w 30457"/>
                            <a:gd name="connsiteY12" fmla="*/ 6993 h 26105"/>
                            <a:gd name="connsiteX13" fmla="*/ 24776 w 30457"/>
                            <a:gd name="connsiteY13" fmla="*/ 1579 h 26105"/>
                            <a:gd name="connsiteX14" fmla="*/ 18873 w 30457"/>
                            <a:gd name="connsiteY14" fmla="*/ 1352 h 26105"/>
                            <a:gd name="connsiteX15" fmla="*/ 11763 w 30457"/>
                            <a:gd name="connsiteY15" fmla="*/ 1110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11763" y="1111"/>
                              </a:moveTo>
                              <a:cubicBezTo>
                                <a:pt x="11763" y="1111"/>
                                <a:pt x="10646" y="597"/>
                                <a:pt x="9238" y="890"/>
                              </a:cubicBezTo>
                              <a:cubicBezTo>
                                <a:pt x="6214" y="1520"/>
                                <a:pt x="3150" y="4109"/>
                                <a:pt x="1792" y="7254"/>
                              </a:cubicBezTo>
                              <a:cubicBezTo>
                                <a:pt x="-750" y="13141"/>
                                <a:pt x="1217" y="20032"/>
                                <a:pt x="4793" y="22003"/>
                              </a:cubicBezTo>
                              <a:cubicBezTo>
                                <a:pt x="6040" y="22512"/>
                                <a:pt x="6908" y="21940"/>
                                <a:pt x="6908" y="21940"/>
                              </a:cubicBezTo>
                              <a:cubicBezTo>
                                <a:pt x="6908" y="21940"/>
                                <a:pt x="7258" y="22480"/>
                                <a:pt x="7880" y="23017"/>
                              </a:cubicBezTo>
                              <a:cubicBezTo>
                                <a:pt x="8855" y="23877"/>
                                <a:pt x="10544" y="24171"/>
                                <a:pt x="11598" y="23948"/>
                              </a:cubicBezTo>
                              <a:cubicBezTo>
                                <a:pt x="12544" y="24875"/>
                                <a:pt x="13940" y="25215"/>
                                <a:pt x="15635" y="25353"/>
                              </a:cubicBezTo>
                              <a:cubicBezTo>
                                <a:pt x="17183" y="25485"/>
                                <a:pt x="18537" y="25185"/>
                                <a:pt x="19273" y="24511"/>
                              </a:cubicBezTo>
                              <a:cubicBezTo>
                                <a:pt x="19273" y="24511"/>
                                <a:pt x="20274" y="24999"/>
                                <a:pt x="21017" y="25000"/>
                              </a:cubicBezTo>
                              <a:cubicBezTo>
                                <a:pt x="22884" y="25002"/>
                                <a:pt x="24313" y="24133"/>
                                <a:pt x="24928" y="23186"/>
                              </a:cubicBezTo>
                              <a:cubicBezTo>
                                <a:pt x="24928" y="23186"/>
                                <a:pt x="25849" y="23663"/>
                                <a:pt x="27050" y="23125"/>
                              </a:cubicBezTo>
                              <a:cubicBezTo>
                                <a:pt x="31194" y="21268"/>
                                <a:pt x="34552" y="14596"/>
                                <a:pt x="31366" y="6993"/>
                              </a:cubicBezTo>
                              <a:cubicBezTo>
                                <a:pt x="30054" y="3863"/>
                                <a:pt x="26920" y="2096"/>
                                <a:pt x="24776" y="1579"/>
                              </a:cubicBezTo>
                              <a:cubicBezTo>
                                <a:pt x="23201" y="1200"/>
                                <a:pt x="21721" y="776"/>
                                <a:pt x="18873" y="1352"/>
                              </a:cubicBezTo>
                              <a:cubicBezTo>
                                <a:pt x="16446" y="827"/>
                                <a:pt x="14493" y="679"/>
                                <a:pt x="11763" y="11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1" name="Freeform: Shape 391"/>
                      <wps:cNvSpPr/>
                      <wps:spPr>
                        <a:xfrm>
                          <a:off x="2921576" y="4590407"/>
                          <a:ext cx="13053" cy="21754"/>
                        </a:xfrm>
                        <a:custGeom>
                          <a:avLst/>
                          <a:gdLst>
                            <a:gd name="connsiteX0" fmla="*/ 15642 w 13053"/>
                            <a:gd name="connsiteY0" fmla="*/ 761 h 21754"/>
                            <a:gd name="connsiteX1" fmla="*/ 11761 w 13053"/>
                            <a:gd name="connsiteY1" fmla="*/ 989 h 21754"/>
                            <a:gd name="connsiteX2" fmla="*/ 9237 w 13053"/>
                            <a:gd name="connsiteY2" fmla="*/ 769 h 21754"/>
                            <a:gd name="connsiteX3" fmla="*/ 1791 w 13053"/>
                            <a:gd name="connsiteY3" fmla="*/ 7132 h 21754"/>
                            <a:gd name="connsiteX4" fmla="*/ 4792 w 13053"/>
                            <a:gd name="connsiteY4" fmla="*/ 21881 h 21754"/>
                            <a:gd name="connsiteX5" fmla="*/ 6906 w 13053"/>
                            <a:gd name="connsiteY5" fmla="*/ 21818 h 21754"/>
                            <a:gd name="connsiteX6" fmla="*/ 7878 w 13053"/>
                            <a:gd name="connsiteY6" fmla="*/ 22895 h 21754"/>
                            <a:gd name="connsiteX7" fmla="*/ 11597 w 13053"/>
                            <a:gd name="connsiteY7" fmla="*/ 23826 h 21754"/>
                            <a:gd name="connsiteX8" fmla="*/ 15162 w 13053"/>
                            <a:gd name="connsiteY8" fmla="*/ 25186 h 21754"/>
                            <a:gd name="connsiteX9" fmla="*/ 16406 w 13053"/>
                            <a:gd name="connsiteY9" fmla="*/ 822 h 21754"/>
                            <a:gd name="connsiteX10" fmla="*/ 15642 w 13053"/>
                            <a:gd name="connsiteY10" fmla="*/ 761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15642" y="761"/>
                              </a:moveTo>
                              <a:cubicBezTo>
                                <a:pt x="14442" y="693"/>
                                <a:pt x="13211" y="759"/>
                                <a:pt x="11761" y="989"/>
                              </a:cubicBezTo>
                              <a:cubicBezTo>
                                <a:pt x="11761" y="989"/>
                                <a:pt x="10645" y="476"/>
                                <a:pt x="9237" y="769"/>
                              </a:cubicBezTo>
                              <a:cubicBezTo>
                                <a:pt x="6213" y="1399"/>
                                <a:pt x="3149" y="3987"/>
                                <a:pt x="1791" y="7132"/>
                              </a:cubicBezTo>
                              <a:cubicBezTo>
                                <a:pt x="-751" y="13019"/>
                                <a:pt x="1215" y="19911"/>
                                <a:pt x="4792" y="21881"/>
                              </a:cubicBezTo>
                              <a:cubicBezTo>
                                <a:pt x="6039" y="22390"/>
                                <a:pt x="6906" y="21818"/>
                                <a:pt x="6906" y="21818"/>
                              </a:cubicBezTo>
                              <a:cubicBezTo>
                                <a:pt x="6906" y="21818"/>
                                <a:pt x="7256" y="22358"/>
                                <a:pt x="7878" y="22895"/>
                              </a:cubicBezTo>
                              <a:cubicBezTo>
                                <a:pt x="8854" y="23755"/>
                                <a:pt x="10542" y="24049"/>
                                <a:pt x="11597" y="23826"/>
                              </a:cubicBezTo>
                              <a:cubicBezTo>
                                <a:pt x="12453" y="24666"/>
                                <a:pt x="13679" y="25024"/>
                                <a:pt x="15162" y="25186"/>
                              </a:cubicBezTo>
                              <a:lnTo>
                                <a:pt x="16406" y="822"/>
                              </a:lnTo>
                              <a:cubicBezTo>
                                <a:pt x="16152" y="796"/>
                                <a:pt x="15898" y="775"/>
                                <a:pt x="15642" y="7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2" name="Freeform: Shape 392"/>
                      <wps:cNvSpPr/>
                      <wps:spPr>
                        <a:xfrm>
                          <a:off x="2937696" y="4591772"/>
                          <a:ext cx="8702" cy="21754"/>
                        </a:xfrm>
                        <a:custGeom>
                          <a:avLst/>
                          <a:gdLst>
                            <a:gd name="connsiteX0" fmla="*/ 2817 w 8702"/>
                            <a:gd name="connsiteY0" fmla="*/ 109 h 21754"/>
                            <a:gd name="connsiteX1" fmla="*/ 1753 w 8702"/>
                            <a:gd name="connsiteY1" fmla="*/ 105 h 21754"/>
                            <a:gd name="connsiteX2" fmla="*/ 1186 w 8702"/>
                            <a:gd name="connsiteY2" fmla="*/ 615 h 21754"/>
                            <a:gd name="connsiteX3" fmla="*/ 4161 w 8702"/>
                            <a:gd name="connsiteY3" fmla="*/ 10413 h 21754"/>
                            <a:gd name="connsiteX4" fmla="*/ 2526 w 8702"/>
                            <a:gd name="connsiteY4" fmla="*/ 23442 h 21754"/>
                            <a:gd name="connsiteX5" fmla="*/ 3152 w 8702"/>
                            <a:gd name="connsiteY5" fmla="*/ 23025 h 21754"/>
                            <a:gd name="connsiteX6" fmla="*/ 4896 w 8702"/>
                            <a:gd name="connsiteY6" fmla="*/ 23514 h 21754"/>
                            <a:gd name="connsiteX7" fmla="*/ 8807 w 8702"/>
                            <a:gd name="connsiteY7" fmla="*/ 21700 h 21754"/>
                            <a:gd name="connsiteX8" fmla="*/ 8815 w 8702"/>
                            <a:gd name="connsiteY8" fmla="*/ 21704 h 21754"/>
                            <a:gd name="connsiteX9" fmla="*/ 11908 w 8702"/>
                            <a:gd name="connsiteY9" fmla="*/ 10870 h 21754"/>
                            <a:gd name="connsiteX10" fmla="*/ 2817 w 8702"/>
                            <a:gd name="connsiteY10" fmla="*/ 1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817" y="109"/>
                              </a:moveTo>
                              <a:cubicBezTo>
                                <a:pt x="2467" y="89"/>
                                <a:pt x="2113" y="89"/>
                                <a:pt x="1753" y="105"/>
                              </a:cubicBezTo>
                              <a:lnTo>
                                <a:pt x="1186" y="615"/>
                              </a:lnTo>
                              <a:cubicBezTo>
                                <a:pt x="1186" y="615"/>
                                <a:pt x="3650" y="5174"/>
                                <a:pt x="4161" y="10413"/>
                              </a:cubicBezTo>
                              <a:cubicBezTo>
                                <a:pt x="4550" y="14390"/>
                                <a:pt x="3199" y="20653"/>
                                <a:pt x="2526" y="23442"/>
                              </a:cubicBezTo>
                              <a:cubicBezTo>
                                <a:pt x="2766" y="23324"/>
                                <a:pt x="2977" y="23186"/>
                                <a:pt x="3152" y="23025"/>
                              </a:cubicBezTo>
                              <a:cubicBezTo>
                                <a:pt x="3152" y="23025"/>
                                <a:pt x="4153" y="23513"/>
                                <a:pt x="4896" y="23514"/>
                              </a:cubicBezTo>
                              <a:cubicBezTo>
                                <a:pt x="6764" y="23516"/>
                                <a:pt x="8192" y="22647"/>
                                <a:pt x="8807" y="21700"/>
                              </a:cubicBezTo>
                              <a:lnTo>
                                <a:pt x="8815" y="21704"/>
                              </a:lnTo>
                              <a:cubicBezTo>
                                <a:pt x="10252" y="18379"/>
                                <a:pt x="11980" y="13949"/>
                                <a:pt x="11908" y="10870"/>
                              </a:cubicBezTo>
                              <a:cubicBezTo>
                                <a:pt x="11458" y="3020"/>
                                <a:pt x="6938" y="338"/>
                                <a:pt x="2817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3" name="Freeform: Shape 393"/>
                      <wps:cNvSpPr/>
                      <wps:spPr>
                        <a:xfrm>
                          <a:off x="2925554" y="4590924"/>
                          <a:ext cx="8702" cy="21754"/>
                        </a:xfrm>
                        <a:custGeom>
                          <a:avLst/>
                          <a:gdLst>
                            <a:gd name="connsiteX0" fmla="*/ 11550 w 8702"/>
                            <a:gd name="connsiteY0" fmla="*/ 554 h 21754"/>
                            <a:gd name="connsiteX1" fmla="*/ 10057 w 8702"/>
                            <a:gd name="connsiteY1" fmla="*/ 995 h 21754"/>
                            <a:gd name="connsiteX2" fmla="*/ 727 w 8702"/>
                            <a:gd name="connsiteY2" fmla="*/ 10045 h 21754"/>
                            <a:gd name="connsiteX3" fmla="*/ 2918 w 8702"/>
                            <a:gd name="connsiteY3" fmla="*/ 21308 h 21754"/>
                            <a:gd name="connsiteX4" fmla="*/ 2929 w 8702"/>
                            <a:gd name="connsiteY4" fmla="*/ 21301 h 21754"/>
                            <a:gd name="connsiteX5" fmla="*/ 3901 w 8702"/>
                            <a:gd name="connsiteY5" fmla="*/ 22377 h 21754"/>
                            <a:gd name="connsiteX6" fmla="*/ 7619 w 8702"/>
                            <a:gd name="connsiteY6" fmla="*/ 23309 h 21754"/>
                            <a:gd name="connsiteX7" fmla="*/ 8963 w 8702"/>
                            <a:gd name="connsiteY7" fmla="*/ 24165 h 21754"/>
                            <a:gd name="connsiteX8" fmla="*/ 7945 w 8702"/>
                            <a:gd name="connsiteY8" fmla="*/ 17723 h 21754"/>
                            <a:gd name="connsiteX9" fmla="*/ 11234 w 8702"/>
                            <a:gd name="connsiteY9" fmla="*/ 1415 h 21754"/>
                            <a:gd name="connsiteX10" fmla="*/ 11550 w 8702"/>
                            <a:gd name="connsiteY10" fmla="*/ 55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11550" y="554"/>
                              </a:moveTo>
                              <a:cubicBezTo>
                                <a:pt x="11104" y="537"/>
                                <a:pt x="10057" y="995"/>
                                <a:pt x="10057" y="995"/>
                              </a:cubicBezTo>
                              <a:cubicBezTo>
                                <a:pt x="10057" y="995"/>
                                <a:pt x="1064" y="-63"/>
                                <a:pt x="727" y="10045"/>
                              </a:cubicBezTo>
                              <a:cubicBezTo>
                                <a:pt x="545" y="15532"/>
                                <a:pt x="1765" y="19148"/>
                                <a:pt x="2918" y="21308"/>
                              </a:cubicBezTo>
                              <a:lnTo>
                                <a:pt x="2929" y="21301"/>
                              </a:lnTo>
                              <a:cubicBezTo>
                                <a:pt x="2929" y="21301"/>
                                <a:pt x="3279" y="21840"/>
                                <a:pt x="3901" y="22377"/>
                              </a:cubicBezTo>
                              <a:cubicBezTo>
                                <a:pt x="4876" y="23238"/>
                                <a:pt x="6564" y="23532"/>
                                <a:pt x="7619" y="23309"/>
                              </a:cubicBezTo>
                              <a:cubicBezTo>
                                <a:pt x="7998" y="23680"/>
                                <a:pt x="8449" y="23958"/>
                                <a:pt x="8963" y="24165"/>
                              </a:cubicBezTo>
                              <a:cubicBezTo>
                                <a:pt x="8587" y="23113"/>
                                <a:pt x="8145" y="21186"/>
                                <a:pt x="7945" y="17723"/>
                              </a:cubicBezTo>
                              <a:cubicBezTo>
                                <a:pt x="7564" y="11114"/>
                                <a:pt x="9592" y="3069"/>
                                <a:pt x="11234" y="1415"/>
                              </a:cubicBezTo>
                              <a:cubicBezTo>
                                <a:pt x="11876" y="769"/>
                                <a:pt x="11836" y="564"/>
                                <a:pt x="11550" y="5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4" name="Freeform: Shape 394"/>
                      <wps:cNvSpPr/>
                      <wps:spPr>
                        <a:xfrm>
                          <a:off x="2931200" y="4590971"/>
                          <a:ext cx="8702" cy="21754"/>
                        </a:xfrm>
                        <a:custGeom>
                          <a:avLst/>
                          <a:gdLst>
                            <a:gd name="connsiteX0" fmla="*/ 6796 w 8702"/>
                            <a:gd name="connsiteY0" fmla="*/ 309 h 21754"/>
                            <a:gd name="connsiteX1" fmla="*/ 5115 w 8702"/>
                            <a:gd name="connsiteY1" fmla="*/ 1015 h 21754"/>
                            <a:gd name="connsiteX2" fmla="*/ 638 w 8702"/>
                            <a:gd name="connsiteY2" fmla="*/ 12419 h 21754"/>
                            <a:gd name="connsiteX3" fmla="*/ 2202 w 8702"/>
                            <a:gd name="connsiteY3" fmla="*/ 23468 h 21754"/>
                            <a:gd name="connsiteX4" fmla="*/ 6009 w 8702"/>
                            <a:gd name="connsiteY4" fmla="*/ 24667 h 21754"/>
                            <a:gd name="connsiteX5" fmla="*/ 9648 w 8702"/>
                            <a:gd name="connsiteY5" fmla="*/ 23826 h 21754"/>
                            <a:gd name="connsiteX6" fmla="*/ 9660 w 8702"/>
                            <a:gd name="connsiteY6" fmla="*/ 23832 h 21754"/>
                            <a:gd name="connsiteX7" fmla="*/ 11628 w 8702"/>
                            <a:gd name="connsiteY7" fmla="*/ 11502 h 21754"/>
                            <a:gd name="connsiteX8" fmla="*/ 8070 w 8702"/>
                            <a:gd name="connsiteY8" fmla="*/ 1068 h 21754"/>
                            <a:gd name="connsiteX9" fmla="*/ 6796 w 8702"/>
                            <a:gd name="connsiteY9" fmla="*/ 309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6796" y="309"/>
                              </a:moveTo>
                              <a:cubicBezTo>
                                <a:pt x="6346" y="292"/>
                                <a:pt x="5806" y="494"/>
                                <a:pt x="5115" y="1015"/>
                              </a:cubicBezTo>
                              <a:cubicBezTo>
                                <a:pt x="2910" y="2677"/>
                                <a:pt x="978" y="4727"/>
                                <a:pt x="638" y="12419"/>
                              </a:cubicBezTo>
                              <a:cubicBezTo>
                                <a:pt x="371" y="18463"/>
                                <a:pt x="1427" y="21849"/>
                                <a:pt x="2202" y="23468"/>
                              </a:cubicBezTo>
                              <a:cubicBezTo>
                                <a:pt x="3138" y="24241"/>
                                <a:pt x="4446" y="24541"/>
                                <a:pt x="6009" y="24667"/>
                              </a:cubicBezTo>
                              <a:cubicBezTo>
                                <a:pt x="7558" y="24800"/>
                                <a:pt x="8911" y="24500"/>
                                <a:pt x="9648" y="23826"/>
                              </a:cubicBezTo>
                              <a:lnTo>
                                <a:pt x="9660" y="23832"/>
                              </a:lnTo>
                              <a:cubicBezTo>
                                <a:pt x="10364" y="22034"/>
                                <a:pt x="11665" y="17844"/>
                                <a:pt x="11628" y="11502"/>
                              </a:cubicBezTo>
                              <a:cubicBezTo>
                                <a:pt x="11588" y="4459"/>
                                <a:pt x="8767" y="1892"/>
                                <a:pt x="8070" y="1068"/>
                              </a:cubicBezTo>
                              <a:cubicBezTo>
                                <a:pt x="7700" y="630"/>
                                <a:pt x="7305" y="329"/>
                                <a:pt x="6796" y="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5" name="Freeform: Shape 395"/>
                      <wps:cNvSpPr/>
                      <wps:spPr>
                        <a:xfrm>
                          <a:off x="2933919" y="4585058"/>
                          <a:ext cx="4351" cy="4351"/>
                        </a:xfrm>
                        <a:custGeom>
                          <a:avLst/>
                          <a:gdLst>
                            <a:gd name="connsiteX0" fmla="*/ 1464 w 4351"/>
                            <a:gd name="connsiteY0" fmla="*/ 7808 h 4350"/>
                            <a:gd name="connsiteX1" fmla="*/ 3458 w 4351"/>
                            <a:gd name="connsiteY1" fmla="*/ 7491 h 4350"/>
                            <a:gd name="connsiteX2" fmla="*/ 5713 w 4351"/>
                            <a:gd name="connsiteY2" fmla="*/ 7906 h 4350"/>
                            <a:gd name="connsiteX3" fmla="*/ 6361 w 4351"/>
                            <a:gd name="connsiteY3" fmla="*/ 8119 h 4350"/>
                            <a:gd name="connsiteX4" fmla="*/ 6524 w 4351"/>
                            <a:gd name="connsiteY4" fmla="*/ 7288 h 4350"/>
                            <a:gd name="connsiteX5" fmla="*/ 6966 w 4351"/>
                            <a:gd name="connsiteY5" fmla="*/ 6831 h 4350"/>
                            <a:gd name="connsiteX6" fmla="*/ 4977 w 4351"/>
                            <a:gd name="connsiteY6" fmla="*/ 3554 h 4350"/>
                            <a:gd name="connsiteX7" fmla="*/ 6360 w 4351"/>
                            <a:gd name="connsiteY7" fmla="*/ 1109 h 4350"/>
                            <a:gd name="connsiteX8" fmla="*/ 6032 w 4351"/>
                            <a:gd name="connsiteY8" fmla="*/ 493 h 4350"/>
                            <a:gd name="connsiteX9" fmla="*/ 5145 w 4351"/>
                            <a:gd name="connsiteY9" fmla="*/ 268 h 4350"/>
                            <a:gd name="connsiteX10" fmla="*/ 4714 w 4351"/>
                            <a:gd name="connsiteY10" fmla="*/ 486 h 4350"/>
                            <a:gd name="connsiteX11" fmla="*/ 2645 w 4351"/>
                            <a:gd name="connsiteY11" fmla="*/ 4634 h 4350"/>
                            <a:gd name="connsiteX12" fmla="*/ 1714 w 4351"/>
                            <a:gd name="connsiteY12" fmla="*/ 6443 h 4350"/>
                            <a:gd name="connsiteX13" fmla="*/ 76 w 4351"/>
                            <a:gd name="connsiteY13" fmla="*/ 6839 h 4350"/>
                            <a:gd name="connsiteX14" fmla="*/ 1253 w 4351"/>
                            <a:gd name="connsiteY14" fmla="*/ 7259 h 4350"/>
                            <a:gd name="connsiteX15" fmla="*/ 1464 w 4351"/>
                            <a:gd name="connsiteY15" fmla="*/ 780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464" y="7808"/>
                              </a:moveTo>
                              <a:cubicBezTo>
                                <a:pt x="1464" y="7808"/>
                                <a:pt x="2618" y="7508"/>
                                <a:pt x="3458" y="7491"/>
                              </a:cubicBezTo>
                              <a:cubicBezTo>
                                <a:pt x="4297" y="7474"/>
                                <a:pt x="5298" y="7825"/>
                                <a:pt x="5713" y="7906"/>
                              </a:cubicBezTo>
                              <a:cubicBezTo>
                                <a:pt x="6128" y="7987"/>
                                <a:pt x="6361" y="8119"/>
                                <a:pt x="6361" y="8119"/>
                              </a:cubicBezTo>
                              <a:cubicBezTo>
                                <a:pt x="6361" y="8119"/>
                                <a:pt x="6272" y="7515"/>
                                <a:pt x="6524" y="7288"/>
                              </a:cubicBezTo>
                              <a:cubicBezTo>
                                <a:pt x="6775" y="7061"/>
                                <a:pt x="6966" y="6831"/>
                                <a:pt x="6966" y="6831"/>
                              </a:cubicBezTo>
                              <a:cubicBezTo>
                                <a:pt x="6966" y="6831"/>
                                <a:pt x="4248" y="6093"/>
                                <a:pt x="4977" y="3554"/>
                              </a:cubicBezTo>
                              <a:cubicBezTo>
                                <a:pt x="5340" y="2288"/>
                                <a:pt x="6360" y="1109"/>
                                <a:pt x="6360" y="1109"/>
                              </a:cubicBezTo>
                              <a:cubicBezTo>
                                <a:pt x="6360" y="1109"/>
                                <a:pt x="6353" y="576"/>
                                <a:pt x="6032" y="493"/>
                              </a:cubicBezTo>
                              <a:cubicBezTo>
                                <a:pt x="5736" y="417"/>
                                <a:pt x="5145" y="268"/>
                                <a:pt x="5145" y="268"/>
                              </a:cubicBezTo>
                              <a:lnTo>
                                <a:pt x="4714" y="486"/>
                              </a:lnTo>
                              <a:cubicBezTo>
                                <a:pt x="4714" y="486"/>
                                <a:pt x="3127" y="2582"/>
                                <a:pt x="2645" y="4634"/>
                              </a:cubicBezTo>
                              <a:cubicBezTo>
                                <a:pt x="2339" y="5936"/>
                                <a:pt x="1714" y="6443"/>
                                <a:pt x="1714" y="6443"/>
                              </a:cubicBezTo>
                              <a:lnTo>
                                <a:pt x="76" y="6839"/>
                              </a:lnTo>
                              <a:cubicBezTo>
                                <a:pt x="76" y="6839"/>
                                <a:pt x="1026" y="7007"/>
                                <a:pt x="1253" y="7259"/>
                              </a:cubicBezTo>
                              <a:cubicBezTo>
                                <a:pt x="1479" y="7510"/>
                                <a:pt x="1464" y="7809"/>
                                <a:pt x="1464" y="78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6" name="Freeform: Shape 396"/>
                      <wps:cNvSpPr/>
                      <wps:spPr>
                        <a:xfrm>
                          <a:off x="2935354" y="4585439"/>
                          <a:ext cx="4351" cy="4351"/>
                        </a:xfrm>
                        <a:custGeom>
                          <a:avLst/>
                          <a:gdLst>
                            <a:gd name="connsiteX0" fmla="*/ 3681 w 4351"/>
                            <a:gd name="connsiteY0" fmla="*/ 194 h 4350"/>
                            <a:gd name="connsiteX1" fmla="*/ 2981 w 4351"/>
                            <a:gd name="connsiteY1" fmla="*/ 982 h 4350"/>
                            <a:gd name="connsiteX2" fmla="*/ 1630 w 4351"/>
                            <a:gd name="connsiteY2" fmla="*/ 4344 h 4350"/>
                            <a:gd name="connsiteX3" fmla="*/ 30 w 4351"/>
                            <a:gd name="connsiteY3" fmla="*/ 7421 h 4350"/>
                            <a:gd name="connsiteX4" fmla="*/ 29 w 4351"/>
                            <a:gd name="connsiteY4" fmla="*/ 7428 h 4350"/>
                            <a:gd name="connsiteX5" fmla="*/ 2022 w 4351"/>
                            <a:gd name="connsiteY5" fmla="*/ 7110 h 4350"/>
                            <a:gd name="connsiteX6" fmla="*/ 4278 w 4351"/>
                            <a:gd name="connsiteY6" fmla="*/ 7525 h 4350"/>
                            <a:gd name="connsiteX7" fmla="*/ 4893 w 4351"/>
                            <a:gd name="connsiteY7" fmla="*/ 7721 h 4350"/>
                            <a:gd name="connsiteX8" fmla="*/ 3951 w 4351"/>
                            <a:gd name="connsiteY8" fmla="*/ 6713 h 4350"/>
                            <a:gd name="connsiteX9" fmla="*/ 3165 w 4351"/>
                            <a:gd name="connsiteY9" fmla="*/ 3846 h 4350"/>
                            <a:gd name="connsiteX10" fmla="*/ 4546 w 4351"/>
                            <a:gd name="connsiteY10" fmla="*/ 980 h 4350"/>
                            <a:gd name="connsiteX11" fmla="*/ 4714 w 4351"/>
                            <a:gd name="connsiteY11" fmla="*/ 385 h 4350"/>
                            <a:gd name="connsiteX12" fmla="*/ 3681 w 4351"/>
                            <a:gd name="connsiteY12" fmla="*/ 194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3681" y="194"/>
                              </a:moveTo>
                              <a:cubicBezTo>
                                <a:pt x="3681" y="194"/>
                                <a:pt x="3211" y="545"/>
                                <a:pt x="2981" y="982"/>
                              </a:cubicBezTo>
                              <a:cubicBezTo>
                                <a:pt x="2616" y="1677"/>
                                <a:pt x="1820" y="2762"/>
                                <a:pt x="1630" y="4344"/>
                              </a:cubicBezTo>
                              <a:cubicBezTo>
                                <a:pt x="1448" y="5849"/>
                                <a:pt x="554" y="6914"/>
                                <a:pt x="30" y="7421"/>
                              </a:cubicBezTo>
                              <a:cubicBezTo>
                                <a:pt x="29" y="7423"/>
                                <a:pt x="29" y="7428"/>
                                <a:pt x="29" y="7428"/>
                              </a:cubicBezTo>
                              <a:cubicBezTo>
                                <a:pt x="29" y="7428"/>
                                <a:pt x="1183" y="7127"/>
                                <a:pt x="2022" y="7110"/>
                              </a:cubicBezTo>
                              <a:cubicBezTo>
                                <a:pt x="2862" y="7093"/>
                                <a:pt x="3863" y="7444"/>
                                <a:pt x="4278" y="7525"/>
                              </a:cubicBezTo>
                              <a:cubicBezTo>
                                <a:pt x="4614" y="7591"/>
                                <a:pt x="4823" y="7686"/>
                                <a:pt x="4893" y="7721"/>
                              </a:cubicBezTo>
                              <a:cubicBezTo>
                                <a:pt x="4673" y="7494"/>
                                <a:pt x="4347" y="7152"/>
                                <a:pt x="3951" y="6713"/>
                              </a:cubicBezTo>
                              <a:cubicBezTo>
                                <a:pt x="3250" y="5936"/>
                                <a:pt x="3144" y="4687"/>
                                <a:pt x="3165" y="3846"/>
                              </a:cubicBezTo>
                              <a:cubicBezTo>
                                <a:pt x="3189" y="2832"/>
                                <a:pt x="4342" y="1217"/>
                                <a:pt x="4546" y="980"/>
                              </a:cubicBezTo>
                              <a:cubicBezTo>
                                <a:pt x="4750" y="744"/>
                                <a:pt x="4714" y="385"/>
                                <a:pt x="4714" y="385"/>
                              </a:cubicBezTo>
                              <a:lnTo>
                                <a:pt x="3681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7" name="Freeform: Shape 397"/>
                      <wps:cNvSpPr/>
                      <wps:spPr>
                        <a:xfrm>
                          <a:off x="2591825" y="4573376"/>
                          <a:ext cx="39160" cy="30456"/>
                        </a:xfrm>
                        <a:custGeom>
                          <a:avLst/>
                          <a:gdLst>
                            <a:gd name="connsiteX0" fmla="*/ 15411 w 39159"/>
                            <a:gd name="connsiteY0" fmla="*/ 1711 h 30455"/>
                            <a:gd name="connsiteX1" fmla="*/ 12164 w 39159"/>
                            <a:gd name="connsiteY1" fmla="*/ 1428 h 30455"/>
                            <a:gd name="connsiteX2" fmla="*/ 2588 w 39159"/>
                            <a:gd name="connsiteY2" fmla="*/ 9613 h 30455"/>
                            <a:gd name="connsiteX3" fmla="*/ 6448 w 39159"/>
                            <a:gd name="connsiteY3" fmla="*/ 28581 h 30455"/>
                            <a:gd name="connsiteX4" fmla="*/ 9167 w 39159"/>
                            <a:gd name="connsiteY4" fmla="*/ 28500 h 30455"/>
                            <a:gd name="connsiteX5" fmla="*/ 10417 w 39159"/>
                            <a:gd name="connsiteY5" fmla="*/ 29884 h 30455"/>
                            <a:gd name="connsiteX6" fmla="*/ 15200 w 39159"/>
                            <a:gd name="connsiteY6" fmla="*/ 31082 h 30455"/>
                            <a:gd name="connsiteX7" fmla="*/ 20391 w 39159"/>
                            <a:gd name="connsiteY7" fmla="*/ 32889 h 30455"/>
                            <a:gd name="connsiteX8" fmla="*/ 25070 w 39159"/>
                            <a:gd name="connsiteY8" fmla="*/ 31807 h 30455"/>
                            <a:gd name="connsiteX9" fmla="*/ 27312 w 39159"/>
                            <a:gd name="connsiteY9" fmla="*/ 32435 h 30455"/>
                            <a:gd name="connsiteX10" fmla="*/ 32342 w 39159"/>
                            <a:gd name="connsiteY10" fmla="*/ 30103 h 30455"/>
                            <a:gd name="connsiteX11" fmla="*/ 35071 w 39159"/>
                            <a:gd name="connsiteY11" fmla="*/ 30024 h 30455"/>
                            <a:gd name="connsiteX12" fmla="*/ 40622 w 39159"/>
                            <a:gd name="connsiteY12" fmla="*/ 9277 h 30455"/>
                            <a:gd name="connsiteX13" fmla="*/ 32147 w 39159"/>
                            <a:gd name="connsiteY13" fmla="*/ 2314 h 30455"/>
                            <a:gd name="connsiteX14" fmla="*/ 24555 w 39159"/>
                            <a:gd name="connsiteY14" fmla="*/ 2022 h 30455"/>
                            <a:gd name="connsiteX15" fmla="*/ 15411 w 39159"/>
                            <a:gd name="connsiteY15" fmla="*/ 1711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411" y="1711"/>
                              </a:moveTo>
                              <a:cubicBezTo>
                                <a:pt x="15411" y="1711"/>
                                <a:pt x="13975" y="1051"/>
                                <a:pt x="12164" y="1428"/>
                              </a:cubicBezTo>
                              <a:cubicBezTo>
                                <a:pt x="8275" y="2238"/>
                                <a:pt x="4335" y="5568"/>
                                <a:pt x="2588" y="9613"/>
                              </a:cubicBezTo>
                              <a:cubicBezTo>
                                <a:pt x="-681" y="17184"/>
                                <a:pt x="1848" y="26046"/>
                                <a:pt x="6448" y="28581"/>
                              </a:cubicBezTo>
                              <a:cubicBezTo>
                                <a:pt x="8051" y="29235"/>
                                <a:pt x="9167" y="28500"/>
                                <a:pt x="9167" y="28500"/>
                              </a:cubicBezTo>
                              <a:cubicBezTo>
                                <a:pt x="9167" y="28500"/>
                                <a:pt x="9617" y="29194"/>
                                <a:pt x="10417" y="29884"/>
                              </a:cubicBezTo>
                              <a:cubicBezTo>
                                <a:pt x="11672" y="30991"/>
                                <a:pt x="13843" y="31369"/>
                                <a:pt x="15200" y="31082"/>
                              </a:cubicBezTo>
                              <a:cubicBezTo>
                                <a:pt x="16415" y="32274"/>
                                <a:pt x="18211" y="32712"/>
                                <a:pt x="20391" y="32889"/>
                              </a:cubicBezTo>
                              <a:cubicBezTo>
                                <a:pt x="22382" y="33059"/>
                                <a:pt x="24123" y="32673"/>
                                <a:pt x="25070" y="31807"/>
                              </a:cubicBezTo>
                              <a:cubicBezTo>
                                <a:pt x="25070" y="31807"/>
                                <a:pt x="26357" y="32434"/>
                                <a:pt x="27312" y="32435"/>
                              </a:cubicBezTo>
                              <a:cubicBezTo>
                                <a:pt x="29714" y="32438"/>
                                <a:pt x="31551" y="31320"/>
                                <a:pt x="32342" y="30103"/>
                              </a:cubicBezTo>
                              <a:cubicBezTo>
                                <a:pt x="32342" y="30103"/>
                                <a:pt x="33527" y="30716"/>
                                <a:pt x="35071" y="30024"/>
                              </a:cubicBezTo>
                              <a:cubicBezTo>
                                <a:pt x="40401" y="27636"/>
                                <a:pt x="44719" y="19055"/>
                                <a:pt x="40622" y="9277"/>
                              </a:cubicBezTo>
                              <a:cubicBezTo>
                                <a:pt x="38935" y="5251"/>
                                <a:pt x="34905" y="2979"/>
                                <a:pt x="32147" y="2314"/>
                              </a:cubicBezTo>
                              <a:cubicBezTo>
                                <a:pt x="30121" y="1826"/>
                                <a:pt x="28218" y="1281"/>
                                <a:pt x="24555" y="2022"/>
                              </a:cubicBezTo>
                              <a:cubicBezTo>
                                <a:pt x="21434" y="1347"/>
                                <a:pt x="18922" y="1156"/>
                                <a:pt x="15411" y="1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884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8" name="Freeform: Shape 398"/>
                      <wps:cNvSpPr/>
                      <wps:spPr>
                        <a:xfrm>
                          <a:off x="2598312" y="4595713"/>
                          <a:ext cx="26107" cy="8702"/>
                        </a:xfrm>
                        <a:custGeom>
                          <a:avLst/>
                          <a:gdLst>
                            <a:gd name="connsiteX0" fmla="*/ 29141 w 26106"/>
                            <a:gd name="connsiteY0" fmla="*/ 6399 h 8701"/>
                            <a:gd name="connsiteX1" fmla="*/ 14468 w 26106"/>
                            <a:gd name="connsiteY1" fmla="*/ 10490 h 8701"/>
                            <a:gd name="connsiteX2" fmla="*/ 288 w 26106"/>
                            <a:gd name="connsiteY2" fmla="*/ 4925 h 8701"/>
                            <a:gd name="connsiteX3" fmla="*/ 14961 w 26106"/>
                            <a:gd name="connsiteY3" fmla="*/ 833 h 8701"/>
                            <a:gd name="connsiteX4" fmla="*/ 29141 w 26106"/>
                            <a:gd name="connsiteY4" fmla="*/ 6399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106" h="8701">
                              <a:moveTo>
                                <a:pt x="29141" y="6399"/>
                              </a:moveTo>
                              <a:cubicBezTo>
                                <a:pt x="29005" y="9065"/>
                                <a:pt x="22435" y="10897"/>
                                <a:pt x="14468" y="10490"/>
                              </a:cubicBezTo>
                              <a:cubicBezTo>
                                <a:pt x="6501" y="10083"/>
                                <a:pt x="152" y="7592"/>
                                <a:pt x="288" y="4925"/>
                              </a:cubicBezTo>
                              <a:cubicBezTo>
                                <a:pt x="424" y="2258"/>
                                <a:pt x="6994" y="426"/>
                                <a:pt x="14961" y="833"/>
                              </a:cubicBezTo>
                              <a:cubicBezTo>
                                <a:pt x="22929" y="1240"/>
                                <a:pt x="29277" y="3732"/>
                                <a:pt x="29141" y="63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96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399" name="Freeform: Shape 399"/>
                      <wps:cNvSpPr/>
                      <wps:spPr>
                        <a:xfrm>
                          <a:off x="2592108" y="4573659"/>
                          <a:ext cx="39160" cy="30456"/>
                        </a:xfrm>
                        <a:custGeom>
                          <a:avLst/>
                          <a:gdLst>
                            <a:gd name="connsiteX0" fmla="*/ 15127 w 39159"/>
                            <a:gd name="connsiteY0" fmla="*/ 1428 h 30455"/>
                            <a:gd name="connsiteX1" fmla="*/ 11881 w 39159"/>
                            <a:gd name="connsiteY1" fmla="*/ 1145 h 30455"/>
                            <a:gd name="connsiteX2" fmla="*/ 2305 w 39159"/>
                            <a:gd name="connsiteY2" fmla="*/ 9329 h 30455"/>
                            <a:gd name="connsiteX3" fmla="*/ 6165 w 39159"/>
                            <a:gd name="connsiteY3" fmla="*/ 28298 h 30455"/>
                            <a:gd name="connsiteX4" fmla="*/ 8884 w 39159"/>
                            <a:gd name="connsiteY4" fmla="*/ 28216 h 30455"/>
                            <a:gd name="connsiteX5" fmla="*/ 10134 w 39159"/>
                            <a:gd name="connsiteY5" fmla="*/ 29601 h 30455"/>
                            <a:gd name="connsiteX6" fmla="*/ 14916 w 39159"/>
                            <a:gd name="connsiteY6" fmla="*/ 30799 h 30455"/>
                            <a:gd name="connsiteX7" fmla="*/ 20108 w 39159"/>
                            <a:gd name="connsiteY7" fmla="*/ 32605 h 30455"/>
                            <a:gd name="connsiteX8" fmla="*/ 24786 w 39159"/>
                            <a:gd name="connsiteY8" fmla="*/ 31523 h 30455"/>
                            <a:gd name="connsiteX9" fmla="*/ 27029 w 39159"/>
                            <a:gd name="connsiteY9" fmla="*/ 32152 h 30455"/>
                            <a:gd name="connsiteX10" fmla="*/ 32059 w 39159"/>
                            <a:gd name="connsiteY10" fmla="*/ 29819 h 30455"/>
                            <a:gd name="connsiteX11" fmla="*/ 34788 w 39159"/>
                            <a:gd name="connsiteY11" fmla="*/ 29741 h 30455"/>
                            <a:gd name="connsiteX12" fmla="*/ 40339 w 39159"/>
                            <a:gd name="connsiteY12" fmla="*/ 8993 h 30455"/>
                            <a:gd name="connsiteX13" fmla="*/ 31864 w 39159"/>
                            <a:gd name="connsiteY13" fmla="*/ 2031 h 30455"/>
                            <a:gd name="connsiteX14" fmla="*/ 24271 w 39159"/>
                            <a:gd name="connsiteY14" fmla="*/ 1738 h 30455"/>
                            <a:gd name="connsiteX15" fmla="*/ 15128 w 39159"/>
                            <a:gd name="connsiteY15" fmla="*/ 142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159" h="30455">
                              <a:moveTo>
                                <a:pt x="15127" y="1428"/>
                              </a:moveTo>
                              <a:cubicBezTo>
                                <a:pt x="15127" y="1428"/>
                                <a:pt x="13692" y="768"/>
                                <a:pt x="11881" y="1145"/>
                              </a:cubicBezTo>
                              <a:cubicBezTo>
                                <a:pt x="7992" y="1955"/>
                                <a:pt x="4051" y="5285"/>
                                <a:pt x="2305" y="9329"/>
                              </a:cubicBezTo>
                              <a:cubicBezTo>
                                <a:pt x="-964" y="16900"/>
                                <a:pt x="1565" y="25763"/>
                                <a:pt x="6165" y="28298"/>
                              </a:cubicBezTo>
                              <a:cubicBezTo>
                                <a:pt x="7768" y="28952"/>
                                <a:pt x="8884" y="28216"/>
                                <a:pt x="8884" y="28216"/>
                              </a:cubicBezTo>
                              <a:cubicBezTo>
                                <a:pt x="8884" y="28216"/>
                                <a:pt x="9334" y="28910"/>
                                <a:pt x="10134" y="29601"/>
                              </a:cubicBezTo>
                              <a:cubicBezTo>
                                <a:pt x="11389" y="30708"/>
                                <a:pt x="13560" y="31086"/>
                                <a:pt x="14916" y="30799"/>
                              </a:cubicBezTo>
                              <a:cubicBezTo>
                                <a:pt x="16132" y="31991"/>
                                <a:pt x="17928" y="32429"/>
                                <a:pt x="20108" y="32605"/>
                              </a:cubicBezTo>
                              <a:cubicBezTo>
                                <a:pt x="22099" y="32776"/>
                                <a:pt x="23839" y="32390"/>
                                <a:pt x="24786" y="31523"/>
                              </a:cubicBezTo>
                              <a:cubicBezTo>
                                <a:pt x="24786" y="31523"/>
                                <a:pt x="26074" y="32150"/>
                                <a:pt x="27029" y="32152"/>
                              </a:cubicBezTo>
                              <a:cubicBezTo>
                                <a:pt x="29431" y="32155"/>
                                <a:pt x="31268" y="31037"/>
                                <a:pt x="32059" y="29819"/>
                              </a:cubicBezTo>
                              <a:cubicBezTo>
                                <a:pt x="32059" y="29819"/>
                                <a:pt x="33244" y="30433"/>
                                <a:pt x="34788" y="29741"/>
                              </a:cubicBezTo>
                              <a:cubicBezTo>
                                <a:pt x="40118" y="27353"/>
                                <a:pt x="44436" y="18771"/>
                                <a:pt x="40339" y="8993"/>
                              </a:cubicBezTo>
                              <a:cubicBezTo>
                                <a:pt x="38652" y="4967"/>
                                <a:pt x="34622" y="2695"/>
                                <a:pt x="31864" y="2031"/>
                              </a:cubicBezTo>
                              <a:cubicBezTo>
                                <a:pt x="29838" y="1543"/>
                                <a:pt x="27935" y="997"/>
                                <a:pt x="24271" y="1738"/>
                              </a:cubicBezTo>
                              <a:cubicBezTo>
                                <a:pt x="21151" y="1064"/>
                                <a:pt x="18639" y="873"/>
                                <a:pt x="15128" y="1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0" name="Freeform: Shape 400"/>
                      <wps:cNvSpPr/>
                      <wps:spPr>
                        <a:xfrm>
                          <a:off x="2592110" y="4573816"/>
                          <a:ext cx="17404" cy="30456"/>
                        </a:xfrm>
                        <a:custGeom>
                          <a:avLst/>
                          <a:gdLst>
                            <a:gd name="connsiteX0" fmla="*/ 20116 w 17404"/>
                            <a:gd name="connsiteY0" fmla="*/ 979 h 30455"/>
                            <a:gd name="connsiteX1" fmla="*/ 15125 w 17404"/>
                            <a:gd name="connsiteY1" fmla="*/ 1271 h 30455"/>
                            <a:gd name="connsiteX2" fmla="*/ 11879 w 17404"/>
                            <a:gd name="connsiteY2" fmla="*/ 989 h 30455"/>
                            <a:gd name="connsiteX3" fmla="*/ 2303 w 17404"/>
                            <a:gd name="connsiteY3" fmla="*/ 9173 h 30455"/>
                            <a:gd name="connsiteX4" fmla="*/ 6163 w 17404"/>
                            <a:gd name="connsiteY4" fmla="*/ 28141 h 30455"/>
                            <a:gd name="connsiteX5" fmla="*/ 8882 w 17404"/>
                            <a:gd name="connsiteY5" fmla="*/ 28060 h 30455"/>
                            <a:gd name="connsiteX6" fmla="*/ 10132 w 17404"/>
                            <a:gd name="connsiteY6" fmla="*/ 29444 h 30455"/>
                            <a:gd name="connsiteX7" fmla="*/ 14914 w 17404"/>
                            <a:gd name="connsiteY7" fmla="*/ 30642 h 30455"/>
                            <a:gd name="connsiteX8" fmla="*/ 19499 w 17404"/>
                            <a:gd name="connsiteY8" fmla="*/ 32391 h 30455"/>
                            <a:gd name="connsiteX9" fmla="*/ 21100 w 17404"/>
                            <a:gd name="connsiteY9" fmla="*/ 1057 h 30455"/>
                            <a:gd name="connsiteX10" fmla="*/ 20117 w 17404"/>
                            <a:gd name="connsiteY10" fmla="*/ 97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7404" h="30455">
                              <a:moveTo>
                                <a:pt x="20116" y="979"/>
                              </a:moveTo>
                              <a:cubicBezTo>
                                <a:pt x="18574" y="892"/>
                                <a:pt x="16990" y="976"/>
                                <a:pt x="15125" y="1271"/>
                              </a:cubicBezTo>
                              <a:cubicBezTo>
                                <a:pt x="15125" y="1271"/>
                                <a:pt x="13690" y="612"/>
                                <a:pt x="11879" y="989"/>
                              </a:cubicBezTo>
                              <a:cubicBezTo>
                                <a:pt x="7990" y="1799"/>
                                <a:pt x="4050" y="5128"/>
                                <a:pt x="2303" y="9173"/>
                              </a:cubicBezTo>
                              <a:cubicBezTo>
                                <a:pt x="-966" y="16744"/>
                                <a:pt x="1563" y="25606"/>
                                <a:pt x="6163" y="28141"/>
                              </a:cubicBezTo>
                              <a:cubicBezTo>
                                <a:pt x="7766" y="28795"/>
                                <a:pt x="8882" y="28060"/>
                                <a:pt x="8882" y="28060"/>
                              </a:cubicBezTo>
                              <a:cubicBezTo>
                                <a:pt x="8882" y="28060"/>
                                <a:pt x="9332" y="28754"/>
                                <a:pt x="10132" y="29444"/>
                              </a:cubicBezTo>
                              <a:cubicBezTo>
                                <a:pt x="11387" y="30551"/>
                                <a:pt x="13558" y="30929"/>
                                <a:pt x="14914" y="30642"/>
                              </a:cubicBezTo>
                              <a:cubicBezTo>
                                <a:pt x="16015" y="31722"/>
                                <a:pt x="17593" y="32182"/>
                                <a:pt x="19499" y="32391"/>
                              </a:cubicBezTo>
                              <a:lnTo>
                                <a:pt x="21100" y="1057"/>
                              </a:lnTo>
                              <a:cubicBezTo>
                                <a:pt x="20772" y="1024"/>
                                <a:pt x="20445" y="997"/>
                                <a:pt x="20117" y="9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1" name="Freeform: Shape 401"/>
                      <wps:cNvSpPr/>
                      <wps:spPr>
                        <a:xfrm>
                          <a:off x="2612841" y="4575571"/>
                          <a:ext cx="13053" cy="30456"/>
                        </a:xfrm>
                        <a:custGeom>
                          <a:avLst/>
                          <a:gdLst>
                            <a:gd name="connsiteX0" fmla="*/ 3622 w 13053"/>
                            <a:gd name="connsiteY0" fmla="*/ 140 h 30455"/>
                            <a:gd name="connsiteX1" fmla="*/ 2254 w 13053"/>
                            <a:gd name="connsiteY1" fmla="*/ 134 h 30455"/>
                            <a:gd name="connsiteX2" fmla="*/ 1526 w 13053"/>
                            <a:gd name="connsiteY2" fmla="*/ 790 h 30455"/>
                            <a:gd name="connsiteX3" fmla="*/ 5352 w 13053"/>
                            <a:gd name="connsiteY3" fmla="*/ 13391 h 30455"/>
                            <a:gd name="connsiteX4" fmla="*/ 3248 w 13053"/>
                            <a:gd name="connsiteY4" fmla="*/ 30148 h 30455"/>
                            <a:gd name="connsiteX5" fmla="*/ 4054 w 13053"/>
                            <a:gd name="connsiteY5" fmla="*/ 29613 h 30455"/>
                            <a:gd name="connsiteX6" fmla="*/ 6297 w 13053"/>
                            <a:gd name="connsiteY6" fmla="*/ 30241 h 30455"/>
                            <a:gd name="connsiteX7" fmla="*/ 11326 w 13053"/>
                            <a:gd name="connsiteY7" fmla="*/ 27908 h 30455"/>
                            <a:gd name="connsiteX8" fmla="*/ 11337 w 13053"/>
                            <a:gd name="connsiteY8" fmla="*/ 27913 h 30455"/>
                            <a:gd name="connsiteX9" fmla="*/ 15314 w 13053"/>
                            <a:gd name="connsiteY9" fmla="*/ 13980 h 30455"/>
                            <a:gd name="connsiteX10" fmla="*/ 3622 w 13053"/>
                            <a:gd name="connsiteY10" fmla="*/ 140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3622" y="140"/>
                              </a:moveTo>
                              <a:cubicBezTo>
                                <a:pt x="3173" y="115"/>
                                <a:pt x="2717" y="114"/>
                                <a:pt x="2254" y="134"/>
                              </a:cubicBezTo>
                              <a:lnTo>
                                <a:pt x="1526" y="790"/>
                              </a:lnTo>
                              <a:cubicBezTo>
                                <a:pt x="1526" y="790"/>
                                <a:pt x="4694" y="6654"/>
                                <a:pt x="5352" y="13391"/>
                              </a:cubicBezTo>
                              <a:cubicBezTo>
                                <a:pt x="5851" y="18507"/>
                                <a:pt x="4114" y="26561"/>
                                <a:pt x="3248" y="30148"/>
                              </a:cubicBezTo>
                              <a:cubicBezTo>
                                <a:pt x="3557" y="29997"/>
                                <a:pt x="3828" y="29819"/>
                                <a:pt x="4054" y="29613"/>
                              </a:cubicBezTo>
                              <a:cubicBezTo>
                                <a:pt x="4054" y="29613"/>
                                <a:pt x="5341" y="30239"/>
                                <a:pt x="6297" y="30241"/>
                              </a:cubicBezTo>
                              <a:cubicBezTo>
                                <a:pt x="8698" y="30244"/>
                                <a:pt x="10535" y="29126"/>
                                <a:pt x="11326" y="27908"/>
                              </a:cubicBezTo>
                              <a:lnTo>
                                <a:pt x="11337" y="27913"/>
                              </a:lnTo>
                              <a:cubicBezTo>
                                <a:pt x="13185" y="23637"/>
                                <a:pt x="15407" y="17939"/>
                                <a:pt x="15314" y="13980"/>
                              </a:cubicBezTo>
                              <a:cubicBezTo>
                                <a:pt x="14736" y="3884"/>
                                <a:pt x="8922" y="435"/>
                                <a:pt x="3622" y="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2" name="Freeform: Shape 402"/>
                      <wps:cNvSpPr/>
                      <wps:spPr>
                        <a:xfrm>
                          <a:off x="2597226" y="4574481"/>
                          <a:ext cx="13053" cy="30456"/>
                        </a:xfrm>
                        <a:custGeom>
                          <a:avLst/>
                          <a:gdLst>
                            <a:gd name="connsiteX0" fmla="*/ 14854 w 13053"/>
                            <a:gd name="connsiteY0" fmla="*/ 712 h 30455"/>
                            <a:gd name="connsiteX1" fmla="*/ 12934 w 13053"/>
                            <a:gd name="connsiteY1" fmla="*/ 1280 h 30455"/>
                            <a:gd name="connsiteX2" fmla="*/ 935 w 13053"/>
                            <a:gd name="connsiteY2" fmla="*/ 12919 h 30455"/>
                            <a:gd name="connsiteX3" fmla="*/ 3753 w 13053"/>
                            <a:gd name="connsiteY3" fmla="*/ 27403 h 30455"/>
                            <a:gd name="connsiteX4" fmla="*/ 3767 w 13053"/>
                            <a:gd name="connsiteY4" fmla="*/ 27395 h 30455"/>
                            <a:gd name="connsiteX5" fmla="*/ 5017 w 13053"/>
                            <a:gd name="connsiteY5" fmla="*/ 28779 h 30455"/>
                            <a:gd name="connsiteX6" fmla="*/ 9799 w 13053"/>
                            <a:gd name="connsiteY6" fmla="*/ 29977 h 30455"/>
                            <a:gd name="connsiteX7" fmla="*/ 11527 w 13053"/>
                            <a:gd name="connsiteY7" fmla="*/ 31078 h 30455"/>
                            <a:gd name="connsiteX8" fmla="*/ 10218 w 13053"/>
                            <a:gd name="connsiteY8" fmla="*/ 22793 h 30455"/>
                            <a:gd name="connsiteX9" fmla="*/ 14448 w 13053"/>
                            <a:gd name="connsiteY9" fmla="*/ 1820 h 30455"/>
                            <a:gd name="connsiteX10" fmla="*/ 14855 w 13053"/>
                            <a:gd name="connsiteY10" fmla="*/ 712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14854" y="712"/>
                              </a:moveTo>
                              <a:cubicBezTo>
                                <a:pt x="14280" y="691"/>
                                <a:pt x="12934" y="1280"/>
                                <a:pt x="12934" y="1280"/>
                              </a:cubicBezTo>
                              <a:cubicBezTo>
                                <a:pt x="12934" y="1280"/>
                                <a:pt x="1368" y="-81"/>
                                <a:pt x="935" y="12919"/>
                              </a:cubicBezTo>
                              <a:cubicBezTo>
                                <a:pt x="701" y="19975"/>
                                <a:pt x="2270" y="24626"/>
                                <a:pt x="3753" y="27403"/>
                              </a:cubicBezTo>
                              <a:lnTo>
                                <a:pt x="3767" y="27395"/>
                              </a:lnTo>
                              <a:cubicBezTo>
                                <a:pt x="3767" y="27395"/>
                                <a:pt x="4217" y="28088"/>
                                <a:pt x="5017" y="28779"/>
                              </a:cubicBezTo>
                              <a:cubicBezTo>
                                <a:pt x="6271" y="29886"/>
                                <a:pt x="8442" y="30264"/>
                                <a:pt x="9799" y="29977"/>
                              </a:cubicBezTo>
                              <a:cubicBezTo>
                                <a:pt x="10286" y="30455"/>
                                <a:pt x="10867" y="30811"/>
                                <a:pt x="11527" y="31078"/>
                              </a:cubicBezTo>
                              <a:cubicBezTo>
                                <a:pt x="11043" y="29725"/>
                                <a:pt x="10475" y="27246"/>
                                <a:pt x="10218" y="22793"/>
                              </a:cubicBezTo>
                              <a:cubicBezTo>
                                <a:pt x="9727" y="14293"/>
                                <a:pt x="12336" y="3946"/>
                                <a:pt x="14448" y="1820"/>
                              </a:cubicBezTo>
                              <a:cubicBezTo>
                                <a:pt x="15273" y="989"/>
                                <a:pt x="15222" y="725"/>
                                <a:pt x="14855" y="7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3" name="Freeform: Shape 403"/>
                      <wps:cNvSpPr/>
                      <wps:spPr>
                        <a:xfrm>
                          <a:off x="2604487" y="4574541"/>
                          <a:ext cx="13053" cy="30456"/>
                        </a:xfrm>
                        <a:custGeom>
                          <a:avLst/>
                          <a:gdLst>
                            <a:gd name="connsiteX0" fmla="*/ 8740 w 13053"/>
                            <a:gd name="connsiteY0" fmla="*/ 398 h 30455"/>
                            <a:gd name="connsiteX1" fmla="*/ 6578 w 13053"/>
                            <a:gd name="connsiteY1" fmla="*/ 1306 h 30455"/>
                            <a:gd name="connsiteX2" fmla="*/ 821 w 13053"/>
                            <a:gd name="connsiteY2" fmla="*/ 15972 h 30455"/>
                            <a:gd name="connsiteX3" fmla="*/ 2832 w 13053"/>
                            <a:gd name="connsiteY3" fmla="*/ 30182 h 30455"/>
                            <a:gd name="connsiteX4" fmla="*/ 7729 w 13053"/>
                            <a:gd name="connsiteY4" fmla="*/ 31724 h 30455"/>
                            <a:gd name="connsiteX5" fmla="*/ 12408 w 13053"/>
                            <a:gd name="connsiteY5" fmla="*/ 30642 h 30455"/>
                            <a:gd name="connsiteX6" fmla="*/ 12424 w 13053"/>
                            <a:gd name="connsiteY6" fmla="*/ 30650 h 30455"/>
                            <a:gd name="connsiteX7" fmla="*/ 14955 w 13053"/>
                            <a:gd name="connsiteY7" fmla="*/ 14792 h 30455"/>
                            <a:gd name="connsiteX8" fmla="*/ 10378 w 13053"/>
                            <a:gd name="connsiteY8" fmla="*/ 1374 h 30455"/>
                            <a:gd name="connsiteX9" fmla="*/ 8740 w 13053"/>
                            <a:gd name="connsiteY9" fmla="*/ 398 h 304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53" h="30455">
                              <a:moveTo>
                                <a:pt x="8740" y="398"/>
                              </a:moveTo>
                              <a:cubicBezTo>
                                <a:pt x="8161" y="376"/>
                                <a:pt x="7467" y="635"/>
                                <a:pt x="6578" y="1306"/>
                              </a:cubicBezTo>
                              <a:cubicBezTo>
                                <a:pt x="3743" y="3443"/>
                                <a:pt x="1258" y="6079"/>
                                <a:pt x="821" y="15972"/>
                              </a:cubicBezTo>
                              <a:cubicBezTo>
                                <a:pt x="477" y="23744"/>
                                <a:pt x="1835" y="28100"/>
                                <a:pt x="2832" y="30182"/>
                              </a:cubicBezTo>
                              <a:cubicBezTo>
                                <a:pt x="4036" y="31176"/>
                                <a:pt x="5718" y="31561"/>
                                <a:pt x="7729" y="31724"/>
                              </a:cubicBezTo>
                              <a:cubicBezTo>
                                <a:pt x="9720" y="31894"/>
                                <a:pt x="11460" y="31509"/>
                                <a:pt x="12408" y="30642"/>
                              </a:cubicBezTo>
                              <a:lnTo>
                                <a:pt x="12424" y="30650"/>
                              </a:lnTo>
                              <a:cubicBezTo>
                                <a:pt x="13328" y="28337"/>
                                <a:pt x="15002" y="22948"/>
                                <a:pt x="14955" y="14792"/>
                              </a:cubicBezTo>
                              <a:cubicBezTo>
                                <a:pt x="14903" y="5734"/>
                                <a:pt x="11275" y="2434"/>
                                <a:pt x="10378" y="1374"/>
                              </a:cubicBezTo>
                              <a:cubicBezTo>
                                <a:pt x="9902" y="810"/>
                                <a:pt x="9395" y="423"/>
                                <a:pt x="8740" y="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4" name="Freeform: Shape 404"/>
                      <wps:cNvSpPr/>
                      <wps:spPr>
                        <a:xfrm>
                          <a:off x="2607984" y="4566937"/>
                          <a:ext cx="8702" cy="8702"/>
                        </a:xfrm>
                        <a:custGeom>
                          <a:avLst/>
                          <a:gdLst>
                            <a:gd name="connsiteX0" fmla="*/ 1883 w 8702"/>
                            <a:gd name="connsiteY0" fmla="*/ 10042 h 8701"/>
                            <a:gd name="connsiteX1" fmla="*/ 4447 w 8702"/>
                            <a:gd name="connsiteY1" fmla="*/ 9634 h 8701"/>
                            <a:gd name="connsiteX2" fmla="*/ 7347 w 8702"/>
                            <a:gd name="connsiteY2" fmla="*/ 10167 h 8701"/>
                            <a:gd name="connsiteX3" fmla="*/ 8181 w 8702"/>
                            <a:gd name="connsiteY3" fmla="*/ 10441 h 8701"/>
                            <a:gd name="connsiteX4" fmla="*/ 8390 w 8702"/>
                            <a:gd name="connsiteY4" fmla="*/ 9373 h 8701"/>
                            <a:gd name="connsiteX5" fmla="*/ 8959 w 8702"/>
                            <a:gd name="connsiteY5" fmla="*/ 8786 h 8701"/>
                            <a:gd name="connsiteX6" fmla="*/ 6400 w 8702"/>
                            <a:gd name="connsiteY6" fmla="*/ 4571 h 8701"/>
                            <a:gd name="connsiteX7" fmla="*/ 8179 w 8702"/>
                            <a:gd name="connsiteY7" fmla="*/ 1426 h 8701"/>
                            <a:gd name="connsiteX8" fmla="*/ 7757 w 8702"/>
                            <a:gd name="connsiteY8" fmla="*/ 634 h 8701"/>
                            <a:gd name="connsiteX9" fmla="*/ 6616 w 8702"/>
                            <a:gd name="connsiteY9" fmla="*/ 345 h 8701"/>
                            <a:gd name="connsiteX10" fmla="*/ 6063 w 8702"/>
                            <a:gd name="connsiteY10" fmla="*/ 625 h 8701"/>
                            <a:gd name="connsiteX11" fmla="*/ 3401 w 8702"/>
                            <a:gd name="connsiteY11" fmla="*/ 5959 h 8701"/>
                            <a:gd name="connsiteX12" fmla="*/ 2204 w 8702"/>
                            <a:gd name="connsiteY12" fmla="*/ 8287 h 8701"/>
                            <a:gd name="connsiteX13" fmla="*/ 97 w 8702"/>
                            <a:gd name="connsiteY13" fmla="*/ 8796 h 8701"/>
                            <a:gd name="connsiteX14" fmla="*/ 1611 w 8702"/>
                            <a:gd name="connsiteY14" fmla="*/ 9335 h 8701"/>
                            <a:gd name="connsiteX15" fmla="*/ 1883 w 8702"/>
                            <a:gd name="connsiteY15" fmla="*/ 10042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8702" h="8701">
                              <a:moveTo>
                                <a:pt x="1883" y="10042"/>
                              </a:moveTo>
                              <a:cubicBezTo>
                                <a:pt x="1883" y="10042"/>
                                <a:pt x="3367" y="9656"/>
                                <a:pt x="4447" y="9634"/>
                              </a:cubicBezTo>
                              <a:cubicBezTo>
                                <a:pt x="5527" y="9612"/>
                                <a:pt x="6813" y="10063"/>
                                <a:pt x="7347" y="10167"/>
                              </a:cubicBezTo>
                              <a:cubicBezTo>
                                <a:pt x="7882" y="10272"/>
                                <a:pt x="8181" y="10441"/>
                                <a:pt x="8181" y="10441"/>
                              </a:cubicBezTo>
                              <a:cubicBezTo>
                                <a:pt x="8181" y="10441"/>
                                <a:pt x="8067" y="9665"/>
                                <a:pt x="8390" y="9373"/>
                              </a:cubicBezTo>
                              <a:cubicBezTo>
                                <a:pt x="8713" y="9081"/>
                                <a:pt x="8959" y="8786"/>
                                <a:pt x="8959" y="8786"/>
                              </a:cubicBezTo>
                              <a:cubicBezTo>
                                <a:pt x="8959" y="8786"/>
                                <a:pt x="5463" y="7837"/>
                                <a:pt x="6400" y="4571"/>
                              </a:cubicBezTo>
                              <a:cubicBezTo>
                                <a:pt x="6868" y="2942"/>
                                <a:pt x="8179" y="1426"/>
                                <a:pt x="8179" y="1426"/>
                              </a:cubicBezTo>
                              <a:cubicBezTo>
                                <a:pt x="8179" y="1426"/>
                                <a:pt x="8171" y="741"/>
                                <a:pt x="7757" y="634"/>
                              </a:cubicBezTo>
                              <a:cubicBezTo>
                                <a:pt x="7377" y="536"/>
                                <a:pt x="6616" y="345"/>
                                <a:pt x="6616" y="345"/>
                              </a:cubicBezTo>
                              <a:lnTo>
                                <a:pt x="6063" y="625"/>
                              </a:lnTo>
                              <a:cubicBezTo>
                                <a:pt x="6063" y="625"/>
                                <a:pt x="4022" y="3320"/>
                                <a:pt x="3401" y="5959"/>
                              </a:cubicBezTo>
                              <a:cubicBezTo>
                                <a:pt x="3008" y="7634"/>
                                <a:pt x="2204" y="8287"/>
                                <a:pt x="2204" y="8287"/>
                              </a:cubicBezTo>
                              <a:lnTo>
                                <a:pt x="97" y="8796"/>
                              </a:lnTo>
                              <a:cubicBezTo>
                                <a:pt x="97" y="8796"/>
                                <a:pt x="1319" y="9012"/>
                                <a:pt x="1611" y="9335"/>
                              </a:cubicBezTo>
                              <a:cubicBezTo>
                                <a:pt x="1903" y="9658"/>
                                <a:pt x="1883" y="10042"/>
                                <a:pt x="1883" y="100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5" name="Freeform: Shape 405"/>
                      <wps:cNvSpPr/>
                      <wps:spPr>
                        <a:xfrm>
                          <a:off x="2609829" y="4567427"/>
                          <a:ext cx="4351" cy="8702"/>
                        </a:xfrm>
                        <a:custGeom>
                          <a:avLst/>
                          <a:gdLst>
                            <a:gd name="connsiteX0" fmla="*/ 4734 w 4351"/>
                            <a:gd name="connsiteY0" fmla="*/ 250 h 8701"/>
                            <a:gd name="connsiteX1" fmla="*/ 3834 w 4351"/>
                            <a:gd name="connsiteY1" fmla="*/ 1263 h 8701"/>
                            <a:gd name="connsiteX2" fmla="*/ 2096 w 4351"/>
                            <a:gd name="connsiteY2" fmla="*/ 5587 h 8701"/>
                            <a:gd name="connsiteX3" fmla="*/ 38 w 4351"/>
                            <a:gd name="connsiteY3" fmla="*/ 9543 h 8701"/>
                            <a:gd name="connsiteX4" fmla="*/ 37 w 4351"/>
                            <a:gd name="connsiteY4" fmla="*/ 9553 h 8701"/>
                            <a:gd name="connsiteX5" fmla="*/ 2601 w 4351"/>
                            <a:gd name="connsiteY5" fmla="*/ 9144 h 8701"/>
                            <a:gd name="connsiteX6" fmla="*/ 5502 w 4351"/>
                            <a:gd name="connsiteY6" fmla="*/ 9678 h 8701"/>
                            <a:gd name="connsiteX7" fmla="*/ 6293 w 4351"/>
                            <a:gd name="connsiteY7" fmla="*/ 9930 h 8701"/>
                            <a:gd name="connsiteX8" fmla="*/ 5081 w 4351"/>
                            <a:gd name="connsiteY8" fmla="*/ 8633 h 8701"/>
                            <a:gd name="connsiteX9" fmla="*/ 4070 w 4351"/>
                            <a:gd name="connsiteY9" fmla="*/ 4946 h 8701"/>
                            <a:gd name="connsiteX10" fmla="*/ 5847 w 4351"/>
                            <a:gd name="connsiteY10" fmla="*/ 1261 h 8701"/>
                            <a:gd name="connsiteX11" fmla="*/ 6063 w 4351"/>
                            <a:gd name="connsiteY11" fmla="*/ 495 h 8701"/>
                            <a:gd name="connsiteX12" fmla="*/ 4734 w 4351"/>
                            <a:gd name="connsiteY12" fmla="*/ 250 h 87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8701">
                              <a:moveTo>
                                <a:pt x="4734" y="250"/>
                              </a:moveTo>
                              <a:cubicBezTo>
                                <a:pt x="4734" y="250"/>
                                <a:pt x="4129" y="701"/>
                                <a:pt x="3834" y="1263"/>
                              </a:cubicBezTo>
                              <a:cubicBezTo>
                                <a:pt x="3365" y="2157"/>
                                <a:pt x="2341" y="3552"/>
                                <a:pt x="2096" y="5587"/>
                              </a:cubicBezTo>
                              <a:cubicBezTo>
                                <a:pt x="1863" y="7523"/>
                                <a:pt x="713" y="8892"/>
                                <a:pt x="38" y="9543"/>
                              </a:cubicBezTo>
                              <a:cubicBezTo>
                                <a:pt x="38" y="9547"/>
                                <a:pt x="37" y="9553"/>
                                <a:pt x="37" y="9553"/>
                              </a:cubicBezTo>
                              <a:cubicBezTo>
                                <a:pt x="37" y="9553"/>
                                <a:pt x="1521" y="9166"/>
                                <a:pt x="2601" y="9144"/>
                              </a:cubicBezTo>
                              <a:cubicBezTo>
                                <a:pt x="3681" y="9123"/>
                                <a:pt x="4968" y="9574"/>
                                <a:pt x="5502" y="9678"/>
                              </a:cubicBezTo>
                              <a:cubicBezTo>
                                <a:pt x="5934" y="9763"/>
                                <a:pt x="6203" y="9885"/>
                                <a:pt x="6293" y="9930"/>
                              </a:cubicBezTo>
                              <a:cubicBezTo>
                                <a:pt x="6010" y="9637"/>
                                <a:pt x="5591" y="9197"/>
                                <a:pt x="5081" y="8633"/>
                              </a:cubicBezTo>
                              <a:cubicBezTo>
                                <a:pt x="4179" y="7634"/>
                                <a:pt x="4044" y="6027"/>
                                <a:pt x="4070" y="4946"/>
                              </a:cubicBezTo>
                              <a:cubicBezTo>
                                <a:pt x="4101" y="3642"/>
                                <a:pt x="5584" y="1565"/>
                                <a:pt x="5847" y="1261"/>
                              </a:cubicBezTo>
                              <a:cubicBezTo>
                                <a:pt x="6109" y="956"/>
                                <a:pt x="6063" y="495"/>
                                <a:pt x="6063" y="495"/>
                              </a:cubicBezTo>
                              <a:lnTo>
                                <a:pt x="4734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6" name="Freeform: Shape 406"/>
                      <wps:cNvSpPr/>
                      <wps:spPr>
                        <a:xfrm>
                          <a:off x="3074765" y="4590424"/>
                          <a:ext cx="30458" cy="26105"/>
                        </a:xfrm>
                        <a:custGeom>
                          <a:avLst/>
                          <a:gdLst>
                            <a:gd name="connsiteX0" fmla="*/ 21352 w 30457"/>
                            <a:gd name="connsiteY0" fmla="*/ 1309 h 26105"/>
                            <a:gd name="connsiteX1" fmla="*/ 23834 w 30457"/>
                            <a:gd name="connsiteY1" fmla="*/ 1092 h 26105"/>
                            <a:gd name="connsiteX2" fmla="*/ 31157 w 30457"/>
                            <a:gd name="connsiteY2" fmla="*/ 7350 h 26105"/>
                            <a:gd name="connsiteX3" fmla="*/ 28205 w 30457"/>
                            <a:gd name="connsiteY3" fmla="*/ 21854 h 26105"/>
                            <a:gd name="connsiteX4" fmla="*/ 26126 w 30457"/>
                            <a:gd name="connsiteY4" fmla="*/ 21792 h 26105"/>
                            <a:gd name="connsiteX5" fmla="*/ 25170 w 30457"/>
                            <a:gd name="connsiteY5" fmla="*/ 22851 h 26105"/>
                            <a:gd name="connsiteX6" fmla="*/ 21513 w 30457"/>
                            <a:gd name="connsiteY6" fmla="*/ 23767 h 26105"/>
                            <a:gd name="connsiteX7" fmla="*/ 17544 w 30457"/>
                            <a:gd name="connsiteY7" fmla="*/ 25148 h 26105"/>
                            <a:gd name="connsiteX8" fmla="*/ 13966 w 30457"/>
                            <a:gd name="connsiteY8" fmla="*/ 24321 h 26105"/>
                            <a:gd name="connsiteX9" fmla="*/ 12251 w 30457"/>
                            <a:gd name="connsiteY9" fmla="*/ 24801 h 26105"/>
                            <a:gd name="connsiteX10" fmla="*/ 8405 w 30457"/>
                            <a:gd name="connsiteY10" fmla="*/ 23018 h 26105"/>
                            <a:gd name="connsiteX11" fmla="*/ 6319 w 30457"/>
                            <a:gd name="connsiteY11" fmla="*/ 22958 h 26105"/>
                            <a:gd name="connsiteX12" fmla="*/ 2074 w 30457"/>
                            <a:gd name="connsiteY12" fmla="*/ 7094 h 26105"/>
                            <a:gd name="connsiteX13" fmla="*/ 8554 w 30457"/>
                            <a:gd name="connsiteY13" fmla="*/ 1770 h 26105"/>
                            <a:gd name="connsiteX14" fmla="*/ 14360 w 30457"/>
                            <a:gd name="connsiteY14" fmla="*/ 1546 h 26105"/>
                            <a:gd name="connsiteX15" fmla="*/ 21351 w 30457"/>
                            <a:gd name="connsiteY15" fmla="*/ 1309 h 26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6105">
                              <a:moveTo>
                                <a:pt x="21352" y="1309"/>
                              </a:moveTo>
                              <a:cubicBezTo>
                                <a:pt x="21352" y="1309"/>
                                <a:pt x="22450" y="804"/>
                                <a:pt x="23834" y="1092"/>
                              </a:cubicBezTo>
                              <a:cubicBezTo>
                                <a:pt x="26808" y="1712"/>
                                <a:pt x="29821" y="4257"/>
                                <a:pt x="31157" y="7350"/>
                              </a:cubicBezTo>
                              <a:cubicBezTo>
                                <a:pt x="33657" y="13139"/>
                                <a:pt x="31723" y="19916"/>
                                <a:pt x="28205" y="21854"/>
                              </a:cubicBezTo>
                              <a:cubicBezTo>
                                <a:pt x="26979" y="22355"/>
                                <a:pt x="26126" y="21792"/>
                                <a:pt x="26126" y="21792"/>
                              </a:cubicBezTo>
                              <a:cubicBezTo>
                                <a:pt x="26126" y="21792"/>
                                <a:pt x="25782" y="22323"/>
                                <a:pt x="25170" y="22851"/>
                              </a:cubicBezTo>
                              <a:cubicBezTo>
                                <a:pt x="24211" y="23697"/>
                                <a:pt x="22550" y="23986"/>
                                <a:pt x="21513" y="23767"/>
                              </a:cubicBezTo>
                              <a:cubicBezTo>
                                <a:pt x="20584" y="24679"/>
                                <a:pt x="19211" y="25013"/>
                                <a:pt x="17544" y="25148"/>
                              </a:cubicBezTo>
                              <a:cubicBezTo>
                                <a:pt x="16021" y="25279"/>
                                <a:pt x="14690" y="24984"/>
                                <a:pt x="13966" y="24321"/>
                              </a:cubicBezTo>
                              <a:cubicBezTo>
                                <a:pt x="13966" y="24321"/>
                                <a:pt x="12982" y="24800"/>
                                <a:pt x="12251" y="24801"/>
                              </a:cubicBezTo>
                              <a:cubicBezTo>
                                <a:pt x="10415" y="24804"/>
                                <a:pt x="9010" y="23949"/>
                                <a:pt x="8405" y="23018"/>
                              </a:cubicBezTo>
                              <a:cubicBezTo>
                                <a:pt x="8405" y="23018"/>
                                <a:pt x="7499" y="23487"/>
                                <a:pt x="6319" y="22958"/>
                              </a:cubicBezTo>
                              <a:cubicBezTo>
                                <a:pt x="2243" y="21132"/>
                                <a:pt x="-1059" y="14570"/>
                                <a:pt x="2074" y="7094"/>
                              </a:cubicBezTo>
                              <a:cubicBezTo>
                                <a:pt x="3364" y="4015"/>
                                <a:pt x="6446" y="2278"/>
                                <a:pt x="8554" y="1770"/>
                              </a:cubicBezTo>
                              <a:cubicBezTo>
                                <a:pt x="10103" y="1396"/>
                                <a:pt x="11558" y="979"/>
                                <a:pt x="14360" y="1546"/>
                              </a:cubicBezTo>
                              <a:cubicBezTo>
                                <a:pt x="16746" y="1030"/>
                                <a:pt x="18667" y="884"/>
                                <a:pt x="21351" y="1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0000"/>
                          </a:srgbClr>
                        </a:solidFill>
                        <a:ln w="67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7" name="Freeform: Shape 407"/>
                      <wps:cNvSpPr/>
                      <wps:spPr>
                        <a:xfrm>
                          <a:off x="3080437" y="4607504"/>
                          <a:ext cx="21755" cy="4351"/>
                        </a:xfrm>
                        <a:custGeom>
                          <a:avLst/>
                          <a:gdLst>
                            <a:gd name="connsiteX0" fmla="*/ 220 w 21755"/>
                            <a:gd name="connsiteY0" fmla="*/ 4893 h 4350"/>
                            <a:gd name="connsiteX1" fmla="*/ 11440 w 21755"/>
                            <a:gd name="connsiteY1" fmla="*/ 8021 h 4350"/>
                            <a:gd name="connsiteX2" fmla="*/ 22283 w 21755"/>
                            <a:gd name="connsiteY2" fmla="*/ 3766 h 4350"/>
                            <a:gd name="connsiteX3" fmla="*/ 11063 w 21755"/>
                            <a:gd name="connsiteY3" fmla="*/ 637 h 4350"/>
                            <a:gd name="connsiteX4" fmla="*/ 220 w 21755"/>
                            <a:gd name="connsiteY4" fmla="*/ 4893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755" h="4350">
                              <a:moveTo>
                                <a:pt x="220" y="4893"/>
                              </a:moveTo>
                              <a:cubicBezTo>
                                <a:pt x="325" y="6932"/>
                                <a:pt x="5348" y="8333"/>
                                <a:pt x="11440" y="8021"/>
                              </a:cubicBezTo>
                              <a:cubicBezTo>
                                <a:pt x="17532" y="7710"/>
                                <a:pt x="22387" y="5805"/>
                                <a:pt x="22283" y="3766"/>
                              </a:cubicBezTo>
                              <a:cubicBezTo>
                                <a:pt x="22178" y="1727"/>
                                <a:pt x="17155" y="326"/>
                                <a:pt x="11063" y="637"/>
                              </a:cubicBezTo>
                              <a:cubicBezTo>
                                <a:pt x="4971" y="948"/>
                                <a:pt x="116" y="2854"/>
                                <a:pt x="220" y="48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000"/>
                          </a:srgbClr>
                        </a:solidFill>
                        <a:ln w="73" cap="flat">
                          <a:solidFill>
                            <a:srgbClr val="000000">
                              <a:alpha val="62000"/>
                            </a:srgbClr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8" name="Freeform: Shape 408"/>
                      <wps:cNvSpPr/>
                      <wps:spPr>
                        <a:xfrm>
                          <a:off x="3074981" y="4590640"/>
                          <a:ext cx="30458" cy="21754"/>
                        </a:xfrm>
                        <a:custGeom>
                          <a:avLst/>
                          <a:gdLst>
                            <a:gd name="connsiteX0" fmla="*/ 21135 w 30457"/>
                            <a:gd name="connsiteY0" fmla="*/ 1092 h 21754"/>
                            <a:gd name="connsiteX1" fmla="*/ 23617 w 30457"/>
                            <a:gd name="connsiteY1" fmla="*/ 876 h 21754"/>
                            <a:gd name="connsiteX2" fmla="*/ 30940 w 30457"/>
                            <a:gd name="connsiteY2" fmla="*/ 7134 h 21754"/>
                            <a:gd name="connsiteX3" fmla="*/ 27989 w 30457"/>
                            <a:gd name="connsiteY3" fmla="*/ 21638 h 21754"/>
                            <a:gd name="connsiteX4" fmla="*/ 25909 w 30457"/>
                            <a:gd name="connsiteY4" fmla="*/ 21576 h 21754"/>
                            <a:gd name="connsiteX5" fmla="*/ 24953 w 30457"/>
                            <a:gd name="connsiteY5" fmla="*/ 22634 h 21754"/>
                            <a:gd name="connsiteX6" fmla="*/ 21297 w 30457"/>
                            <a:gd name="connsiteY6" fmla="*/ 23551 h 21754"/>
                            <a:gd name="connsiteX7" fmla="*/ 17327 w 30457"/>
                            <a:gd name="connsiteY7" fmla="*/ 24932 h 21754"/>
                            <a:gd name="connsiteX8" fmla="*/ 13750 w 30457"/>
                            <a:gd name="connsiteY8" fmla="*/ 24104 h 21754"/>
                            <a:gd name="connsiteX9" fmla="*/ 12035 w 30457"/>
                            <a:gd name="connsiteY9" fmla="*/ 24585 h 21754"/>
                            <a:gd name="connsiteX10" fmla="*/ 8189 w 30457"/>
                            <a:gd name="connsiteY10" fmla="*/ 22801 h 21754"/>
                            <a:gd name="connsiteX11" fmla="*/ 6102 w 30457"/>
                            <a:gd name="connsiteY11" fmla="*/ 22742 h 21754"/>
                            <a:gd name="connsiteX12" fmla="*/ 1857 w 30457"/>
                            <a:gd name="connsiteY12" fmla="*/ 6877 h 21754"/>
                            <a:gd name="connsiteX13" fmla="*/ 8337 w 30457"/>
                            <a:gd name="connsiteY13" fmla="*/ 1553 h 21754"/>
                            <a:gd name="connsiteX14" fmla="*/ 14143 w 30457"/>
                            <a:gd name="connsiteY14" fmla="*/ 1329 h 21754"/>
                            <a:gd name="connsiteX15" fmla="*/ 21135 w 30457"/>
                            <a:gd name="connsiteY15" fmla="*/ 1092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457" h="21754">
                              <a:moveTo>
                                <a:pt x="21135" y="1092"/>
                              </a:moveTo>
                              <a:cubicBezTo>
                                <a:pt x="21135" y="1092"/>
                                <a:pt x="22233" y="587"/>
                                <a:pt x="23617" y="876"/>
                              </a:cubicBezTo>
                              <a:cubicBezTo>
                                <a:pt x="26591" y="1495"/>
                                <a:pt x="29605" y="4041"/>
                                <a:pt x="30940" y="7134"/>
                              </a:cubicBezTo>
                              <a:cubicBezTo>
                                <a:pt x="33440" y="12923"/>
                                <a:pt x="31506" y="19700"/>
                                <a:pt x="27989" y="21638"/>
                              </a:cubicBezTo>
                              <a:cubicBezTo>
                                <a:pt x="26763" y="22138"/>
                                <a:pt x="25909" y="21576"/>
                                <a:pt x="25909" y="21576"/>
                              </a:cubicBezTo>
                              <a:cubicBezTo>
                                <a:pt x="25909" y="21576"/>
                                <a:pt x="25565" y="22106"/>
                                <a:pt x="24953" y="22634"/>
                              </a:cubicBezTo>
                              <a:cubicBezTo>
                                <a:pt x="23994" y="23481"/>
                                <a:pt x="22334" y="23770"/>
                                <a:pt x="21297" y="23551"/>
                              </a:cubicBezTo>
                              <a:cubicBezTo>
                                <a:pt x="20367" y="24462"/>
                                <a:pt x="18994" y="24797"/>
                                <a:pt x="17327" y="24932"/>
                              </a:cubicBezTo>
                              <a:cubicBezTo>
                                <a:pt x="15805" y="25062"/>
                                <a:pt x="14474" y="24767"/>
                                <a:pt x="13750" y="24104"/>
                              </a:cubicBezTo>
                              <a:cubicBezTo>
                                <a:pt x="13750" y="24104"/>
                                <a:pt x="12765" y="24584"/>
                                <a:pt x="12035" y="24585"/>
                              </a:cubicBezTo>
                              <a:cubicBezTo>
                                <a:pt x="10198" y="24587"/>
                                <a:pt x="8794" y="23732"/>
                                <a:pt x="8189" y="22801"/>
                              </a:cubicBezTo>
                              <a:cubicBezTo>
                                <a:pt x="8189" y="22801"/>
                                <a:pt x="7283" y="23271"/>
                                <a:pt x="6102" y="22742"/>
                              </a:cubicBezTo>
                              <a:cubicBezTo>
                                <a:pt x="2027" y="20915"/>
                                <a:pt x="-1275" y="14354"/>
                                <a:pt x="1857" y="6877"/>
                              </a:cubicBezTo>
                              <a:cubicBezTo>
                                <a:pt x="3147" y="3798"/>
                                <a:pt x="6229" y="2061"/>
                                <a:pt x="8337" y="1553"/>
                              </a:cubicBezTo>
                              <a:cubicBezTo>
                                <a:pt x="9887" y="1180"/>
                                <a:pt x="11342" y="763"/>
                                <a:pt x="14143" y="1329"/>
                              </a:cubicBezTo>
                              <a:cubicBezTo>
                                <a:pt x="16529" y="813"/>
                                <a:pt x="18450" y="667"/>
                                <a:pt x="21135" y="10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09" name="Freeform: Shape 409"/>
                      <wps:cNvSpPr/>
                      <wps:spPr>
                        <a:xfrm>
                          <a:off x="3091521" y="4590760"/>
                          <a:ext cx="13053" cy="21754"/>
                        </a:xfrm>
                        <a:custGeom>
                          <a:avLst/>
                          <a:gdLst>
                            <a:gd name="connsiteX0" fmla="*/ 779 w 13053"/>
                            <a:gd name="connsiteY0" fmla="*/ 748 h 21754"/>
                            <a:gd name="connsiteX1" fmla="*/ 4596 w 13053"/>
                            <a:gd name="connsiteY1" fmla="*/ 972 h 21754"/>
                            <a:gd name="connsiteX2" fmla="*/ 7078 w 13053"/>
                            <a:gd name="connsiteY2" fmla="*/ 756 h 21754"/>
                            <a:gd name="connsiteX3" fmla="*/ 14400 w 13053"/>
                            <a:gd name="connsiteY3" fmla="*/ 7014 h 21754"/>
                            <a:gd name="connsiteX4" fmla="*/ 11449 w 13053"/>
                            <a:gd name="connsiteY4" fmla="*/ 21518 h 21754"/>
                            <a:gd name="connsiteX5" fmla="*/ 9370 w 13053"/>
                            <a:gd name="connsiteY5" fmla="*/ 21456 h 21754"/>
                            <a:gd name="connsiteX6" fmla="*/ 8414 w 13053"/>
                            <a:gd name="connsiteY6" fmla="*/ 22514 h 21754"/>
                            <a:gd name="connsiteX7" fmla="*/ 4757 w 13053"/>
                            <a:gd name="connsiteY7" fmla="*/ 23431 h 21754"/>
                            <a:gd name="connsiteX8" fmla="*/ 1251 w 13053"/>
                            <a:gd name="connsiteY8" fmla="*/ 24768 h 21754"/>
                            <a:gd name="connsiteX9" fmla="*/ 28 w 13053"/>
                            <a:gd name="connsiteY9" fmla="*/ 809 h 21754"/>
                            <a:gd name="connsiteX10" fmla="*/ 779 w 13053"/>
                            <a:gd name="connsiteY10" fmla="*/ 748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053" h="21754">
                              <a:moveTo>
                                <a:pt x="779" y="748"/>
                              </a:moveTo>
                              <a:cubicBezTo>
                                <a:pt x="1959" y="682"/>
                                <a:pt x="3170" y="747"/>
                                <a:pt x="4596" y="972"/>
                              </a:cubicBezTo>
                              <a:cubicBezTo>
                                <a:pt x="4596" y="972"/>
                                <a:pt x="5694" y="468"/>
                                <a:pt x="7078" y="756"/>
                              </a:cubicBezTo>
                              <a:cubicBezTo>
                                <a:pt x="10052" y="1376"/>
                                <a:pt x="13065" y="3921"/>
                                <a:pt x="14400" y="7014"/>
                              </a:cubicBezTo>
                              <a:cubicBezTo>
                                <a:pt x="16900" y="12803"/>
                                <a:pt x="14967" y="19580"/>
                                <a:pt x="11449" y="21518"/>
                              </a:cubicBezTo>
                              <a:cubicBezTo>
                                <a:pt x="10223" y="22018"/>
                                <a:pt x="9370" y="21456"/>
                                <a:pt x="9370" y="21456"/>
                              </a:cubicBezTo>
                              <a:cubicBezTo>
                                <a:pt x="9370" y="21456"/>
                                <a:pt x="9026" y="21986"/>
                                <a:pt x="8414" y="22514"/>
                              </a:cubicBezTo>
                              <a:cubicBezTo>
                                <a:pt x="7455" y="23361"/>
                                <a:pt x="5795" y="23650"/>
                                <a:pt x="4757" y="23431"/>
                              </a:cubicBezTo>
                              <a:cubicBezTo>
                                <a:pt x="3916" y="24256"/>
                                <a:pt x="2709" y="24608"/>
                                <a:pt x="1251" y="24768"/>
                              </a:cubicBezTo>
                              <a:lnTo>
                                <a:pt x="28" y="809"/>
                              </a:lnTo>
                              <a:cubicBezTo>
                                <a:pt x="278" y="783"/>
                                <a:pt x="528" y="762"/>
                                <a:pt x="779" y="7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0" name="Freeform: Shape 410"/>
                      <wps:cNvSpPr/>
                      <wps:spPr>
                        <a:xfrm>
                          <a:off x="3079555" y="4592102"/>
                          <a:ext cx="8702" cy="21754"/>
                        </a:xfrm>
                        <a:custGeom>
                          <a:avLst/>
                          <a:gdLst>
                            <a:gd name="connsiteX0" fmla="*/ 9506 w 8702"/>
                            <a:gd name="connsiteY0" fmla="*/ 107 h 21754"/>
                            <a:gd name="connsiteX1" fmla="*/ 10552 w 8702"/>
                            <a:gd name="connsiteY1" fmla="*/ 103 h 21754"/>
                            <a:gd name="connsiteX2" fmla="*/ 11109 w 8702"/>
                            <a:gd name="connsiteY2" fmla="*/ 604 h 21754"/>
                            <a:gd name="connsiteX3" fmla="*/ 8183 w 8702"/>
                            <a:gd name="connsiteY3" fmla="*/ 10240 h 21754"/>
                            <a:gd name="connsiteX4" fmla="*/ 9792 w 8702"/>
                            <a:gd name="connsiteY4" fmla="*/ 23053 h 21754"/>
                            <a:gd name="connsiteX5" fmla="*/ 9176 w 8702"/>
                            <a:gd name="connsiteY5" fmla="*/ 22643 h 21754"/>
                            <a:gd name="connsiteX6" fmla="*/ 7461 w 8702"/>
                            <a:gd name="connsiteY6" fmla="*/ 23123 h 21754"/>
                            <a:gd name="connsiteX7" fmla="*/ 3615 w 8702"/>
                            <a:gd name="connsiteY7" fmla="*/ 21340 h 21754"/>
                            <a:gd name="connsiteX8" fmla="*/ 3607 w 8702"/>
                            <a:gd name="connsiteY8" fmla="*/ 21344 h 21754"/>
                            <a:gd name="connsiteX9" fmla="*/ 565 w 8702"/>
                            <a:gd name="connsiteY9" fmla="*/ 10690 h 21754"/>
                            <a:gd name="connsiteX10" fmla="*/ 9506 w 8702"/>
                            <a:gd name="connsiteY10" fmla="*/ 107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9506" y="107"/>
                              </a:moveTo>
                              <a:cubicBezTo>
                                <a:pt x="9849" y="88"/>
                                <a:pt x="10198" y="87"/>
                                <a:pt x="10552" y="103"/>
                              </a:cubicBezTo>
                              <a:lnTo>
                                <a:pt x="11109" y="604"/>
                              </a:lnTo>
                              <a:cubicBezTo>
                                <a:pt x="11109" y="604"/>
                                <a:pt x="8686" y="5088"/>
                                <a:pt x="8183" y="10240"/>
                              </a:cubicBezTo>
                              <a:cubicBezTo>
                                <a:pt x="7801" y="14151"/>
                                <a:pt x="9129" y="20310"/>
                                <a:pt x="9792" y="23053"/>
                              </a:cubicBezTo>
                              <a:cubicBezTo>
                                <a:pt x="9556" y="22937"/>
                                <a:pt x="9348" y="22801"/>
                                <a:pt x="9176" y="22643"/>
                              </a:cubicBezTo>
                              <a:cubicBezTo>
                                <a:pt x="9176" y="22643"/>
                                <a:pt x="8192" y="23122"/>
                                <a:pt x="7461" y="23123"/>
                              </a:cubicBezTo>
                              <a:cubicBezTo>
                                <a:pt x="5624" y="23126"/>
                                <a:pt x="4220" y="22271"/>
                                <a:pt x="3615" y="21340"/>
                              </a:cubicBezTo>
                              <a:lnTo>
                                <a:pt x="3607" y="21344"/>
                              </a:lnTo>
                              <a:cubicBezTo>
                                <a:pt x="2194" y="18074"/>
                                <a:pt x="494" y="13717"/>
                                <a:pt x="565" y="10690"/>
                              </a:cubicBezTo>
                              <a:cubicBezTo>
                                <a:pt x="1008" y="2970"/>
                                <a:pt x="5453" y="332"/>
                                <a:pt x="9506" y="1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1" name="Freeform: Shape 411"/>
                      <wps:cNvSpPr/>
                      <wps:spPr>
                        <a:xfrm>
                          <a:off x="3092185" y="4591269"/>
                          <a:ext cx="8702" cy="21754"/>
                        </a:xfrm>
                        <a:custGeom>
                          <a:avLst/>
                          <a:gdLst>
                            <a:gd name="connsiteX0" fmla="*/ 227 w 8702"/>
                            <a:gd name="connsiteY0" fmla="*/ 544 h 21754"/>
                            <a:gd name="connsiteX1" fmla="*/ 1696 w 8702"/>
                            <a:gd name="connsiteY1" fmla="*/ 978 h 21754"/>
                            <a:gd name="connsiteX2" fmla="*/ 10871 w 8702"/>
                            <a:gd name="connsiteY2" fmla="*/ 9878 h 21754"/>
                            <a:gd name="connsiteX3" fmla="*/ 8716 w 8702"/>
                            <a:gd name="connsiteY3" fmla="*/ 20954 h 21754"/>
                            <a:gd name="connsiteX4" fmla="*/ 8706 w 8702"/>
                            <a:gd name="connsiteY4" fmla="*/ 20947 h 21754"/>
                            <a:gd name="connsiteX5" fmla="*/ 7750 w 8702"/>
                            <a:gd name="connsiteY5" fmla="*/ 22006 h 21754"/>
                            <a:gd name="connsiteX6" fmla="*/ 4093 w 8702"/>
                            <a:gd name="connsiteY6" fmla="*/ 22922 h 21754"/>
                            <a:gd name="connsiteX7" fmla="*/ 2772 w 8702"/>
                            <a:gd name="connsiteY7" fmla="*/ 23764 h 21754"/>
                            <a:gd name="connsiteX8" fmla="*/ 3773 w 8702"/>
                            <a:gd name="connsiteY8" fmla="*/ 17429 h 21754"/>
                            <a:gd name="connsiteX9" fmla="*/ 538 w 8702"/>
                            <a:gd name="connsiteY9" fmla="*/ 1391 h 21754"/>
                            <a:gd name="connsiteX10" fmla="*/ 227 w 8702"/>
                            <a:gd name="connsiteY10" fmla="*/ 545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227" y="544"/>
                              </a:moveTo>
                              <a:cubicBezTo>
                                <a:pt x="666" y="529"/>
                                <a:pt x="1696" y="978"/>
                                <a:pt x="1696" y="978"/>
                              </a:cubicBezTo>
                              <a:cubicBezTo>
                                <a:pt x="1696" y="978"/>
                                <a:pt x="10540" y="-62"/>
                                <a:pt x="10871" y="9878"/>
                              </a:cubicBezTo>
                              <a:cubicBezTo>
                                <a:pt x="11050" y="15274"/>
                                <a:pt x="9850" y="18830"/>
                                <a:pt x="8716" y="20954"/>
                              </a:cubicBezTo>
                              <a:lnTo>
                                <a:pt x="8706" y="20947"/>
                              </a:lnTo>
                              <a:cubicBezTo>
                                <a:pt x="8706" y="20947"/>
                                <a:pt x="8362" y="21478"/>
                                <a:pt x="7750" y="22006"/>
                              </a:cubicBezTo>
                              <a:cubicBezTo>
                                <a:pt x="6791" y="22852"/>
                                <a:pt x="5131" y="23141"/>
                                <a:pt x="4093" y="22922"/>
                              </a:cubicBezTo>
                              <a:cubicBezTo>
                                <a:pt x="3721" y="23287"/>
                                <a:pt x="3277" y="23560"/>
                                <a:pt x="2772" y="23764"/>
                              </a:cubicBezTo>
                              <a:cubicBezTo>
                                <a:pt x="3142" y="22729"/>
                                <a:pt x="3576" y="20834"/>
                                <a:pt x="3773" y="17429"/>
                              </a:cubicBezTo>
                              <a:cubicBezTo>
                                <a:pt x="4148" y="10929"/>
                                <a:pt x="2153" y="3018"/>
                                <a:pt x="538" y="1391"/>
                              </a:cubicBezTo>
                              <a:cubicBezTo>
                                <a:pt x="-93" y="756"/>
                                <a:pt x="-54" y="555"/>
                                <a:pt x="227" y="5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2" name="Freeform: Shape 412"/>
                      <wps:cNvSpPr/>
                      <wps:spPr>
                        <a:xfrm>
                          <a:off x="3086138" y="4591315"/>
                          <a:ext cx="8702" cy="21754"/>
                        </a:xfrm>
                        <a:custGeom>
                          <a:avLst/>
                          <a:gdLst>
                            <a:gd name="connsiteX0" fmla="*/ 5397 w 8702"/>
                            <a:gd name="connsiteY0" fmla="*/ 304 h 21754"/>
                            <a:gd name="connsiteX1" fmla="*/ 7051 w 8702"/>
                            <a:gd name="connsiteY1" fmla="*/ 999 h 21754"/>
                            <a:gd name="connsiteX2" fmla="*/ 11453 w 8702"/>
                            <a:gd name="connsiteY2" fmla="*/ 12213 h 21754"/>
                            <a:gd name="connsiteX3" fmla="*/ 9915 w 8702"/>
                            <a:gd name="connsiteY3" fmla="*/ 23079 h 21754"/>
                            <a:gd name="connsiteX4" fmla="*/ 6171 w 8702"/>
                            <a:gd name="connsiteY4" fmla="*/ 24258 h 21754"/>
                            <a:gd name="connsiteX5" fmla="*/ 2593 w 8702"/>
                            <a:gd name="connsiteY5" fmla="*/ 23431 h 21754"/>
                            <a:gd name="connsiteX6" fmla="*/ 2581 w 8702"/>
                            <a:gd name="connsiteY6" fmla="*/ 23437 h 21754"/>
                            <a:gd name="connsiteX7" fmla="*/ 645 w 8702"/>
                            <a:gd name="connsiteY7" fmla="*/ 11311 h 21754"/>
                            <a:gd name="connsiteX8" fmla="*/ 4144 w 8702"/>
                            <a:gd name="connsiteY8" fmla="*/ 1050 h 21754"/>
                            <a:gd name="connsiteX9" fmla="*/ 5397 w 8702"/>
                            <a:gd name="connsiteY9" fmla="*/ 304 h 21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8702" h="21754">
                              <a:moveTo>
                                <a:pt x="5397" y="304"/>
                              </a:moveTo>
                              <a:cubicBezTo>
                                <a:pt x="5840" y="287"/>
                                <a:pt x="6370" y="486"/>
                                <a:pt x="7051" y="999"/>
                              </a:cubicBezTo>
                              <a:cubicBezTo>
                                <a:pt x="9218" y="2633"/>
                                <a:pt x="11118" y="4649"/>
                                <a:pt x="11453" y="12213"/>
                              </a:cubicBezTo>
                              <a:cubicBezTo>
                                <a:pt x="11715" y="18156"/>
                                <a:pt x="10677" y="21486"/>
                                <a:pt x="9915" y="23079"/>
                              </a:cubicBezTo>
                              <a:cubicBezTo>
                                <a:pt x="8994" y="23838"/>
                                <a:pt x="7708" y="24133"/>
                                <a:pt x="6171" y="24258"/>
                              </a:cubicBezTo>
                              <a:cubicBezTo>
                                <a:pt x="4648" y="24388"/>
                                <a:pt x="3317" y="24093"/>
                                <a:pt x="2593" y="23431"/>
                              </a:cubicBezTo>
                              <a:lnTo>
                                <a:pt x="2581" y="23437"/>
                              </a:lnTo>
                              <a:cubicBezTo>
                                <a:pt x="1889" y="21668"/>
                                <a:pt x="609" y="17547"/>
                                <a:pt x="645" y="11311"/>
                              </a:cubicBezTo>
                              <a:cubicBezTo>
                                <a:pt x="685" y="4385"/>
                                <a:pt x="3459" y="1861"/>
                                <a:pt x="4144" y="1050"/>
                              </a:cubicBezTo>
                              <a:cubicBezTo>
                                <a:pt x="4509" y="620"/>
                                <a:pt x="4896" y="323"/>
                                <a:pt x="5397" y="3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3" name="Freeform: Shape 413"/>
                      <wps:cNvSpPr/>
                      <wps:spPr>
                        <a:xfrm>
                          <a:off x="3088344" y="4585501"/>
                          <a:ext cx="4351" cy="4351"/>
                        </a:xfrm>
                        <a:custGeom>
                          <a:avLst/>
                          <a:gdLst>
                            <a:gd name="connsiteX0" fmla="*/ 5761 w 4351"/>
                            <a:gd name="connsiteY0" fmla="*/ 7679 h 4350"/>
                            <a:gd name="connsiteX1" fmla="*/ 3801 w 4351"/>
                            <a:gd name="connsiteY1" fmla="*/ 7367 h 4350"/>
                            <a:gd name="connsiteX2" fmla="*/ 1583 w 4351"/>
                            <a:gd name="connsiteY2" fmla="*/ 7774 h 4350"/>
                            <a:gd name="connsiteX3" fmla="*/ 946 w 4351"/>
                            <a:gd name="connsiteY3" fmla="*/ 7984 h 4350"/>
                            <a:gd name="connsiteX4" fmla="*/ 786 w 4351"/>
                            <a:gd name="connsiteY4" fmla="*/ 7167 h 4350"/>
                            <a:gd name="connsiteX5" fmla="*/ 351 w 4351"/>
                            <a:gd name="connsiteY5" fmla="*/ 6718 h 4350"/>
                            <a:gd name="connsiteX6" fmla="*/ 2307 w 4351"/>
                            <a:gd name="connsiteY6" fmla="*/ 3495 h 4350"/>
                            <a:gd name="connsiteX7" fmla="*/ 947 w 4351"/>
                            <a:gd name="connsiteY7" fmla="*/ 1090 h 4350"/>
                            <a:gd name="connsiteX8" fmla="*/ 1269 w 4351"/>
                            <a:gd name="connsiteY8" fmla="*/ 485 h 4350"/>
                            <a:gd name="connsiteX9" fmla="*/ 2142 w 4351"/>
                            <a:gd name="connsiteY9" fmla="*/ 264 h 4350"/>
                            <a:gd name="connsiteX10" fmla="*/ 2565 w 4351"/>
                            <a:gd name="connsiteY10" fmla="*/ 478 h 4350"/>
                            <a:gd name="connsiteX11" fmla="*/ 4600 w 4351"/>
                            <a:gd name="connsiteY11" fmla="*/ 4557 h 4350"/>
                            <a:gd name="connsiteX12" fmla="*/ 5516 w 4351"/>
                            <a:gd name="connsiteY12" fmla="*/ 6336 h 4350"/>
                            <a:gd name="connsiteX13" fmla="*/ 7127 w 4351"/>
                            <a:gd name="connsiteY13" fmla="*/ 6725 h 4350"/>
                            <a:gd name="connsiteX14" fmla="*/ 5969 w 4351"/>
                            <a:gd name="connsiteY14" fmla="*/ 7138 h 4350"/>
                            <a:gd name="connsiteX15" fmla="*/ 5761 w 4351"/>
                            <a:gd name="connsiteY15" fmla="*/ 7679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5761" y="7679"/>
                              </a:moveTo>
                              <a:cubicBezTo>
                                <a:pt x="5761" y="7679"/>
                                <a:pt x="4627" y="7383"/>
                                <a:pt x="3801" y="7367"/>
                              </a:cubicBezTo>
                              <a:cubicBezTo>
                                <a:pt x="2975" y="7350"/>
                                <a:pt x="1991" y="7695"/>
                                <a:pt x="1583" y="7774"/>
                              </a:cubicBezTo>
                              <a:cubicBezTo>
                                <a:pt x="1175" y="7854"/>
                                <a:pt x="946" y="7984"/>
                                <a:pt x="946" y="7984"/>
                              </a:cubicBezTo>
                              <a:cubicBezTo>
                                <a:pt x="946" y="7984"/>
                                <a:pt x="1033" y="7390"/>
                                <a:pt x="786" y="7167"/>
                              </a:cubicBezTo>
                              <a:cubicBezTo>
                                <a:pt x="539" y="6944"/>
                                <a:pt x="351" y="6718"/>
                                <a:pt x="351" y="6718"/>
                              </a:cubicBezTo>
                              <a:cubicBezTo>
                                <a:pt x="351" y="6718"/>
                                <a:pt x="3024" y="5992"/>
                                <a:pt x="2307" y="3495"/>
                              </a:cubicBezTo>
                              <a:cubicBezTo>
                                <a:pt x="1950" y="2250"/>
                                <a:pt x="947" y="1090"/>
                                <a:pt x="947" y="1090"/>
                              </a:cubicBezTo>
                              <a:cubicBezTo>
                                <a:pt x="947" y="1090"/>
                                <a:pt x="953" y="566"/>
                                <a:pt x="1269" y="485"/>
                              </a:cubicBezTo>
                              <a:cubicBezTo>
                                <a:pt x="1560" y="410"/>
                                <a:pt x="2142" y="264"/>
                                <a:pt x="2142" y="264"/>
                              </a:cubicBezTo>
                              <a:lnTo>
                                <a:pt x="2565" y="478"/>
                              </a:lnTo>
                              <a:cubicBezTo>
                                <a:pt x="2565" y="478"/>
                                <a:pt x="4126" y="2539"/>
                                <a:pt x="4600" y="4557"/>
                              </a:cubicBezTo>
                              <a:cubicBezTo>
                                <a:pt x="4901" y="5838"/>
                                <a:pt x="5516" y="6336"/>
                                <a:pt x="5516" y="6336"/>
                              </a:cubicBezTo>
                              <a:lnTo>
                                <a:pt x="7127" y="6725"/>
                              </a:lnTo>
                              <a:cubicBezTo>
                                <a:pt x="7127" y="6725"/>
                                <a:pt x="6192" y="6891"/>
                                <a:pt x="5969" y="7138"/>
                              </a:cubicBezTo>
                              <a:cubicBezTo>
                                <a:pt x="5746" y="7385"/>
                                <a:pt x="5761" y="7679"/>
                                <a:pt x="5761" y="7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4" name="Freeform: Shape 414"/>
                      <wps:cNvSpPr/>
                      <wps:spPr>
                        <a:xfrm>
                          <a:off x="3088921" y="4592230"/>
                          <a:ext cx="4351" cy="4351"/>
                        </a:xfrm>
                        <a:custGeom>
                          <a:avLst/>
                          <a:gdLst>
                            <a:gd name="connsiteX0" fmla="*/ 1593 w 4351"/>
                            <a:gd name="connsiteY0" fmla="*/ 191 h 4350"/>
                            <a:gd name="connsiteX1" fmla="*/ 2281 w 4351"/>
                            <a:gd name="connsiteY1" fmla="*/ 966 h 4350"/>
                            <a:gd name="connsiteX2" fmla="*/ 3610 w 4351"/>
                            <a:gd name="connsiteY2" fmla="*/ 4272 h 4350"/>
                            <a:gd name="connsiteX3" fmla="*/ 5184 w 4351"/>
                            <a:gd name="connsiteY3" fmla="*/ 7297 h 4350"/>
                            <a:gd name="connsiteX4" fmla="*/ 5184 w 4351"/>
                            <a:gd name="connsiteY4" fmla="*/ 7305 h 4350"/>
                            <a:gd name="connsiteX5" fmla="*/ 3224 w 4351"/>
                            <a:gd name="connsiteY5" fmla="*/ 6992 h 4350"/>
                            <a:gd name="connsiteX6" fmla="*/ 1006 w 4351"/>
                            <a:gd name="connsiteY6" fmla="*/ 7401 h 4350"/>
                            <a:gd name="connsiteX7" fmla="*/ 400 w 4351"/>
                            <a:gd name="connsiteY7" fmla="*/ 7593 h 4350"/>
                            <a:gd name="connsiteX8" fmla="*/ 1327 w 4351"/>
                            <a:gd name="connsiteY8" fmla="*/ 6601 h 4350"/>
                            <a:gd name="connsiteX9" fmla="*/ 2100 w 4351"/>
                            <a:gd name="connsiteY9" fmla="*/ 3782 h 4350"/>
                            <a:gd name="connsiteX10" fmla="*/ 742 w 4351"/>
                            <a:gd name="connsiteY10" fmla="*/ 964 h 4350"/>
                            <a:gd name="connsiteX11" fmla="*/ 577 w 4351"/>
                            <a:gd name="connsiteY11" fmla="*/ 378 h 4350"/>
                            <a:gd name="connsiteX12" fmla="*/ 1593 w 4351"/>
                            <a:gd name="connsiteY12" fmla="*/ 191 h 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351" h="4350">
                              <a:moveTo>
                                <a:pt x="1593" y="191"/>
                              </a:moveTo>
                              <a:cubicBezTo>
                                <a:pt x="1593" y="191"/>
                                <a:pt x="2055" y="536"/>
                                <a:pt x="2281" y="966"/>
                              </a:cubicBezTo>
                              <a:cubicBezTo>
                                <a:pt x="2640" y="1649"/>
                                <a:pt x="3422" y="2716"/>
                                <a:pt x="3610" y="4272"/>
                              </a:cubicBezTo>
                              <a:cubicBezTo>
                                <a:pt x="3788" y="5752"/>
                                <a:pt x="4668" y="6799"/>
                                <a:pt x="5184" y="7297"/>
                              </a:cubicBezTo>
                              <a:cubicBezTo>
                                <a:pt x="5184" y="7300"/>
                                <a:pt x="5184" y="7305"/>
                                <a:pt x="5184" y="7305"/>
                              </a:cubicBezTo>
                              <a:cubicBezTo>
                                <a:pt x="5184" y="7305"/>
                                <a:pt x="4050" y="7009"/>
                                <a:pt x="3224" y="6992"/>
                              </a:cubicBezTo>
                              <a:cubicBezTo>
                                <a:pt x="2398" y="6976"/>
                                <a:pt x="1414" y="7321"/>
                                <a:pt x="1006" y="7401"/>
                              </a:cubicBezTo>
                              <a:cubicBezTo>
                                <a:pt x="675" y="7465"/>
                                <a:pt x="470" y="7558"/>
                                <a:pt x="400" y="7593"/>
                              </a:cubicBezTo>
                              <a:cubicBezTo>
                                <a:pt x="617" y="7369"/>
                                <a:pt x="937" y="7033"/>
                                <a:pt x="1327" y="6601"/>
                              </a:cubicBezTo>
                              <a:cubicBezTo>
                                <a:pt x="2017" y="5837"/>
                                <a:pt x="2120" y="4609"/>
                                <a:pt x="2100" y="3782"/>
                              </a:cubicBezTo>
                              <a:cubicBezTo>
                                <a:pt x="2077" y="2785"/>
                                <a:pt x="943" y="1197"/>
                                <a:pt x="742" y="964"/>
                              </a:cubicBezTo>
                              <a:cubicBezTo>
                                <a:pt x="541" y="731"/>
                                <a:pt x="577" y="378"/>
                                <a:pt x="577" y="378"/>
                              </a:cubicBezTo>
                              <a:lnTo>
                                <a:pt x="1593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7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8" name="Freeform: Shape 418"/>
                      <wps:cNvSpPr/>
                      <wps:spPr>
                        <a:xfrm>
                          <a:off x="3265228" y="4541849"/>
                          <a:ext cx="73969" cy="56561"/>
                        </a:xfrm>
                        <a:custGeom>
                          <a:avLst/>
                          <a:gdLst>
                            <a:gd name="connsiteX0" fmla="*/ 54707 w 73968"/>
                            <a:gd name="connsiteY0" fmla="*/ 56676 h 56560"/>
                            <a:gd name="connsiteX1" fmla="*/ 53464 w 73968"/>
                            <a:gd name="connsiteY1" fmla="*/ 54935 h 56560"/>
                            <a:gd name="connsiteX2" fmla="*/ 53217 w 73968"/>
                            <a:gd name="connsiteY2" fmla="*/ 51424 h 56560"/>
                            <a:gd name="connsiteX3" fmla="*/ 52159 w 73968"/>
                            <a:gd name="connsiteY3" fmla="*/ 40493 h 56560"/>
                            <a:gd name="connsiteX4" fmla="*/ 51592 w 73968"/>
                            <a:gd name="connsiteY4" fmla="*/ 40386 h 56560"/>
                            <a:gd name="connsiteX5" fmla="*/ 51141 w 73968"/>
                            <a:gd name="connsiteY5" fmla="*/ 49946 h 56560"/>
                            <a:gd name="connsiteX6" fmla="*/ 50892 w 73968"/>
                            <a:gd name="connsiteY6" fmla="*/ 51370 h 56560"/>
                            <a:gd name="connsiteX7" fmla="*/ 48552 w 73968"/>
                            <a:gd name="connsiteY7" fmla="*/ 55463 h 56560"/>
                            <a:gd name="connsiteX8" fmla="*/ 47179 w 73968"/>
                            <a:gd name="connsiteY8" fmla="*/ 55233 h 56560"/>
                            <a:gd name="connsiteX9" fmla="*/ 46417 w 73968"/>
                            <a:gd name="connsiteY9" fmla="*/ 54491 h 56560"/>
                            <a:gd name="connsiteX10" fmla="*/ 45981 w 73968"/>
                            <a:gd name="connsiteY10" fmla="*/ 53720 h 56560"/>
                            <a:gd name="connsiteX11" fmla="*/ 45995 w 73968"/>
                            <a:gd name="connsiteY11" fmla="*/ 51470 h 56560"/>
                            <a:gd name="connsiteX12" fmla="*/ 46586 w 73968"/>
                            <a:gd name="connsiteY12" fmla="*/ 48845 h 56560"/>
                            <a:gd name="connsiteX13" fmla="*/ 46935 w 73968"/>
                            <a:gd name="connsiteY13" fmla="*/ 45958 h 56560"/>
                            <a:gd name="connsiteX14" fmla="*/ 45973 w 73968"/>
                            <a:gd name="connsiteY14" fmla="*/ 41747 h 56560"/>
                            <a:gd name="connsiteX15" fmla="*/ 40014 w 73968"/>
                            <a:gd name="connsiteY15" fmla="*/ 36187 h 56560"/>
                            <a:gd name="connsiteX16" fmla="*/ 33783 w 73968"/>
                            <a:gd name="connsiteY16" fmla="*/ 43074 h 56560"/>
                            <a:gd name="connsiteX17" fmla="*/ 31281 w 73968"/>
                            <a:gd name="connsiteY17" fmla="*/ 46001 h 56560"/>
                            <a:gd name="connsiteX18" fmla="*/ 33226 w 73968"/>
                            <a:gd name="connsiteY18" fmla="*/ 48693 h 56560"/>
                            <a:gd name="connsiteX19" fmla="*/ 35171 w 73968"/>
                            <a:gd name="connsiteY19" fmla="*/ 50803 h 56560"/>
                            <a:gd name="connsiteX20" fmla="*/ 36348 w 73968"/>
                            <a:gd name="connsiteY20" fmla="*/ 50803 h 56560"/>
                            <a:gd name="connsiteX21" fmla="*/ 38331 w 73968"/>
                            <a:gd name="connsiteY21" fmla="*/ 51484 h 56560"/>
                            <a:gd name="connsiteX22" fmla="*/ 38779 w 73968"/>
                            <a:gd name="connsiteY22" fmla="*/ 52822 h 56560"/>
                            <a:gd name="connsiteX23" fmla="*/ 35994 w 73968"/>
                            <a:gd name="connsiteY23" fmla="*/ 53546 h 56560"/>
                            <a:gd name="connsiteX24" fmla="*/ 33209 w 73968"/>
                            <a:gd name="connsiteY24" fmla="*/ 53171 h 56560"/>
                            <a:gd name="connsiteX25" fmla="*/ 32013 w 73968"/>
                            <a:gd name="connsiteY25" fmla="*/ 52173 h 56560"/>
                            <a:gd name="connsiteX26" fmla="*/ 25777 w 73968"/>
                            <a:gd name="connsiteY26" fmla="*/ 45973 h 56560"/>
                            <a:gd name="connsiteX27" fmla="*/ 24465 w 73968"/>
                            <a:gd name="connsiteY27" fmla="*/ 44518 h 56560"/>
                            <a:gd name="connsiteX28" fmla="*/ 22726 w 73968"/>
                            <a:gd name="connsiteY28" fmla="*/ 47117 h 56560"/>
                            <a:gd name="connsiteX29" fmla="*/ 23512 w 73968"/>
                            <a:gd name="connsiteY29" fmla="*/ 49002 h 56560"/>
                            <a:gd name="connsiteX30" fmla="*/ 24855 w 73968"/>
                            <a:gd name="connsiteY30" fmla="*/ 51268 h 56560"/>
                            <a:gd name="connsiteX31" fmla="*/ 26434 w 73968"/>
                            <a:gd name="connsiteY31" fmla="*/ 52453 h 56560"/>
                            <a:gd name="connsiteX32" fmla="*/ 28093 w 73968"/>
                            <a:gd name="connsiteY32" fmla="*/ 53929 h 56560"/>
                            <a:gd name="connsiteX33" fmla="*/ 27998 w 73968"/>
                            <a:gd name="connsiteY33" fmla="*/ 54703 h 56560"/>
                            <a:gd name="connsiteX34" fmla="*/ 25448 w 73968"/>
                            <a:gd name="connsiteY34" fmla="*/ 55356 h 56560"/>
                            <a:gd name="connsiteX35" fmla="*/ 21798 w 73968"/>
                            <a:gd name="connsiteY35" fmla="*/ 53514 h 56560"/>
                            <a:gd name="connsiteX36" fmla="*/ 17926 w 73968"/>
                            <a:gd name="connsiteY36" fmla="*/ 45952 h 56560"/>
                            <a:gd name="connsiteX37" fmla="*/ 17670 w 73968"/>
                            <a:gd name="connsiteY37" fmla="*/ 42344 h 56560"/>
                            <a:gd name="connsiteX38" fmla="*/ 17734 w 73968"/>
                            <a:gd name="connsiteY38" fmla="*/ 33461 h 56560"/>
                            <a:gd name="connsiteX39" fmla="*/ 17006 w 73968"/>
                            <a:gd name="connsiteY39" fmla="*/ 31323 h 56560"/>
                            <a:gd name="connsiteX40" fmla="*/ 16441 w 73968"/>
                            <a:gd name="connsiteY40" fmla="*/ 29795 h 56560"/>
                            <a:gd name="connsiteX41" fmla="*/ 15193 w 73968"/>
                            <a:gd name="connsiteY41" fmla="*/ 27320 h 56560"/>
                            <a:gd name="connsiteX42" fmla="*/ 12895 w 73968"/>
                            <a:gd name="connsiteY42" fmla="*/ 26945 h 56560"/>
                            <a:gd name="connsiteX43" fmla="*/ 7917 w 73968"/>
                            <a:gd name="connsiteY43" fmla="*/ 25505 h 56560"/>
                            <a:gd name="connsiteX44" fmla="*/ 3405 w 73968"/>
                            <a:gd name="connsiteY44" fmla="*/ 22172 h 56560"/>
                            <a:gd name="connsiteX45" fmla="*/ 2474 w 73968"/>
                            <a:gd name="connsiteY45" fmla="*/ 21008 h 56560"/>
                            <a:gd name="connsiteX46" fmla="*/ 1399 w 73968"/>
                            <a:gd name="connsiteY46" fmla="*/ 19418 h 56560"/>
                            <a:gd name="connsiteX47" fmla="*/ 842 w 73968"/>
                            <a:gd name="connsiteY47" fmla="*/ 17866 h 56560"/>
                            <a:gd name="connsiteX48" fmla="*/ 156 w 73968"/>
                            <a:gd name="connsiteY48" fmla="*/ 15134 h 56560"/>
                            <a:gd name="connsiteX49" fmla="*/ 4334 w 73968"/>
                            <a:gd name="connsiteY49" fmla="*/ 4773 h 56560"/>
                            <a:gd name="connsiteX50" fmla="*/ 14065 w 73968"/>
                            <a:gd name="connsiteY50" fmla="*/ 341 h 56560"/>
                            <a:gd name="connsiteX51" fmla="*/ 5521 w 73968"/>
                            <a:gd name="connsiteY51" fmla="*/ 9823 h 56560"/>
                            <a:gd name="connsiteX52" fmla="*/ 4104 w 73968"/>
                            <a:gd name="connsiteY52" fmla="*/ 13953 h 56560"/>
                            <a:gd name="connsiteX53" fmla="*/ 5732 w 73968"/>
                            <a:gd name="connsiteY53" fmla="*/ 18276 h 56560"/>
                            <a:gd name="connsiteX54" fmla="*/ 13874 w 73968"/>
                            <a:gd name="connsiteY54" fmla="*/ 22548 h 56560"/>
                            <a:gd name="connsiteX55" fmla="*/ 15794 w 73968"/>
                            <a:gd name="connsiteY55" fmla="*/ 21208 h 56560"/>
                            <a:gd name="connsiteX56" fmla="*/ 16906 w 73968"/>
                            <a:gd name="connsiteY56" fmla="*/ 19788 h 56560"/>
                            <a:gd name="connsiteX57" fmla="*/ 17837 w 73968"/>
                            <a:gd name="connsiteY57" fmla="*/ 18742 h 56560"/>
                            <a:gd name="connsiteX58" fmla="*/ 18769 w 73968"/>
                            <a:gd name="connsiteY58" fmla="*/ 17601 h 56560"/>
                            <a:gd name="connsiteX59" fmla="*/ 19409 w 73968"/>
                            <a:gd name="connsiteY59" fmla="*/ 16957 h 56560"/>
                            <a:gd name="connsiteX60" fmla="*/ 21096 w 73968"/>
                            <a:gd name="connsiteY60" fmla="*/ 15607 h 56560"/>
                            <a:gd name="connsiteX61" fmla="*/ 38835 w 73968"/>
                            <a:gd name="connsiteY61" fmla="*/ 7069 h 56560"/>
                            <a:gd name="connsiteX62" fmla="*/ 52363 w 73968"/>
                            <a:gd name="connsiteY62" fmla="*/ 8174 h 56560"/>
                            <a:gd name="connsiteX63" fmla="*/ 58076 w 73968"/>
                            <a:gd name="connsiteY63" fmla="*/ 10312 h 56560"/>
                            <a:gd name="connsiteX64" fmla="*/ 58899 w 73968"/>
                            <a:gd name="connsiteY64" fmla="*/ 4528 h 56560"/>
                            <a:gd name="connsiteX65" fmla="*/ 59172 w 73968"/>
                            <a:gd name="connsiteY65" fmla="*/ 1994 h 56560"/>
                            <a:gd name="connsiteX66" fmla="*/ 62015 w 73968"/>
                            <a:gd name="connsiteY66" fmla="*/ 4311 h 56560"/>
                            <a:gd name="connsiteX67" fmla="*/ 63383 w 73968"/>
                            <a:gd name="connsiteY67" fmla="*/ 6457 h 56560"/>
                            <a:gd name="connsiteX68" fmla="*/ 66834 w 73968"/>
                            <a:gd name="connsiteY68" fmla="*/ 6250 h 56560"/>
                            <a:gd name="connsiteX69" fmla="*/ 70014 w 73968"/>
                            <a:gd name="connsiteY69" fmla="*/ 6896 h 56560"/>
                            <a:gd name="connsiteX70" fmla="*/ 71649 w 73968"/>
                            <a:gd name="connsiteY70" fmla="*/ 5734 h 56560"/>
                            <a:gd name="connsiteX71" fmla="*/ 75590 w 73968"/>
                            <a:gd name="connsiteY71" fmla="*/ 3813 h 56560"/>
                            <a:gd name="connsiteX72" fmla="*/ 75334 w 73968"/>
                            <a:gd name="connsiteY72" fmla="*/ 6810 h 56560"/>
                            <a:gd name="connsiteX73" fmla="*/ 74866 w 73968"/>
                            <a:gd name="connsiteY73" fmla="*/ 8760 h 56560"/>
                            <a:gd name="connsiteX74" fmla="*/ 74515 w 73968"/>
                            <a:gd name="connsiteY74" fmla="*/ 10403 h 56560"/>
                            <a:gd name="connsiteX75" fmla="*/ 74307 w 73968"/>
                            <a:gd name="connsiteY75" fmla="*/ 12963 h 56560"/>
                            <a:gd name="connsiteX76" fmla="*/ 70139 w 73968"/>
                            <a:gd name="connsiteY76" fmla="*/ 20698 h 56560"/>
                            <a:gd name="connsiteX77" fmla="*/ 68568 w 73968"/>
                            <a:gd name="connsiteY77" fmla="*/ 22709 h 56560"/>
                            <a:gd name="connsiteX78" fmla="*/ 67885 w 73968"/>
                            <a:gd name="connsiteY78" fmla="*/ 24464 h 56560"/>
                            <a:gd name="connsiteX79" fmla="*/ 61471 w 73968"/>
                            <a:gd name="connsiteY79" fmla="*/ 34962 h 56560"/>
                            <a:gd name="connsiteX80" fmla="*/ 57898 w 73968"/>
                            <a:gd name="connsiteY80" fmla="*/ 43121 h 56560"/>
                            <a:gd name="connsiteX81" fmla="*/ 57052 w 73968"/>
                            <a:gd name="connsiteY81" fmla="*/ 46845 h 56560"/>
                            <a:gd name="connsiteX82" fmla="*/ 56628 w 73968"/>
                            <a:gd name="connsiteY82" fmla="*/ 51951 h 56560"/>
                            <a:gd name="connsiteX83" fmla="*/ 57736 w 73968"/>
                            <a:gd name="connsiteY83" fmla="*/ 53859 h 56560"/>
                            <a:gd name="connsiteX84" fmla="*/ 59226 w 73968"/>
                            <a:gd name="connsiteY84" fmla="*/ 56575 h 56560"/>
                            <a:gd name="connsiteX85" fmla="*/ 54707 w 73968"/>
                            <a:gd name="connsiteY85" fmla="*/ 56676 h 56560"/>
                            <a:gd name="connsiteX86" fmla="*/ 71066 w 73968"/>
                            <a:gd name="connsiteY86" fmla="*/ 15549 h 56560"/>
                            <a:gd name="connsiteX87" fmla="*/ 72709 w 73968"/>
                            <a:gd name="connsiteY87" fmla="*/ 13908 h 56560"/>
                            <a:gd name="connsiteX88" fmla="*/ 69692 w 73968"/>
                            <a:gd name="connsiteY88" fmla="*/ 14054 h 56560"/>
                            <a:gd name="connsiteX89" fmla="*/ 68662 w 73968"/>
                            <a:gd name="connsiteY89" fmla="*/ 15513 h 56560"/>
                            <a:gd name="connsiteX90" fmla="*/ 71066 w 73968"/>
                            <a:gd name="connsiteY90" fmla="*/ 15549 h 56560"/>
                            <a:gd name="connsiteX91" fmla="*/ 64681 w 73968"/>
                            <a:gd name="connsiteY91" fmla="*/ 15211 h 56560"/>
                            <a:gd name="connsiteX92" fmla="*/ 64815 w 73968"/>
                            <a:gd name="connsiteY92" fmla="*/ 14455 h 56560"/>
                            <a:gd name="connsiteX93" fmla="*/ 63177 w 73968"/>
                            <a:gd name="connsiteY93" fmla="*/ 13283 h 56560"/>
                            <a:gd name="connsiteX94" fmla="*/ 60669 w 73968"/>
                            <a:gd name="connsiteY94" fmla="*/ 12808 h 56560"/>
                            <a:gd name="connsiteX95" fmla="*/ 62680 w 73968"/>
                            <a:gd name="connsiteY95" fmla="*/ 15324 h 56560"/>
                            <a:gd name="connsiteX96" fmla="*/ 64681 w 73968"/>
                            <a:gd name="connsiteY96" fmla="*/ 15210 h 56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</a:cxnLst>
                          <a:rect l="l" t="t" r="r" b="b"/>
                          <a:pathLst>
                            <a:path w="73968" h="56560">
                              <a:moveTo>
                                <a:pt x="54707" y="56676"/>
                              </a:moveTo>
                              <a:cubicBezTo>
                                <a:pt x="53895" y="56353"/>
                                <a:pt x="53563" y="55366"/>
                                <a:pt x="53464" y="54935"/>
                              </a:cubicBezTo>
                              <a:cubicBezTo>
                                <a:pt x="53294" y="54081"/>
                                <a:pt x="53220" y="54347"/>
                                <a:pt x="53217" y="51424"/>
                              </a:cubicBezTo>
                              <a:cubicBezTo>
                                <a:pt x="53214" y="48935"/>
                                <a:pt x="52477" y="41323"/>
                                <a:pt x="52159" y="40493"/>
                              </a:cubicBezTo>
                              <a:cubicBezTo>
                                <a:pt x="51982" y="40032"/>
                                <a:pt x="51590" y="39958"/>
                                <a:pt x="51592" y="40386"/>
                              </a:cubicBezTo>
                              <a:cubicBezTo>
                                <a:pt x="51604" y="43628"/>
                                <a:pt x="51329" y="49451"/>
                                <a:pt x="51141" y="49946"/>
                              </a:cubicBezTo>
                              <a:cubicBezTo>
                                <a:pt x="51004" y="50306"/>
                                <a:pt x="50892" y="50947"/>
                                <a:pt x="50892" y="51370"/>
                              </a:cubicBezTo>
                              <a:cubicBezTo>
                                <a:pt x="50892" y="53129"/>
                                <a:pt x="49870" y="54917"/>
                                <a:pt x="48552" y="55463"/>
                              </a:cubicBezTo>
                              <a:cubicBezTo>
                                <a:pt x="47978" y="55701"/>
                                <a:pt x="47792" y="55670"/>
                                <a:pt x="47179" y="55233"/>
                              </a:cubicBezTo>
                              <a:cubicBezTo>
                                <a:pt x="46789" y="54955"/>
                                <a:pt x="46517" y="54650"/>
                                <a:pt x="46417" y="54491"/>
                              </a:cubicBezTo>
                              <a:cubicBezTo>
                                <a:pt x="46209" y="54160"/>
                                <a:pt x="46100" y="54034"/>
                                <a:pt x="45981" y="53720"/>
                              </a:cubicBezTo>
                              <a:cubicBezTo>
                                <a:pt x="45789" y="53213"/>
                                <a:pt x="45794" y="52702"/>
                                <a:pt x="45995" y="51470"/>
                              </a:cubicBezTo>
                              <a:cubicBezTo>
                                <a:pt x="46128" y="50655"/>
                                <a:pt x="46394" y="49474"/>
                                <a:pt x="46586" y="48845"/>
                              </a:cubicBezTo>
                              <a:cubicBezTo>
                                <a:pt x="46778" y="48217"/>
                                <a:pt x="46935" y="46918"/>
                                <a:pt x="46935" y="45958"/>
                              </a:cubicBezTo>
                              <a:cubicBezTo>
                                <a:pt x="46935" y="44466"/>
                                <a:pt x="46796" y="43856"/>
                                <a:pt x="45973" y="41747"/>
                              </a:cubicBezTo>
                              <a:cubicBezTo>
                                <a:pt x="42899" y="33871"/>
                                <a:pt x="42078" y="33104"/>
                                <a:pt x="40014" y="36187"/>
                              </a:cubicBezTo>
                              <a:cubicBezTo>
                                <a:pt x="38777" y="38036"/>
                                <a:pt x="35311" y="41866"/>
                                <a:pt x="33783" y="43074"/>
                              </a:cubicBezTo>
                              <a:cubicBezTo>
                                <a:pt x="32061" y="44435"/>
                                <a:pt x="31281" y="45347"/>
                                <a:pt x="31281" y="46001"/>
                              </a:cubicBezTo>
                              <a:cubicBezTo>
                                <a:pt x="31281" y="46408"/>
                                <a:pt x="31868" y="47220"/>
                                <a:pt x="33226" y="48693"/>
                              </a:cubicBezTo>
                              <a:lnTo>
                                <a:pt x="35171" y="50803"/>
                              </a:lnTo>
                              <a:lnTo>
                                <a:pt x="36348" y="50803"/>
                              </a:lnTo>
                              <a:cubicBezTo>
                                <a:pt x="37310" y="50803"/>
                                <a:pt x="37672" y="50927"/>
                                <a:pt x="38331" y="51484"/>
                              </a:cubicBezTo>
                              <a:cubicBezTo>
                                <a:pt x="39117" y="52147"/>
                                <a:pt x="39128" y="52181"/>
                                <a:pt x="38779" y="52822"/>
                              </a:cubicBezTo>
                              <a:cubicBezTo>
                                <a:pt x="38427" y="53471"/>
                                <a:pt x="38390" y="53480"/>
                                <a:pt x="35994" y="53546"/>
                              </a:cubicBezTo>
                              <a:cubicBezTo>
                                <a:pt x="33840" y="53606"/>
                                <a:pt x="33525" y="53563"/>
                                <a:pt x="33209" y="53171"/>
                              </a:cubicBezTo>
                              <a:cubicBezTo>
                                <a:pt x="33013" y="52928"/>
                                <a:pt x="32475" y="52478"/>
                                <a:pt x="32013" y="52173"/>
                              </a:cubicBezTo>
                              <a:cubicBezTo>
                                <a:pt x="30511" y="51178"/>
                                <a:pt x="26774" y="47463"/>
                                <a:pt x="25777" y="45973"/>
                              </a:cubicBezTo>
                              <a:cubicBezTo>
                                <a:pt x="25242" y="45173"/>
                                <a:pt x="24651" y="44518"/>
                                <a:pt x="24465" y="44518"/>
                              </a:cubicBezTo>
                              <a:cubicBezTo>
                                <a:pt x="23954" y="44518"/>
                                <a:pt x="22726" y="46354"/>
                                <a:pt x="22726" y="47117"/>
                              </a:cubicBezTo>
                              <a:cubicBezTo>
                                <a:pt x="22726" y="47484"/>
                                <a:pt x="23080" y="48332"/>
                                <a:pt x="23512" y="49002"/>
                              </a:cubicBezTo>
                              <a:cubicBezTo>
                                <a:pt x="23944" y="49672"/>
                                <a:pt x="24549" y="50692"/>
                                <a:pt x="24855" y="51268"/>
                              </a:cubicBezTo>
                              <a:cubicBezTo>
                                <a:pt x="25357" y="52213"/>
                                <a:pt x="25512" y="52329"/>
                                <a:pt x="26434" y="52453"/>
                              </a:cubicBezTo>
                              <a:cubicBezTo>
                                <a:pt x="27563" y="52604"/>
                                <a:pt x="28501" y="53438"/>
                                <a:pt x="28093" y="53929"/>
                              </a:cubicBezTo>
                              <a:cubicBezTo>
                                <a:pt x="27968" y="54079"/>
                                <a:pt x="27925" y="54427"/>
                                <a:pt x="27998" y="54703"/>
                              </a:cubicBezTo>
                              <a:cubicBezTo>
                                <a:pt x="28171" y="55366"/>
                                <a:pt x="27379" y="55569"/>
                                <a:pt x="25448" y="55356"/>
                              </a:cubicBezTo>
                              <a:cubicBezTo>
                                <a:pt x="23193" y="55107"/>
                                <a:pt x="23045" y="55032"/>
                                <a:pt x="21798" y="53514"/>
                              </a:cubicBezTo>
                              <a:cubicBezTo>
                                <a:pt x="20264" y="51646"/>
                                <a:pt x="18737" y="48664"/>
                                <a:pt x="17926" y="45952"/>
                              </a:cubicBezTo>
                              <a:cubicBezTo>
                                <a:pt x="17278" y="43783"/>
                                <a:pt x="17277" y="43774"/>
                                <a:pt x="17670" y="42344"/>
                              </a:cubicBezTo>
                              <a:cubicBezTo>
                                <a:pt x="19239" y="38915"/>
                                <a:pt x="18171" y="35552"/>
                                <a:pt x="17734" y="33461"/>
                              </a:cubicBezTo>
                              <a:cubicBezTo>
                                <a:pt x="17645" y="32949"/>
                                <a:pt x="17317" y="31987"/>
                                <a:pt x="17006" y="31323"/>
                              </a:cubicBezTo>
                              <a:cubicBezTo>
                                <a:pt x="16695" y="30659"/>
                                <a:pt x="16441" y="29971"/>
                                <a:pt x="16441" y="29795"/>
                              </a:cubicBezTo>
                              <a:cubicBezTo>
                                <a:pt x="16441" y="29331"/>
                                <a:pt x="15596" y="27654"/>
                                <a:pt x="15193" y="27320"/>
                              </a:cubicBezTo>
                              <a:cubicBezTo>
                                <a:pt x="15004" y="27163"/>
                                <a:pt x="13970" y="26994"/>
                                <a:pt x="12895" y="26945"/>
                              </a:cubicBezTo>
                              <a:cubicBezTo>
                                <a:pt x="10942" y="26855"/>
                                <a:pt x="9316" y="26385"/>
                                <a:pt x="7917" y="25505"/>
                              </a:cubicBezTo>
                              <a:cubicBezTo>
                                <a:pt x="6303" y="24491"/>
                                <a:pt x="3405" y="22350"/>
                                <a:pt x="3405" y="22172"/>
                              </a:cubicBezTo>
                              <a:cubicBezTo>
                                <a:pt x="3405" y="22065"/>
                                <a:pt x="2986" y="21541"/>
                                <a:pt x="2474" y="21008"/>
                              </a:cubicBezTo>
                              <a:cubicBezTo>
                                <a:pt x="1961" y="20475"/>
                                <a:pt x="1478" y="19759"/>
                                <a:pt x="1399" y="19418"/>
                              </a:cubicBezTo>
                              <a:cubicBezTo>
                                <a:pt x="1320" y="19077"/>
                                <a:pt x="1069" y="18378"/>
                                <a:pt x="842" y="17866"/>
                              </a:cubicBezTo>
                              <a:cubicBezTo>
                                <a:pt x="615" y="17354"/>
                                <a:pt x="306" y="16124"/>
                                <a:pt x="156" y="15134"/>
                              </a:cubicBezTo>
                              <a:cubicBezTo>
                                <a:pt x="-397" y="10606"/>
                                <a:pt x="2384" y="6741"/>
                                <a:pt x="4334" y="4773"/>
                              </a:cubicBezTo>
                              <a:cubicBezTo>
                                <a:pt x="9033" y="308"/>
                                <a:pt x="13094" y="-406"/>
                                <a:pt x="14065" y="341"/>
                              </a:cubicBezTo>
                              <a:cubicBezTo>
                                <a:pt x="15194" y="1209"/>
                                <a:pt x="10491" y="2105"/>
                                <a:pt x="5521" y="9823"/>
                              </a:cubicBezTo>
                              <a:cubicBezTo>
                                <a:pt x="4537" y="11351"/>
                                <a:pt x="4104" y="12354"/>
                                <a:pt x="4104" y="13953"/>
                              </a:cubicBezTo>
                              <a:cubicBezTo>
                                <a:pt x="4104" y="15555"/>
                                <a:pt x="4677" y="17077"/>
                                <a:pt x="5732" y="18276"/>
                              </a:cubicBezTo>
                              <a:cubicBezTo>
                                <a:pt x="7664" y="20470"/>
                                <a:pt x="12154" y="22826"/>
                                <a:pt x="13874" y="22548"/>
                              </a:cubicBezTo>
                              <a:cubicBezTo>
                                <a:pt x="14460" y="22454"/>
                                <a:pt x="14988" y="22086"/>
                                <a:pt x="15794" y="21208"/>
                              </a:cubicBezTo>
                              <a:cubicBezTo>
                                <a:pt x="16406" y="20543"/>
                                <a:pt x="16906" y="19904"/>
                                <a:pt x="16906" y="19788"/>
                              </a:cubicBezTo>
                              <a:cubicBezTo>
                                <a:pt x="16906" y="19673"/>
                                <a:pt x="17325" y="19202"/>
                                <a:pt x="17837" y="18742"/>
                              </a:cubicBezTo>
                              <a:cubicBezTo>
                                <a:pt x="18350" y="18282"/>
                                <a:pt x="18769" y="17769"/>
                                <a:pt x="18769" y="17601"/>
                              </a:cubicBezTo>
                              <a:cubicBezTo>
                                <a:pt x="18769" y="17434"/>
                                <a:pt x="19057" y="17144"/>
                                <a:pt x="19409" y="16957"/>
                              </a:cubicBezTo>
                              <a:cubicBezTo>
                                <a:pt x="19761" y="16771"/>
                                <a:pt x="20520" y="16163"/>
                                <a:pt x="21096" y="15607"/>
                              </a:cubicBezTo>
                              <a:cubicBezTo>
                                <a:pt x="25783" y="11237"/>
                                <a:pt x="30852" y="8793"/>
                                <a:pt x="38835" y="7069"/>
                              </a:cubicBezTo>
                              <a:cubicBezTo>
                                <a:pt x="43306" y="6051"/>
                                <a:pt x="48095" y="7004"/>
                                <a:pt x="52363" y="8174"/>
                              </a:cubicBezTo>
                              <a:cubicBezTo>
                                <a:pt x="54585" y="8578"/>
                                <a:pt x="57283" y="11787"/>
                                <a:pt x="58076" y="10312"/>
                              </a:cubicBezTo>
                              <a:cubicBezTo>
                                <a:pt x="58661" y="9189"/>
                                <a:pt x="58868" y="7736"/>
                                <a:pt x="58899" y="4528"/>
                              </a:cubicBezTo>
                              <a:cubicBezTo>
                                <a:pt x="58914" y="3018"/>
                                <a:pt x="59018" y="2046"/>
                                <a:pt x="59172" y="1994"/>
                              </a:cubicBezTo>
                              <a:cubicBezTo>
                                <a:pt x="59622" y="1844"/>
                                <a:pt x="60982" y="2952"/>
                                <a:pt x="62015" y="4311"/>
                              </a:cubicBezTo>
                              <a:cubicBezTo>
                                <a:pt x="62977" y="5577"/>
                                <a:pt x="62907" y="6338"/>
                                <a:pt x="63383" y="6457"/>
                              </a:cubicBezTo>
                              <a:cubicBezTo>
                                <a:pt x="64567" y="6561"/>
                                <a:pt x="65847" y="6107"/>
                                <a:pt x="66834" y="6250"/>
                              </a:cubicBezTo>
                              <a:cubicBezTo>
                                <a:pt x="68108" y="6299"/>
                                <a:pt x="68888" y="6437"/>
                                <a:pt x="70014" y="6896"/>
                              </a:cubicBezTo>
                              <a:cubicBezTo>
                                <a:pt x="70346" y="7031"/>
                                <a:pt x="70784" y="6483"/>
                                <a:pt x="71649" y="5734"/>
                              </a:cubicBezTo>
                              <a:cubicBezTo>
                                <a:pt x="73239" y="4356"/>
                                <a:pt x="75298" y="3352"/>
                                <a:pt x="75590" y="3813"/>
                              </a:cubicBezTo>
                              <a:cubicBezTo>
                                <a:pt x="75913" y="4323"/>
                                <a:pt x="75834" y="5244"/>
                                <a:pt x="75334" y="6810"/>
                              </a:cubicBezTo>
                              <a:cubicBezTo>
                                <a:pt x="75078" y="7611"/>
                                <a:pt x="74867" y="8489"/>
                                <a:pt x="74866" y="8760"/>
                              </a:cubicBezTo>
                              <a:cubicBezTo>
                                <a:pt x="74864" y="9032"/>
                                <a:pt x="74707" y="9771"/>
                                <a:pt x="74515" y="10403"/>
                              </a:cubicBezTo>
                              <a:cubicBezTo>
                                <a:pt x="74279" y="11181"/>
                                <a:pt x="74212" y="12009"/>
                                <a:pt x="74307" y="12963"/>
                              </a:cubicBezTo>
                              <a:cubicBezTo>
                                <a:pt x="74576" y="15658"/>
                                <a:pt x="72768" y="19013"/>
                                <a:pt x="70139" y="20698"/>
                              </a:cubicBezTo>
                              <a:cubicBezTo>
                                <a:pt x="69507" y="21103"/>
                                <a:pt x="69052" y="21684"/>
                                <a:pt x="68568" y="22709"/>
                              </a:cubicBezTo>
                              <a:cubicBezTo>
                                <a:pt x="68192" y="23502"/>
                                <a:pt x="67885" y="24292"/>
                                <a:pt x="67885" y="24464"/>
                              </a:cubicBezTo>
                              <a:cubicBezTo>
                                <a:pt x="67885" y="25696"/>
                                <a:pt x="63759" y="32447"/>
                                <a:pt x="61471" y="34962"/>
                              </a:cubicBezTo>
                              <a:cubicBezTo>
                                <a:pt x="59503" y="37124"/>
                                <a:pt x="58704" y="38948"/>
                                <a:pt x="57898" y="43121"/>
                              </a:cubicBezTo>
                              <a:cubicBezTo>
                                <a:pt x="57638" y="44465"/>
                                <a:pt x="57257" y="46141"/>
                                <a:pt x="57052" y="46845"/>
                              </a:cubicBezTo>
                              <a:cubicBezTo>
                                <a:pt x="56180" y="49828"/>
                                <a:pt x="56157" y="50112"/>
                                <a:pt x="56628" y="51951"/>
                              </a:cubicBezTo>
                              <a:cubicBezTo>
                                <a:pt x="57025" y="53503"/>
                                <a:pt x="57139" y="53700"/>
                                <a:pt x="57736" y="53859"/>
                              </a:cubicBezTo>
                              <a:cubicBezTo>
                                <a:pt x="59148" y="54237"/>
                                <a:pt x="60003" y="55797"/>
                                <a:pt x="59226" y="56575"/>
                              </a:cubicBezTo>
                              <a:cubicBezTo>
                                <a:pt x="58918" y="56882"/>
                                <a:pt x="55147" y="56967"/>
                                <a:pt x="54707" y="56676"/>
                              </a:cubicBezTo>
                              <a:close/>
                              <a:moveTo>
                                <a:pt x="71066" y="15549"/>
                              </a:moveTo>
                              <a:cubicBezTo>
                                <a:pt x="72122" y="15171"/>
                                <a:pt x="73127" y="14443"/>
                                <a:pt x="72709" y="13908"/>
                              </a:cubicBezTo>
                              <a:cubicBezTo>
                                <a:pt x="72709" y="13908"/>
                                <a:pt x="70521" y="13700"/>
                                <a:pt x="69692" y="14054"/>
                              </a:cubicBezTo>
                              <a:cubicBezTo>
                                <a:pt x="68890" y="14396"/>
                                <a:pt x="68238" y="14550"/>
                                <a:pt x="68662" y="15513"/>
                              </a:cubicBezTo>
                              <a:cubicBezTo>
                                <a:pt x="68953" y="16173"/>
                                <a:pt x="70144" y="15879"/>
                                <a:pt x="71066" y="15549"/>
                              </a:cubicBezTo>
                              <a:close/>
                              <a:moveTo>
                                <a:pt x="64681" y="15211"/>
                              </a:moveTo>
                              <a:cubicBezTo>
                                <a:pt x="64866" y="14899"/>
                                <a:pt x="64815" y="14574"/>
                                <a:pt x="64815" y="14455"/>
                              </a:cubicBezTo>
                              <a:cubicBezTo>
                                <a:pt x="64815" y="14113"/>
                                <a:pt x="63958" y="13606"/>
                                <a:pt x="63177" y="13283"/>
                              </a:cubicBezTo>
                              <a:cubicBezTo>
                                <a:pt x="62330" y="12932"/>
                                <a:pt x="60663" y="11994"/>
                                <a:pt x="60669" y="12808"/>
                              </a:cubicBezTo>
                              <a:cubicBezTo>
                                <a:pt x="60673" y="13415"/>
                                <a:pt x="62074" y="14981"/>
                                <a:pt x="62680" y="15324"/>
                              </a:cubicBezTo>
                              <a:cubicBezTo>
                                <a:pt x="63348" y="15703"/>
                                <a:pt x="64302" y="15848"/>
                                <a:pt x="64681" y="1521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4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419" name="Freeform: Shape 419"/>
                      <wps:cNvSpPr/>
                      <wps:spPr>
                        <a:xfrm>
                          <a:off x="4558648" y="3812425"/>
                          <a:ext cx="21755" cy="39158"/>
                        </a:xfrm>
                        <a:custGeom>
                          <a:avLst/>
                          <a:gdLst>
                            <a:gd name="connsiteX0" fmla="*/ 20870 w 21755"/>
                            <a:gd name="connsiteY0" fmla="*/ 37933 h 39157"/>
                            <a:gd name="connsiteX1" fmla="*/ 21873 w 21755"/>
                            <a:gd name="connsiteY1" fmla="*/ 34406 h 39157"/>
                            <a:gd name="connsiteX2" fmla="*/ 20870 w 21755"/>
                            <a:gd name="connsiteY2" fmla="*/ 30101 h 39157"/>
                            <a:gd name="connsiteX3" fmla="*/ 21156 w 21755"/>
                            <a:gd name="connsiteY3" fmla="*/ 20280 h 39157"/>
                            <a:gd name="connsiteX4" fmla="*/ 13783 w 21755"/>
                            <a:gd name="connsiteY4" fmla="*/ 12204 h 39157"/>
                            <a:gd name="connsiteX5" fmla="*/ 12269 w 21755"/>
                            <a:gd name="connsiteY5" fmla="*/ 11026 h 39157"/>
                            <a:gd name="connsiteX6" fmla="*/ 11016 w 21755"/>
                            <a:gd name="connsiteY6" fmla="*/ 9707 h 39157"/>
                            <a:gd name="connsiteX7" fmla="*/ 10230 w 21755"/>
                            <a:gd name="connsiteY7" fmla="*/ 5986 h 39157"/>
                            <a:gd name="connsiteX8" fmla="*/ 8846 w 21755"/>
                            <a:gd name="connsiteY8" fmla="*/ 3880 h 39157"/>
                            <a:gd name="connsiteX9" fmla="*/ 5311 w 21755"/>
                            <a:gd name="connsiteY9" fmla="*/ 68 h 39157"/>
                            <a:gd name="connsiteX10" fmla="*/ 4193 w 21755"/>
                            <a:gd name="connsiteY10" fmla="*/ 3537 h 39157"/>
                            <a:gd name="connsiteX11" fmla="*/ 1725 w 21755"/>
                            <a:gd name="connsiteY11" fmla="*/ 4973 h 39157"/>
                            <a:gd name="connsiteX12" fmla="*/ 62 w 21755"/>
                            <a:gd name="connsiteY12" fmla="*/ 6453 h 39157"/>
                            <a:gd name="connsiteX13" fmla="*/ 969 w 21755"/>
                            <a:gd name="connsiteY13" fmla="*/ 8614 h 39157"/>
                            <a:gd name="connsiteX14" fmla="*/ 2449 w 21755"/>
                            <a:gd name="connsiteY14" fmla="*/ 9820 h 39157"/>
                            <a:gd name="connsiteX15" fmla="*/ 2226 w 21755"/>
                            <a:gd name="connsiteY15" fmla="*/ 13994 h 39157"/>
                            <a:gd name="connsiteX16" fmla="*/ 2953 w 21755"/>
                            <a:gd name="connsiteY16" fmla="*/ 18095 h 39157"/>
                            <a:gd name="connsiteX17" fmla="*/ 4226 w 21755"/>
                            <a:gd name="connsiteY17" fmla="*/ 20263 h 39157"/>
                            <a:gd name="connsiteX18" fmla="*/ 5959 w 21755"/>
                            <a:gd name="connsiteY18" fmla="*/ 24942 h 39157"/>
                            <a:gd name="connsiteX19" fmla="*/ 4789 w 21755"/>
                            <a:gd name="connsiteY19" fmla="*/ 31956 h 39157"/>
                            <a:gd name="connsiteX20" fmla="*/ 2610 w 21755"/>
                            <a:gd name="connsiteY20" fmla="*/ 32893 h 39157"/>
                            <a:gd name="connsiteX21" fmla="*/ 10942 w 21755"/>
                            <a:gd name="connsiteY21" fmla="*/ 34438 h 39157"/>
                            <a:gd name="connsiteX22" fmla="*/ 18273 w 21755"/>
                            <a:gd name="connsiteY22" fmla="*/ 34150 h 39157"/>
                            <a:gd name="connsiteX23" fmla="*/ 19575 w 21755"/>
                            <a:gd name="connsiteY23" fmla="*/ 36058 h 39157"/>
                            <a:gd name="connsiteX24" fmla="*/ 18142 w 21755"/>
                            <a:gd name="connsiteY24" fmla="*/ 37590 h 39157"/>
                            <a:gd name="connsiteX25" fmla="*/ 14692 w 21755"/>
                            <a:gd name="connsiteY25" fmla="*/ 38463 h 39157"/>
                            <a:gd name="connsiteX26" fmla="*/ 10788 w 21755"/>
                            <a:gd name="connsiteY26" fmla="*/ 38360 h 39157"/>
                            <a:gd name="connsiteX27" fmla="*/ 8211 w 21755"/>
                            <a:gd name="connsiteY27" fmla="*/ 39106 h 39157"/>
                            <a:gd name="connsiteX28" fmla="*/ 20871 w 21755"/>
                            <a:gd name="connsiteY28" fmla="*/ 37933 h 39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1755" h="39157">
                              <a:moveTo>
                                <a:pt x="20870" y="37933"/>
                              </a:moveTo>
                              <a:cubicBezTo>
                                <a:pt x="21641" y="37045"/>
                                <a:pt x="22021" y="35700"/>
                                <a:pt x="21873" y="34406"/>
                              </a:cubicBezTo>
                              <a:cubicBezTo>
                                <a:pt x="21721" y="32905"/>
                                <a:pt x="20547" y="31723"/>
                                <a:pt x="20870" y="30101"/>
                              </a:cubicBezTo>
                              <a:cubicBezTo>
                                <a:pt x="21031" y="26567"/>
                                <a:pt x="22190" y="23506"/>
                                <a:pt x="21156" y="20280"/>
                              </a:cubicBezTo>
                              <a:cubicBezTo>
                                <a:pt x="20064" y="15738"/>
                                <a:pt x="16419" y="14358"/>
                                <a:pt x="13783" y="12204"/>
                              </a:cubicBezTo>
                              <a:cubicBezTo>
                                <a:pt x="13154" y="11988"/>
                                <a:pt x="12689" y="11546"/>
                                <a:pt x="12269" y="11026"/>
                              </a:cubicBezTo>
                              <a:cubicBezTo>
                                <a:pt x="11776" y="10641"/>
                                <a:pt x="11348" y="10165"/>
                                <a:pt x="11016" y="9707"/>
                              </a:cubicBezTo>
                              <a:cubicBezTo>
                                <a:pt x="10636" y="8552"/>
                                <a:pt x="10835" y="7116"/>
                                <a:pt x="10230" y="5986"/>
                              </a:cubicBezTo>
                              <a:cubicBezTo>
                                <a:pt x="9809" y="5259"/>
                                <a:pt x="9456" y="4456"/>
                                <a:pt x="8846" y="3880"/>
                              </a:cubicBezTo>
                              <a:cubicBezTo>
                                <a:pt x="6091" y="3202"/>
                                <a:pt x="6319" y="433"/>
                                <a:pt x="5311" y="68"/>
                              </a:cubicBezTo>
                              <a:cubicBezTo>
                                <a:pt x="3878" y="-329"/>
                                <a:pt x="4836" y="2630"/>
                                <a:pt x="4193" y="3537"/>
                              </a:cubicBezTo>
                              <a:cubicBezTo>
                                <a:pt x="3084" y="3584"/>
                                <a:pt x="2301" y="4198"/>
                                <a:pt x="1725" y="4973"/>
                              </a:cubicBezTo>
                              <a:cubicBezTo>
                                <a:pt x="1381" y="5758"/>
                                <a:pt x="256" y="5679"/>
                                <a:pt x="62" y="6453"/>
                              </a:cubicBezTo>
                              <a:cubicBezTo>
                                <a:pt x="-104" y="7158"/>
                                <a:pt x="445" y="8067"/>
                                <a:pt x="969" y="8614"/>
                              </a:cubicBezTo>
                              <a:cubicBezTo>
                                <a:pt x="1430" y="9129"/>
                                <a:pt x="2107" y="9216"/>
                                <a:pt x="2449" y="9820"/>
                              </a:cubicBezTo>
                              <a:cubicBezTo>
                                <a:pt x="2983" y="11014"/>
                                <a:pt x="2270" y="12653"/>
                                <a:pt x="2226" y="13994"/>
                              </a:cubicBezTo>
                              <a:cubicBezTo>
                                <a:pt x="2297" y="15401"/>
                                <a:pt x="2108" y="16962"/>
                                <a:pt x="2953" y="18095"/>
                              </a:cubicBezTo>
                              <a:cubicBezTo>
                                <a:pt x="3080" y="19011"/>
                                <a:pt x="3926" y="19421"/>
                                <a:pt x="4226" y="20263"/>
                              </a:cubicBezTo>
                              <a:cubicBezTo>
                                <a:pt x="4914" y="21447"/>
                                <a:pt x="6002" y="23527"/>
                                <a:pt x="5959" y="24942"/>
                              </a:cubicBezTo>
                              <a:cubicBezTo>
                                <a:pt x="5945" y="27149"/>
                                <a:pt x="5122" y="29778"/>
                                <a:pt x="4789" y="31956"/>
                              </a:cubicBezTo>
                              <a:cubicBezTo>
                                <a:pt x="4005" y="32342"/>
                                <a:pt x="2373" y="31940"/>
                                <a:pt x="2610" y="32893"/>
                              </a:cubicBezTo>
                              <a:cubicBezTo>
                                <a:pt x="3656" y="34631"/>
                                <a:pt x="9768" y="34332"/>
                                <a:pt x="10942" y="34438"/>
                              </a:cubicBezTo>
                              <a:cubicBezTo>
                                <a:pt x="13383" y="34375"/>
                                <a:pt x="15892" y="34528"/>
                                <a:pt x="18273" y="34150"/>
                              </a:cubicBezTo>
                              <a:cubicBezTo>
                                <a:pt x="19683" y="33713"/>
                                <a:pt x="19926" y="34848"/>
                                <a:pt x="19575" y="36058"/>
                              </a:cubicBezTo>
                              <a:cubicBezTo>
                                <a:pt x="19238" y="36693"/>
                                <a:pt x="18771" y="37214"/>
                                <a:pt x="18142" y="37590"/>
                              </a:cubicBezTo>
                              <a:cubicBezTo>
                                <a:pt x="17067" y="37993"/>
                                <a:pt x="15946" y="38495"/>
                                <a:pt x="14692" y="38463"/>
                              </a:cubicBezTo>
                              <a:cubicBezTo>
                                <a:pt x="13343" y="38680"/>
                                <a:pt x="12212" y="38507"/>
                                <a:pt x="10788" y="38360"/>
                              </a:cubicBezTo>
                              <a:cubicBezTo>
                                <a:pt x="9921" y="37879"/>
                                <a:pt x="6252" y="38047"/>
                                <a:pt x="8211" y="39106"/>
                              </a:cubicBezTo>
                              <a:cubicBezTo>
                                <a:pt x="12172" y="40887"/>
                                <a:pt x="19060" y="40525"/>
                                <a:pt x="20871" y="379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aphic 5" o:spid="_x0000_s1026" o:spt="203" alt="Scary Silhoutte" style="position:absolute;left:0pt;margin-left:-13.3pt;margin-top:603.3pt;height:186.95pt;width:623.6pt;mso-position-horizontal-relative:page;mso-position-vertical-relative:page;z-index:-251655168;mso-width-relative:page;mso-height-relative:page;" coordorigin="912909,3237023" coordsize="5943600,1781906" o:gfxdata="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">
              <o:lock v:ext="edit" aspectratio="t"/>
              <v:shape id="Freeform: Shape 223" o:spid="_x0000_s1026" o:spt="100" style="position:absolute;left:912909;top:4253182;height:765747;width:5943600;v-text-anchor:middle;" fillcolor="#000000" filled="t" stroked="f" coordsize="5943599,765747" o:gfxdata="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CJ2jvQAA&#10;ANwAAAAPAAAAAAAAAAEAIAAAACIAAABkcnMvZG93bnJldi54bWxQSwECFAAUAAAACACHTuJAMy8F&#10;njsAAAA5AAAAEAAAAAAAAAABACAAAAAMAQAAZHJzL3NoYXBleG1sLnhtbFBLBQYAAAAABgAGAFsB&#10;AAC2AwAAAAA=&#10;" path="m1491,364188c505609,406871,556430,279456,903865,243383c1192143,203588,1491872,347377,1855494,363105c2566115,373436,2852722,262640,3352532,69119c3462694,22830,3872184,-70095,4267177,98041c4662492,262729,4667182,296243,4943555,381219c5097658,428635,5435142,474492,5945091,462858l5945091,767417,1491,767417xe">
                <v:path o:connectlocs="1491,364188;903865,243383;1855494,363105;3352532,69119;4267177,98041;4943555,381219;5945092,462858;5945092,767417;1491,767417" o:connectangles="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24" o:spid="_x0000_s1026" o:spt="100" style="position:absolute;left:4275398;top:4236444;height:100069;width:39160;v-text-anchor:middle;" fillcolor="#000000" filled="t" stroked="f" coordsize="39159,100069" o:gfxdata="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/BrMvQAA&#10;ANwAAAAPAAAAAAAAAAEAIAAAACIAAABkcnMvZG93bnJldi54bWxQSwECFAAUAAAACACHTuJAMy8F&#10;njsAAAA5AAAAEAAAAAAAAAABACAAAAAMAQAAZHJzL3NoYXBleG1sLnhtbFBLBQYAAAAABgAGAFsB&#10;AAC2AwAAAAA=&#10;" path="m13278,1491l41053,4176,34316,100204,1491,97030xe">
                <v:path o:connectlocs="13278,1491;41054,4176;34316,100204;1491,97030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25" o:spid="_x0000_s1026" o:spt="100" style="position:absolute;left:4267499;top:4170795;height:73964;width:73969;v-text-anchor:middle;" filled="f" stroked="t" coordsize="73968,73964" o:gfxdata="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ziQ+/&#10;AAAA3AAAAA8AAAAAAAAAAQAgAAAAIgAAAGRycy9kb3ducmV2LnhtbFBLAQIUABQAAAAIAIdO4kAz&#10;LwWeOwAAADkAAAAQAAAAAAAAAAEAIAAAAA4BAABkcnMvc2hhcGV4bWwueG1sUEsFBgAAAAAGAAYA&#10;WwEAALgDAAAAAA==&#10;" path="m69593,41079c67907,58510,52410,71274,34978,69589c17547,67903,4782,52407,6467,34976c8153,17546,23650,4781,41082,6467c58514,8152,71278,23649,69593,41079xe">
                <v:path o:connectlocs="69593,41079;34978,69589;6467,34976;41082,6467;69593,41079" o:connectangles="0,0,0,0,0"/>
                <v:fill on="f" focussize="0,0"/>
                <v:stroke weight="1.23338582677165pt" color="#000000" joinstyle="miter"/>
                <v:imagedata o:title=""/>
                <o:lock v:ext="edit" aspectratio="f"/>
              </v:shape>
              <v:shape id="Freeform: Shape 226" o:spid="_x0000_s1026" o:spt="100" style="position:absolute;left:4293659;top:4161037;height:78315;width:21755;v-text-anchor:middle;" fillcolor="#000000" filled="t" stroked="f" coordsize="21755,78315" o:gfxdata="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safG&#10;wAAAANwAAAAPAAAAAAAAAAEAIAAAACIAAABkcnMvZG93bnJldi54bWxQSwECFAAUAAAACACHTuJA&#10;My8FnjsAAAA5AAAAEAAAAAAAAAABACAAAAAPAQAAZHJzL3NoYXBleG1sLnhtbFBLBQYAAAAABgAG&#10;AFsBAAC5AwAAAAA=&#10;" path="m8968,1627l23506,3033,16165,78940,1627,77535xe">
                <v:path o:connectlocs="8968,1627;23506,3033;16165,78940;1627,77535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27" o:spid="_x0000_s1026" o:spt="100" style="position:absolute;left:4258971;top:4195362;height:26105;width:91373;v-text-anchor:middle;" fillcolor="#000000" filled="t" stroked="f" coordsize="91373,26105" o:gfxdata="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w15QvQAA&#10;ANwAAAAPAAAAAAAAAAEAIAAAACIAAABkcnMvZG93bnJldi54bWxQSwECFAAUAAAACACHTuJAMy8F&#10;njsAAAA5AAAAEAAAAAAAAAABACAAAAAMAQAAZHJzL3NoYXBleG1sLnhtbFBLBQYAAAAABgAGAFsB&#10;AAC2AwAAAAA=&#10;" path="m3092,1627l91469,10172,90004,25321,1627,16776xe">
                <v:path o:connectlocs="3092,1627;91469,10172;90004,25321;1627,16776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28" o:spid="_x0000_s1026" o:spt="100" style="position:absolute;left:4258594;top:4190455;height:26105;width:13053;v-text-anchor:middle;" fillcolor="#000000" filled="t" stroked="f" coordsize="13053,26105" o:gfxdata="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eUq0ugAAANwA&#10;AAAPAAAAAAAAAAEAIAAAACIAAABkcnMvZG93bnJldi54bWxQSwECFAAUAAAACACHTuJAMy8FnjsA&#10;AAA5AAAAEAAAAAAAAAABACAAAAAJAQAAZHJzL3NoYXBleG1sLnhtbFBLBQYAAAAABgAGAFsBAACz&#10;AwAAAAA=&#10;" path="m3932,1491l13788,4992,11835,25191,1491,26739xe">
                <v:path o:connectlocs="3932,1491;13788,4992;11835,25191;1491,26739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29" o:spid="_x0000_s1026" o:spt="100" style="position:absolute;left:4337141;top:4199001;height:26105;width:13053;v-text-anchor:middle;" fillcolor="#000000" filled="t" stroked="f" coordsize="13053,26105" o:gfxdata="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Ne8vvQAA&#10;ANwAAAAPAAAAAAAAAAEAIAAAACIAAABkcnMvZG93bnJldi54bWxQSwECFAAUAAAACACHTuJAMy8F&#10;njsAAAA5AAAAEAAAAAAAAAABACAAAAAMAQAAZHJzL3NoYXBleG1sLnhtbFBLBQYAAAAABgAGAFsB&#10;AAC2AwAAAAA=&#10;" path="m3444,3039l13788,1491,11347,26739,1491,23238xe">
                <v:path o:connectlocs="3444,3039;13788,1491;11347,26739;1491,23238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30" o:spid="_x0000_s1026" o:spt="100" style="position:absolute;left:4294785;top:4158010;height:17403;width:30458;v-text-anchor:middle;" fillcolor="#000000" filled="t" stroked="f" coordsize="30457,17403" o:gfxdata="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ziv3ugAAANwA&#10;AAAPAAAAAAAAAAEAIAAAACIAAABkcnMvZG93bnJldi54bWxQSwECFAAUAAAACACHTuJAMy8FnjsA&#10;AAA5AAAAEAAAAAAAAAABACAAAAAJAQAAZHJzL3NoYXBleG1sLnhtbFBLBQYAAAAABgAGAFsBAACz&#10;AwAAAAA=&#10;" path="m29266,4176l22751,18837,5076,17128,1491,1491xe">
                <v:path o:connectlocs="29266,4176;22751,18837;5076,17128;1491,1491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31" o:spid="_x0000_s1026" o:spt="100" style="position:absolute;left:3697087;top:4323543;height:230594;width:156640;v-text-anchor:middle;" fillcolor="#000000" filled="t" stroked="f" coordsize="156639,230594" o:gfxdata="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hy89&#10;wAAAANwAAAAPAAAAAAAAAAEAIAAAACIAAABkcnMvZG93bnJldi54bWxQSwECFAAUAAAACACHTuJA&#10;My8FnjsAAAA5AAAAEAAAAAAAAAABACAAAAAPAQAAZHJzL3NoYXBleG1sLnhtbFBLBQYAAAAABgAG&#10;AFsBAAC5AwAAAAA=&#10;" path="m45833,1495c98873,21943,98873,21943,124583,64656l155554,203126,32461,230653,1491,92184c6554,42589,6554,42589,45828,1491xe">
                <v:path o:connectlocs="45833,1495;124583,64656;155554,203126;32461,230653;1491,92184;45828,1491" o:connectangles="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32" o:spid="_x0000_s1026" o:spt="100" style="position:absolute;left:3971451;top:4345760;height:108771;width:21755;v-text-anchor:middle;" fillcolor="#000000" filled="t" stroked="f" coordsize="21755,108770" o:gfxdata="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hDZm/&#10;AAAA3AAAAA8AAAAAAAAAAQAgAAAAIgAAAGRycy9kb3ducmV2LnhtbFBLAQIUABQAAAAIAIdO4kAz&#10;LwWeOwAAADkAAAAQAAAAAAAAAAEAIAAAAA4BAABkcnMvc2hhcGV4bWwueG1sUEsFBgAAAAAGAAYA&#10;WwEAALgDAAAAAA==&#10;" path="m1557,2176l17144,1549,22064,109734,6476,110361xe">
                <v:path o:connectlocs="1557,2176;17144,1549;22064,109735;6476,110362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33" o:spid="_x0000_s1026" o:spt="100" style="position:absolute;left:3972614;top:4333325;height:17403;width:13053;v-text-anchor:middle;" fillcolor="#000000" filled="t" stroked="f" coordsize="13053,17403" o:gfxdata="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Mbq2/&#10;AAAA3AAAAA8AAAAAAAAAAQAgAAAAIgAAAGRycy9kb3ducmV2LnhtbFBLAQIUABQAAAAIAIdO4kAz&#10;LwWeOwAAADkAAAAQAAAAAAAAAAEAIAAAAA4BAABkcnMvc2hhcGV4bWwueG1sUEsFBgAAAAAGAAYA&#10;WwEAALgDAAAAAA==&#10;" path="m14792,13685c14937,17734,12418,18079,8299,18226c4180,18374,1643,18209,1497,14161c1352,10114,3580,1640,7699,1493c11818,1345,14647,9636,14792,13685xe">
                <v:path o:connectlocs="14792,13685;8299,18226;1497,14161;7699,1493;14792,13685" o:connectangles="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34" o:spid="_x0000_s1026" o:spt="100" style="position:absolute;left:3969815;top:4343485;height:4351;width:21755;v-text-anchor:middle;" fillcolor="#000000" filled="t" stroked="f" coordsize="21755,4350" o:gfxdata="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uU6b4A&#10;AADcAAAADwAAAAAAAAABACAAAAAiAAAAZHJzL2Rvd25yZXYueG1sUEsBAhQAFAAAAAgAh07iQDMv&#10;BZ47AAAAOQAAABAAAAAAAAAAAQAgAAAADQEAAGRycy9zaGFwZXhtbC54bWxQSwUGAAAAAAYABgBb&#10;AQAAtwMAAAAA&#10;" path="m1543,2209l20138,1543,20284,5600,1689,6266xe">
                <v:path o:connectlocs="1543,2209;20138,1543;20284,5601;1689,6267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35" o:spid="_x0000_s1026" o:spt="100" style="position:absolute;left:3536076;top:4442663;height:113122;width:43511;v-text-anchor:middle;" fillcolor="#000000" filled="t" stroked="f" coordsize="43510,113121" o:gfxdata="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tH1y/&#10;AAAA3AAAAA8AAAAAAAAAAQAgAAAAIgAAAGRycy9kb3ducmV2LnhtbFBLAQIUABQAAAAIAIdO4kAz&#10;LwWeOwAAADkAAAAQAAAAAAAAAAEAIAAAAA4BAABkcnMvc2hhcGV4bWwueG1sUEsFBgAAAAAGAAYA&#10;WwEAALgDAAAAAA==&#10;" path="m3212,6588l18438,3195,42550,108773,27324,112166xe">
                <v:path o:connectlocs="3212,6588;18438,3195;42550,108773;27324,112166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36" o:spid="_x0000_s1026" o:spt="100" style="position:absolute;left:3534486;top:4430413;height:21754;width:21755;v-text-anchor:middle;" fillcolor="#000000" filled="t" stroked="f" coordsize="21755,21754" o:gfxdata="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9ef9vQAA&#10;ANwAAAAPAAAAAAAAAAEAIAAAACIAAABkcnMvZG93bnJldi54bWxQSwECFAAUAAAACACHTuJAMy8F&#10;njsAAAA5AAAAEAAAAAAAAAABACAAAAAMAQAAZHJzL3NoYXBleG1sLnhtbFBLBQYAAAAABgAGAFsB&#10;AAC2AwAAAAA=&#10;" path="m18839,15341c19703,19300,17285,20088,13258,20966c9232,21845,6706,22136,5842,18178c4978,14220,5661,5486,9687,4607c13714,3728,17975,11383,18839,15341xe">
                <v:path o:connectlocs="18839,15341;13258,20966;5842,18178;9687,4607;18839,15341" o:connectangles="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37" o:spid="_x0000_s1026" o:spt="100" style="position:absolute;left:3534131;top:4440154;height:13053;width:21755;v-text-anchor:middle;" fillcolor="#000000" filled="t" stroked="f" coordsize="21755,13052" o:gfxdata="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mKrEvQAA&#10;ANwAAAAPAAAAAAAAAAEAIAAAACIAAABkcnMvZG93bnJldi54bWxQSwECFAAUAAAACACHTuJAMy8F&#10;njsAAAA5AAAAEAAAAAAAAAABACAAAAAMAQAAZHJzL3NoYXBleG1sLnhtbFBLBQYAAAAABgAGAFsB&#10;AAC2AwAAAAA=&#10;" path="m3189,7157l21368,3189,22234,7155,4055,11123xe">
                <v:path o:connectlocs="3189,7157;21368,3189;22234,7155;4055,11123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38" o:spid="_x0000_s1026" o:spt="100" style="position:absolute;left:3791597;top:4365291;height:30456;width:182746;v-text-anchor:middle;" fillcolor="#000000" filled="t" stroked="f" coordsize="182746,30455" o:gfxdata="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aJhlG2AAAA3AAAAA8A&#10;AAAAAAAAAQAgAAAAIgAAAGRycy9kb3ducmV2LnhtbFBLAQIUABQAAAAIAIdO4kAzLwWeOwAAADkA&#10;AAAQAAAAAAAAAAEAIAAAAAUBAABkcnMvc2hhcGV4bWwueG1sUEsFBgAAAAAGAAYAWwEAAK8DAAAA&#10;AA==&#10;" path="m1491,23313l184398,1491,185312,5678,3323,29782xe">
                <v:path o:connectlocs="1491,23313;184398,1491;185312,5678;3323,29782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39" o:spid="_x0000_s1026" o:spt="100" style="position:absolute;left:3800994;top:4393561;height:56561;width:182746;v-text-anchor:middle;" fillcolor="#000000" filled="t" stroked="f" coordsize="182746,56560" o:gfxdata="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7kJor4A&#10;AADcAAAADwAAAAAAAAABACAAAAAiAAAAZHJzL2Rvd25yZXYueG1sUEsBAhQAFAAAAAgAh07iQDMv&#10;BZ47AAAAOQAAABAAAAAAAAAAAQAgAAAADQEAAGRycy9zaGFwZXhtbC54bWxQSwUGAAAAAAYABgBb&#10;AQAAtwMAAAAA&#10;" path="m1491,52039l183040,1491,184320,8785,6226,56422xe">
                <v:path o:connectlocs="1491,52039;183040,1491;184320,8785;6226,56422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40" o:spid="_x0000_s1026" o:spt="100" style="position:absolute;left:3550414;top:4433941;height:47859;width:178395;v-text-anchor:middle;" fillcolor="#000000" filled="t" stroked="f" coordsize="178395,47859" o:gfxdata="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4gxnbsAAADc&#10;AAAADwAAAAAAAAABACAAAAAiAAAAZHJzL2Rvd25yZXYueG1sUEsBAhQAFAAAAAgAh07iQDMvBZ47&#10;AAAAOQAAABAAAAAAAAAAAQAgAAAACgEAAGRycy9zaGFwZXhtbC54bWxQSwUGAAAAAAYABgBbAQAA&#10;tAMAAAAA&#10;" path="m1491,40635l177488,1491,173892,6948,8720,47851xe">
                <v:path o:connectlocs="1491,40635;177488,1491;173892,6948;8720,47851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41" o:spid="_x0000_s1026" o:spt="100" style="position:absolute;left:3557898;top:4485022;height:26105;width:182746;v-text-anchor:middle;" fillcolor="#000000" filled="t" stroked="f" coordsize="182746,26105" o:gfxdata="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nFIVvQAA&#10;ANwAAAAPAAAAAAAAAAEAIAAAACIAAABkcnMvZG93bnJldi54bWxQSwECFAAUAAAACACHTuJAMy8F&#10;njsAAAA5AAAAEAAAAAAAAAABACAAAAAMAQAAZHJzL3NoYXBleG1sLnhtbFBLBQYAAAAABgAGAFsB&#10;AAC2AwAAAAA=&#10;" path="m1491,20097l182766,1491,169857,11356,3562,26997xe">
                <v:path o:connectlocs="1491,20097;182766,1491;169857,11356;3562,26997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42" o:spid="_x0000_s1026" o:spt="100" style="position:absolute;left:3855165;top:4363862;height:108771;width:30458;v-text-anchor:middle;" fillcolor="#000000" filled="t" stroked="f" coordsize="30457,108770" o:gfxdata="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ojLb4A&#10;AADcAAAADwAAAAAAAAABACAAAAAiAAAAZHJzL2Rvd25yZXYueG1sUEsBAhQAFAAAAAgAh07iQDMv&#10;BZ47AAAAOQAAABAAAAAAAAAAAQAgAAAADQEAAGRycy9zaGFwZXhtbC54bWxQSwUGAAAAAAYABgBb&#10;AQAAtwMAAAAA&#10;" path="m1491,4859c3890,1104,6823,552,10201,2886l32389,108068,26459,109411xe">
                <v:path o:connectlocs="1491,4859;10201,2886;32390,108068;26459,109412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43" o:spid="_x0000_s1026" o:spt="100" style="position:absolute;left:3855788;top:4358039;height:8702;width:8702;v-text-anchor:middle;" fillcolor="#000000" filled="t" stroked="f" coordsize="8702,8701" o:gfxdata="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oou2/&#10;AAAA3AAAAA8AAAAAAAAAAQAgAAAAIgAAAGRycy9kb3ducmV2LnhtbFBLAQIUABQAAAAIAIdO4kAz&#10;LwWeOwAAADkAAAAQAAAAAAAAAAEAIAAAAA4BAABkcnMvc2hhcGV4bWwueG1sUEsFBgAAAAAGAAYA&#10;WwEAALgDAAAAAA==&#10;" path="m3205,3460l4333,3205,5559,8621,4432,8877xe">
                <v:path o:connectlocs="3205,3460;4333,3205;5559,8621;4432,8878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44" o:spid="_x0000_s1026" o:spt="100" style="position:absolute;left:3854396;top:4359070;height:4351;width:8702;v-text-anchor:middle;" fillcolor="#000000" filled="t" stroked="f" coordsize="8702,4350" o:gfxdata="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wVWW/&#10;AAAA3AAAAA8AAAAAAAAAAQAgAAAAIgAAAGRycy9kb3ducmV2LnhtbFBLAQIUABQAAAAIAIdO4kAz&#10;LwWeOwAAADkAAAAQAAAAAAAAAAEAIAAAAA4BAABkcnMvc2hhcGV4bWwueG1sUEsFBgAAAAAGAAYA&#10;WwEAALgDAAAAAA==&#10;" path="m3205,4209l7642,3205,7882,4266,3445,5271xe">
                <v:path o:connectlocs="3205,4209;7642,3205;7882,4266;3445,5272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45" o:spid="_x0000_s1026" o:spt="100" style="position:absolute;left:3855644;top:4357094;height:4351;width:4351;v-text-anchor:middle;" fillcolor="#000000" filled="t" stroked="f" coordsize="4351,4350" o:gfxdata="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TjWK/&#10;AAAA3AAAAA8AAAAAAAAAAQAgAAAAIgAAAGRycy9kb3ducmV2LnhtbFBLAQIUABQAAAAIAIdO4kAz&#10;LwWeOwAAADkAAAAQAAAAAAAAAAEAIAAAAA4BAABkcnMvc2hhcGV4bWwueG1sUEsFBgAAAAAGAAYA&#10;WwEAALgDAAAAAA==&#10;" path="m4297,3699c4360,3969,4193,4239,3923,4303c3653,4367,3382,4199,3319,3929c3318,3926,3317,3923,3317,3921c3253,3651,3421,3380,3691,3317c3961,3253,4231,3420,4295,3691c4296,3693,4296,3696,4297,3699xe">
                <v:path o:connectlocs="4297,3699;3923,4303;3319,3929;3317,3921;3691,3317;4295,3691;4297,3699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46" o:spid="_x0000_s1026" o:spt="100" style="position:absolute;left:3856235;top:4357432;height:4351;width:4351;v-text-anchor:middle;" fillcolor="#000000" filled="t" stroked="f" coordsize="4351,4350" o:gfxdata="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ETFb4A&#10;AADcAAAADwAAAAAAAAABACAAAAAiAAAAZHJzL2Rvd25yZXYueG1sUEsBAhQAFAAAAAgAh07iQDMv&#10;BZ47AAAAOQAAABAAAAAAAAAAAQAgAAAADQEAAGRycy9zaGFwZXhtbC54bWxQSwUGAAAAAAYABgBb&#10;AQAAtwMAAAAA&#10;" path="m4297,3699c4360,3969,4193,4239,3923,4303c3653,4367,3382,4199,3319,3929c3318,3926,3317,3923,3317,3921c3253,3651,3421,3380,3691,3317c3961,3253,4231,3420,4295,3691c4296,3693,4296,3696,4297,3699xe">
                <v:path o:connectlocs="4297,3699;3923,4303;3319,3929;3317,3921;3691,3317;4295,3691;4297,3699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47" o:spid="_x0000_s1026" o:spt="100" style="position:absolute;left:3855255;top:4357654;height:4351;width:4351;v-text-anchor:middle;" fillcolor="#000000" filled="t" stroked="f" coordsize="4351,4350" o:gfxdata="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Nto6/&#10;AAAA3AAAAA8AAAAAAAAAAQAgAAAAIgAAAGRycy9kb3ducmV2LnhtbFBLAQIUABQAAAAIAIdO4kAz&#10;LwWeOwAAADkAAAAQAAAAAAAAAAEAIAAAAA4BAABkcnMvc2hhcGV4bWwueG1sUEsFBgAAAAAGAAYA&#10;WwEAALgDAAAAAA==&#10;" path="m4297,3699c4360,3969,4193,4239,3923,4303c3653,4367,3382,4199,3319,3929c3318,3926,3317,3923,3317,3921c3253,3651,3421,3380,3691,3317c3961,3253,4231,3420,4295,3691c4296,3693,4296,3696,4297,3699xe">
                <v:path o:connectlocs="4297,3699;3923,4303;3319,3929;3317,3921;3691,3317;4295,3691;4297,3699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48" o:spid="_x0000_s1026" o:spt="100" style="position:absolute;left:3853447;top:4360027;height:4351;width:4351;v-text-anchor:middle;" fillcolor="#000000" filled="t" stroked="f" coordsize="4351,4350" o:gfxdata="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SIvy8AAAA&#10;3AAAAA8AAAAAAAAAAQAgAAAAIgAAAGRycy9kb3ducmV2LnhtbFBLAQIUABQAAAAIAIdO4kAzLwWe&#10;OwAAADkAAAAQAAAAAAAAAAEAIAAAAAsBAABkcnMvc2hhcGV4bWwueG1sUEsFBgAAAAAGAAYAWwEA&#10;ALUDAAAAAA==&#10;" path="m3661,3267c3932,3208,4200,3381,4258,3652c4316,3924,4143,4191,3872,4249c3869,4250,3866,4250,3864,4251c3592,4309,3325,4136,3267,3865c3209,3594,3381,3327,3653,3268c3655,3268,3658,3267,3661,3267xe">
                <v:path o:connectlocs="3661,3267;4258,3652;3872,4249;3864,4251;3267,3865;3653,3268;3661,326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49" o:spid="_x0000_s1026" o:spt="100" style="position:absolute;left:3853821;top:4359576;height:4351;width:4351;v-text-anchor:middle;" fillcolor="#000000" filled="t" stroked="f" coordsize="4351,4350" o:gfxdata="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eh2e/&#10;AAAA3AAAAA8AAAAAAAAAAQAgAAAAIgAAAGRycy9kb3ducmV2LnhtbFBLAQIUABQAAAAIAIdO4kAz&#10;LwWeOwAAADkAAAAQAAAAAAAAAAEAIAAAAA4BAABkcnMvc2hhcGV4bWwueG1sUEsFBgAAAAAGAAYA&#10;WwEAALgDAAAAAA==&#10;" path="m3661,3267c3932,3208,4200,3381,4258,3652c4316,3924,4143,4191,3872,4249c3869,4250,3866,4250,3864,4251c3592,4309,3325,4136,3267,3865c3209,3594,3381,3327,3653,3268c3655,3268,3658,3267,3661,3267xe">
                <v:path o:connectlocs="3661,3267;4258,3652;3872,4249;3864,4251;3267,3865;3653,3268;3661,326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0" o:spid="_x0000_s1026" o:spt="100" style="position:absolute;left:3854023;top:4360630;height:4351;width:4351;v-text-anchor:middle;" fillcolor="#000000" filled="t" stroked="f" coordsize="4351,4350" o:gfxdata="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9uCe8AAAA&#10;3AAAAA8AAAAAAAAAAQAgAAAAIgAAAGRycy9kb3ducmV2LnhtbFBLAQIUABQAAAAIAIdO4kAzLwWe&#10;OwAAADkAAAAQAAAAAAAAAAEAIAAAAAsBAABkcnMvc2hhcGV4bWwueG1sUEsFBgAAAAAGAAYAWwEA&#10;ALUDAAAAAA==&#10;" path="m3661,3267c3932,3208,4200,3381,4258,3652c4316,3924,4143,4191,3872,4249c3869,4250,3866,4250,3864,4251c3592,4309,3325,4136,3267,3865c3209,3594,3381,3327,3653,3268c3655,3268,3658,3267,3661,3267xe">
                <v:path o:connectlocs="3661,3267;4258,3652;3872,4249;3864,4251;3267,3865;3653,3268;3661,326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1" o:spid="_x0000_s1026" o:spt="100" style="position:absolute;left:3858629;top:4358864;height:4351;width:4351;v-text-anchor:middle;" fillcolor="#000000" filled="t" stroked="f" coordsize="4351,4350" o:gfxdata="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EdvL4A&#10;AADcAAAADwAAAAAAAAABACAAAAAiAAAAZHJzL2Rvd25yZXYueG1sUEsBAhQAFAAAAAgAh07iQDMv&#10;BZ47AAAAOQAAABAAAAAAAAAAAQAgAAAADQEAAGRycy9zaGFwZXhtbC54bWxQSwUGAAAAAAYABgBb&#10;AQAAtwMAAAAA&#10;" path="m3934,4307c3665,4372,3393,4206,3329,3936c3264,3667,3430,3395,3700,3330c3703,3330,3705,3329,3708,3328c3978,3264,4249,3430,4314,3700c4379,3969,4213,4241,3943,4305c3940,4306,3937,4307,3934,4307xe">
                <v:path o:connectlocs="3934,4307;3329,3936;3700,3330;3708,3328;4314,3700;3943,4305;3934,430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2" o:spid="_x0000_s1026" o:spt="100" style="position:absolute;left:3858391;top:4359431;height:4351;width:4351;v-text-anchor:middle;" fillcolor="#000000" filled="t" stroked="f" coordsize="4351,4350" o:gfxdata="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ODy74A&#10;AADcAAAADwAAAAAAAAABACAAAAAiAAAAZHJzL2Rvd25yZXYueG1sUEsBAhQAFAAAAAgAh07iQDMv&#10;BZ47AAAAOQAAABAAAAAAAAAAAQAgAAAADQEAAGRycy9zaGFwZXhtbC54bWxQSwUGAAAAAAYABgBb&#10;AQAAtwMAAAAA&#10;" path="m3934,4307c3665,4372,3393,4206,3329,3936c3264,3667,3430,3395,3700,3330c3703,3330,3705,3329,3708,3328c3978,3264,4249,3430,4314,3700c4379,3969,4213,4241,3943,4305c3940,4306,3937,4307,3934,4307xe">
                <v:path o:connectlocs="3934,4307;3329,3936;3700,3330;3708,3328;4314,3700;3943,4305;3934,430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3" o:spid="_x0000_s1026" o:spt="100" style="position:absolute;left:3858170;top:4358455;height:4351;width:4351;v-text-anchor:middle;" fillcolor="#000000" filled="t" stroked="f" coordsize="4351,4350" o:gfxdata="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vJlC/&#10;AAAA3AAAAA8AAAAAAAAAAQAgAAAAIgAAAGRycy9kb3ducmV2LnhtbFBLAQIUABQAAAAIAIdO4kAz&#10;LwWeOwAAADkAAAAQAAAAAAAAAAEAIAAAAA4BAABkcnMvc2hhcGV4bWwueG1sUEsFBgAAAAAGAAYA&#10;WwEAALgDAAAAAA==&#10;" path="m3934,4307c3665,4372,3393,4206,3329,3936c3264,3667,3430,3395,3700,3330c3703,3330,3705,3329,3708,3328c3978,3264,4249,3430,4314,3700c4379,3969,4213,4241,3943,4305c3940,4306,3937,4307,3934,4307xe">
                <v:path o:connectlocs="3934,4307;3329,3936;3700,3330;3708,3328;4314,3700;3943,4305;3934,430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4" o:spid="_x0000_s1026" o:spt="100" style="position:absolute;left:3920823;top:4351581;height:108771;width:8702;v-text-anchor:middle;" fillcolor="#000000" filled="t" stroked="f" coordsize="8702,108770" o:gfxdata="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BLzYvQAA&#10;ANwAAAAPAAAAAAAAAAEAIAAAACIAAABkcnMvZG93bnJldi54bWxQSwECFAAUAAAACACHTuJAMy8F&#10;njsAAAA5AAAAEAAAAAAAAAABACAAAAAMAQAAZHJzL3NoYXBleG1sLnhtbFBLBQYAAAAABgAGAFsB&#10;AAC2AwAAAAA=&#10;" path="m1491,3869c4611,689,7595,752,10421,3732l10476,111228,4397,111322xe">
                <v:path o:connectlocs="1491,3869;10421,3732;10476,111229;4397,111323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55" o:spid="_x0000_s1026" o:spt="100" style="position:absolute;left:3923402;top:4346127;height:8702;width:4351;v-text-anchor:middle;" fillcolor="#000000" filled="t" stroked="f" coordsize="4351,8701" o:gfxdata="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JhTbsAAADc&#10;AAAADwAAAAAAAAABACAAAAAiAAAAZHJzL2Rvd25yZXYueG1sUEsBAhQAFAAAAAgAh07iQDMvBZ47&#10;AAAAOQAAABAAAAAAAAAAAQAgAAAACgEAAGRycy9zaGFwZXhtbC54bWxQSwUGAAAAAAYABgBbAQAA&#10;tAMAAAAA&#10;" path="m2720,2738l3876,2720,3961,8273,2805,8291xe">
                <v:path o:connectlocs="2720,2738;3876,2720;3961,8273;2805,8291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6" o:spid="_x0000_s1026" o:spt="100" style="position:absolute;left:3921674;top:4347530;height:4351;width:8702;v-text-anchor:middle;" fillcolor="#000000" filled="t" stroked="f" coordsize="8702,4350" o:gfxdata="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N/hU&#10;wAAAANwAAAAPAAAAAAAAAAEAIAAAACIAAABkcnMvZG93bnJldi54bWxQSwECFAAUAAAACACHTuJA&#10;My8FnjsAAAA5AAAAEAAAAAAAAAABACAAAAAPAQAAZHJzL3NoYXBleG1sLnhtbFBLBQYAAAAABgAG&#10;AFsBAAC5AwAAAAA=&#10;" path="m2720,2790l7269,2720,7285,3808,2737,3878xe">
                <v:path o:connectlocs="2720,2790;7269,2720;7285,3808;2737,3878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7" o:spid="_x0000_s1026" o:spt="100" style="position:absolute;left:3923462;top:4345142;height:4351;width:4351;v-text-anchor:middle;" fillcolor="#000000" filled="t" stroked="f" coordsize="4351,4350" o:gfxdata="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UIFO/&#10;AAAA3AAAAA8AAAAAAAAAAQAgAAAAIgAAAGRycy9kb3ducmV2LnhtbFBLAQIUABQAAAAIAIdO4kAz&#10;LwWeOwAAADkAAAAQAAAAAAAAAAEAIAAAAA4BAABkcnMvc2hhcGV4bWwueG1sUEsFBgAAAAAGAAYA&#10;WwEAALgDAAAAAA==&#10;" path="m3733,3227c3739,3504,3520,3734,3242,3741c2965,3747,2735,3528,2728,3250c2728,3247,2728,3245,2728,3242c2721,2965,2941,2734,3218,2728c3496,2721,3726,2941,3732,3218c3732,3221,3732,3224,3733,3227xe">
                <v:path o:connectlocs="3733,3227;3242,3741;2728,3250;2728,3242;3218,2728;3732,3218;3733,322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8" o:spid="_x0000_s1026" o:spt="100" style="position:absolute;left:3923972;top:4345595;height:4351;width:4351;v-text-anchor:middle;" fillcolor="#000000" filled="t" stroked="f" coordsize="4351,4350" o:gfxdata="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LtCG8AAAA&#10;3AAAAA8AAAAAAAAAAQAgAAAAIgAAAGRycy9kb3ducmV2LnhtbFBLAQIUABQAAAAIAIdO4kAzLwWe&#10;OwAAADkAAAAQAAAAAAAAAAEAIAAAAAsBAABkcnMvc2hhcGV4bWwueG1sUEsFBgAAAAAGAAYAWwEA&#10;ALUDAAAAAA==&#10;" path="m3733,3227c3739,3504,3520,3734,3242,3741c2965,3747,2735,3528,2728,3250c2728,3247,2728,3245,2728,3242c2721,2965,2941,2734,3218,2728c3496,2721,3726,2941,3732,3218c3732,3221,3732,3224,3733,3227xe">
                <v:path o:connectlocs="3733,3227;3242,3741;2728,3250;2728,3242;3218,2728;3732,3218;3733,322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59" o:spid="_x0000_s1026" o:spt="100" style="position:absolute;left:3922967;top:4345610;height:4351;width:4351;v-text-anchor:middle;" fillcolor="#000000" filled="t" stroked="f" coordsize="4351,4350" o:gfxdata="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HEbq/&#10;AAAA3AAAAA8AAAAAAAAAAQAgAAAAIgAAAGRycy9kb3ducmV2LnhtbFBLAQIUABQAAAAIAIdO4kAz&#10;LwWeOwAAADkAAAAQAAAAAAAAAAEAIAAAAA4BAABkcnMvc2hhcGV4bWwueG1sUEsFBgAAAAAGAAYA&#10;WwEAALgDAAAAAA==&#10;" path="m3733,3227c3739,3504,3520,3734,3242,3741c2965,3747,2735,3528,2728,3250c2728,3247,2728,3245,2728,3242c2721,2965,2941,2734,3218,2728c3496,2721,3726,2941,3732,3218c3732,3221,3732,3224,3733,3227xe">
                <v:path o:connectlocs="3733,3227;3242,3741;2728,3250;2728,3242;3218,2728;3732,3218;3733,322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0" o:spid="_x0000_s1026" o:spt="100" style="position:absolute;left:3920706;top:4347541;height:4351;width:4351;v-text-anchor:middle;" fillcolor="#000000" filled="t" stroked="f" coordsize="4351,4350" o:gfxdata="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kXKavQAA&#10;ANwAAAAPAAAAAAAAAAEAIAAAACIAAABkcnMvZG93bnJldi54bWxQSwECFAAUAAAACACHTuJAMy8F&#10;njsAAAA5AAAAEAAAAAAAAAABACAAAAAMAQAAZHJzL3NoYXBleG1sLnhtbFBLBQYAAAAABgAGAFsB&#10;AAC2AwAAAAA=&#10;" path="m3202,2693c3479,2691,3705,2915,3706,3193c3707,3470,3483,3696,3206,3697c3203,3697,3200,3697,3197,3697c2920,3698,2694,3474,2693,3197c2691,2920,2916,2694,3193,2693c3196,2693,3199,2693,3202,2693xe">
                <v:path o:connectlocs="3202,2693;3706,3193;3206,3697;3197,3697;2693,3197;3193,2693;3202,2693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1" o:spid="_x0000_s1026" o:spt="100" style="position:absolute;left:3921165;top:4347176;height:4351;width:4351;v-text-anchor:middle;" fillcolor="#000000" filled="t" stroked="f" coordsize="4351,4350" o:gfxdata="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d1wG/&#10;AAAA3AAAAA8AAAAAAAAAAQAgAAAAIgAAAGRycy9kb3ducmV2LnhtbFBLAQIUABQAAAAIAIdO4kAz&#10;LwWeOwAAADkAAAAQAAAAAAAAAAEAIAAAAA4BAABkcnMvc2hhcGV4bWwueG1sUEsFBgAAAAAGAAYA&#10;WwEAALgDAAAAAA==&#10;" path="m3202,2693c3479,2691,3705,2915,3706,3193c3707,3470,3483,3696,3206,3697c3203,3697,3200,3697,3197,3697c2920,3698,2694,3474,2693,3197c2691,2920,2916,2694,3193,2693c3196,2693,3199,2693,3202,2693xe">
                <v:path o:connectlocs="3202,2693;3706,3193;3206,3697;3197,3697;2693,3197;3193,2693;3202,2693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2" o:spid="_x0000_s1026" o:spt="100" style="position:absolute;left:3921146;top:4348249;height:4351;width:4351;v-text-anchor:middle;" fillcolor="#000000" filled="t" stroked="f" coordsize="4351,4350" o:gfxdata="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PSXa/&#10;AAAA3AAAAA8AAAAAAAAAAQAgAAAAIgAAAGRycy9kb3ducmV2LnhtbFBLAQIUABQAAAAIAIdO4kAz&#10;LwWeOwAAADkAAAAQAAAAAAAAAAEAIAAAAA4BAABkcnMvc2hhcGV4bWwueG1sUEsFBgAAAAAGAAYA&#10;WwEAALgDAAAAAA==&#10;" path="m3202,2693c3479,2691,3705,2915,3706,3193c3707,3470,3483,3696,3206,3697c3203,3697,3200,3697,3197,3697c2920,3698,2694,3474,2693,3197c2691,2920,2916,2694,3193,2693c3196,2693,3199,2693,3202,2693xe">
                <v:path o:connectlocs="3202,2693;3706,3193;3206,3697;3197,3697;2693,3197;3193,2693;3202,2693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3" o:spid="_x0000_s1026" o:spt="100" style="position:absolute;left:3926013;top:4347489;height:4351;width:4351;v-text-anchor:middle;" fillcolor="#000000" filled="t" stroked="f" coordsize="4351,4350" o:gfxdata="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D7O2/&#10;AAAA3AAAAA8AAAAAAAAAAQAgAAAAIgAAAGRycy9kb3ducmV2LnhtbFBLAQIUABQAAAAIAIdO4kAz&#10;LwWeOwAAADkAAAAQAAAAAAAAAAEAIAAAAA4BAABkcnMvc2hhcGV4bWwueG1sUEsFBgAAAAAGAAYA&#10;WwEAALgDAAAAAA==&#10;" path="m3259,3747c2982,3755,2751,3537,2743,3259c2735,2982,2953,2751,3231,2743c3234,2743,3236,2743,3239,2743c3516,2735,3748,2953,3756,3230c3764,3508,3545,3739,3268,3747c3265,3747,3262,3747,3259,3747xe">
                <v:path o:connectlocs="3259,3747;2743,3259;3231,2743;3239,2743;3756,3230;3268,3747;3259,374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4" o:spid="_x0000_s1026" o:spt="100" style="position:absolute;left:3925663;top:4347995;height:4351;width:4351;v-text-anchor:middle;" fillcolor="#000000" filled="t" stroked="f" coordsize="4351,4350" o:gfxdata="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6p0mb4A&#10;AADcAAAADwAAAAAAAAABACAAAAAiAAAAZHJzL2Rvd25yZXYueG1sUEsBAhQAFAAAAAgAh07iQDMv&#10;BZ47AAAAOQAAABAAAAAAAAAAAQAgAAAADQEAAGRycy9zaGFwZXhtbC54bWxQSwUGAAAAAAYABgBb&#10;AQAAtwMAAAAA&#10;" path="m3259,3747c2982,3755,2751,3537,2743,3259c2735,2982,2953,2751,3231,2743c3234,2743,3236,2743,3239,2743c3516,2735,3748,2953,3756,3230c3764,3508,3545,3739,3268,3747c3265,3747,3262,3747,3259,3747xe">
                <v:path o:connectlocs="3259,3747;2743,3259;3231,2743;3239,2743;3756,3230;3268,3747;3259,374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5" o:spid="_x0000_s1026" o:spt="100" style="position:absolute;left:3925648;top:4346995;height:4351;width:4351;v-text-anchor:middle;" fillcolor="#000000" filled="t" stroked="f" coordsize="4351,4350" o:gfxdata="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bRAr4A&#10;AADcAAAADwAAAAAAAAABACAAAAAiAAAAZHJzL2Rvd25yZXYueG1sUEsBAhQAFAAAAAgAh07iQDMv&#10;BZ47AAAAOQAAABAAAAAAAAAAAQAgAAAADQEAAGRycy9zaGFwZXhtbC54bWxQSwUGAAAAAAYABgBb&#10;AQAAtwMAAAAA&#10;" path="m3259,3747c2982,3755,2751,3537,2743,3259c2735,2982,2953,2751,3231,2743c3234,2743,3236,2743,3239,2743c3516,2735,3748,2953,3756,3230c3764,3508,3545,3739,3268,3747c3265,3747,3262,3747,3259,3747xe">
                <v:path o:connectlocs="3259,3747;2743,3259;3231,2743;3239,2743;3756,3230;3268,3747;3259,374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6" o:spid="_x0000_s1026" o:spt="100" style="position:absolute;left:3660541;top:4423563;height:108771;width:13053;v-text-anchor:middle;" fillcolor="#000000" filled="t" stroked="f" coordsize="13053,108770" o:gfxdata="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RCiS8AAAA&#10;3AAAAA8AAAAAAAAAAQAgAAAAIgAAAGRycy9kb3ducmV2LnhtbFBLAQIUABQAAAAIAIdO4kAzLwWe&#10;OwAAADkAAAAQAAAAAAAAAAEAIAAAAAsBAABkcnMvc2hhcGV4bWwueG1sUEsFBgAAAAAGAAYAWwEA&#10;ALUDAAAAAA==&#10;" path="m1491,3937c4564,711,7548,731,10418,3669l12055,111152,5977,111335xe">
                <v:path o:connectlocs="1491,3937;10418,3669;12055,111153;5977,111336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67" o:spid="_x0000_s1026" o:spt="100" style="position:absolute;left:3662997;top:4418084;height:8702;width:4351;v-text-anchor:middle;" fillcolor="#000000" filled="t" stroked="f" coordsize="4351,8701" o:gfxdata="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MJAcvQAA&#10;ANwAAAAPAAAAAAAAAAEAIAAAACIAAABkcnMvZG93bnJldi54bWxQSwECFAAUAAAACACHTuJAMy8F&#10;njsAAAA5AAAAEAAAAAAAAAABACAAAAAMAQAAZHJzL3NoYXBleG1sLnhtbFBLBQYAAAAABgAGAFsB&#10;AAC2AwAAAAA=&#10;" path="m2759,2793l3914,2758,4081,8310,2926,8345xe">
                <v:path o:connectlocs="2759,2793;3914,2758;4081,8310;2926,8345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8" o:spid="_x0000_s1026" o:spt="100" style="position:absolute;left:3661291;top:4419463;height:4351;width:8702;v-text-anchor:middle;" fillcolor="#000000" filled="t" stroked="f" coordsize="8702,4350" o:gfxdata="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AMAvQAA&#10;ANwAAAAPAAAAAAAAAAEAIAAAACIAAABkcnMvZG93bnJldi54bWxQSwECFAAUAAAACACHTuJAMy8F&#10;njsAAAA5AAAAEAAAAAAAAAABACAAAAAMAQAAZHJzL3NoYXBleG1sLnhtbFBLBQYAAAAABgAGAFsB&#10;AAC2AwAAAAA=&#10;" path="m2759,2895l7306,2758,7338,3846,2791,3983xe">
                <v:path o:connectlocs="2759,2895;7306,2758;7338,3846;2791,3983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69" o:spid="_x0000_s1026" o:spt="100" style="position:absolute;left:3663043;top:4417101;height:4351;width:4351;v-text-anchor:middle;" fillcolor="#000000" filled="t" stroked="f" coordsize="4351,4350" o:gfxdata="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r2we/&#10;AAAA3AAAAA8AAAAAAAAAAQAgAAAAIgAAAGRycy9kb3ducmV2LnhtbFBLAQIUABQAAAAIAIdO4kAz&#10;LwWeOwAAADkAAAAQAAAAAAAAAAEAIAAAAA4BAABkcnMvc2hhcGV4bWwueG1sUEsFBgAAAAAGAAYA&#10;WwEAALgDAAAAAA==&#10;" path="m3778,3265c3789,3542,3573,3776,3295,3786c3018,3797,2785,3581,2774,3303c2774,3301,2774,3298,2774,3295c2763,3018,2979,2784,3257,2774c3534,2763,3767,2979,3778,3256c3778,3259,3778,3262,3778,3265xe">
                <v:path o:connectlocs="3778,3265;3295,3786;2774,3303;2774,3295;3257,2774;3778,3256;3778,3265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0" o:spid="_x0000_s1026" o:spt="100" style="position:absolute;left:3663559;top:4417546;height:4351;width:4351;v-text-anchor:middle;" fillcolor="#000000" filled="t" stroked="f" coordsize="4351,4350" o:gfxdata="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I5Ee8AAAA&#10;3AAAAA8AAAAAAAAAAQAgAAAAIgAAAGRycy9kb3ducmV2LnhtbFBLAQIUABQAAAAIAIdO4kAzLwWe&#10;OwAAADkAAAAQAAAAAAAAAAEAIAAAAAsBAABkcnMvc2hhcGV4bWwueG1sUEsFBgAAAAAGAAYAWwEA&#10;ALUDAAAAAA==&#10;" path="m3778,3265c3789,3542,3573,3776,3295,3786c3018,3797,2785,3581,2774,3303c2774,3301,2774,3298,2774,3295c2763,3018,2979,2784,3257,2774c3534,2763,3767,2979,3778,3256c3778,3259,3778,3262,3778,3265xe">
                <v:path o:connectlocs="3778,3265;3295,3786;2774,3303;2774,3295;3257,2774;3778,3256;3778,3265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1" o:spid="_x0000_s1026" o:spt="100" style="position:absolute;left:3662555;top:4417576;height:4351;width:4351;v-text-anchor:middle;" fillcolor="#000000" filled="t" stroked="f" coordsize="4351,4350" o:gfxdata="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RB3L4A&#10;AADcAAAADwAAAAAAAAABACAAAAAiAAAAZHJzL2Rvd25yZXYueG1sUEsBAhQAFAAAAAgAh07iQDMv&#10;BZ47AAAAOQAAABAAAAAAAAAAAQAgAAAADQEAAGRycy9zaGFwZXhtbC54bWxQSwUGAAAAAAYABgBb&#10;AQAAtwMAAAAA&#10;" path="m3778,3265c3789,3542,3573,3776,3295,3786c3018,3797,2785,3581,2774,3303c2774,3301,2774,3298,2774,3295c2763,3018,2979,2784,3257,2774c3534,2763,3767,2979,3778,3256c3778,3259,3778,3262,3778,3265xe">
                <v:path o:connectlocs="3778,3265;3295,3786;2774,3303;2774,3295;3257,2774;3778,3256;3778,3265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2" o:spid="_x0000_s1026" o:spt="100" style="position:absolute;left:3660348;top:4419566;height:4351;width:4351;v-text-anchor:middle;" fillcolor="#000000" filled="t" stroked="f" coordsize="4351,4350" o:gfxdata="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bfq74A&#10;AADcAAAADwAAAAAAAAABACAAAAAiAAAAZHJzL2Rvd25yZXYueG1sUEsBAhQAFAAAAAgAh07iQDMv&#10;BZ47AAAAOQAAABAAAAAAAAAAAQAgAAAADQEAAGRycy9zaGFwZXhtbC54bWxQSwUGAAAAAAYABgBb&#10;AQAAtwMAAAAA&#10;" path="m3214,2712c3491,2707,3721,2928,3726,3205c3731,3483,3510,3712,3233,3717c3230,3717,3227,3717,3224,3717c2947,3722,2718,3502,2713,3224c2707,2947,2928,2718,3205,2712c3208,2712,3211,2712,3214,2712xe">
                <v:path o:connectlocs="3214,2712;3726,3205;3233,3717;3224,3717;2713,3224;3205,2712;3214,2712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3" o:spid="_x0000_s1026" o:spt="100" style="position:absolute;left:3660801;top:4419195;height:4351;width:4351;v-text-anchor:middle;" fillcolor="#000000" filled="t" stroked="f" coordsize="4351,4350" o:gfxdata="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aejC/&#10;AAAA3AAAAA8AAAAAAAAAAQAgAAAAIgAAAGRycy9kb3ducmV2LnhtbFBLAQIUABQAAAAIAIdO4kAz&#10;LwWeOwAAADkAAAAQAAAAAAAAAAEAIAAAAA4BAABkcnMvc2hhcGV4bWwueG1sUEsFBgAAAAAGAAYA&#10;WwEAALgDAAAAAA==&#10;" path="m3214,2712c3491,2707,3721,2928,3726,3205c3731,3483,3510,3712,3233,3717c3230,3717,3227,3717,3224,3717c2947,3722,2718,3502,2713,3224c2707,2947,2928,2718,3205,2712c3208,2712,3211,2712,3214,2712xe">
                <v:path o:connectlocs="3214,2712;3726,3205;3233,3717;3224,3717;2713,3224;3205,2712;3214,2712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4" o:spid="_x0000_s1026" o:spt="100" style="position:absolute;left:3660798;top:4420268;height:4351;width:4351;v-text-anchor:middle;" fillcolor="#000000" filled="t" stroked="f" coordsize="4351,4350" o:gfxdata="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z4kS/&#10;AAAA3AAAAA8AAAAAAAAAAQAgAAAAIgAAAGRycy9kb3ducmV2LnhtbFBLAQIUABQAAAAIAIdO4kAz&#10;LwWeOwAAADkAAAAQAAAAAAAAAAEAIAAAAA4BAABkcnMvc2hhcGV4bWwueG1sUEsFBgAAAAAGAAYA&#10;WwEAALgDAAAAAA==&#10;" path="m3214,2712c3491,2707,3721,2928,3726,3205c3731,3483,3510,3712,3233,3717c3230,3717,3227,3717,3224,3717c2947,3722,2718,3502,2713,3224c2707,2947,2928,2718,3205,2712c3208,2712,3211,2712,3214,2712xe">
                <v:path o:connectlocs="3214,2712;3726,3205;3233,3717;3224,3717;2713,3224;3205,2712;3214,2712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5" o:spid="_x0000_s1026" o:spt="100" style="position:absolute;left:3665628;top:4419410;height:4351;width:4351;v-text-anchor:middle;" fillcolor="#000000" filled="t" stroked="f" coordsize="4351,4350" o:gfxdata="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/R9+/&#10;AAAA3AAAAA8AAAAAAAAAAQAgAAAAIgAAAGRycy9kb3ducmV2LnhtbFBLAQIUABQAAAAIAIdO4kAz&#10;LwWeOwAAADkAAAAQAAAAAAAAAAEAIAAAAA4BAABkcnMvc2hhcGV4bWwueG1sUEsFBgAAAAAGAAYA&#10;WwEAALgDAAAAAA==&#10;" path="m3312,3792c3035,3804,2800,3589,2789,3312c2776,3035,2992,2801,3269,2789c3272,2789,3274,2788,3277,2788c3554,2776,3789,2991,3801,3269c3813,3546,3598,3780,3321,3792c3318,3792,3315,3792,3312,3792xe">
                <v:path o:connectlocs="3312,3792;2789,3312;3269,2789;3277,2788;3801,3269;3321,3792;3312,3792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6" o:spid="_x0000_s1026" o:spt="100" style="position:absolute;left:3665286;top:4419921;height:4351;width:4351;v-text-anchor:middle;" fillcolor="#000000" filled="t" stroked="f" coordsize="4351,4350" o:gfxdata="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7dmo&#10;wAAAANwAAAAPAAAAAAAAAAEAIAAAACIAAABkcnMvZG93bnJldi54bWxQSwECFAAUAAAACACHTuJA&#10;My8FnjsAAAA5AAAAEAAAAAAAAAABACAAAAAPAQAAZHJzL3NoYXBleG1sLnhtbFBLBQYAAAAABgAG&#10;AFsBAAC5AwAAAAA=&#10;" path="m3312,3792c3035,3804,2800,3589,2789,3312c2776,3035,2992,2801,3269,2789c3272,2789,3274,2788,3277,2788c3554,2776,3789,2991,3801,3269c3813,3546,3598,3780,3321,3792c3318,3792,3315,3792,3312,3792xe">
                <v:path o:connectlocs="3312,3792;2789,3312;3269,2789;3277,2788;3801,3269;3321,3792;3312,3792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7" o:spid="_x0000_s1026" o:spt="100" style="position:absolute;left:3665256;top:4418921;height:4351;width:4351;v-text-anchor:middle;" fillcolor="#000000" filled="t" stroked="f" coordsize="4351,4350" o:gfxdata="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qF8M74A&#10;AADcAAAADwAAAAAAAAABACAAAAAiAAAAZHJzL2Rvd25yZXYueG1sUEsBAhQAFAAAAAgAh07iQDMv&#10;BZ47AAAAOQAAABAAAAAAAAAAAQAgAAAADQEAAGRycy9zaGFwZXhtbC54bWxQSwUGAAAAAAYABgBb&#10;AQAAtwMAAAAA&#10;" path="m3312,3792c3035,3804,2800,3589,2789,3312c2776,3035,2992,2801,3269,2789c3272,2789,3274,2788,3277,2788c3554,2776,3789,2991,3801,3269c3813,3546,3598,3780,3321,3792c3318,3792,3315,3792,3312,3792xe">
                <v:path o:connectlocs="3312,3792;2789,3312;3269,2789;3277,2788;3801,3269;3321,3792;3312,3792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78" o:spid="_x0000_s1026" o:spt="100" style="position:absolute;left:3592665;top:4443852;height:108771;width:26107;v-text-anchor:middle;" fillcolor="#000000" filled="t" stroked="f" coordsize="26106,108770" o:gfxdata="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hAgLsAAADc&#10;AAAADwAAAAAAAAABACAAAAAiAAAAZHJzL2Rvd25yZXYueG1sUEsBAhQAFAAAAAgAh07iQDMvBZ47&#10;AAAAOQAAABAAAAAAAAAAAQAgAAAACgEAAGRycy9zaGFwZXhtbC54bWxQSwUGAAAAAAYABgBbAQAA&#10;tAMAAAAA&#10;" path="m1491,4532c4136,947,7099,592,10314,3147l25403,109578,19397,110520xe">
                <v:path o:connectlocs="1491,4532;10314,3147;25403,109579;19397,110521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79" o:spid="_x0000_s1026" o:spt="100" style="position:absolute;left:3593883;top:4438094;height:8702;width:4351;v-text-anchor:middle;" fillcolor="#000000" filled="t" stroked="f" coordsize="4351,8701" o:gfxdata="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o3KL4A&#10;AADcAAAADwAAAAAAAAABACAAAAAiAAAAZHJzL2Rvd25yZXYueG1sUEsBAhQAFAAAAAgAh07iQDMv&#10;BZ47AAAAOQAAABAAAAAAAAAAAQAgAAAADQEAAGRycy9zaGFwZXhtbC54bWxQSwUGAAAAAAYABgBb&#10;AQAAtwMAAAAA&#10;" path="m3062,3241l4205,3062,5066,8549,3923,8728xe">
                <v:path o:connectlocs="3062,3241;4205,3062;5066,8549;3923,8729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0" o:spid="_x0000_s1026" o:spt="100" style="position:absolute;left:3592375;top:4439251;height:4351;width:8702;v-text-anchor:middle;" fillcolor="#000000" filled="t" stroked="f" coordsize="8702,4350" o:gfxdata="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8un8vQAA&#10;ANwAAAAPAAAAAAAAAAEAIAAAACIAAABkcnMvZG93bnJldi54bWxQSwECFAAUAAAACACHTuJAMy8F&#10;njsAAAA5AAAAEAAAAAAAAAABACAAAAAMAQAAZHJzL3NoYXBleG1sLnhtbFBLBQYAAAAABgAGAFsB&#10;AAC2AwAAAAA=&#10;" path="m3062,3767l7556,3062,7725,4137,3231,4843xe">
                <v:path o:connectlocs="3062,3767;7556,3062;7725,4137;3231,4844" o:connectangles="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1" o:spid="_x0000_s1026" o:spt="100" style="position:absolute;left:3593805;top:4437131;height:4351;width:4351;v-text-anchor:middle;" fillcolor="#000000" filled="t" stroked="f" coordsize="4351,4350" o:gfxdata="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Ex+74A&#10;AADcAAAADwAAAAAAAAABACAAAAAiAAAAZHJzL2Rvd25yZXYueG1sUEsBAhQAFAAAAAgAh07iQDMv&#10;BZ47AAAAOQAAABAAAAAAAAAAAQAgAAAADQEAAGRycy9zaGFwZXhtbC54bWxQSwUGAAAAAAYABgBb&#10;AQAAtwMAAAAA&#10;" path="m4133,3563c4179,3836,3994,4095,3720,4140c3446,4186,3187,4000,3142,3727c3142,3724,3141,3721,3141,3718c3096,3445,3281,3186,3554,3141c3828,3095,4087,3280,4132,3554c4133,3557,4133,3560,4133,3563xe">
                <v:path o:connectlocs="4133,3563;3720,4140;3142,3727;3141,3718;3554,3141;4132,3554;4133,3563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2" o:spid="_x0000_s1026" o:spt="100" style="position:absolute;left:3594372;top:4437508;height:4351;width:4351;v-text-anchor:middle;" fillcolor="#000000" filled="t" stroked="f" coordsize="4351,4350" o:gfxdata="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OvjL4A&#10;AADcAAAADwAAAAAAAAABACAAAAAiAAAAZHJzL2Rvd25yZXYueG1sUEsBAhQAFAAAAAgAh07iQDMv&#10;BZ47AAAAOQAAABAAAAAAAAAAAQAgAAAADQEAAGRycy9zaGFwZXhtbC54bWxQSwUGAAAAAAYABgBb&#10;AQAAtwMAAAAA&#10;" path="m4133,3563c4179,3836,3994,4095,3720,4140c3446,4186,3187,4000,3142,3727c3142,3724,3141,3721,3141,3718c3096,3445,3281,3186,3554,3141c3828,3095,4087,3280,4132,3554c4133,3557,4133,3560,4133,3563xe">
                <v:path o:connectlocs="4133,3563;3720,4140;3142,3727;3141,3718;3554,3141;4132,3554;4133,3563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3" o:spid="_x0000_s1026" o:spt="100" style="position:absolute;left:3593380;top:4437664;height:4351;width:4351;v-text-anchor:middle;" fillcolor="#000000" filled="t" stroked="f" coordsize="4351,4350" o:gfxdata="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PChe/&#10;AAAA3AAAAA8AAAAAAAAAAQAgAAAAIgAAAGRycy9kb3ducmV2LnhtbFBLAQIUABQAAAAIAIdO4kAz&#10;LwWeOwAAADkAAAAQAAAAAAAAAAEAIAAAAA4BAABkcnMvc2hhcGV4bWwueG1sUEsFBgAAAAAGAAYA&#10;WwEAALgDAAAAAA==&#10;" path="m4133,3563c4179,3836,3994,4095,3720,4140c3446,4186,3187,4000,3142,3727c3142,3724,3141,3721,3141,3718c3096,3445,3281,3186,3554,3141c3828,3095,4087,3280,4132,3554c4133,3557,4133,3560,4133,3563xe">
                <v:path o:connectlocs="4133,3563;3720,4140;3142,3727;3141,3718;3554,3141;4132,3554;4133,3563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4" o:spid="_x0000_s1026" o:spt="100" style="position:absolute;left:3591424;top:4439914;height:4351;width:4351;v-text-anchor:middle;" fillcolor="#000000" filled="t" stroked="f" coordsize="4351,4350" o:gfxdata="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mkmO/&#10;AAAA3AAAAA8AAAAAAAAAAQAgAAAAIgAAAGRycy9kb3ducmV2LnhtbFBLAQIUABQAAAAIAIdO4kAz&#10;LwWeOwAAADkAAAAQAAAAAAAAAAEAIAAAAA4BAABkcnMvc2hhcGV4bWwueG1sUEsFBgAAAAAGAAYA&#10;WwEAALgDAAAAAA==&#10;" path="m3520,3087c3795,3047,4050,3237,4089,3511c4129,3786,3939,4041,3665,4081c3662,4081,3659,4082,3656,4082c3382,4122,3127,3932,3087,3657c3047,3383,3237,3128,3512,3088c3514,3087,3517,3087,3520,3087xe">
                <v:path o:connectlocs="3520,3087;4089,3511;3665,4081;3656,4082;3087,3657;3512,3088;3520,308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5" o:spid="_x0000_s1026" o:spt="100" style="position:absolute;left:3591829;top:4439489;height:4351;width:4351;v-text-anchor:middle;" fillcolor="#000000" filled="t" stroked="f" coordsize="4351,4350" o:gfxdata="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qN/i/&#10;AAAA3AAAAA8AAAAAAAAAAQAgAAAAIgAAAGRycy9kb3ducmV2LnhtbFBLAQIUABQAAAAIAIdO4kAz&#10;LwWeOwAAADkAAAAQAAAAAAAAAAEAIAAAAA4BAABkcnMvc2hhcGV4bWwueG1sUEsFBgAAAAAGAAYA&#10;WwEAALgDAAAAAA==&#10;" path="m3520,3087c3795,3047,4050,3237,4089,3511c4129,3786,3939,4041,3665,4081c3662,4081,3659,4082,3656,4082c3382,4122,3127,3932,3087,3657c3047,3383,3237,3128,3512,3088c3514,3087,3517,3087,3520,3087xe">
                <v:path o:connectlocs="3520,3087;4089,3511;3665,4081;3656,4082;3087,3657;3512,3088;3520,308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6" o:spid="_x0000_s1026" o:spt="100" style="position:absolute;left:3591958;top:4440553;height:4351;width:4351;v-text-anchor:middle;" fillcolor="#000000" filled="t" stroked="f" coordsize="4351,4350" o:gfxdata="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4qY+/&#10;AAAA3AAAAA8AAAAAAAAAAQAgAAAAIgAAAGRycy9kb3ducmV2LnhtbFBLAQIUABQAAAAIAIdO4kAz&#10;LwWeOwAAADkAAAAQAAAAAAAAAAEAIAAAAA4BAABkcnMvc2hhcGV4bWwueG1sUEsFBgAAAAAGAAYA&#10;WwEAALgDAAAAAA==&#10;" path="m3520,3087c3795,3047,4050,3237,4089,3511c4129,3786,3939,4041,3665,4081c3662,4081,3659,4082,3656,4082c3382,4122,3127,3932,3087,3657c3047,3383,3237,3128,3512,3088c3514,3087,3517,3087,3520,3087xe">
                <v:path o:connectlocs="3520,3087;4089,3511;3665,4081;3656,4082;3087,3657;3512,3088;3520,3087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7" o:spid="_x0000_s1026" o:spt="100" style="position:absolute;left:3596662;top:4439098;height:4351;width:4351;v-text-anchor:middle;" fillcolor="#000000" filled="t" stroked="f" coordsize="4351,4350" o:gfxdata="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0DBS/&#10;AAAA3AAAAA8AAAAAAAAAAQAgAAAAIgAAAGRycy9kb3ducmV2LnhtbFBLAQIUABQAAAAIAIdO4kAz&#10;LwWeOwAAADkAAAAQAAAAAAAAAAEAIAAAAA4BAABkcnMvc2hhcGV4bWwueG1sUEsFBgAAAAAGAAYA&#10;WwEAALgDAAAAAA==&#10;" path="m3733,4145c3460,4192,3200,4008,3154,3735c3107,3461,3291,3202,3565,3155c3567,3154,3570,3154,3573,3154c3846,3107,4106,3291,4153,3564c4199,3838,4015,4097,3742,4144c3739,4144,3736,4145,3733,4145xe">
                <v:path o:connectlocs="3733,4145;3154,3735;3565,3155;3573,3154;4153,3564;3742,4144;3733,4145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8" o:spid="_x0000_s1026" o:spt="100" style="position:absolute;left:3596388;top:4439647;height:4351;width:4351;v-text-anchor:middle;" fillcolor="#000000" filled="t" stroked="f" coordsize="4351,4350" o:gfxdata="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rmGa8AAAA&#10;3AAAAA8AAAAAAAAAAQAgAAAAIgAAAGRycy9kb3ducmV2LnhtbFBLAQIUABQAAAAIAIdO4kAzLwWe&#10;OwAAADkAAAAQAAAAAAAAAAEAIAAAAAsBAABkcnMvc2hhcGV4bWwueG1sUEsFBgAAAAAGAAYAWwEA&#10;ALUDAAAAAA==&#10;" path="m3733,4145c3460,4192,3200,4008,3154,3735c3107,3461,3291,3202,3565,3155c3567,3154,3570,3154,3573,3154c3846,3107,4106,3291,4153,3564c4199,3838,4015,4097,3742,4144c3739,4144,3736,4145,3733,4145xe">
                <v:path o:connectlocs="3733,4145;3154,3735;3565,3155;3573,3154;4153,3564;3742,4144;3733,4145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89" o:spid="_x0000_s1026" o:spt="100" style="position:absolute;left:3596232;top:4438659;height:4351;width:4351;v-text-anchor:middle;" fillcolor="#000000" filled="t" stroked="f" coordsize="4351,4350" o:gfxdata="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nPf2/&#10;AAAA3AAAAA8AAAAAAAAAAQAgAAAAIgAAAGRycy9kb3ducmV2LnhtbFBLAQIUABQAAAAIAIdO4kAz&#10;LwWeOwAAADkAAAAQAAAAAAAAAAEAIAAAAA4BAABkcnMvc2hhcGV4bWwueG1sUEsFBgAAAAAGAAYA&#10;WwEAALgDAAAAAA==&#10;" path="m3733,4145c3460,4192,3200,4008,3154,3735c3107,3461,3291,3202,3565,3155c3567,3154,3570,3154,3573,3154c3846,3107,4106,3291,4153,3564c4199,3838,4015,4097,3742,4144c3739,4144,3736,4145,3733,4145xe">
                <v:path o:connectlocs="3733,4145;3154,3735;3565,3155;3573,3154;4153,3564;3742,4144;3733,4145" o:connectangles="0,0,0,0,0,0,0"/>
                <v:fill on="t" focussize="0,0"/>
                <v:stroke on="f" weight="0.615748031496063pt" joinstyle="miter"/>
                <v:imagedata o:title=""/>
                <o:lock v:ext="edit" aspectratio="f"/>
              </v:shape>
              <v:shape id="Freeform: Shape 290" o:spid="_x0000_s1026" o:spt="100" style="position:absolute;left:1317238;top:3237023;height:1327005;width:1579449;v-text-anchor:middle;" fillcolor="#000000" filled="t" stroked="f" coordsize="1579448,1327005" o:gfxdata="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mKte8AAAA&#10;3AAAAA8AAAAAAAAAAQAgAAAAIgAAAGRycy9kb3ducmV2LnhtbFBLAQIUABQAAAAIAIdO4kAzLwWe&#10;OwAAADkAAAAQAAAAAAAAAAEAIAAAAAsBAABkcnMvc2hhcGV4bWwueG1sUEsFBgAAAAAGAAYAWwEA&#10;ALUDAAAAAA==&#10;" path="m666792,1297682c659747,1288557,658069,1254453,664209,1244519c667843,1238638,644844,1212752,638238,1215287c635120,1216483,631592,1213291,630215,1207945c628871,1202720,622182,1194719,615258,1190133c595836,1177269,591610,1166799,589968,1127590c589132,1107639,586384,1087612,583985,1083129c573652,1063823,583933,1032681,604244,1021808c614538,1016299,660139,969411,689500,933974c699994,921308,714710,910199,731243,902566c754453,891851,759249,887008,783187,850899c805693,816946,819333,791432,841927,740906c846176,731403,843393,722007,836352,722007c832729,722007,826764,731250,813917,756813c810910,762796,801837,778210,793793,791076c785749,803943,774703,824685,769182,837169c758651,860980,736309,881243,725262,877006c717501,874028,716545,832911,723631,807393c732650,774913,711267,777399,695484,810656c691862,818289,686991,836638,684607,851445c682222,866252,675204,887036,668970,897673c655260,921064,621982,952602,611048,952602c606687,952602,601085,954678,598538,957225c595992,959771,585435,961240,575016,960488c559507,959369,554773,956939,549317,947027c543036,935617,543438,933587,554892,912900c561576,900827,571125,879838,576103,866264c581082,852689,586787,839712,588885,837439c590982,835166,592692,829010,592692,823707c592692,814229,633575,772929,657958,757766c663941,754045,682897,741553,699974,730029c724727,713325,740166,706707,776118,697534c800921,691206,823284,684367,825886,682306c828488,680245,838879,675679,849001,672108c859123,668537,873011,661625,879867,656745c886723,651864,905699,642858,922018,636758c938338,630658,969280,618697,990818,610109c1023658,597014,1035595,594406,1064786,594065l1099595,593658,1099595,580605c1099595,570384,1097466,567281,1089805,566193c1071917,563652,1072680,546215,1091709,520644c1101037,508109,1116667,484124,1126518,467346c1140071,444262,1149052,434417,1163366,426557c1173770,420844,1185376,413531,1189065,410377c1207656,394486,1312170,365237,1350325,365237c1368399,365237,1373717,367195,1382686,377202c1412564,410539,1411108,409720,1436805,407250c1465540,404487,1515443,394304,1522874,389711c1531540,384355,1529005,378290,1518115,378290c1512554,378290,1491834,383101,1472020,389031c1436014,399808,1435938,399862,1417901,391615c1398980,382962,1384588,363982,1384588,347697c1384588,342163,1391512,331838,1400769,323359c1412316,312783,1415436,307298,1412055,303916c1406433,298295,1381186,309775,1377381,319688c1376062,323127,1366910,328168,1356986,330837c1347061,333507,1333184,338609,1326120,342258c1309384,350905,1267371,359164,1234747,360205c1220494,360660,1207424,363264,1205785,365916c1203968,368856,1201654,366992,1199802,361157c1196435,350549,1213842,320094,1229716,308812c1234657,305300,1248732,293263,1260990,282163c1285901,259605,1340519,230131,1376294,219894c1393569,214950,1417714,213301,1466988,213776c1513184,214220,1534809,212907,1535927,209561c1536819,206884,1540205,205833,1543541,207113c1553099,210781,1580390,199990,1580390,192565c1580390,188019,1577972,186765,1572775,188758c1539966,201348,1439423,201881,1414639,189574c1400216,182411,1399597,169025,1412871,149465c1419085,140309,1423634,128914,1422933,124039c1421505,114110,1406345,108763,1406345,118192c1406345,128920,1368863,177781,1348963,192975c1338292,201121,1314417,215793,1295931,225470c1277446,235148,1249827,251679,1234607,262317c1219387,272954,1202950,283053,1198031,284615c1184262,288985,1181518,269752,1192184,244369c1203039,218538,1207822,188326,1201702,184545c1195920,180972,1184433,190283,1184433,198550c1184433,202003,1177440,219863,1168796,238251c1156906,263549,1152249,280367,1149624,307321c1146663,337729,1143950,345837,1131540,363203c1104061,401655,1092543,419664,1084222,437032c1059970,487650,1046255,500237,1021949,494137c1015661,492558,1007196,486254,1003185,480132c996359,469716,996390,466100,1003321,424659c1007394,400308,1011428,374599,1012295,367420c1013162,360241,1020950,339751,1029564,321871c1038177,303990,1045201,285614,1045201,281082c1045201,269062,1082362,215097,1108970,188491c1121609,175853,1133112,160124,1134533,153413c1135954,146702,1139928,134758,1143371,126900c1150661,110262,1151380,101409,1145546,97803c1140232,94519,1127870,117949,1127870,131387c1127870,144161,1107735,175887,1095645,182100c1090666,184658,1081622,190768,1075521,195696c1058293,209614,1048248,203367,1051862,180877c1053446,171023,1057966,158035,1061924,152052c1077295,128819,1075503,117246,1056350,117246c1047771,117246,1045482,122118,1035138,162795c1028757,187886,1023444,212438,1023444,217315c1023444,222192,1019528,237417,1014742,251034c1009956,264651,1006040,279826,1006040,284889c1006040,295135,988048,307223,980069,302292c970760,296539,965736,276314,964432,239614c963136,203133,959092,191794,949475,197737c946189,199768,945351,206293,947164,215956c952249,243062,933647,252528,915890,231864c907379,221959,905964,215439,905964,186180c905964,154950,905225,152053,897262,152053c889300,152053,888560,154873,888560,186995c888560,229058,895172,244243,918610,256200c936925,265543,940726,271752,940909,292638c940992,302057,945174,310528,953962,319151c979337,344047,984570,362106,981836,415413c979635,458328,968964,508090,953826,546347c950291,555281,920363,574651,900525,580882c895171,582564,880945,588399,868980,593799c841952,605996,811597,615360,777607,621944c754769,626366,748435,625981,727704,618816c707404,611801,702181,607608,691671,589720c683067,575076,679703,563769,680386,552194c681095,540165,676262,525281,662573,497400c637650,446639,635017,418893,651016,376664c662278,346936,683384,314090,701732,297670c715797,285084,730344,260607,734093,243285c740707,212730,771329,166749,793651,153823c800109,150082,827644,108540,827644,102566c827644,101036,824902,99846,821526,99846c818150,99846,811221,108429,806161,118881c794837,142272,783407,153107,773936,149473c766004,146429,765453,140434,764962,59737c764768,27918,762752,7088,759659,3994c757823,2156,756279,1247,754899,1547l754900,1547c748925,2843,746737,26749,744974,95498l742799,180340,724171,208620c713900,224174,703423,244969,700919,254848c698033,266238,692704,274771,686234,278234c670191,286819,662408,281088,661623,259878c660613,232581,661881,225116,668558,217593c674399,211013,679015,183057,680932,143360c681812,125124,681137,123781,671006,123781c660386,123781,660149,124708,657817,162938c656503,184475,653768,205522,651834,209710c646488,221287,635214,218862,621376,203184c611782,192313,608201,183006,606012,162938c604445,148580,600638,132208,597582,126636c594525,121063,589250,106869,585752,95092c581818,81846,576852,73746,572834,73746c561427,73746,561312,85248,572562,113583c578592,128769,584839,151952,586431,165114c589677,191933,595578,202992,619609,228202c628733,237774,636229,248542,636333,252131c636438,255721,638194,271872,640277,288026c644598,321537,637834,346418,617161,372323c602921,390169,588269,391426,570252,376266c563218,370347,549313,363151,539251,360359c519487,354874,501314,338816,501314,326775c501314,322655,497997,314473,493836,308556c488591,301097,486176,288849,485950,268719c485751,251028,483314,236913,479695,232553c474269,226015,473249,226332,468138,235544c465060,241090,462376,249958,462291,255258c461962,275821,432039,278045,401919,259745c380318,246620,370799,228155,370782,199242c370773,182741,368856,173962,364935,172458c352216,167577,349766,176163,350522,221539l351202,267088,333797,276606c324225,281798,308561,287351,298988,288979c271947,293577,266355,295753,266355,301896c266355,305031,269475,310127,273154,313180c278664,317753,283458,317098,300348,309374c355189,284293,403861,281712,438770,302168c462459,316050,472671,330886,469635,346764c466547,362918,473383,373957,486360,373957c500802,373957,536141,391455,562774,411754c589975,432484,610092,469394,610092,498501c610092,513222,614242,525606,626001,546630c638668,569279,642230,580931,643949,604958c646440,639774,637124,671147,621785,679192c616609,681907,610782,686829,608868,690069c606954,693309,599934,695916,593367,695916c582780,695916,579844,692297,567125,664508c554156,636175,552712,629357,552712,592584c552712,563968,551321,552394,547817,553562c545077,554475,541323,563784,539523,574364c536315,593210,527288,604548,515456,604548c512189,604548,505582,595572,500771,584698c493864,569083,492631,560087,494924,541733c497130,524077,496026,514639,490301,502575c486156,493842,482083,487408,481191,488300c480299,489192,481527,513788,483910,542955l488261,596118,509880,624398c529638,650175,538799,671287,551760,722022c552677,725612,549065,735643,543737,744320c517992,786251,498203,815966,487852,828209c481590,835618,469500,852438,461065,865599c447501,886765,441709,894610,422993,916721c410749,931188,384197,914152,360720,876884c334378,835070,330546,822055,332303,780348c334195,735412,328217,728390,313675,758322c308441,769094,300216,778966,295454,780212c275610,785401,245034,755398,215773,702166c200972,675242,199455,669734,199184,637583c198818,594194,208698,571393,243239,536016c267595,511071,283759,484899,283759,470345c283759,465752,292570,450630,303339,436762c321752,413051,327429,400051,319383,400051c317451,400051,309557,408959,301843,419902c286578,441559,280364,442521,271657,424661c268535,418257,264125,413104,262003,413104c253200,413104,253257,423182,262003,441249l271249,460420,259419,484621c247496,508972,225181,530575,211966,530575c184761,530575,175908,507752,175798,437850c175729,394041,174244,381219,168319,372178c160241,359850,149973,357420,146292,367012c145000,370378,147241,382615,151187,394204c156663,410288,157601,423042,155402,448046c151925,487579,161339,529842,177973,549612c190153,564086,189788,577325,176342,620313c168562,645182,171376,667763,181645,663821c190490,660427,193614,668022,187492,677826c183105,684850,185160,692139,200409,723780c228152,781350,225117,791626,180285,791626c145654,791626,127119,780841,127119,760627c127119,744482,105406,699772,87688,679592c68968,658273,65384,646071,67020,608891l68380,576260,55326,574900c47167,574024,35420,566786,23917,555594c13796,545746,4109,538962,2433,540638c-2446,545516,12631,572996,24460,580747c35993,588303,45001,609247,53422,648050c56466,662076,66271,683684,77081,700260c102801,739700,105363,745430,105363,763347c105363,781808,98883,795979,90407,795979c87120,795979,73577,787168,60357,776400c37803,758028,22693,751756,22693,760764c22693,762929,31538,769837,42273,776127c54332,783195,68330,797284,78985,812974c98175,841230,106450,845365,126573,836903c147431,828134,236952,827653,250036,836224c264202,845505,296810,876190,296810,880276c296810,886100,327759,921176,380299,974907c458179,1054553,472794,1088107,444887,1122835c437651,1131839,431697,1143036,431697,1147717c431697,1157001,452584,1183203,459979,1183203c465244,1183203,479559,1198811,479559,1204549c479559,1206659,482154,1209336,485270,1210531c488386,1211727,498370,1227513,507433,1245610c520319,1271339,523307,1281337,521030,1291703c519256,1299783,520723,1313169,524974,1325965m294230,784417c295791,784115,296814,784933,296814,786728c296814,789121,294856,792320,292463,793798c290070,795277,288112,794560,288112,792167c288112,789774,290070,786576,292463,785097c293061,784727,293710,784517,294230,784417xe">
                <v:path o:connectlocs="666792,1297682;664209,1244519;638238,1215287;630215,1207945;615258,1190133;589968,1127590;583985,1083129;604244,1021808;689500,933974;731243,902566;783187,850899;841927,740906;836352,722007;813917,756813;793793,791076;769182,837169;725262,877006;723631,807393;695484,810656;684607,851445;668970,897673;611048,952602;598538,957225;575016,960488;549317,947027;554892,912900;576103,866264;588885,837439;592692,823707;657958,757766;699974,730029;776118,697534;825886,682306;849001,672108;879867,656745;922018,636758;990818,610109;1064786,594065;1099595,593658;1099595,580605;1089805,566193;1091709,520644;1126518,467346;1163366,426557;1189065,410377;1350325,365237;1382686,377202;1436805,407250;1522874,389711;1518115,378290;1472020,389031;1417901,391615;1384588,347697;1400769,323359;1412055,303916;1377381,319688;1356986,330837;1326120,342258;1234747,360205;1205785,365916;1199802,361157;1229716,308812;1260990,282163;1376294,219894;1466988,213776;1535927,209561;1543541,207113;1580391,192565;1572775,188758;1414639,189574;1412871,149465;1422933,124039;1406345,118192;1348963,192975;1295931,225470;1234607,262317;1198031,284615;1192184,244369;1201702,184545;1184433,198550;1168796,238251;1149624,307321;1131540,363203;1084222,437032;1021949,494137;1003185,480132;1003321,424659;1012295,367420;1029564,321871;1045201,281082;1108970,188491;1134533,153413;1143371,126900;1145546,97803;1127870,131387;1095645,182100;1075521,195696;1051862,180877;1061924,152052;1056350,117246;1035138,162795;1023444,217315;1014742,251034;1006040,284889;980069,302292;964432,239614;949475,197737;947164,215956;915890,231864;905964,186180;897262,152053;888560,186995;918610,256200;940909,292638;953962,319151;981836,415413;953826,546347;900525,580882;868980,593799;777607,621944;727704,618816;691671,589720;680386,552194;662573,497400;651016,376664;701732,297670;734093,243285;793651,153823;827644,102566;821526,99846;806161,118881;773936,149473;764962,59737;759659,3994;754899,1547;754900,1547;744974,95498;742799,180340;724171,208620;700919,254848;686234,278234;661623,259878;668558,217593;680932,143360;671006,123781;657817,162938;651834,209710;621376,203184;606012,162938;597582,126636;585752,95092;572834,73746;572562,113583;586431,165114;619609,228202;636333,252131;640277,288026;617161,372323;570252,376266;539251,360359;501314,326775;493836,308556;485950,268719;479695,232553;468138,235544;462291,255258;401919,259745;370782,199242;364935,172458;350522,221539;351202,267088;333797,276606;298988,288979;266355,301896;273154,313180;300348,309374;438770,302168;469635,346764;486360,373957;562774,411754;610092,498501;626001,546630;643949,604958;621785,679192;608868,690069;593367,695916;567125,664508;552712,592584;547817,553562;539523,574364;515456,604548;500771,584698;494924,541733;490301,502575;481191,488300;483910,542955;488261,596118;509880,624398;551760,722022;543737,744320;487852,828209;461065,865599;422993,916721;360720,876884;332303,780348;313675,758322;295454,780212;215773,702166;199184,637583;243239,536016;283759,470345;303339,436762;319383,400051;301843,419902;271657,424661;262003,413104;262003,441249;271249,460420;259419,484621;211966,530575;175798,437850;168319,372178;146292,367012;151187,394204;155402,448046;177973,549612;176342,620313;181645,663821;187492,677826;200409,723780;180285,791626;127119,760627;87688,679592;67020,608891;68380,576260;55326,574900;23917,555594;2433,540638;24460,580747;53422,648050;77081,700260;105363,763347;90407,795979;60357,776400;22693,760764;42273,776127;78985,812974;126573,836903;250036,836224;296810,880276;380299,974907;444887,1122835;431697,1147717;459979,1183203;479559,1204549;485270,1210531;507433,1245610;521030,1291703;524974,1325965;294230,784417;296814,786728;292463,793798;288112,792167;292463,785097;294230,7844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91" o:spid="_x0000_s1026" o:spt="100" style="position:absolute;left:5282254;top:4322048;height:130525;width:126182;v-text-anchor:middle;" fillcolor="#000000" filled="t" stroked="f" coordsize="126181,130525" o:gfxdata="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jztm/&#10;AAAA3AAAAA8AAAAAAAAAAQAgAAAAIgAAAGRycy9kb3ducmV2LnhtbFBLAQIUABQAAAAIAIdO4kAz&#10;LwWeOwAAADkAAAAQAAAAAAAAAAEAIAAAAA4BAABkcnMvc2hhcGV4bWwueG1sUEsFBgAAAAAGAAYA&#10;WwEAALgDAAAAAA==&#10;" path="m18488,15303c26424,6304,36788,1715,52778,1491l99243,9521c114231,15098,122453,22899,126909,34039l109911,132385,1491,113649xe">
                <v:path o:connectlocs="18488,15303;52778,1491;99243,9521;126910,34039;109911,132385;1491,113649" o:connectangles="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92" o:spid="_x0000_s1026" o:spt="100" style="position:absolute;left:5314748;top:4240286;height:95718;width:95724;v-text-anchor:middle;" filled="f" stroked="t" coordsize="95724,95718" o:gfxdata="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ZlFfa/&#10;AAAA3AAAAA8AAAAAAAAAAQAgAAAAIgAAAGRycy9kb3ducmV2LnhtbFBLAQIUABQAAAAIAIdO4kAz&#10;LwWeOwAAADkAAAAQAAAAAAAAAAEAIAAAAA4BAABkcnMvc2hhcGV4bWwueG1sUEsFBgAAAAAGAAYA&#10;WwEAALgDAAAAAA==&#10;" path="m88616,56583c84920,77967,64588,92306,43202,88611c21817,84915,7477,64584,11173,43200c14869,21816,35201,7477,56586,11172c77972,14868,92312,35199,88616,56583xe">
                <v:path o:connectlocs="88616,56583;43202,88611;11173,43200;56586,11172;88616,56583" o:connectangles="0,0,0,0,0"/>
                <v:fill on="f" focussize="0,0"/>
                <v:stroke weight="1.23338582677165pt" color="#000000" joinstyle="miter"/>
                <v:imagedata o:title=""/>
                <o:lock v:ext="edit" aspectratio="f"/>
              </v:shape>
              <v:shape id="Freeform: Shape 293" o:spid="_x0000_s1026" o:spt="100" style="position:absolute;left:5347589;top:4231178;height:95718;width:34809;v-text-anchor:middle;" fillcolor="#000000" filled="t" stroked="f" coordsize="34808,95718" o:gfxdata="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IquGvQAA&#10;ANwAAAAPAAAAAAAAAAEAIAAAACIAAABkcnMvZG93bnJldi54bWxQSwECFAAUAAAACACHTuJAMy8F&#10;njsAAAA5AAAAEAAAAAAAAAABACAAAAAMAQAAZHJzL3NoYXBleG1sLnhtbFBLBQYAAAAABgAGAFsB&#10;AAC2AwAAAAA=&#10;" path="m17817,1723l35653,4805,19559,97929,1723,94847xe">
                <v:path o:connectlocs="17817,1723;35654,4805;19559,97929;1723,94847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94" o:spid="_x0000_s1026" o:spt="100" style="position:absolute;left:5306992;top:4269798;height:39158;width:117480;v-text-anchor:middle;" fillcolor="#000000" filled="t" stroked="f" coordsize="117479,39157" o:gfxdata="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H24u/&#10;AAAA3AAAAA8AAAAAAAAAAQAgAAAAIgAAAGRycy9kb3ducmV2LnhtbFBLAQIUABQAAAAIAIdO4kAz&#10;LwWeOwAAADkAAAAQAAAAAAAAAAEAIAAAAA4BAABkcnMvc2hhcGV4bWwueG1sUEsFBgAAAAAGAAYA&#10;WwEAALgDAAAAAA==&#10;" path="m4935,1723l116454,20994,113242,39580,1723,20308xe">
                <v:path o:connectlocs="4935,1723;116454,20994;113242,39581;1723,20308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95" o:spid="_x0000_s1026" o:spt="100" style="position:absolute;left:4097260;top:4228997;height:169683;width:60915;v-text-anchor:middle;" fillcolor="#000000" filled="t" stroked="f" coordsize="60915,169682" o:gfxdata="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EKcm/&#10;AAAA3AAAAA8AAAAAAAAAAQAgAAAAIgAAAGRycy9kb3ducmV2LnhtbFBLAQIUABQAAAAIAIdO4kAz&#10;LwWeOwAAADkAAAAQAAAAAAAAAAEAIAAAAA4BAABkcnMvc2hhcGV4bWwueG1sUEsFBgAAAAAGAAYA&#10;WwEAALgDAAAAAA==&#10;" path="m1491,6458l24690,1491,59459,163872,36260,168839xe">
                <v:path o:connectlocs="1491,6458;24690,1491;59459,163872;36260,168839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96" o:spid="_x0000_s1026" o:spt="100" style="position:absolute;left:4069892;top:4256343;height:43508;width:100075;v-text-anchor:middle;" fillcolor="#000000" filled="t" stroked="f" coordsize="100075,43508" o:gfxdata="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GCPO8AAAA&#10;3AAAAA8AAAAAAAAAAQAgAAAAIgAAAGRycy9kb3ducmV2LnhtbFBLAQIUABQAAAAIAIdO4kAzLwWe&#10;OwAAADkAAAAQAAAAAAAAAAEAIAAAAAsBAABkcnMvc2hhcGV4bWwueG1sUEsFBgAAAAAGAAYAWwEA&#10;ALUDAAAAAA==&#10;" path="m1491,21358l94287,1491,99254,24688,6458,44555xe">
                <v:path o:connectlocs="1491,21358;94287,1491;99254,24688;6458,44555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97" o:spid="_x0000_s1026" o:spt="100" style="position:absolute;left:5220510;top:4295656;height:95718;width:21755;v-text-anchor:middle;" fillcolor="#000000" filled="t" stroked="f" coordsize="21755,95718" o:gfxdata="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SR9C/&#10;AAAA3AAAAA8AAAAAAAAAAQAgAAAAIgAAAGRycy9kb3ducmV2LnhtbFBLAQIUABQAAAAIAIdO4kAz&#10;LwWeOwAAADkAAAAQAAAAAAAAAAEAIAAAAA4BAABkcnMvc2hhcGV4bWwueG1sUEsFBgAAAAAGAAYA&#10;WwEAALgDAAAAAA==&#10;" path="m2077,2755l15079,2077,19826,93086,6824,93764xe">
                <v:path o:connectlocs="2077,2755;15079,2077;19826,93086;6824,93764" o:connectangles="0,0,0,0"/>
                <v:fill on="t" focussize="0,0"/>
                <v:stroke on="f" weight="0.454330708661417pt" joinstyle="miter"/>
                <v:imagedata o:title=""/>
                <o:lock v:ext="edit" aspectratio="f"/>
              </v:shape>
              <v:shape id="Freeform: Shape 298" o:spid="_x0000_s1026" o:spt="100" style="position:absolute;left:5202023;top:4314142;height:17403;width:56564;v-text-anchor:middle;" fillcolor="#000000" filled="t" stroked="f" coordsize="56564,17403" o:gfxdata="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42/LsAAADc&#10;AAAADwAAAAAAAAABACAAAAAiAAAAZHJzL2Rvd25yZXYueG1sUEsBAhQAFAAAAAgAh07iQDMvBZ47&#10;AAAAOQAAABAAAAAAAAAAAQAgAAAACgEAAGRycy9zaGFwZXhtbC54bWxQSwUGAAAAAAYABgBbAQAA&#10;tAMAAAAA&#10;" path="m2077,4789l54086,2077,54764,15078,2755,17791xe">
                <v:path o:connectlocs="2077,4789;54086,2077;54764,15078;2755,17791" o:connectangles="0,0,0,0"/>
                <v:fill on="t" focussize="0,0"/>
                <v:stroke on="f" weight="0.454330708661417pt" joinstyle="miter"/>
                <v:imagedata o:title=""/>
                <o:lock v:ext="edit" aspectratio="f"/>
              </v:shape>
              <v:shape id="Freeform: Shape 299" o:spid="_x0000_s1026" o:spt="100" style="position:absolute;left:2180902;top:4306144;height:60912;width:39160;v-text-anchor:middle;" fillcolor="#333333" filled="t" stroked="f" coordsize="39159,60911" o:gfxdata="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Qwvb4A&#10;AADcAAAADwAAAAAAAAABACAAAAAiAAAAZHJzL2Rvd25yZXYueG1sUEsBAhQAFAAAAAgAh07iQDMv&#10;BZ47AAAAOQAAABAAAAAAAAAAAQAgAAAADQEAAGRycy9zaGFwZXhtbC54bWxQSwUGAAAAAAYABgBb&#10;AQAAtwMAAAAA&#10;" path="m12851,1491l26858,1491c33132,1491,38218,6577,38218,12850l38218,48969c38218,55243,33132,60329,26858,60329l12851,60329c6577,60329,1491,55243,1491,48969l1491,12850c1491,6577,6577,1491,12851,1491e">
                <v:path o:connectlocs="12851,1491;26858,1491;38218,12850;38218,48969;26858,60329;12851,60329;1491,48969;1491,12850;12851,1491" o:connectangles="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00" o:spid="_x0000_s1026" o:spt="100" style="position:absolute;left:2116668;top:4292735;height:265401;width:217555;v-text-anchor:middle;" fillcolor="#000000" filled="t" stroked="f" coordsize="217554,265401" o:gfxdata="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OcNZugAAANwA&#10;AAAPAAAAAAAAAAEAIAAAACIAAABkcnMvZG93bnJldi54bWxQSwECFAAUAAAACACHTuJAMy8FnjsA&#10;AAA5AAAAEAAAAAAAAAABACAAAAAJAQAAZHJzL3NoYXBleG1sLnhtbFBLBQYAAAAABgAGAFsBAACz&#10;AwAAAAA=&#10;" path="m73247,40087c72410,37214,75591,34635,79096,35342c81475,35823,82099,36623,81905,38946c81696,41443,81012,41940,77733,41981c75021,42020,73638,41432,73247,40087xm82126,47083c82469,46285,83465,45691,84341,45764c85217,45838,86101,46588,86307,47432c86527,48344,85631,48879,84091,48750c82552,48622,81756,47945,82126,47083xm91066,67270c92989,65644,93624,64116,93272,61964c92880,59576,93736,58131,97352,55074c103667,49733,103596,44353,97217,44864c90162,45428,87216,40697,92236,36864c94683,34995,94600,34766,88101,25507c84453,20310,80534,15979,79393,15884c76668,15657,74766,18764,72569,27035c71581,30759,69729,36026,68453,38740c66322,43277,66278,43865,67919,46007c68898,47288,69641,49018,69572,49850c69502,50683,70097,52854,70893,54677c71689,56500,72520,59423,72739,61173c73535,67550,85883,71657,91072,67271xm133276,242592c134332,241192,135708,238737,136334,237135c136961,235534,144280,222074,152599,207225c171246,173940,178916,158512,178141,155847c177225,152699,173779,153828,170847,158237c164873,167221,158069,170495,154877,165922c154141,164868,152006,163877,150131,163721c147780,163524,146172,162422,144952,160171c143979,158376,141994,156337,140541,155641c139088,154945,137025,152251,135956,149655c134887,147058,131533,140937,128503,136054c125473,131170,121035,122316,118640,116378c116246,110440,113765,105196,113127,104724c108633,101399,102799,135901,103740,160245c104079,168986,103700,172314,101664,178714c98158,189719,95911,205206,97270,208998c97877,210695,100860,213718,103898,215715c110038,219755,112561,223457,114898,231854c116873,238952,120196,242681,125512,243766c127789,244230,130035,244730,130504,244874c130973,245018,132220,243992,133276,242592xm78462,259848c76829,258984,73017,258440,69660,258591c65137,258796,61987,258071,56326,255524l48914,252189,43539,254567c38922,256609,37641,256713,34470,255302c32007,254204,29741,253956,27663,254554c22806,255949,17848,255106,12913,252046c7412,248634,7310,247238,12514,246610c14686,246348,18524,245035,21042,243693c23560,242350,27593,240615,30005,239836c35630,238020,39124,232671,38809,226358c38681,223799,39297,220195,40174,218350c41333,215914,41540,213385,40928,209111c40149,203674,40410,202629,44356,195345c48557,187591,48619,187299,48136,177428c47664,167793,47820,166963,52102,156533c54554,150560,57338,143572,58288,141006c60425,135239,64875,108697,64201,105739c63401,102223,61832,103097,60542,107777c59880,110180,58531,113450,57545,115044c56559,116638,54731,122990,53484,129160c51842,137287,50476,141149,48528,143178c47048,144718,45145,147386,44299,149108c43452,150829,41764,152464,40546,152741c39329,153018,36814,154434,34956,155887c33027,157396,30823,158165,29816,157679c28847,157211,26918,157692,25532,158753c23080,160626,23018,160581,23306,157139c23468,155192,22947,152523,22144,151209c20754,148931,20531,148903,17383,150609c15567,151593,13994,153429,13889,154689c13783,155949,13132,157267,12441,157618c10488,158611,11418,152868,13605,150428c16087,147662,16219,146508,14074,146329c13136,146242,10874,147798,9048,149769c5779,153295,5691,153313,3452,150918c123,147358,826,145358,7156,140381c11938,136620,12867,135240,13068,131595c13269,127979,14405,126254,20015,121061c23705,117645,28761,111382,31251,107142c33742,102903,37051,98187,38605,96663c40159,95140,42535,91550,43882,88686c45230,85822,48680,79616,51548,74894c55920,67699,57407,66178,60741,65492c65376,64539,66046,62342,62398,60062c58104,57379,53758,51916,53963,49461c54075,48187,56053,43987,58371,40129c62825,32713,66966,16524,66246,9335c65772,4615,69184,1839,75867,1506c81346,1233,87890,4712,94191,11252c96199,13335,100923,16933,104690,19247c116887,26740,123443,35727,124467,46352c124908,50937,121724,59115,119568,58934c118188,58822,113607,68056,114334,69487c114639,70082,116308,70689,118048,70835c120354,71027,122543,72884,126124,77682c147186,105902,155740,114968,171072,125317c174917,127912,178239,131049,178455,132288c178760,134037,180055,134667,184249,135102l189651,135664,194870,124420c197740,118236,201472,109774,203163,105616l206238,98056,203323,93027c198930,85446,183718,73801,170989,68274c160999,63936,143547,59456,138725,59991c133148,60610,126420,60383,126487,59577c126537,59081,130329,57322,134933,55671c143576,52570,154266,51013,162300,51685c176476,52870,198194,62953,208000,72902c211670,76625,213312,77515,215767,77113c218541,76658,218851,76961,218606,79888c218212,84603,213225,96836,202649,119035c196889,131126,193291,140155,193091,143025c192744,148045,189625,153898,185002,158220c183378,159738,180717,163845,179087,167347c177457,170849,170025,185381,162570,199641c147243,228961,136427,252435,137131,254856c137393,255757,139386,256636,141584,256820c143773,257002,146145,257840,146856,258679c147566,259519,150416,260705,153190,261314c171092,265244,139901,265709,103537,262055c96648,261363,88837,260925,86178,261086c83518,261246,80046,260689,78463,259852xe">
                <v:path o:connectlocs="73247,40087;79096,35342;81905,38946;77733,41981;73247,40087;82126,47083;84341,45764;86307,47432;84091,48750;82126,47083;91066,67270;93272,61964;97352,55074;97217,44864;92236,36864;88101,25507;79393,15884;72569,27035;68453,38740;67919,46007;69572,49850;70893,54677;72739,61173;91072,67271;133276,242592;136334,237135;152599,207225;178141,155847;170847,158237;154877,165922;150131,163721;144952,160171;140541,155641;135956,149655;128503,136054;118640,116378;113127,104724;103740,160245;101664,178714;97270,208998;103898,215715;114898,231854;125512,243766;130504,244874;133276,242592;78462,259848;69660,258591;56326,255524;48914,252189;43539,254567;34470,255302;27663,254554;12913,252046;12514,246610;21042,243693;30005,239836;38809,226358;40174,218350;40928,209111;44356,195345;48136,177428;52102,156533;58288,141006;64201,105739;60542,107777;57545,115044;53484,129160;48528,143178;44299,149108;40546,152741;34956,155887;29816,157679;25532,158753;23306,157139;22144,151209;17383,150609;13889,154689;12441,157618;13605,150428;14074,146329;9048,149769;3452,150918;7156,140381;13068,131595;20015,121061;31251,107142;38605,96663;43882,88686;51548,74894;60741,65492;62398,60062;53963,49461;58371,40129;66246,9335;75867,1506;94191,11252;104690,19247;124467,46352;119568,58934;114334,69487;118048,70835;126124,77682;171072,125317;178455,132288;184249,135102;189651,135664;194870,124420;203163,105616;206238,98056;203323,93027;170989,68274;138725,59991;126487,59577;134933,55671;162300,51685;208000,72902;215767,77113;218607,79888;202649,119035;193091,143025;185002,158220;179087,167347;162570,199641;137131,254856;141584,256820;146856,258679;153190,261314;103537,262055;86178,261086;78463,259852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01" o:spid="_x0000_s1026" o:spt="100" style="position:absolute;left:3727762;top:4278638;height:60912;width:65266;v-text-anchor:middle;" fillcolor="#000000" filled="t" stroked="f" coordsize="65266,60911" o:gfxdata="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6tA74A&#10;AADcAAAADwAAAAAAAAABACAAAAAiAAAAZHJzL2Rvd25yZXYueG1sUEsBAhQAFAAAAAgAh07iQDMv&#10;BZ47AAAAOQAAABAAAAAAAAAAAQAgAAAADQEAAGRycy9zaGFwZXhtbC54bWxQSwUGAAAAAAYABgBb&#10;AQAAtwMAAAAA&#10;" path="m51071,55529c51018,55392,49582,54026,49161,53499c48970,53260,48451,52822,47809,52355c46509,51412,46235,51190,45223,50257l44410,49506,43367,49296c42247,49071,40922,48653,39576,48103c38801,47786,36817,46829,36218,46484c35435,46032,34401,45652,34237,45756c34160,45805,34165,45818,34263,45820c34361,45821,34406,45854,34431,45893c34456,45933,34396,45967,34289,45967c34172,45967,34103,45927,34103,45857c34103,45686,33989,45728,33896,45934c33781,46185,33788,46317,33909,46155c33999,46031,34020,46030,34234,46142c34359,46206,34506,46259,34561,46259c34616,46259,34724,46306,34802,46364c34916,46448,34926,46487,34852,46561c34719,46696,34741,46869,34905,46971c34989,47023,35032,47107,35007,47170c34982,47234,35015,47300,35092,47329c35212,47374,35211,47383,35088,47475c34964,47567,34967,47573,35079,47573c35172,47573,35203,47637,35203,47828c35203,48045,35176,48084,35039,48082c34901,48080,34278,47783,33837,47499c33749,47442,33655,47418,33628,47445c33601,47473,33816,47823,34226,48245c34370,48394,34476,48550,34462,48591c34448,48633,34108,48471,33706,48231c32917,47760,32738,47697,32867,47938c32910,48018,32987,48084,33039,48084c33172,48084,33477,48424,33392,48477c33352,48499,33178,48391,33003,48233l32557,47833c32486,47770,32401,47719,32367,47719c32191,47719,28178,52021,28178,52227c20627,52438,23072,51806,19059,49047c19683,49113,19719,49108,20152,48909c20399,48796,20602,48665,20602,48618c20603,48571,20699,48512,20816,48487c20932,48461,21043,48381,21064,48299c21086,48222,21180,48128,21275,48092l21547,47908,21927,47632c22083,47544,22210,47451,22210,47426c22210,47400,22460,47184,22766,46947l24765,45321c24786,45295,25171,44934,25622,44517c26074,44101,26443,43712,26443,43653c26443,43594,26274,43317,26067,43038c25757,42622,25539,42431,24844,41972c24379,41663,23857,41304,23685,41173c23512,41042,23123,40817,22820,40673c22216,40386,21884,40166,20777,39320l19719,38554c19313,38300,17066,36044,16451,35274c16195,34953,15907,34623,15813,34541c15718,34460,15566,34254,15476,34085c14959,33116,14539,32403,14435,32317c14370,32262,14246,32084,14161,31921c14045,31700,13998,31658,13978,31756c13929,31978,13809,31859,13618,31403c13518,31163,13375,30901,13300,30820c13125,30630,12608,29145,12473,28445c12415,28146,12316,27803,12252,27683c12189,27563,12118,27349,12094,27209c12041,26895,11844,26250,11771,26150c11636,25967,11233,24214,11114,23290c11075,23001,10981,22623,10902,22450c10823,22277,10726,22021,10686,21880c10645,21740,10499,21291,10359,20883c10016,19878,9891,18788,10007,17837c10124,16887,10121,16803,9981,16917c9921,16967,9872,17051,9872,17104c9872,17157,9832,17224,9787,17252c9636,17346,9787,16503,10026,15906c10216,15435,10257,15219,10290,14523c10320,13879,10307,13704,10235,13721c10112,13751,9931,13080,9981,12783c10008,12627,9990,12542,9920,12516c9757,12453,9712,11937,9838,11578l9949,11260,9761,11461c9503,11737,9406,11719,9465,11407c9533,11044,9298,10631,9059,10694c8971,10715,8923,10663,8887,10500c8851,10337,8795,10274,8699,10274c8512,10274,8269,10058,8316,9935c8342,9872,8299,9837,8202,9837c8075,9837,8057,9802,8091,9634c8121,9483,8086,9382,7946,9233c7845,9123,7730,9033,7691,9033c7652,9033,7610,9003,7596,8969c7583,8936,7404,8821,7199,8718l6825,8530,4147,8516c1801,8508,1472,8490,1491,8394c1580,7948,5096,6750,7207,6447l9059,6179c9637,6094,10254,6023,10431,6021c10608,6018,10768,5991,10787,5961c10954,5690,6804,4037,5126,3707c4101,3505,2335,3342,1998,3418c1661,3494,1576,3405,1807,3132c2223,2637,3716,2146,5038,2068c7851,1901,9290,1900,10565,2059c11625,2192,11702,2182,12063,1858c12320,1627,12419,1583,12672,1590l13516,1526c14252,1429,16267,1543,17202,1735c18576,2018,19817,2506,20601,3073l21336,3588c21480,3683,21658,3853,21731,3966c21805,4080,22058,4406,22292,4691c22526,4976,22718,5241,22718,5279c22718,5317,22796,5462,22890,5602c22984,5741,23104,5987,23155,6148c23206,6308,23339,6620,23450,6841l23761,7461c23939,7817,24074,8160,24250,8702c24341,8984,24542,9432,24698,9699c25079,10357,25149,10542,25164,10944c25173,11132,25218,11336,25268,11397c25319,11458,25373,11648,25388,11820c25404,11992,25465,12162,25538,12206l25995,12515,26660,12938c26841,13040,27109,13213,27255,13321c28436,14199,29031,14676,29471,15095c29752,15363,30216,15742,30503,15938c31233,16436,32372,17457,32894,18083c33011,18223,33272,18567,33475,18848c33679,19129,34012,19572,34216,19833l34775,20600,35319,21439c35515,21740,35688,22019,35704,22059c35721,22100,35953,22478,36220,22899l36928,24067c37882,25800,38075,26058,38919,26723c39490,27173,39595,27241,40349,27648c40884,27937,41371,28251,41787,28574c42007,28745,42769,29518,43484,30295c43804,30643,44104,30928,44151,30928c44198,30928,44548,31231,44929,31603c45310,31974,45716,32349,45831,32434c45946,32520,46146,32800,46275,33055c46573,33644,46999,34154,47644,34697c47923,34932,48252,35237,48374,35374c48604,35632,48839,35868,49008,36010c49669,36567,51168,38472,51671,39395l51947,39855c52165,40181,52006,40262,51533,40065c51119,39894,50894,39862,50894,39976c50894,40015,50965,40171,51051,40323c51468,41059,51551,41260,51551,41530c51551,41801,51505,41864,51259,42095c51099,42246,50968,42398,50969,42433c50971,42468,51193,42651,51462,42840c52288,43418,52592,43686,53211,44379c53353,44538,53560,44674,53732,44721c53904,44767,54099,44897,54262,45094c54397,45258,54618,45495,54752,45623c55437,46270,55609,46422,55815,46568l56551,47136,57391,47739c57571,47844,57821,48028,57947,48146c58072,48265,58400,48511,58677,48693l59507,49247,61077,50258c61935,50795,62526,51330,62475,51525c62449,51622,62484,51658,62599,51661c62713,51663,62815,51784,63016,52190c63216,52595,63335,52745,63527,52842c63848,53003,64622,53847,64885,54321c65000,54529,65091,54812,65097,54978c65103,55144,65132,55375,65163,55504c65257,55899,65003,55887,64107,55452c62400,54624,61748,54374,62227,54731c62338,54813,62428,54915,62428,54957c62428,55072,62935,55893,63188,56189c63745,56838,64180,57449,64180,57581c64180,57660,64214,57789,64255,57867c64314,57976,64307,58019,64225,58050c64160,58077,63790,57826,63276,57411c62237,56571,61428,55942,60913,55573c60540,55306,60515,55299,60421,55427c60326,55555,60284,55550,59422,55255c58242,54852,56626,54266,56259,54107c56099,54037,55655,53872,55274,53739l54051,53279c53760,53159,53522,53090,53522,53127c53522,53211,53841,53729,55019,55562l55704,56635c55923,56979,56011,57296,56223,57333c56702,58800,56699,59230,57656,60040c57453,60891,52184,56723,52525,56805m27947,50398c28571,49726,30529,47051,30529,46870c30529,46816,30430,46720,30310,46657c30101,46549,30091,46551,30091,46692c30091,46925,29947,46868,29597,46493c29419,46303,29309,46219,29353,46306c29443,46483,29349,46600,29232,46456c29193,46406,29104,46255,29035,46119c28870,45795,28489,45380,28357,45380c28299,45380,28156,45278,28039,45153c27829,44928,27826,44927,27627,45055c27085,45405,25408,46857,24329,47912l23059,49165,22822,49428c22725,49534,22645,49646,22645,49676c22645,49756,24938,50221,25419,50239c26782,50528,26084,50440,27325,50650xm51922,39437c51918,39360,51935,39317,51961,39341c51987,39366,51987,39429,51965,39482c51944,39535,51926,39521,51922,39437xe">
                <v:path o:connectlocs="51071,55529;49161,53499;47809,52355;45223,50257;44410,49506;43367,49296;39576,48103;36218,46484;34237,45756;34263,45820;34431,45893;34289,45967;34103,45857;33896,45934;33909,46155;34234,46142;34561,46259;34802,46364;34852,46561;34905,46971;35007,47170;35092,47329;35088,47475;35079,47573;35203,47828;35039,48082;33837,47499;33628,47445;34226,48245;34462,48591;33706,48231;32867,47938;33039,48084;33392,48477;33003,48233;32557,47833;32367,47719;28178,52227;19059,49047;20152,48909;20602,48618;20816,48487;21064,48299;21275,48092;21547,47908;21927,47632;22210,47426;22766,46947;24765,45321;25622,44517;26443,43653;26067,43038;24844,41972;23685,41173;22820,40673;20777,39320;19719,38554;16451,35274;15813,34541;15476,34085;14435,32317;14161,31921;13978,31756;13618,31403;13300,30820;12473,28445;12252,27683;12094,27209;11771,26150;11114,23290;10902,22450;10686,21880;10359,20883;10007,17837;9981,16917;9872,17104;9787,17252;10026,15906;10290,14523;10235,13721;9981,12783;9920,12516;9838,11578;9949,11260;9761,11461;9465,11407;9059,10694;8887,10500;8699,10274;8316,9935;8202,9837;8091,9634;7946,9233;7691,9033;7596,8969;7199,8718;6825,8530;4147,8516;1491,8394;7207,6447;9059,6179;10431,6021;10787,5961;5126,3707;1998,3418;1807,3132;5038,2068;10565,2059;12063,1858;12672,1590;13516,1526;17202,1735;20601,3073;21336,3588;21731,3966;22292,4691;22718,5279;22890,5602;23155,6148;23450,6841;23761,7461;24250,8702;24698,9699;25164,10944;25268,11397;25388,11820;25538,12206;25995,12515;26660,12938;27255,13321;29471,15095;30503,15938;32894,18083;33475,18848;34216,19833;34775,20600;35319,21439;35704,22059;36220,22899;36928,24067;38919,26723;40349,27648;41787,28574;43484,30295;44151,30928;44929,31603;45831,32434;46275,33055;47644,34697;48374,35374;49008,36010;51671,39395;51947,39855;51533,40065;50894,39976;51051,40323;51551,41530;51259,42095;50969,42433;51462,42840;53211,44379;53732,44721;54262,45094;54752,45623;55815,46568;56551,47136;57391,47739;57947,48146;58677,48693;59507,49247;61077,50258;62475,51525;62599,51661;63016,52190;63527,52842;64885,54321;65097,54978;65163,55504;64107,55452;62227,54731;62428,54957;63188,56189;64180,57581;64255,57867;64225,58050;63276,57411;60913,55573;60421,55427;59422,55255;56259,54107;55274,53739;54051,53279;53522,53127;55019,55562;55704,56635;56223,57333;57656,60040;52525,56805;27947,50398;30529,46870;30310,46657;30091,46692;29597,46493;29353,46306;29232,46456;29035,46119;28357,45380;28039,45153;27627,45055;24329,47912;23059,49165;22822,49428;22645,49676;25419,50239;27325,50650;51922,39437;51961,39341;51965,39482;51922,394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02" o:spid="_x0000_s1026" o:spt="100" style="position:absolute;left:2693027;top:3631382;height:82666;width:91373;v-text-anchor:middle;" fillcolor="#000000" filled="t" stroked="f" coordsize="91373,82665" o:gfxdata="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BI174A&#10;AADcAAAADwAAAAAAAAABACAAAAAiAAAAZHJzL2Rvd25yZXYueG1sUEsBAhQAFAAAAAgAh07iQDMv&#10;BZ47AAAAOQAAABAAAAAAAAAAAQAgAAAADQEAAGRycy9zaGFwZXhtbC54bWxQSwUGAAAAAAYABgBb&#10;AQAAtwMAAAAA&#10;" path="m14333,27382c16171,32165,12792,35710,8757,39506c13892,43772,8723,48506,3519,52501c13355,51467,24715,40111,29987,34342c33511,30487,36730,29484,39155,29539c39240,30158,39345,30692,39413,30967c38524,32450,38228,33784,38398,34464c39277,34991,40914,33335,41561,32978c41800,33048,42050,33099,42318,33110c42528,33118,42732,33100,42928,33070c43458,33271,45164,35285,46130,34767c46334,34098,46104,32750,45287,31227c45368,30955,45500,30422,45615,29804c48038,29942,51171,31201,54374,35341c59159,41523,69555,53764,79274,55596c74416,51189,69648,46051,75112,42219c71402,38106,68324,34297,70548,29678c59155,27558,52484,20469,52908,14212c50081,20090,46591,20089,45446,16826c45197,17343,44997,17710,44828,17971c44335,17109,43703,16579,42994,16550c42256,16519,41557,17036,40982,17920c40821,17642,40633,17236,40395,16619c38989,19782,35511,19496,33170,13406c33086,19675,25857,26196,14333,27382xe">
                <v:path o:connectlocs="14333,27382;8757,39506;3519,52501;29987,34342;39155,29539;39413,30967;38398,34464;41561,32978;42318,33110;42928,33070;46130,34767;45287,31227;45615,29804;54374,35341;79274,55596;75112,42219;70548,29678;52908,14212;45446,16826;44828,17971;42994,16550;40982,17920;40395,16619;33170,13406;14333,27382" o:connectangles="0,0,0,0,0,0,0,0,0,0,0,0,0,0,0,0,0,0,0,0,0,0,0,0,0"/>
                <v:fill on="t" focussize="0,0"/>
                <v:stroke on="f" weight="0.139842519685039pt" joinstyle="miter"/>
                <v:imagedata o:title=""/>
                <o:lock v:ext="edit" aspectratio="f"/>
              </v:shape>
              <v:shape id="Freeform: Shape 303" o:spid="_x0000_s1026" o:spt="100" style="position:absolute;left:2734028;top:3644188;height:4351;width:4351;v-text-anchor:middle;" filled="f" stroked="t" coordsize="1,4350" o:gfxdata="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eEcub4A&#10;AADcAAAADwAAAAAAAAABACAAAAAiAAAAZHJzL2Rvd25yZXYueG1sUEsBAhQAFAAAAAgAh07iQDMv&#10;BZ47AAAAOQAAABAAAAAAAAAAAQAgAAAADQEAAGRycy9zaGFwZXhtbC54bWxQSwUGAAAAAAYABgBb&#10;AQAAtwMAAAAA&#10;" path="m610,5121l298,298e">
                <v:path o:connectlocs="@0,5122;@0,298" o:connectangles="0,0"/>
                <v:fill on="f" focussize="0,0"/>
                <v:stroke weight="0.068503937007874pt" color="#000000" joinstyle="miter"/>
                <v:imagedata o:title=""/>
                <o:lock v:ext="edit" aspectratio="f"/>
              </v:shape>
              <v:shape id="Freeform: Shape 304" o:spid="_x0000_s1026" o:spt="100" style="position:absolute;left:2736820;top:3644286;height:4351;width:4351;v-text-anchor:middle;" filled="f" stroked="t" coordsize="1,4350" o:gfxdata="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CITNvQAA&#10;ANwAAAAPAAAAAAAAAAEAIAAAACIAAABkcnMvZG93bnJldi54bWxQSwECFAAUAAAACACHTuJAMy8F&#10;njsAAAA5AAAAEAAAAAAAAAABACAAAAAMAQAAZHJzL3NoYXBleG1sLnhtbFBLBQYAAAAABgAGAFsB&#10;AAC2AwAAAAA=&#10;" path="m298,5111l739,298e">
                <v:path o:connectlocs="@0,5112;@0,298" o:connectangles="0,0"/>
                <v:fill on="f" focussize="0,0"/>
                <v:stroke weight="0.068503937007874pt" color="#000000" joinstyle="miter"/>
                <v:imagedata o:title=""/>
                <o:lock v:ext="edit" aspectratio="f"/>
              </v:shape>
              <v:shape id="Freeform: Shape 305" o:spid="_x0000_s1026" o:spt="100" style="position:absolute;left:5762032;top:3693717;height:1065955;width:739687;v-text-anchor:middle;" fillcolor="#000000" filled="t" stroked="f" coordsize="739686,1065954" o:gfxdata="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Vh1JvQAA&#10;ANwAAAAPAAAAAAAAAAEAIAAAACIAAABkcnMvZG93bnJldi54bWxQSwECFAAUAAAACACHTuJAMy8F&#10;njsAAAA5AAAAEAAAAAAAAAABACAAAAAMAQAAZHJzL3NoYXBleG1sLnhtbFBLBQYAAAAABgAGAFsB&#10;AAC2AwAAAAA=&#10;" path="m593416,730303c593168,730497,592921,730678,592654,730871c592894,730666,593127,730496,593392,730303c623226,709568,628580,684123,636084,653019c611094,703863,588666,732452,531088,749925c532151,749055,533191,748161,534278,747231c574191,711610,571594,664739,579216,619390c589174,620502,603240,619270,613765,619100c624616,618895,624434,576278,639250,570210c644373,568192,683996,553656,659781,558489c652965,559746,644131,562308,637340,563564c632386,564507,627311,565993,626622,570173c625583,576433,613523,609480,610743,611763c609378,613020,593016,611824,580812,610724c582201,603764,583954,596901,586189,590098c605548,531654,667633,493118,741985,459069c668721,487923,592698,513284,570612,590460c560679,625223,563507,644880,554686,673047c553176,667622,528887,630321,523292,616726c541418,591810,553224,565120,561453,537375c618478,488050,637545,449397,641726,381659c631273,435309,621993,480875,567361,514946c574817,482781,578672,449527,582962,416435c569464,483982,559435,552577,514023,610552c467997,569952,470121,561531,480079,501681c451598,561322,451453,573430,505287,618318c528886,643125,525346,678407,541441,706862c534759,719815,525418,731185,511425,740465c480961,760704,460587,750277,403709,765695c401582,761514,399202,757466,396531,753527c386429,727875,373801,714003,379372,694212c380532,690164,382442,685863,385269,681150c409292,683820,440188,680171,458050,654362c433930,671593,411175,680667,391334,672366c399528,661672,412083,648949,430486,632890c435211,628734,441881,616227,441881,616227l427272,630522c424420,633301,416275,639971,413255,642484c406029,630932,411913,623139,419864,612602l418305,612735c404216,622208,404687,630159,408010,646471c380447,669695,359178,675688,363929,711251c309771,639053,281820,568051,344861,501379l442874,407806c462015,390853,479573,379809,496405,371423c523812,351728,544028,336781,558926,323286c586417,313595,614220,295543,636289,277658c653822,248659,663224,260536,698884,257129c657037,253878,655225,239838,632495,272281c616424,283119,592328,300205,575447,306283c594395,283337,603845,244536,604618,202837c615989,185462,629946,181607,641607,148452c623783,178346,606539,188435,597113,199722c595855,221677,594091,242654,591288,253999c582962,251220,560801,255751,555785,250096c561332,235548,562153,226510,562081,215249c562794,232056,544173,250048,549006,256839c552765,262119,578394,256923,588846,262820c585185,274625,580183,285427,573271,295505c556825,319466,529443,339269,483016,358661c508598,310994,515039,290788,512610,237891c510979,201847,529914,152053,566163,139149c506214,156149,516787,184798,499918,229350c479907,188932,469116,157057,467775,127379c482263,122594,498830,130473,508256,123658c513331,99117,529027,83626,539952,59414c527275,77321,502189,104123,503917,117654c495096,123442,481405,113920,467738,115866c468995,81875,483037,49685,510104,9379c457191,83073,444163,132529,481599,209439c444055,172948,413013,146173,408479,119503c411597,108567,430290,107770,452451,62481c425709,102705,403270,106172,394908,119960c396768,139135,426676,160595,436428,179927c409432,155435,408695,168424,355528,118241c382464,166357,428670,173014,461094,208186c524185,259165,475849,350149,424081,396660c383250,444858,324585,479500,293405,530579c285031,515619,279593,492263,277877,460108c276693,437839,276813,416139,280027,391452l311421,378596c316690,379659,318575,381484,322985,382305c318056,400273,340567,407559,348906,413431c354851,417624,334743,428584,337982,442358c342707,428789,362392,415824,361110,414410c352822,405517,325475,398714,331275,384637c347419,387356,364675,400007,374935,398291c386269,383066,402172,368844,433844,361522c409653,364023,385930,371986,371889,391162c363225,391404,354113,384359,337317,379127c365666,357716,364180,335930,367949,312768c387344,301736,404080,276507,410026,265501c398981,274237,386184,297098,358744,309279c355650,319465,354563,329941,351433,339825c342914,333929,328208,332104,322614,327404c323130,320045,320486,309593,310130,297643c320752,317109,317284,323888,316934,331258l349173,346120c349026,355424,341500,368172,325525,375579l311339,371749,282168,378020c286797,350519,294916,317230,282290,290573l282407,290246c317693,241865,338671,196638,330887,159095c322537,157161,323807,138650,303010,119631c318828,145876,325763,168630,323939,188444c309474,191658,296424,182620,282733,159541c270082,138154,265598,126832,247327,107936c259653,125674,268099,140198,275832,159819c263448,158370,254070,159022,241563,160363l278189,165233c291566,180385,300520,193519,322792,196552c317523,224996,300110,244355,296353,248497c292933,226336,299591,203100,289295,192806c261466,201204,257358,188021,236055,178234c253444,193966,266616,206424,284692,199053c292981,207511,286528,227738,284440,252834c284440,252834,281914,269907,278591,275598c277951,276710,277455,278619,277031,280963c275376,278281,273540,275538,271486,272686c258978,255371,240092,248653,221387,241149c221482,239687,221456,238032,221626,236642c222399,229344,236405,231639,244356,231301c249600,220185,250591,212790,246507,208416c246359,216765,245419,222251,240139,226190c232115,227737,228502,227073,225360,228148c221071,229429,218726,232039,217168,228909c215983,226130,216454,218457,214763,216645c207355,208646,183260,209359,180275,198738c180018,197723,190377,183743,185085,162972c185028,183236,178643,188781,175430,201662c173641,208815,202074,211872,207814,218035c210122,220560,210980,230674,212865,237621c196274,230480,180602,221333,170474,202133c139673,154479,147564,119280,176396,65025c153220,93179,143069,113468,141063,148435c141389,150381,141704,152314,141981,154259c126574,130806,108726,107074,91217,88718c89163,86495,86263,84006,82673,81287c86855,57049,99760,35094,89876,23264c57358,20195,43871,8354,15790,1491c37854,12740,52161,22104,80908,30043c88038,38006,72715,62027,69694,72430c51290,60831,26555,48893,1504,41389l1504,46355c28099,55768,57368,71101,82996,93335c107514,114626,122389,142948,136140,165881c126183,157060,77304,155828,53861,171753c35046,162172,19965,129052,1491,107835l1491,113152c20184,139687,34009,179585,52655,189953c57609,174015,108845,153861,130114,172227c142173,182667,149001,188080,156009,201552c177845,243590,228586,250499,253744,280020c275832,305950,263302,338077,262166,368394c257163,413934,245769,454523,259858,498758c234422,484585,221927,468272,214472,451547c201796,423019,197192,402561,188818,387807c189097,384436,189340,381041,189591,377634c196430,362348,192890,353346,180855,342314c180802,337868,180802,332019,183622,329482c190654,322921,212394,334641,212840,325120c212771,317410,213662,306633,215390,299092c215959,296748,221239,273053,218436,279457c212200,292713,208430,305122,206847,319839c206607,321929,192612,323899,189265,324419c189265,324419,193374,317096,192733,314632c190848,307309,189663,298996,186932,291311c185748,288302,175960,252440,179307,270770c180130,274032,180347,277754,180251,281186c180251,289415,192032,315635,185845,320142c180577,323972,177230,331971,176903,338846c166185,329845,150379,319103,130355,302694c173422,343800,193398,350388,183439,379834c179704,375254,175149,371352,169252,368041c151368,365588,134318,363546,118066,358169c124531,343597,127480,321013,115795,310419c100194,306528,80630,302734,69934,296620c81643,305018,95467,311808,112627,312751c120010,321294,113364,340602,111309,354232l114028,356757c108385,354703,101231,350800,94694,345750c81003,343550,60872,342487,55397,337376c64557,348577,87117,345714,94742,351296c110295,362726,125991,365179,159717,372320c181685,383376,188392,400691,193202,420762c174435,421113,163837,413464,149748,403375c166340,418696,172381,422345,194712,427505c196911,437474,199026,448010,202506,458716c205285,467041,210505,476309,218251,485432c214662,486688,211714,487558,211290,487099c203098,480019,201466,466280,180489,453460c176876,453689,160635,456915,139211,452928c146316,456469,163632,458184,179281,459549c191364,465338,200451,479523,199485,480236c190700,486640,187570,479789,179752,474351c176381,476901,170194,474545,161952,478617c157843,480635,151162,484030,160418,481650c174906,477868,174266,476381,186519,484864c195956,491522,193999,483764,202313,484477c203497,484586,208597,490071,209962,490966c212293,492500,217610,491691,222915,490640c232473,500560,245126,510057,260823,517718c265656,527928,270031,535541,274864,542778l272762,545195c274078,577167,284374,607447,279420,661445c281668,672525,283903,683593,286174,694674c248836,686807,224149,679691,212584,655790c194264,617994,208765,544313,205901,539379c198990,525061,171487,509606,152587,495601c167837,513810,191956,526135,198665,541481c196611,554966,192901,568716,194955,579953c162498,565562,151105,556657,131755,527804c145327,558532,154957,570240,187171,587206l192645,589599c192250,609246,194011,628978,197370,648505c165010,638077,143913,622405,128031,604896c96407,569976,80000,543210,61120,525850c59827,521017,58498,516183,57205,511374c59284,487438,49955,476213,27769,465434c25522,459260,22694,451092,25364,446500c31926,434670,67960,442645,63924,429196c60130,418479,56069,403073,54788,391896c54418,388428,50232,353350,49435,363344c47212,384223,48046,402964,53000,424120c53688,427129,35152,435261,30742,437255c30742,437255,32868,425425,30798,422272c24587,412786,18883,401645,11306,391991c10267,390747,6086,384741,1507,378229l1507,388668c10690,402987,29094,425546,23886,432590c18412,439985,17627,452406,20563,462121c14896,459693,8527,457167,1518,454473l1518,459922c35100,475993,49359,486613,49711,516788c42255,511821,33990,508112,24130,505755c16505,506771,8977,507761,1521,508680l1521,516099,12964,515398c48974,522358,66795,543938,83295,570088c57338,577785,38827,571163,14234,562499c44818,577507,55041,580250,88743,578872c96670,591958,104717,605842,114867,619411c122746,629984,134576,640907,149850,650658c145464,653800,141779,656095,140981,655624c126070,648882,117055,630370,81554,620559c76624,622263,55574,632992,23758,635663c35347,637874,60360,633597,82885,629500c102570,632932,122158,649232,121167,650598c112032,662898,104299,654537,90764,649945c87272,654815,77496,653872,67986,662705c63261,667115,55624,674413,67346,667550c85689,656711,84106,654875,105325,662004c121748,667671,115210,657570,127161,655407c128864,655081,138653,660772,141033,661521c144997,662753,152005,659551,158918,656083c168669,661533,179689,666390,191677,670523c198637,674957,206008,679332,214431,683657c250090,701987,293494,726238,319344,754415c346037,783463,330062,842671,294983,880467c236474,943515,221140,1017588,258043,1062332c269111,1075732,424146,1032064,452281,1044521c453513,999886,373239,947929,403000,860424c414710,826024,415725,802041,410275,782331c452073,769245,489291,776520,521880,756413c549540,753006,566797,755495,585889,737273c629439,746444,648097,747435,682584,721094c648303,735570,630153,739497,593395,730289xm289592,478816l288227,477584c288622,478429,289072,479227,289483,479988l289592,478816xe">
                <v:path o:connectlocs="593416,730303;592654,730871;593392,730303;636084,653019;531088,749925;534278,747231;579216,619390;613765,619100;639250,570210;659781,558489;637340,563564;626622,570173;610743,611763;580812,610724;586189,590098;741986,459069;570612,590460;554686,673047;523292,616726;561453,537375;641726,381659;567361,514946;582962,416435;514023,610552;480079,501681;505287,618318;541441,706862;511425,740465;403709,765695;396531,753527;379372,694212;385269,681150;458050,654362;391334,672366;430486,632890;441881,616227;427272,630522;413255,642484;419864,612602;418305,612735;408010,646471;363929,711251;344861,501379;442874,407806;496405,371423;558926,323286;636289,277658;698884,257129;632495,272281;575447,306283;604618,202837;641607,148452;597113,199722;591288,253999;555785,250096;562081,215249;549006,256839;588846,262820;573271,295505;483016,358661;512610,237891;566163,139149;499918,229350;467775,127379;508256,123658;539952,59414;503917,117654;467738,115866;510104,9379;481599,209439;408479,119503;452451,62481;394908,119960;436428,179927;355528,118241;461094,208186;424081,396660;293405,530579;277877,460108;280027,391452;311421,378596;322985,382305;348906,413431;337982,442358;361110,414410;331275,384637;374935,398291;433844,361522;371889,391162;337317,379127;367949,312768;410026,265501;358744,309279;351433,339825;322614,327404;310130,297643;316934,331258;349173,346120;325525,375579;311339,371749;282168,378020;282290,290573;282407,290246;330887,159095;303010,119631;323939,188444;282733,159541;247327,107936;275832,159819;241563,160363;278189,165233;322792,196552;296353,248497;289295,192806;236055,178234;284692,199053;284440,252834;278591,275598;277031,280963;271486,272686;221387,241149;221626,236642;244356,231301;246507,208416;240139,226190;225360,228148;217168,228909;214763,216645;180275,198738;185085,162972;175430,201662;207814,218035;212865,237621;170474,202133;176396,65025;141063,148435;141981,154259;91217,88718;82673,81287;89876,23264;15790,1491;80908,30043;69694,72430;1504,41389;1504,46355;82996,93335;136140,165881;53861,171753;1491,107835;1491,113152;52655,189953;130114,172227;156009,201552;253744,280020;262166,368394;259858,498758;214472,451547;188818,387807;189591,377634;180855,342314;183622,329482;212840,325120;215390,299092;218436,279457;206847,319839;189265,324419;192733,314632;186932,291311;179307,270770;180251,281186;185845,320142;176903,338846;130355,302694;183439,379834;169252,368041;118066,358169;115795,310419;69934,296620;112627,312751;111309,354232;114028,356757;94694,345750;55397,337376;94742,351296;159717,372320;193202,420762;149748,403375;194712,427505;202506,458716;218251,485432;211290,487099;180489,453460;139211,452928;179281,459549;199485,480236;179752,474351;161952,478617;160418,481650;186519,484864;202313,484477;209962,490966;222915,490640;260823,517718;274864,542778;272762,545195;279420,661445;286174,694674;212584,655790;205901,539379;152587,495601;198665,541481;194955,579953;131755,527804;187171,587206;192645,589599;197370,648505;128031,604896;61120,525850;57205,511374;27769,465434;25364,446500;63924,429196;54788,391896;49435,363344;53000,424120;30742,437255;30798,422272;11306,391991;1507,378229;1507,388668;23886,432590;20563,462121;1518,454473;1518,459922;49711,516788;24130,505755;1521,508680;1521,516099;12964,515398;83295,570088;14234,562499;88743,578872;114867,619411;149850,650658;140981,655624;81554,620559;23758,635663;82885,629500;121167,650598;90764,649945;67986,662705;67346,667550;105325,662004;127161,655407;141033,661521;158918,656083;191677,670523;214431,683657;319344,754415;294983,880467;258043,1062332;452281,1044521;403000,860424;410275,782331;521880,756413;585889,737273;682584,721094;593395,730289;289592,478816;288227,477584;289483,479988;289592,47881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06" o:spid="_x0000_s1026" o:spt="100" style="position:absolute;left:4354282;top:3361571;height:991991;width:748389;v-text-anchor:middle;" fillcolor="#000000" filled="t" stroked="f" coordsize="748388,991990" o:gfxdata="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zCua/&#10;AAAA3AAAAA8AAAAAAAAAAQAgAAAAIgAAAGRycy9kb3ducmV2LnhtbFBLAQIUABQAAAAIAIdO4kAz&#10;LwWeOwAAADkAAAAQAAAAAAAAAAEAIAAAAA4BAABkcnMvc2hhcGV4bWwueG1sUEsFBgAAAAAGAAYA&#10;WwEAALgDAAAAAA==&#10;" path="m40997,742488l10273,759058,1491,751898,111095,622326,111095,326904,96867,337519,249290,1491,384479,362697,369270,353297,371460,370708,371460,477129,515664,565525,748644,797238,750995,808076,717948,795058,717948,992825,41004,992825xe">
                <v:path o:connectlocs="40997,742488;10273,759058;1491,751898;111095,622326;111095,326904;96867,337519;249290,1491;384479,362697;369270,353297;371460,370708;371460,477129;515664,565525;748645,797238;750996,808076;717948,795058;717948,992826;41004,992826" o:connectangles="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07" o:spid="_x0000_s1026" o:spt="100" style="position:absolute;left:4602399;top:3289008;height:78315;width:4351;v-text-anchor:middle;" filled="f" stroked="t" coordsize="1,78315" o:gfxdata="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1cQJvQAA&#10;ANwAAAAPAAAAAAAAAAEAIAAAACIAAABkcnMvZG93bnJldi54bWxQSwECFAAUAAAACACHTuJAMy8F&#10;njsAAAA5AAAAEAAAAAAAAAABACAAAAAMAQAAZHJzL3NoYXBleG1sLnhtbFBLBQYAAAAABgAGAFsB&#10;AAC2AwAAAAA=&#10;" path="m1166,78020l1166,1166e">
                <v:path o:connectlocs="@0,78020;@0,1166" o:connectangles="0,0"/>
                <v:fill on="f" focussize="0,0"/>
                <v:stroke weight="0.268110236220472pt" color="#000000" joinstyle="round" endcap="round"/>
                <v:imagedata o:title=""/>
                <o:lock v:ext="edit" aspectratio="f"/>
              </v:shape>
              <v:shape id="Freeform: Shape 308" o:spid="_x0000_s1026" o:spt="100" style="position:absolute;left:4571058;top:3316347;height:13053;width:65266;v-text-anchor:middle;" filled="f" stroked="t" coordsize="65266,13052" o:gfxdata="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iWgLsAAADc&#10;AAAADwAAAAAAAAABACAAAAAiAAAAZHJzL2Rvd25yZXYueG1sUEsBAhQAFAAAAAgAh07iQDMvBZ47&#10;AAAAOQAAABAAAAAAAAAAAQAgAAAACgEAAGRycy9zaGFwZXhtbC54bWxQSwUGAAAAAAYABgBbAQAA&#10;tAMAAAAA&#10;" path="m1093,14960l67407,1092e">
                <v:path o:connectlocs="1093,14961;67407,1092" o:connectangles="0,0"/>
                <v:fill on="f" focussize="0,0"/>
                <v:stroke weight="0.251102362204724pt" color="#000000" joinstyle="round" endcap="round"/>
                <v:imagedata o:title=""/>
                <o:lock v:ext="edit" aspectratio="f"/>
              </v:shape>
              <v:shape id="Freeform: Shape 309" o:spid="_x0000_s1026" o:spt="100" style="position:absolute;left:4512919;top:3713517;height:134876;width:73969;v-text-anchor:middle;" fillcolor="#552200" filled="t" stroked="f" coordsize="73968,134875" o:gfxdata="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T3HEvQAA&#10;ANwAAAAPAAAAAAAAAAEAIAAAACIAAABkcnMvZG93bnJldi54bWxQSwECFAAUAAAACACHTuJAMy8F&#10;njsAAAA5AAAAEAAAAAAAAAABACAAAAAMAQAAZHJzL3NoYXBleG1sLnhtbFBLBQYAAAAABgAGAFsB&#10;AAC2AwAAAAA=&#10;" path="m38042,1491c65456,17331,65456,17331,74593,44354l74593,128216,1491,135670,1491,51808c10628,22922,10628,22922,38042,1491xe">
                <v:path o:connectlocs="38042,1491;74594,44354;74594,128216;1491,135671;1491,51808;38042,1491" o:connectangles="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10" o:spid="_x0000_s1026" o:spt="100" style="position:absolute;left:4661131;top:3732573;height:126174;width:30458;v-text-anchor:middle;" fillcolor="#552200" filled="t" stroked="f" coordsize="30457,126174" o:gfxdata="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4Fh7ugAAANwA&#10;AAAPAAAAAAAAAAEAIAAAACIAAABkcnMvZG93bnJldi54bWxQSwECFAAUAAAACACHTuJAMy8FnjsA&#10;AAA5AAAAEAAAAAAAAAABACAAAAAJAQAAZHJzL3NoYXBleG1sLnhtbFBLBQYAAAAABgAGAFsBAACz&#10;AwAAAAA=&#10;" path="m17012,1491c28654,24155,28654,24155,32534,51621l32534,128413,1491,113481,1491,36689c5371,12958,5371,12958,17012,1492xe">
                <v:path o:connectlocs="17012,1491;32535,51621;32535,128413;1491,113481;1491,36689;17012,1492" o:connectangles="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11" o:spid="_x0000_s1026" o:spt="100" style="position:absolute;left:2664539;top:4184772;height:439434;width:435110;v-text-anchor:middle;" fillcolor="#000000" filled="t" stroked="f" coordsize="435109,439434" o:gfxdata="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mZvyvQAA&#10;ANwAAAAPAAAAAAAAAAEAIAAAACIAAABkcnMvZG93bnJldi54bWxQSwECFAAUAAAACACHTuJAMy8F&#10;njsAAAA5AAAAEAAAAAAAAAABACAAAAAMAQAAZHJzL3NoYXBleG1sLnhtbFBLBQYAAAAABgAGAFsB&#10;AAC2AwAAAAA=&#10;" path="m190972,438385c191992,435797,193269,373810,193544,313551c193583,305173,193769,293784,193950,288241c194131,282698,193877,277832,193367,277428c190952,275519,189328,281840,188724,295495c187856,315093,186122,316880,183154,301231c182137,295865,181198,294594,178194,294519c173734,294409,172891,292057,168493,267492l165243,249336,162396,254385c160230,258227,159153,258942,157890,257378c156542,255708,155308,255995,151313,258910c145039,263487,143842,262440,146485,254690c149102,247021,148899,244530,145791,246158c142984,247629,142142,244143,144565,241080c146613,238490,143516,223186,138532,211267c135369,203706,135045,200957,135573,186241c136780,152683,135906,145214,130818,145808c127400,146207,125969,155271,126756,171519c127999,197141,123789,207935,121161,185861c120301,178492,118910,170075,118107,167153c113549,150578,113009,149214,111675,150900c110905,151874,109682,160533,108958,170142c107164,193944,101804,208483,101960,189126c102012,182397,101264,179057,99089,176353c97469,174339,94757,168809,93061,164064c90846,157870,89355,155764,87770,156595c86149,157444,85381,156209,84885,151964c84413,147931,83450,146264,81706,146468c79878,146682,78972,144849,78349,139671c77862,135774,76783,131705,75914,130634c73976,128247,57613,124427,47549,124012c43475,123844,35085,121655,28905,119146c18281,114835,17312,114739,11153,117396c1914,121383,-98,119343,2591,108715c7379,89797,8562,68796,5119,63845c1152,58141,4697,57308,12344,62149c21389,67874,40320,75035,55877,78614l67028,81179c67028,81179,89421,81736,98202,83853c100425,86658,145512,88185,163995,86081c181289,84111,186120,78915,175977,73198c172039,70978,171400,69915,172757,67828c173766,66277,173770,62844,172779,59323c171181,53706,171416,53208,177625,49069c185745,43657,186803,39623,184737,21940c183271,9384,183451,7650,186512,4929c191358,615,197980,330,202410,4245c204504,6094,210921,13030,216673,19660c227683,32352,229459,33324,242318,33704c246730,33834,250885,34626,251550,35468c253838,38356,248511,45471,241209,49282c234232,52924,233975,53331,235631,58128c236586,60894,238804,65442,240560,68235c243303,72599,243550,74298,242317,80308c241526,84155,241392,87708,242019,88203c242645,88697,245462,87985,248280,86617c259999,80932,350762,75401,412717,76596c445270,65605,424876,81930,435347,96560c435809,100520,418926,121950,414408,123138c410908,124059,410697,125174,411270,139687c411609,148246,411257,156850,410484,158807c408558,163698,404302,163873,403743,159084c403142,153937,398224,148710,396300,151173c395499,152196,394507,155551,394096,158627c392721,168903,389948,164276,388913,149980c387803,134651,389802,137545,370568,123417l364975,119310,362235,123859c360727,126360,357578,130914,355237,133979c352893,137047,350792,142421,350560,145942c349992,154630,347995,154213,345371,144857l343188,137077,340933,148335c339693,154527,337927,159680,337009,159788c336091,159895,334610,155691,333718,150446c332563,143645,331432,140987,329776,141180c328500,141330,327078,142256,326619,143241c326159,144225,323754,145266,321275,145556c318641,145864,316094,147508,315144,149515c314168,151578,312271,152774,310391,152510c306843,152012,295500,168286,294604,175160c293964,180070,291251,180787,290714,176188c289655,167118,279365,178740,279187,189208c279055,196766,277031,198651,275343,192783c273507,186402,271727,201703,272999,212931c274162,223199,272725,230656,270508,225861c269907,224561,269339,221682,269247,219460c269020,214036,266637,213846,260363,218752c255245,222754,255168,223050,257138,231307c258377,236501,261495,242701,265223,247383c268561,251575,270976,255404,270591,255892c270206,256380,265558,255253,260264,253388c248337,249186,241210,250873,234861,259402c230825,264824,230533,266682,230882,284662c231088,295337,231829,331786,232527,365662c233225,399537,233819,431529,233849,436750xm149883,279257c148903,278018,150253,273883,154925,263819c157716,257807,159323,262291,157000,269609c154533,277380,151574,281392,149883,279257xm281748,235458c281021,234071,279659,225666,278722,216782l277018,200627,280676,212886c282688,219629,284719,227954,285192,231388c286064,237746,284139,240022,281748,235458xm113539,229343c112245,226560,112931,223201,116292,215843c118753,210456,121131,206822,121574,207769c122017,208716,121336,211575,120063,214122c118790,216670,117187,221970,116504,225901c115375,232392,115104,232708,113539,229343xm285942,201954c286117,197873,287445,192098,288897,189121l291536,183709,292152,189557c292957,197188,290716,207025,287874,208337c286072,209170,285691,207909,285942,201954xe">
                <v:path o:connectlocs="190972,438385;193544,313551;193950,288241;193367,277428;188724,295495;183154,301231;178194,294519;168493,267492;165243,249336;162396,254385;157890,257378;151313,258910;146485,254690;145791,246158;144565,241080;138532,211267;135573,186241;130818,145808;126756,171519;121161,185861;118107,167153;111675,150900;108958,170142;101960,189126;99089,176353;93061,164064;87770,156595;84885,151964;81706,146468;78349,139671;75914,130634;47549,124012;28905,119146;11153,117396;2591,108715;5119,63845;12344,62149;55877,78614;67028,81179;98202,83853;163995,86081;175977,73198;172757,67828;172779,59323;177625,49069;184737,21940;186512,4929;202410,4245;216673,19660;242318,33704;251550,35468;241209,49282;235631,58128;240560,68235;242317,80308;242019,88203;248280,86617;412717,76596;435348,96560;414408,123138;411270,139687;410484,158807;403743,159084;396300,151173;394096,158627;388913,149980;370568,123417;364975,119310;362235,123859;355237,133979;350560,145942;345371,144857;343188,137077;340933,148335;337009,159788;333718,150446;329776,141180;326619,143241;321275,145556;315144,149515;310391,152510;294604,175160;290714,176188;279187,189208;275343,192783;272999,212931;270508,225861;269247,219460;260363,218752;257138,231307;265223,247383;270591,255892;260264,253388;234861,259402;230882,284662;232527,365662;233849,436750;149883,279257;154925,263819;157000,269609;149883,279257;281748,235458;278722,216782;277018,200627;280676,212886;285192,231388;281748,235458;113539,229343;116292,215843;121574,207769;120063,214122;116504,225901;113539,229343;285942,201954;288897,189121;291536,183709;292152,189557;287874,208337;285942,201954" o:connectangles="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12" o:spid="_x0000_s1026" o:spt="100" style="position:absolute;left:2820537;top:4144451;height:47859;width:65266;v-text-anchor:middle;" fillcolor="#000000" filled="t" stroked="f" coordsize="65266,47859" o:gfxdata="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/jZK/&#10;AAAA3AAAAA8AAAAAAAAAAQAgAAAAIgAAAGRycy9kb3ducmV2LnhtbFBLAQIUABQAAAAIAIdO4kAz&#10;LwWeOwAAADkAAAAQAAAAAAAAAAEAIAAAAA4BAABkcnMvc2hhcGV4bWwueG1sUEsFBgAAAAAGAAYA&#10;WwEAALgDAAAAAA==&#10;" path="m46758,46524c46715,46516,46706,46469,46706,46427c46706,46385,46649,46280,46580,46192c46510,46105,46441,46002,46428,45962c46367,45787,45743,45410,45501,45402c45501,45401,45449,45482,45423,45582c45397,45682,45353,45787,45332,45816c45244,45920,45036,45874,44771,45692l44444,45517c44314,45526,44162,45436,44087,45316c43957,45092,43522,44803,43320,44803c43180,44803,42846,44650,42709,44523c42630,44451,42548,44419,42435,44419c42195,44419,42069,44356,42017,44209c41973,44136,41943,44077,41912,44077c41882,44077,41821,44043,41782,43997c41743,43952,41647,43907,41569,43895c41295,43851,40395,43376,40326,43239l40091,42942c39851,42677,39418,42476,39163,42512c38274,42636,38240,42638,37874,42580c37452,42513,37085,42507,36478,42550c36065,42585,36043,42580,36016,42497c36016,42448,36020,42303,36060,42173c36100,42043,36116,41917,36103,41891c36047,41800,35712,41882,35437,42054c35228,42183,35149,42265,35075,42417c34989,42604,34836,42708,34649,42708c34532,42708,34649,42147,34784,41961l34828,41931c34828,41961,34828,41984,34871,41984c34915,41984,34928,41958,34915,41920c34902,41882,34911,41856,34958,41856c35005,41856,35006,41830,35006,41799c35006,41726,35193,41547,35232,41585c35232,41598,35276,41589,35276,41555c35276,41486,35515,41252,35550,41287c35550,41300,35593,41289,35593,41257c35593,41224,35593,41213,35637,41226l35798,41213,36168,41157c36359,41144,36411,41152,36411,41200c36411,41248,36455,41251,36477,41235l36625,41252c36681,41283,36707,41283,36707,41252c36707,41184,36916,41217,36947,41291c36947,41343,36990,41340,37012,41261c37055,41163,37077,41161,37429,41230l37503,41213c37460,41174,37634,41097,37704,41114l37782,41037c37825,40988,37860,40952,37899,40952c37939,40952,37999,40913,38030,40863c38078,40786,38074,40772,37986,40753c37934,40740,37895,40680,37878,40600c37860,40520,37834,40482,37825,40497c37782,40527,37708,40398,37656,40258c37656,40215,37586,40172,37530,40158c37473,40145,37421,40106,37408,40074c37395,40041,37360,40013,37329,40012c37299,40011,37208,39925,37125,39819l36916,39629c36873,39629,36868,39621,36873,39603c36916,39564,36668,39374,36590,39374c36546,39374,36520,39334,36520,39267c36520,39208,36520,39160,36472,39160c36424,39160,36307,39045,36159,38904c36011,38764,35876,38662,35859,38680c35841,38698,35815,38689,35859,38663c35902,38636,35776,38540,35702,38556c35702,38560,35659,38547,35702,38525c35702,38508,35659,38452,35611,38410l35437,38256c35393,38213,35354,38178,35319,38178c35284,38178,35258,38161,35258,38139c35258,38084,34284,37357,34094,37270c34002,37226,33889,37206,33832,37220c33763,37237,33706,37216,33637,37146c33584,37091,33554,37074,33576,37106c33597,37139,33532,37104,33432,37025c33258,36885,33184,36762,33228,36687c33228,36670,33224,36638,33184,36625c33145,36612,33123,36548,33128,36457c33132,36303,32984,36040,32823,35929c32775,35895,32745,35848,32758,35826c32758,35800,32753,35775,32714,35760c32675,35746,32649,35700,32649,35657c32649,35615,32601,35523,32540,35453c32444,35339,32436,35290,32436,34949c32437,34364,32562,33759,32871,32886c33036,32407,33162,31914,33223,31515c33267,31341,33223,31302,33136,31183c33023,31047,32788,30923,32648,30923c32604,30923,32439,30866,32274,30796c31856,30617,31401,30546,30366,30496l29081,30389c28868,30354,28575,30325,28433,30325c28291,30325,28120,30308,28055,30277c27989,30246,27767,30227,27565,30225c27362,30222,27204,30207,27217,30185c27230,30164,27217,30151,27160,30151c27103,30151,26764,30091,26377,30016l25672,29881,25245,30016,24793,30150c24741,30150,24723,29984,24749,29963l24684,29937c24623,29935,24558,29950,24545,29972c24502,30037,23971,30120,23912,30071c23852,30021,23794,30040,23668,30067c23564,30093,23316,30129,23124,30156l22772,30244c22772,30270,22728,30275,22707,30257l22641,30262c22641,30275,22572,30296,22485,30301l22302,30344c22259,30388,22128,30397,21306,30398c20932,30398,20634,30415,20634,30437c20634,30458,20464,30476,20260,30476c19798,30478,19585,30502,19204,30590l18532,30685c18327,30698,18158,30725,18158,30744c18158,30764,18092,30770,18010,30753c17927,30736,17862,30744,17862,30783c17862,30822,17862,30822,17818,30809c17775,30783,17084,30949,17048,30994l16939,31034c16539,31085,16453,31103,16474,31136c16474,31154,16430,31171,16378,31167c16243,31158,15965,31310,16012,31365l16012,31370c15965,31339,15499,31584,15040,31877c14923,31952,14539,32165,14187,32349l11755,33609,10241,34457,8982,35034,8470,35245,7851,35549c7712,35665,6876,36152,6632,36260l6056,36421c5708,36471,5206,36465,5206,36408c5206,36391,5206,36382,5162,36399c5119,36417,5110,36373,5093,36317c5075,36260,5049,36208,5045,36208c5001,36208,4840,36306,4818,36338c4775,36382,4479,36507,4401,36507c4349,36507,4357,36476,4444,36394l4549,36281,4357,36312,3824,36351c3624,36355,3432,36386,3358,36422c3284,36457,3228,36472,3215,36430c3202,36388,3154,36377,3097,36377c3041,36377,2984,36360,2967,36329c2949,36298,2893,36290,2836,36298l2736,36285c2736,36268,2693,36259,2675,36277c2632,36290,2584,36272,2544,36233c2505,36194,2440,36165,2397,36165c2301,36165,2192,35971,2218,35845c2244,35720,2327,35508,2388,35435c2431,35396,2440,35340,2436,35308c2431,35277,2436,35251,2488,35250c2540,35249,2575,35200,2605,35141l2662,35072,2727,35059c2771,35028,2780,34986,2771,34961l2771,34944c2819,34974,2936,34858,2897,34819c2897,34806,2797,34832,2701,34885c2462,35007,2038,35050,1939,34961c1887,34918,1808,34901,1678,34913l1491,34930,1656,34780c1908,34547,3102,33735,3190,33735c3234,33735,4443,32992,4641,32859l4772,32770,4650,32716c4554,32672,4537,32645,4563,32590c4563,32551,4611,32404,4624,32264c4624,32087,4672,31993,4724,31957c4894,31841,5120,31621,5120,31574c5120,31527,4850,31600,4060,31878l3596,32012c3552,31973,3831,31657,4088,31443l4388,31183c4558,31024,5242,30603,5654,30407l6228,30109,6729,29829,7107,29608,6824,29682c6637,29746,6546,29759,6511,29726c6476,29693,6467,29682,6515,29682c6562,29682,6575,29643,6588,29596c6632,29521,6797,29320,7168,28969l7430,28772c7699,28606,7924,28450,7951,28405c7979,28361,9279,27702,9438,27653c9490,27640,9677,27552,9855,27464l10277,27273c10330,27256,10460,27182,10564,27110c10712,27004,10769,26986,10826,27023c10882,27060,11017,27014,11496,26783c11822,26625,12208,26452,12349,26396c12490,26341,12632,26272,12662,26240c12767,26138,12884,26095,13093,26080c13236,26071,13328,26036,13393,25973l13680,25757c13898,25620,13967,25536,14011,25361c14011,25293,14098,25207,14176,25159c14255,25110,14285,25073,14250,25070c14142,25066,14946,24865,15093,24863c15180,24862,15232,24837,15232,24804c15232,24772,15280,24704,15337,24649c15459,24535,15441,24477,15293,24477c15119,24477,15176,24415,15498,24250c15881,24054,16060,24049,16551,24220c16908,24343,16912,24344,16982,24263l17086,24180c17129,24180,17642,23820,17750,23723l18176,23403,18923,22858c19328,22561,19574,22404,19989,22173c20129,22095,20329,21946,20434,21841l20622,21652,20274,21669c19904,21686,19869,21671,19969,21490c20034,21365,20890,20696,21346,20412c21420,20364,21455,20316,21437,20284c21420,20252,21437,20245,21442,20267c21446,20288,21538,20254,21607,20198c21881,19990,23072,19289,23318,19191c23644,19064,24396,18685,24426,18636c24426,18619,24579,18557,24735,18505c25096,18387,25122,18371,25022,18336c24922,18302,24931,18306,26124,17901c26424,17799,26661,17706,26650,17695c26639,17683,26694,17669,26763,17669c26833,17669,26915,17634,26942,17605c26968,17576,27094,17539,27242,17530c27503,17517,27996,17313,28404,17055c28512,16987,28734,16901,28902,16862l29250,16762,29463,16673,29737,16537,29872,16458c29872,16458,29963,16402,30037,16334c30181,16201,30477,16032,30617,16006c30665,15997,30721,15963,30747,15934c30774,15905,30865,15822,30961,15752c31204,15571,31230,15550,31559,15246c31873,14957,32319,14601,33096,14013l34670,12904c34836,12791,35232,12574,35549,12420l36317,12050c36421,11999,36517,11943,36521,11925l36574,11916,36617,11903,36674,11864,37048,11702c37222,11613,37587,11455,37856,11350c38126,11246,38472,11106,38624,11039l39136,10819,39679,10562,40308,10269c40487,10195,40630,10121,40630,10103l40682,10068,41461,9727,42452,9288c42600,9234,42718,9172,42718,9151l42770,9121c42857,9134,43514,8885,43570,8813c43570,8800,43618,8783,43657,8783c43809,8784,44483,8539,44806,8365c45129,8190,45542,7886,45684,7724l45801,7647c45844,7634,45888,7588,45905,7549c45949,7462,46123,7275,46175,7275c46227,7275,46240,7236,46271,7190c46301,7144,46354,7105,46384,7105c46415,7105,46432,7092,46428,7074c46423,7057,46502,6953,46623,6840c46745,6726,46828,6631,46802,6629c46776,6627,46805,6612,46858,6585c46911,6559,46945,6526,46928,6496l46928,6470c46971,6483,47041,6420,47132,6328c47224,6235,47280,6159,47259,6159l47359,6060c47433,6005,47481,5945,47463,5928l47463,5911c47524,5928,47742,5752,47707,5711l47707,5706c47785,5750,48468,5132,48412,5070l48456,5068c48499,5081,48534,5055,48573,5001c48612,4948,48638,4921,48638,4940c48638,4983,48834,4842,49030,4652c49117,4570,49269,4448,49369,4382l49548,4264,49430,4246c49317,4229,49317,4220,49548,4077c49678,3996,49774,3908,49761,3881c49748,3854,49804,3801,49883,3763l50022,3693,49883,3693c49730,3692,49696,3627,49826,3586c49870,3573,50048,3425,50218,3260c50387,3096,50588,2931,50659,2894l50811,2792,51024,2653c51129,2597,51211,2531,51207,2507c51202,2483,51250,2451,51311,2435c51372,2420,51472,2370,51529,2324c51585,2279,51668,2242,51707,2242c51812,2242,52094,2120,52197,2030c52300,1941,52837,1730,52946,1730l53103,1664c53272,1543,53930,1484,55011,1491c56003,1495,56046,1500,56377,1613c56564,1677,56742,1729,56773,1730c56890,1731,57995,2261,58149,2391c58193,2421,58349,2509,58514,2589c58810,2730,58832,2748,58832,2844c58832,2875,58876,2884,58941,2862l59050,2879c59050,2905,59102,2947,59167,2975l59367,3102c59411,3146,59476,3178,59506,3178c59537,3178,59563,3191,59563,3212c59563,3234,59759,3347,59863,3347c59911,3347,59946,3365,59946,3391c59946,3417,60072,3443,60077,3382c60081,3321,60120,3356,60137,3408c60181,3464,60224,3477,60307,3457c60390,3437,60420,3448,60420,3483c60420,3518,60420,3522,60464,3509c60520,3474,61020,3580,60993,3623c60993,3640,61037,3657,61072,3657c61193,3656,61713,3779,61607,3784c61564,3785,61533,3801,61533,3827c61533,3853,62048,3972,62082,3938l62147,3956c62229,4024,63068,4263,63118,4233l63162,4246c63162,4272,63327,4378,63557,4488l64355,4971c64564,5127,64756,5255,64786,5255l64830,5272,64956,5463c65039,5557,65095,5649,65082,5667c65069,5685,65082,5710,65126,5723c65169,5736,65191,5724,65191,5693c65191,5662,65191,5654,65234,5692c65234,5723,65278,5826,65278,5927c65278,6055,65280,6090,65321,6046c65363,6002,65365,5998,65365,6064c65367,6112,65365,6125,65408,6099c65408,6068,65452,6045,65461,6045c65508,6045,65508,6211,65461,6240c65417,6253,65461,6288,65504,6317c65548,6346,65565,6401,65548,6484c65548,6547,65500,6599,65478,6599c65456,6599,65435,6573,65478,6546c65478,6516,65478,6529,65400,6563c65291,6634,65126,6685,64969,6696c64925,6698,64895,6713,64895,6735c64895,6756,64851,6769,64799,6769l64573,6787c63357,6956,62346,7077,61971,7098c61714,7111,61478,7141,61450,7165c61421,7188,61380,7195,61358,7178c61284,7135,61184,7195,61215,7274c61258,7336,61215,7337,61171,7287c61128,7236,61102,7243,61102,7278c61102,7313,61058,7327,61049,7322c60906,7304,60841,7326,60862,7389c60906,7460,60819,7477,60784,7406c60784,7380,60714,7363,60662,7367c60610,7371,60593,7380,60619,7393c60645,7406,60662,7442,60662,7477c60662,7512,60619,7531,60562,7473c60506,7414,60466,7414,60405,7447c60345,7479,60279,7481,60227,7464c60140,7438,60131,7451,60158,7541c60184,7631,60201,7635,60114,7571c60062,7505,60044,7506,59918,7584c59844,7633,59783,7705,59783,7748c59783,7790,59740,7819,59696,7802c59653,7786,59609,7801,59609,7846c59609,7891,59553,7921,59461,7937c59344,7963,59309,7989,59287,8092c59244,8216,59122,8331,59026,8312c58983,8307,58965,8329,58952,8367c58939,8404,58909,8431,58887,8431c58843,8431,58713,8543,58266,8963c58105,9116,57935,9252,57891,9266c57848,9280,57813,9323,57813,9362c57813,9401,57730,9496,57630,9570c57291,9828,56965,10178,56992,10256c56992,10287,56989,10308,56948,10308c56909,10308,56883,10394,56853,10500c56822,10606,56788,10692,56770,10692c56753,10692,56727,10723,56770,10756l56770,10820c56770,10820,56727,10864,56727,10916c56727,11082,56661,11417,56631,11399c56600,11381,56587,11567,56579,12484c56576,12613,56579,12729,56535,12742c56492,12768,56461,12911,56457,13073c56455,13127,56413,13160,56413,13145c56370,13132,56370,13148,56413,13185c56413,13224,56418,13251,56413,13251c56370,13251,56370,13281,56413,13319l56413,13416c56370,13429,56357,13540,56348,13656c56339,13772,56304,13873,56287,13881c56244,13889,56244,13932,56287,13977c56287,14029,56287,14070,56239,14086c56191,14102,56183,14129,56196,14150c56209,14171,56200,14190,56196,14190c56191,14190,56152,14249,56152,14321c56148,14546,56004,15127,55965,15101c55922,15088,55922,15103,55922,15136c55922,15169,55919,15242,55922,15300c55924,15359,55878,15493,55874,15599c55830,16074,55665,16616,55547,16690c55547,16703,55504,16770,55504,16838c55504,16907,55504,16964,55460,16964c55417,16964,55278,17212,55308,17260c55308,17277,55304,17320,55265,17349c55225,17378,55199,17426,55199,17457c55199,17487,55199,17518,55156,17526c55112,17533,55108,17603,55099,17680c55091,17757,55051,17854,55012,17897c54973,17939,54956,17986,54969,18002c54982,18018,54971,18032,54925,18032c54880,18032,54882,18045,54882,18063c54925,18102,54790,18339,54669,18453c54612,18506,54577,18566,54590,18587c54603,18608,54590,18636,54547,18650c54503,18663,54481,18714,54481,18763c54481,18813,54481,18841,54438,18827c54394,18797,54294,18950,54334,18988l54246,19084c54186,19123,54146,19172,54159,19191c54203,19230,54016,19403,53955,19403c53955,19403,53911,19420,53955,19446c53955,19472,53911,19558,53829,19643c53746,19729,53690,19818,53703,19842c53716,19866,53703,19922,53629,19968c53572,20016,53555,20039,53585,20023c53616,20007,53585,20032,53542,20079c53498,20127,53446,20180,53446,20200l53359,20291c53311,20321,53281,20362,53294,20382c53307,20402,53294,20430,53250,20444c53207,20458,53198,20488,53207,20513c53215,20539,53210,20552,53163,20548c53116,20544,53098,20587,53080,20643c53063,20699,53037,20734,53037,20715c53037,20666,52906,20797,52906,20852c52906,20906,52863,20917,52819,20942c52776,20968,52741,21005,52754,21025c52767,21045,52711,21116,52637,21183l52476,21347c52476,21373,52432,21386,52432,21382l52354,21461c52310,21532,52310,21542,52356,21515c52430,21472,52230,21701,52104,21807c52051,21851,52017,21905,52030,21926c52043,21947,52027,21965,51986,21965c51946,21965,51738,22185,51686,22321c51686,22365,51621,22410,51573,22422c51525,22434,51486,22461,51486,22485c51486,22510,51368,22645,51220,22790c51072,22935,50959,23068,50964,23086c50968,23103,50964,23120,50916,23120c50868,23120,50463,23548,50463,23604c50463,23660,50254,23864,49919,24217c49819,24322,49749,24429,49767,24454l49767,24471c49723,24458,49579,24594,49406,24778l49023,25151c48879,25235,48303,25789,48303,25843c48303,25896,48303,25886,48259,25873c48216,25860,48198,25886,48172,25937l48020,26066c47959,26092,47924,26124,47937,26144c47950,26165,47937,26202,47894,26226c47850,26250,47816,26277,47733,26277c47689,26277,47689,26303,47689,26327c47689,26350,47646,26387,47615,26401c47494,26436,47039,26750,47039,26797c47039,26815,47039,26828,46996,26815l46848,26900,46730,26972,46687,27011c46643,27055,46604,27086,46561,27086c46517,27086,46443,27121,46400,27161l46260,27248c46217,27257,46178,27287,46156,27320c46134,27352,46060,27392,45995,27407c45930,27423,45882,27457,45882,27481c45882,27506,45882,27516,45838,27499c45786,27444,45173,27805,44936,28031l44415,28497c43976,28867,43817,29021,43817,29079c43817,29137,43817,29128,43774,29123c43730,29117,43272,29570,43287,29616c43292,29633,43283,29642,43244,29629l42957,29900c42817,30062,42687,30197,42665,30199c42643,30201,42491,30327,42330,30479c42169,30631,42026,30755,42017,30755c41973,30755,41509,31100,41301,31274l40654,31750c40168,32088,39941,32302,39695,32654c39504,32929,39233,33428,39233,33508c39233,33543,39233,33571,39189,33571c39146,33571,38993,33974,38906,34296c38863,34426,38832,34781,38815,35086c38797,35391,38767,35658,38745,35681c38723,35703,38702,35867,38702,36045c38702,36266,38702,36398,38637,36461c38558,36573,38593,36749,38706,36829l39368,37436,39988,38001c39988,38010,40031,38045,40031,38076c40031,38108,40031,38136,40075,38136c40075,38136,40206,38231,40319,38347c40432,38464,40541,38550,40554,38541l40671,38629,40806,38734c40850,38734,40850,38764,40850,38798c40850,38831,40893,38862,40915,38862c40958,38862,40971,38879,40958,38905c40945,38931,41006,38994,41093,39051c41276,39170,41607,39461,41558,39461c41558,39461,41555,39492,41601,39525c41648,39559,41697,39589,41732,39589c41767,39589,41793,39615,41788,39643c41784,39670,41788,39691,41832,39686c41875,39681,41880,39699,41875,39730c41871,39760,41875,39778,41919,39773c41963,39768,41971,39782,41971,39808c41971,39834,41971,39847,42015,39843l42123,39873c42184,39904,42189,39917,42123,39943c42058,39969,42123,39982,42184,39982c42245,39982,42293,39995,42284,40017c42284,40034,42284,40083,42358,40121c42624,40319,42759,40412,42857,40462c43001,40535,43114,40632,43114,40685c43114,40738,43197,40766,43297,40812c43475,40893,43723,41110,43684,41149c43645,41188,43771,41342,43845,41361c43932,41387,44080,41708,44245,42235c44350,42569,44393,42649,44520,42745c44602,42809,44702,42901,44746,42951c44863,43096,45255,43344,45449,43394c45714,43463,45845,43642,45845,43932c45845,44154,45849,44166,45989,44223c46067,44258,46215,44296,46319,44313c46424,44329,46650,44379,46824,44424c46998,44469,47233,44505,47346,44505c47585,44505,48126,44706,48353,44879c48436,44943,48540,45072,48584,45166c48688,45396,48688,45457,48584,45422c48479,45386,48496,45409,48527,45493c48601,45730,48627,45911,48631,46202l48632,46511,48506,46511c48332,46511,48228,46390,48167,46121c48123,45990,48049,45794,47962,45664c47814,45446,47797,45437,47653,45460c47466,45491,47397,45583,47397,45794l47397,45958,47214,45949c47053,45940,47035,45947,47048,46023c47092,46205,47092,46527,47048,46538l46953,46529xm41511,41535c41555,41496,41363,41261,41237,41195c41176,41160,41111,41102,41098,41061c41085,41019,40989,40919,40885,40838l40715,40673c40759,40646,40397,40367,40349,40367l40306,40303c40306,40268,40262,40244,40254,40249c40210,40254,40206,40236,40210,40206c40215,40175,40210,40152,40158,40152c40106,40152,40093,40122,40093,40092c40093,40063,39971,39929,39827,39804c39684,39679,39510,39524,39449,39459l39314,39341c39314,39341,39188,39241,39062,39117c38827,38889,38611,38701,38582,38701l38361,38512,38121,38345,38078,38327c38078,38274,37437,37793,37368,37793c37324,37793,37324,37780,37324,37758c37368,37715,36972,37476,36819,37442c36754,37429,36702,37399,36702,37376c36702,37352,36658,37358,36614,37380c36527,37423,36536,37436,36732,37637c36845,37753,36963,37847,36993,37847c37024,37847,37045,37861,37045,37882l37372,38234,37789,38653,38491,39337c38539,39371,38569,39418,38552,39444l38552,39457c38552,39444,38648,39470,38717,39526l39013,39701c39131,39755,39161,39787,39122,39813c39083,39838,39079,39847,39122,39852c39166,39856,39187,39869,39174,39891c39174,39926,39361,40035,39470,40048l39570,40057c39614,40061,39614,40083,39614,40106c39614,40129,39614,40150,39657,40150c39701,40150,39797,40198,39883,40256c39970,40315,40014,40363,39979,40364c39944,40364,39923,40368,39980,40407c40038,40446,40076,40438,40115,40425c40189,40399,40293,40483,40367,40623l40580,40814c40720,40900,40746,40939,40724,41011l40724,41072,40794,41085c40794,41111,40794,41134,40720,41144c40646,41154,40637,41161,40720,41170c40803,41179,40837,41196,40837,41290c40837,41478,40946,41560,41198,41560c41320,41560,41433,41552,41446,41534xm36611,37342c36611,37325,36563,37251,36476,37186c36272,37036,36172,36910,36167,36812c36163,36713,35993,36313,35945,36313c35945,36313,35889,36265,35867,36206l35784,36099c35741,36099,35741,36069,35784,36035l35784,35971c35723,35971,35632,36471,35680,36558c35723,36602,35858,36758,36032,36910l36433,37279c36528,37378,36611,37401,36646,37341xm35646,34209c35642,34179,35690,34097,35707,34023c35751,33948,35781,33836,35781,33775c35781,33707,35781,33675,35825,33692c35868,33718,35942,33547,35912,33507c35912,33503,35912,33464,35968,33430c36025,33396,36034,33318,36034,33263c36034,33208,36034,33151,36077,33138c36121,33125,36151,33022,36190,32912c36229,32801,36299,32659,36343,32598c36386,32536,36408,32474,36390,32459c36373,32444,36386,32429,36434,32429c36482,32429,36482,32394,36482,32354c36482,32314,36477,32288,36434,32345c36390,32403,36390,32394,36390,32328c36390,32279,36434,32205,36443,32160c36486,32094,36443,32084,36399,32106c36312,32140,36308,32075,36399,31993c36443,31958,36464,31893,36460,31851c36459,31783,36460,31787,36373,31877c36325,31933,36277,31966,36260,31952c36243,31937,36195,31956,36142,32000c36060,32071,36055,32071,36099,32000c36142,31956,36142,31925,36099,31925c36055,31925,36038,31951,36021,31979c36003,32006,35951,32061,35903,32096c35829,32155,35825,32153,35847,32087l35847,32013c35803,32013,35786,32094,35760,32194c35733,32293,35703,32404,35690,32439c35629,32602,35551,33063,35573,33129c35573,33168,35575,33243,35529,33292c35472,33396,35529,34327,35577,34290c35577,34277,35620,34242,35620,34217xm36166,32348c36166,32322,36166,32305,36209,32305l36253,32322c36253,32331,36253,32352,36209,32365l36166,32348xm36253,32220c36253,32194,36253,32177,36296,32177l36340,32194c36340,32203,36340,32225,36296,32238l36253,32220xm64422,5158c64374,5108,64318,5082,64296,5102l64296,5156c64339,5165,64339,5191,64339,5205l64409,5244,64500,5249,64409,5157xm37149,41116c37149,41107,37149,41085,37193,41072l37236,41090c37236,41116,37236,41133,37193,41133l37149,41116xm60818,3519l60944,3517,60892,3535c60822,3535,60787,3526,60818,3517xe">
                <v:path o:connectlocs="46758,46524;46706,46427;46580,46192;46428,45962;45501,45402;45423,45582;45332,45816;44771,45692;44444,45517;44087,45316;43320,44803;42709,44523;42435,44419;42017,44209;41912,44077;41782,43997;41569,43895;40326,43239;40091,42942;39163,42512;37874,42580;36478,42550;36016,42497;36060,42173;36103,41891;35437,42054;35075,42417;34649,42708;34784,41961;34828,41931;34871,41984;34915,41920;34958,41856;35006,41799;35232,41585;35276,41555;35550,41287;35593,41257;35637,41226;35798,41213;36168,41157;36411,41200;36477,41235;36625,41252;36707,41252;36947,41291;37012,41261;37429,41230;37503,41213;37704,41114;37782,41037;37899,40952;38030,40863;37986,40753;37878,40600;37825,40497;37656,40258;37530,40158;37408,40074;37329,40012;37125,39819;36916,39629;36873,39603;36590,39374;36520,39267;36472,39160;36159,38904;35859,38680;35859,38663;35702,38556;35702,38525;35611,38410;35437,38256;35319,38178;35258,38139;34094,37270;33832,37220;33637,37146;33576,37106;33432,37025;33228,36687;33184,36625;33128,36457;32823,35929;32758,35826;32714,35760;32649,35657;32540,35453;32436,34949;32871,32886;33223,31515;33136,31183;32648,30923;32274,30796;30366,30496;29081,30389;28433,30325;28055,30277;27565,30225;27217,30185;27160,30151;26377,30016;25672,29881;25245,30016;24793,30150;24749,29963;24684,29937;24545,29972;23912,30071;23668,30067;23124,30156;22772,30244;22707,30257;22641,30262;22485,30301;22302,30344;21306,30398;20634,30437;20260,30476;19204,30590;18532,30685;18158,30744;18010,30753;17862,30783;17818,30809;17048,30994;16939,31034;16474,31136;16378,31167;16012,31365;16012,31370;15040,31877;14187,32349;11755,33609;10241,34457;8982,35034;8470,35245;7851,35549;6632,36260;6056,36421;5206,36408;5162,36399;5093,36317;5045,36208;4818,36338;4401,36507;4444,36394;4549,36281;4357,36312;3824,36351;3358,36422;3215,36430;3097,36377;2967,36329;2836,36298;2736,36285;2675,36277;2544,36233;2397,36165;2218,35845;2388,35435;2436,35308;2488,35250;2605,35141;2662,35072;2727,35059;2771,34961;2771,34944;2897,34819;2701,34885;1939,34961;1678,34913;1491,34930;1656,34780;3190,33735;4641,32859;4772,32770;4650,32716;4563,32590;4624,32264;4724,31957;5120,31574;4060,31878;3596,32012;4088,31443;4388,31183;5654,30407;6228,30109;6729,29829;7107,29608;6824,29682;6511,29726;6515,29682;6588,29596;7168,28969;7430,28772;7951,28405;9438,27653;9855,27464;10277,27273;10564,27110;10826,27023;11496,26783;12349,26396;12662,26240;13093,26080;13393,25973;13680,25757;14011,25361;14176,25159;14250,25070;15093,24863;15232,24804;15337,24649;15293,24477;15498,24250;16551,24220;16982,24263;17086,24180;17750,23723;18176,23403;18923,22858;19989,22173;20434,21841;20622,21652;20274,21669;19969,21490;21346,20412;21437,20284;21442,20267;21607,20198;23318,19191;24426,18636;24735,18505;25022,18336;26124,17901;26650,17695;26763,17669;26942,17605;27242,17530;28404,17055;28902,16862;29250,16762;29463,16673;29737,16537;29872,16458;30037,16334;30617,16006;30747,15934;30961,15752;31559,15246;33096,14013;34670,12904;35549,12420;36317,12050;36521,11925;36574,11916;36617,11903;36674,11864;37048,11702;37856,11350;38624,11039;39136,10819;39679,10562;40308,10269;40630,10103;40682,10068;41461,9727;42452,9288;42718,9151;42770,9121;43570,8813;43657,8783;44806,8365;45684,7724;45801,7647;45905,7549;46175,7275;46271,7190;46384,7105;46428,7074;46623,6840;46802,6629;46858,6585;46928,6496;46928,6470;47132,6328;47259,6159;47359,6060;47463,5928;47463,5911;47707,5711;47707,5706;48412,5070;48456,5068;48573,5001;48638,4940;49030,4652;49369,4382;49548,4264;49430,4246;49548,4077;49761,3881;49883,3763;50022,3693;49883,3693;49826,3586;50218,3260;50659,2894;50811,2792;51024,2653;51207,2507;51311,2435;51529,2324;51707,2242;52197,2030;52946,1730;53103,1664;55011,1491;56377,1613;56773,1730;58149,2391;58514,2589;58832,2844;58941,2862;59050,2879;59167,2975;59367,3102;59506,3178;59563,3212;59863,3347;59946,3391;60077,3382;60137,3408;60307,3457;60420,3483;60464,3509;60993,3623;61072,3657;61607,3784;61533,3827;62082,3938;62147,3956;63118,4233;63162,4246;63557,4488;64355,4971;64786,5255;64830,5272;64956,5463;65082,5667;65126,5723;65191,5693;65234,5692;65278,5927;65321,6046;65365,6064;65408,6099;65461,6045;65461,6240;65504,6317;65548,6484;65478,6599;65478,6546;65400,6563;64969,6696;64895,6735;64799,6769;64573,6787;61971,7098;61450,7165;61358,7178;61215,7274;61171,7287;61102,7278;61049,7322;60862,7389;60784,7406;60662,7367;60619,7393;60662,7477;60562,7473;60405,7447;60227,7464;60158,7541;60114,7571;59918,7584;59783,7748;59696,7802;59609,7846;59461,7937;59287,8092;59026,8312;58952,8367;58887,8431;58266,8963;57891,9266;57813,9362;57630,9570;56992,10256;56948,10308;56853,10500;56770,10692;56770,10756;56770,10820;56727,10916;56631,11399;56579,12484;56535,12742;56457,13073;56413,13145;56413,13185;56413,13251;56413,13319;56413,13416;56348,13656;56287,13881;56287,13977;56239,14086;56196,14150;56196,14190;56152,14321;55965,15101;55922,15136;55922,15300;55874,15599;55547,16690;55504,16838;55460,16964;55308,17260;55265,17349;55199,17457;55156,17526;55099,17680;55012,17897;54969,18002;54925,18032;54882,18063;54669,18453;54590,18587;54547,18650;54481,18763;54438,18827;54334,18988;54246,19084;54159,19191;53955,19403;53955,19446;53829,19643;53703,19842;53629,19968;53585,20023;53542,20079;53446,20200;53359,20291;53294,20382;53250,20444;53207,20513;53163,20548;53080,20643;53037,20715;52906,20852;52819,20942;52754,21025;52637,21183;52476,21347;52432,21382;52354,21461;52356,21515;52104,21807;52030,21926;51986,21965;51686,22321;51573,22422;51486,22485;51220,22790;50964,23086;50916,23120;50463,23604;49919,24217;49767,24454;49767,24471;49406,24778;49023,25151;48303,25843;48259,25873;48172,25937;48020,26066;47937,26144;47894,26226;47733,26277;47689,26327;47615,26401;47039,26797;46996,26815;46848,26900;46730,26972;46687,27011;46561,27086;46400,27161;46260,27248;46156,27320;45995,27407;45882,27481;45838,27499;44936,28031;44415,28497;43817,29079;43774,29123;43287,29616;43244,29629;42957,29900;42665,30199;42330,30479;42017,30755;41301,31274;40654,31750;39695,32654;39233,33508;39189,33571;38906,34296;38815,35086;38745,35681;38702,36045;38637,36461;38706,36829;39368,37436;39988,38001;40031,38076;40075,38136;40319,38347;40554,38541;40671,38629;40806,38734;40850,38798;40915,38862;40958,38905;41093,39051;41558,39461;41601,39525;41732,39589;41788,39643;41832,39686;41875,39730;41919,39773;41971,39808;42015,39843;42123,39873;42123,39943;42184,39982;42284,40017;42358,40121;42857,40462;43114,40685;43297,40812;43684,41149;43845,41361;44245,42235;44520,42745;44746,42951;45449,43394;45845,43932;45989,44223;46319,44313;46824,44424;47346,44505;48353,44879;48584,45166;48584,45422;48527,45493;48631,46202;48632,46511;48506,46511;48167,46121;47962,45664;47653,45460;47397,45794;47397,45958;47214,45949;47048,46023;47048,46538;46953,46529;41511,41535;41237,41195;41098,41061;40885,40838;40715,40673;40349,40367;40306,40303;40254,40249;40210,40206;40158,40152;40093,40092;39827,39804;39449,39459;39314,39341;39062,39117;38582,38701;38361,38512;38121,38345;38078,38327;37368,37793;37324,37758;36819,37442;36702,37376;36614,37380;36732,37637;36993,37847;37045,37882;37372,38234;37789,38653;38491,39337;38552,39444;38552,39457;38717,39526;39013,39701;39122,39813;39122,39852;39174,39891;39470,40048;39570,40057;39614,40106;39657,40150;39883,40256;39979,40364;39980,40407;40115,40425;40367,40623;40580,40814;40724,41011;40724,41072;40794,41085;40720,41144;40720,41170;40837,41290;41198,41560;41446,41534;36611,37342;36476,37186;36167,36812;35945,36313;35867,36206;35784,36099;35784,36035;35784,35971;35680,36558;36032,36910;36433,37279;36646,37341;35646,34209;35707,34023;35781,33775;35825,33692;35912,33507;35968,33430;36034,33263;36077,33138;36190,32912;36343,32598;36390,32459;36434,32429;36482,32354;36434,32345;36390,32328;36443,32160;36399,32106;36399,31993;36460,31851;36373,31877;36260,31952;36142,32000;36099,32000;36099,31925;36021,31979;35903,32096;35847,32087;35847,32013;35760,32194;35690,32439;35573,33129;35529,33292;35577,34290;35620,34217;36166,32348;36209,32305;36253,32322;36209,32365;36166,32348;36253,32220;36296,32177;36340,32194;36296,32238;36253,32220;64422,5158;64296,5102;64296,5156;64339,5205;64409,5244;64500,5249;64409,5157;37149,41116;37193,41072;37236,41090;37193,41133;37149,41116;60818,3519;60944,3517;60892,3535;60818,35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13" o:spid="_x0000_s1026" o:spt="100" style="position:absolute;left:2753512;top:4546963;height:73964;width:82671;v-text-anchor:middle;" fillcolor="#000000" filled="t" stroked="f" coordsize="82670,73964" o:gfxdata="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RCri/&#10;AAAA3AAAAA8AAAAAAAAAAQAgAAAAIgAAAGRycy9kb3ducmV2LnhtbFBLAQIUABQAAAAIAIdO4kAz&#10;LwWeOwAAADkAAAAQAAAAAAAAAAEAIAAAAA4BAABkcnMvc2hhcGV4bWwueG1sUEsFBgAAAAAGAAYA&#10;WwEAALgDAAAAAA==&#10;" path="m1491,32599c12434,29499,33869,36549,38450,55067c40464,19883,54620,9413,67362,1491c50197,16691,41389,29221,43685,60227c51581,42821,67361,36659,82114,45237c60230,38596,47532,59770,44872,73278l38615,73270c35144,61034,35985,37831,1491,32596xe">
                <v:path o:connectlocs="1491,32599;38450,55067;67362,1491;43685,60227;82114,45237;44872,73278;38615,73270;1491,32596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14" o:spid="_x0000_s1026" o:spt="100" style="position:absolute;left:2811772;top:4535738;height:82666;width:73969;v-text-anchor:middle;" fillcolor="#000000" filled="t" stroked="f" coordsize="73968,82665" o:gfxdata="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Boiu/&#10;AAAA3AAAAA8AAAAAAAAAAQAgAAAAIgAAAGRycy9kb3ducmV2LnhtbFBLAQIUABQAAAAIAIdO4kAz&#10;LwWeOwAAADkAAAAQAAAAAAAAAAEAIAAAAA4BAABkcnMvc2hhcGV4bWwueG1sUEsFBgAAAAAGAAYA&#10;WwEAALgDAAAAAA==&#10;" path="m1491,37211c13238,41278,24676,45185,36829,71308c36252,46909,30309,24646,19198,1491c26354,11978,37404,24830,43337,74746c51004,45470,60342,33178,74568,28779c54512,42469,50441,60347,48942,84644l33943,84622c32457,62536,19568,48129,1491,37215xe">
                <v:path o:connectlocs="1491,37211;36829,71308;19198,1491;43337,74746;74569,28779;48942,84645;33943,84623;1491,37215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15" o:spid="_x0000_s1026" o:spt="100" style="position:absolute;left:2730535;top:4540719;height:78315;width:69618;v-text-anchor:middle;" fillcolor="#000000" filled="t" stroked="t" coordsize="69617,78315" o:gfxdata="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mORb4A&#10;AADcAAAADwAAAAAAAAABACAAAAAiAAAAZHJzL2Rvd25yZXYueG1sUEsBAhQAFAAAAAgAh07iQDMv&#10;BZ47AAAAOQAAABAAAAAAAAAAAQAgAAAADQEAAGRycy9zaGFwZXhtbC54bWxQSwUGAAAAAAYABgBb&#10;AQAAtwMAAAAA&#10;" path="m231,40148c15396,41733,35886,61441,38587,79138l50582,79155c52047,46825,56949,24609,72755,231c58444,16483,48479,39694,46701,69205c42483,47652,36050,28977,18288,25004c31340,29494,38162,43121,40376,67931c29606,48570,16751,39813,231,40143xe">
                <v:path o:connectlocs="231,40148;38587,79138;50582,79155;72756,231;46701,69205;18288,25004;40376,67931;231,40143" o:connectangles="0,0,0,0,0,0,0,0"/>
                <v:fill on="t" focussize="0,0"/>
                <v:stroke weight="0.0530708661417323pt" color="#000000" joinstyle="round"/>
                <v:imagedata o:title=""/>
                <o:lock v:ext="edit" aspectratio="f"/>
              </v:shape>
              <v:shape id="Freeform: Shape 316" o:spid="_x0000_s1026" o:spt="100" style="position:absolute;left:2812849;top:4548453;height:69613;width:47862;v-text-anchor:middle;" fillcolor="#000000" filled="t" stroked="t" coordsize="47862,69613" o:gfxdata="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0bkr4A&#10;AADcAAAADwAAAAAAAAABACAAAAAiAAAAZHJzL2Rvd25yZXYueG1sUEsBAhQAFAAAAAgAh07iQDMv&#10;BZ47AAAAOQAAABAAAAAAAAAAAQAgAAAADQEAAGRycy9zaGFwZXhtbC54bWxQSwUGAAAAAAYABgBb&#10;AQAAtwMAAAAA&#10;" path="m18471,71528l24430,71537c25491,41966,33904,19288,49563,3407c35015,13082,26456,32404,22069,56988c19133,38220,12685,19330,231,231c12934,25178,19024,42847,18471,71528xe">
                <v:path o:connectlocs="18471,71528;24430,71537;49563,3407;22069,56988;231,231;18471,71528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17" o:spid="_x0000_s1026" o:spt="100" style="position:absolute;left:2787101;top:4537596;height:78315;width:82671;v-text-anchor:middle;" fillcolor="#000000" filled="t" stroked="t" coordsize="82670,78315" o:gfxdata="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XfqHvQAA&#10;ANwAAAAPAAAAAAAAAAEAIAAAACIAAABkcnMvZG93bnJldi54bWxQSwECFAAUAAAACACHTuJAMy8F&#10;njsAAAA5AAAAEAAAAAAAAAABACAAAAAMAQAAZHJzL3NoYXBleG1sLnhtbFBLBQYAAAAABgAGAFsB&#10;AAC2AwAAAAA=&#10;" path="m5059,38659c14541,50212,24329,60848,24708,82337l45944,82372c47319,64052,55041,47331,86096,55977c70422,49077,50591,47444,42246,75457c42314,47986,49500,29029,61216,15494c48023,27938,39069,46484,36181,73764c23383,22821,12230,15237,231,231c13928,18871,28007,39835,29776,74091c20958,52046,13468,46544,5058,38662xe">
                <v:path o:connectlocs="5059,38659;24708,82337;45944,82372;86097,55977;42246,75457;61216,15494;36181,73764;231,231;29776,74091;5058,38662" o:connectangles="0,0,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18" o:spid="_x0000_s1026" o:spt="100" style="position:absolute;left:2769782;top:4532194;height:87017;width:65266;v-text-anchor:middle;" fillcolor="#000000" filled="t" stroked="t" coordsize="65266,87016" o:gfxdata="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h03btwAAANwAAAAP&#10;AAAAAAAAAAEAIAAAACIAAABkcnMvZG93bnJldi54bWxQSwECFAAUAAAACACHTuJAMy8FnjsAAAA5&#10;AAAAEAAAAAAAAAABACAAAAAGAQAAZHJzL3NoYXBleG1sLnhtbFBLBQYAAAAABgAGAFsBAACwAwAA&#10;AAA=&#10;" path="m231,24657c29857,47454,28614,87731,28614,87731l41422,87752c40181,63139,48063,40920,67481,21733c55376,32281,43354,43220,36047,76623c36341,21145,18155,7749,4989,231c27114,17084,32163,38906,30327,70545c25677,48891,17172,33337,232,24661xe">
                <v:path o:connectlocs="231,24657;28614,87732;41422,87753;67481,21733;36047,76623;4989,231;30327,70545;232,24661" o:connectangles="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19" o:spid="_x0000_s1026" o:spt="100" style="position:absolute;left:2741108;top:4576398;height:43508;width:69618;v-text-anchor:middle;" fillcolor="#000000" filled="t" stroked="t" coordsize="69617,43508" o:gfxdata="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NYDD7sAAADc&#10;AAAADwAAAAAAAAABACAAAAAiAAAAZHJzL2Rvd25yZXYueG1sUEsBAhQAFAAAAAgAh07iQDMvBZ47&#10;AAAAOQAAABAAAAAAAAAAAQAgAAAACgEAAGRycy9zaGFwZXhtbC54bWxQSwUGAAAAAAYABgBbAQAA&#10;tAMAAAAA&#10;" path="m231,36012c14925,19759,37033,24857,38982,43489l53308,43510c53575,28161,49090,12113,72926,231c58406,4696,47724,13947,47925,36761c37165,6377,16199,12806,12541,31818c15995,17458,34595,9560,42029,34729c34872,27670,20037,11941,231,36012xe">
                <v:path o:connectlocs="231,36012;38982,43489;53308,43510;72927,231;47925,36761;12541,31818;42029,34729;231,36012" o:connectangles="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20" o:spid="_x0000_s1026" o:spt="100" style="position:absolute;left:2813945;top:4549010;height:69613;width:47862;v-text-anchor:middle;" fillcolor="#000000" filled="t" stroked="t" coordsize="47862,69613" o:gfxdata="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ROzAugAAANwA&#10;AAAPAAAAAAAAAAEAIAAAACIAAABkcnMvZG93bnJldi54bWxQSwECFAAUAAAACACHTuJAMy8FnjsA&#10;AAA5AAAAEAAAAAAAAAABACAAAAAJAQAAZHJzL3NoYXBleG1sLnhtbFBLBQYAAAAABgAGAFsBAACz&#10;AwAAAAA=&#10;" path="m231,3359c15080,17791,23614,37226,24225,70976l30966,70984c30945,50337,33556,28415,49111,231c40427,14391,31920,29136,27616,57832c18851,14432,9471,13740,231,3355xe">
                <v:path o:connectlocs="231,3359;24225,70976;30966,70984;49111,231;27616,57832;231,3355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21" o:spid="_x0000_s1026" o:spt="100" style="position:absolute;left:2814642;top:4552964;height:65263;width:91373;v-text-anchor:middle;" fillcolor="#000000" filled="t" stroked="t" coordsize="91373,65262" o:gfxdata="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LHAvQAA&#10;ANwAAAAPAAAAAAAAAAEAIAAAACIAAABkcnMvZG93bnJldi54bWxQSwECFAAUAAAACACHTuJAMy8F&#10;njsAAAA5AAAAEAAAAAAAAAABACAAAAAMAQAAZHJzL3NoYXBleG1sLnhtbFBLBQYAAAAABgAGAFsB&#10;AAC2AwAAAAA=&#10;" path="m231,231c31615,4138,44851,34051,44873,67038l53300,67052c57260,52249,66400,35887,91861,34588c72779,31987,62694,36667,50534,57610c40374,9646,19572,836,231,231xe">
                <v:path o:connectlocs="231,231;44873,67039;53300,67053;91861,34588;50534,57610;231,231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22" o:spid="_x0000_s1026" o:spt="100" style="position:absolute;left:2878648;top:4548527;height:73964;width:82671;v-text-anchor:middle;" fillcolor="#000000" filled="t" stroked="f" coordsize="82670,73964" o:gfxdata="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Flnr4A&#10;AADcAAAADwAAAAAAAAABACAAAAAiAAAAZHJzL2Rvd25yZXYueG1sUEsBAhQAFAAAAAgAh07iQDMv&#10;BZ47AAAAOQAAABAAAAAAAAAAAQAgAAAADQEAAGRycy9zaGFwZXhtbC54bWxQSwUGAAAAAAYABgBb&#10;AQAAtwMAAAAA&#10;" path="m1491,34298c12349,30915,33960,37405,39021,55798c40120,20574,53999,9740,66531,1491c49768,17133,41288,29887,44389,60823c51830,43218,67444,36648,82415,44839c60366,38769,48222,60266,45915,73839l39659,73992c35872,61851,36109,38634,1491,34296xe">
                <v:path o:connectlocs="1491,34298;39021,55798;66531,1491;44389,60823;82415,44839;45915,73839;39659,73992;1491,34296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23" o:spid="_x0000_s1026" o:spt="100" style="position:absolute;left:2936736;top:4537027;height:82666;width:73969;v-text-anchor:middle;" fillcolor="#000000" filled="t" stroked="f" coordsize="73968,82665" o:gfxdata="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Tw4r4A&#10;AADcAAAADwAAAAAAAAABACAAAAAiAAAAZHJzL2Rvd25yZXYueG1sUEsBAhQAFAAAAAgAh07iQDMv&#10;BZ47AAAAOQAAABAAAAAAAAAAAQAgAAAADQEAAGRycy9zaGFwZXhtbC54bWxQSwUGAAAAAAYABgBb&#10;AQAAtwMAAAAA&#10;" path="m1491,37662c13340,41423,24875,45031,37703,70830c36492,46453,29973,24350,18264,1491c25690,11789,37070,24349,44298,74093c51202,44629,60218,32098,74325,27330c54632,41537,51026,59515,50159,83843l35165,84210c33105,62170,19846,48103,1492,37664xe">
                <v:path o:connectlocs="1491,37662;37703,70830;18264,1491;44298,74093;74326,27330;50159,83844;35165,84211;1492,37664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24" o:spid="_x0000_s1026" o:spt="100" style="position:absolute;left:2855716;top:4542767;height:78315;width:69618;v-text-anchor:middle;" fillcolor="#000000" filled="t" stroked="t" coordsize="69617,78315" o:gfxdata="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J4WO/&#10;AAAA3AAAAA8AAAAAAAAAAQAgAAAAIgAAAGRycy9kb3ducmV2LnhtbFBLAQIUABQAAAAIAIdO4kAz&#10;LwWeOwAAADkAAAAQAAAAAAAAAAEAIAAAAA4BAABkcnMvc2hhcGV4bWwueG1sUEsFBgAAAAAGAAYA&#10;WwEAALgDAAAAAA==&#10;" path="m231,42016c15432,43207,36427,62375,39587,79996l51579,79703c52203,47347,56526,25009,71694,231c57809,16849,48451,40312,47440,69862c42665,48427,35748,29925,17889,26417c31052,30567,38226,44011,41085,68755c29816,49680,16737,41261,231,42020xe">
                <v:path o:connectlocs="231,42016;39587,79996;51579,79703;71695,231;47440,69862;17889,26417;41085,68755;231,42020" o:connectangles="0,0,0,0,0,0,0,0"/>
                <v:fill on="t" focussize="0,0"/>
                <v:stroke weight="0.0530708661417323pt" color="#000000" joinstyle="round"/>
                <v:imagedata o:title=""/>
                <o:lock v:ext="edit" aspectratio="f"/>
              </v:shape>
              <v:shape id="Freeform: Shape 325" o:spid="_x0000_s1026" o:spt="100" style="position:absolute;left:2937140;top:4550214;height:69613;width:47862;v-text-anchor:middle;" fillcolor="#000000" filled="t" stroked="t" coordsize="47862,69613" o:gfxdata="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NPWL4A&#10;AADcAAAADwAAAAAAAAABACAAAAAiAAAAZHJzL2Rvd25yZXYueG1sUEsBAhQAFAAAAAgAh07iQDMv&#10;BZ47AAAAOQAAABAAAAAAAAAAAQAgAAAADQEAAGRycy9zaGFwZXhtbC54bWxQSwUGAAAAAAYABgBb&#10;AQAAtwMAAAAA&#10;" path="m20318,71029l26274,70884c26567,41296,34389,18409,49629,2124c35337,12173,27283,31712,23537,56400c20114,37715,13177,19000,231,231c13577,24839,20125,42344,20317,71032xe">
                <v:path o:connectlocs="20318,71029;26274,70884;49629,2124;23537,56400;231,231;20317,71032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26" o:spid="_x0000_s1026" o:spt="100" style="position:absolute;left:2911112;top:4540036;height:78315;width:87022;v-text-anchor:middle;" fillcolor="#000000" filled="t" stroked="t" coordsize="87021,78315" o:gfxdata="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GSO74A&#10;AADcAAAADwAAAAAAAAABACAAAAAiAAAAZHJzL2Rvd25yZXYueG1sUEsBAhQAFAAAAAgAh07iQDMv&#10;BZ47AAAAOQAAABAAAAAAAAAAAQAgAAAADQEAAGRycy9zaGFwZXhtbC54bWxQSwUGAAAAAAYABgBb&#10;AQAAtwMAAAAA&#10;" path="m6055,38525c15834,49828,25895,60205,26833,81678l48062,81160c48961,62811,56246,45895,87515,53731c71667,47240,51801,46123,44187,74343c43540,46879,50232,27741,61592,13906c48727,26688,40258,45461,38080,72807c23962,22216,12616,14924,231,231c14408,18509,29027,39100,31686,73299c22298,51490,14668,46185,6055,38524xe">
                <v:path o:connectlocs="6055,38525;26833,81678;48062,81160;87516,53731;44187,74343;61592,13906;38080,72807;231,231;31686,73299;6055,38524" o:connectangles="0,0,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27" o:spid="_x0000_s1026" o:spt="100" style="position:absolute;left:2894310;top:4534944;height:87017;width:65266;v-text-anchor:middle;" fillcolor="#000000" filled="t" stroked="t" coordsize="65266,87016" o:gfxdata="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dBMUvQAA&#10;ANwAAAAPAAAAAAAAAAEAIAAAACIAAABkcnMvZG93bnJldi54bWxQSwECFAAUAAAACACHTuJAMy8F&#10;njsAAAA5AAAAEAAAAAAAAAABACAAAAAMAQAAZHJzL3NoYXBleG1sLnhtbFBLBQYAAAAABgAGAFsB&#10;AAC2AwAAAAA=&#10;" path="m231,24778c30439,46798,30243,87091,30243,87091l43048,86778c41168,62205,48469,39789,67382,20101c55556,30961,43822,42208,37385,75788c36237,20323,17709,7401,4352,231c26908,16503,32522,38187,31508,69862c26298,48337,17391,33009,231,24774xe">
                <v:path o:connectlocs="231,24778;30243,87092;43048,86778;67382,20101;37385,75788;4352,231;31508,69862;231,24774" o:connectangles="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28" o:spid="_x0000_s1026" o:spt="100" style="position:absolute;left:2867116;top:4578134;height:43508;width:69618;v-text-anchor:middle;" fillcolor="#000000" filled="t" stroked="t" coordsize="69617,43508" o:gfxdata="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19mwptwAAANwAAAAP&#10;AAAAAAAAAAEAIAAAACIAAABkcnMvZG93bnJldi54bWxQSwECFAAUAAAACACHTuJAMy8FnjsAAAA5&#10;AAAAEAAAAAAAAAABACAAAAAGAQAAZHJzL3NoYXBleG1sLnhtbFBLBQYAAAAABgAGAFsBAACwAwAA&#10;AAA=&#10;" path="m231,37888c14498,21258,36731,25780,39163,44355l53485,44005c53353,28654,48452,12728,71971,231c57572,5073,47134,14597,47929,37398c36383,7305,15590,14276,12428,33377c15508,18932,33897,10552,41982,35521c34644,28649,19405,13311,231,37889xe">
                <v:path o:connectlocs="231,37888;39163,44355;53485,44005;71972,231;47929,37398;12428,33377;41982,35521;231,37889" o:connectangles="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29" o:spid="_x0000_s1026" o:spt="100" style="position:absolute;left:2938343;top:4549485;height:69613;width:47862;v-text-anchor:middle;" fillcolor="#000000" filled="t" stroked="t" coordsize="47862,69613" o:gfxdata="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5FXb4A&#10;AADcAAAADwAAAAAAAAABACAAAAAiAAAAZHJzL2Rvd25yZXYueG1sUEsBAhQAFAAAAAgAh07iQDMv&#10;BZ47AAAAOQAAABAAAAAAAAAAAQAgAAAADQEAAGRycy9zaGFwZXhtbC54bWxQSwUGAAAAAAYABgBb&#10;AQAAtwMAAAAA&#10;" path="m231,4625c15450,18666,24486,37872,25974,71592l32713,71428c32154,50789,34196,28806,49013,231c40700,14612,32579,29573,29023,58371c19133,15214,9738,14763,231,4625xe">
                <v:path o:connectlocs="231,4625;25974,71592;32713,71428;49013,231;29023,58371;231,4625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30" o:spid="_x0000_s1026" o:spt="100" style="position:absolute;left:2939083;top:4554705;height:65263;width:91373;v-text-anchor:middle;" fillcolor="#000000" filled="t" stroked="t" coordsize="91373,65262" o:gfxdata="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dgoa5AAAA3AAA&#10;AA8AAAAAAAAAAQAgAAAAIgAAAGRycy9kb3ducmV2LnhtbFBLAQIUABQAAAAIAIdO4kAzLwWeOwAA&#10;ADkAAAAQAAAAAAAAAAEAIAAAAAgBAABkcnMvc2hhcGV4bWwueG1sUEsFBgAAAAAGAAYAWwEAALID&#10;AAAAAA==&#10;" path="m231,231c31706,3321,45717,32880,46592,65855l55016,65649c58590,50749,67302,34154,92720,32194c73576,30091,63617,35031,52006,56283c40602,8602,19579,331,232,231xe">
                <v:path o:connectlocs="231,231;46592,65856;55016,65650;92720,32194;52006,56283;232,231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31" o:spid="_x0000_s1026" o:spt="100" style="position:absolute;left:2689833;top:4535118;height:87017;width:95724;v-text-anchor:middle;" fillcolor="#000000" filled="t" stroked="f" coordsize="95724,87016" o:gfxdata="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NLU&#10;cMEAAADcAAAADwAAAAAAAAABACAAAAAiAAAAZHJzL2Rvd25yZXYueG1sUEsBAhQAFAAAAAgAh07i&#10;QDMvBZ47AAAAOQAAABAAAAAAAAAAAQAgAAAAEAEAAGRycy9zaGFwZXhtbC54bWxQSwUGAAAAAAYA&#10;BgBbAQAAugMAAAAA&#10;" path="m94669,43835c82527,39156,57368,44940,50205,65557c51600,25262,36571,11850,22885,1491c40846,20609,49567,35807,43699,70891c36529,50233,19198,41557,1491,49783c27120,44512,39365,69967,40979,85636l48108,86281c53345,72705,54821,46183,94669,43835xe">
                <v:path o:connectlocs="94669,43835;50205,65557;22885,1491;43699,70891;1491,49783;40979,85636;48108,86281;94669,43835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32" o:spid="_x0000_s1026" o:spt="100" style="position:absolute;left:2669622;top:4557240;height:60912;width:87022;v-text-anchor:middle;" fillcolor="#000000" filled="t" stroked="f" coordsize="87021,60911" o:gfxdata="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+cTurgAAADcAAAA&#10;DwAAAAAAAAABACAAAAAiAAAAZHJzL2Rvd25yZXYueG1sUEsBAhQAFAAAAAgAh07iQDMvBZ47AAAA&#10;OQAAABAAAAAAAAAAAQAgAAAABwEAAGRycy9zaGFwZXhtbC54bWxQSwUGAAAAAAYABgBbAQAAsQMA&#10;AAAA&#10;" path="m1491,3701c36843,16276,45132,38405,47317,49124c59019,16537,68968,5067,85625,1491c61383,15061,54933,35023,50764,62559l33673,61013c40374,41477,36783,30152,1492,3704xe">
                <v:path o:connectlocs="1491,3701;47317,49124;85625,1491;50764,62560;33673,61014;1492,3704" o:connectangles="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33" o:spid="_x0000_s1026" o:spt="100" style="position:absolute;left:2650441;top:4529886;height:87017;width:87022;v-text-anchor:middle;" fillcolor="#000000" filled="t" stroked="t" coordsize="87021,87016" o:gfxdata="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bRfNtwAAANwAAAAP&#10;AAAAAAAAAAEAIAAAACIAAABkcnMvZG93bnJldi54bWxQSwECFAAUAAAACACHTuJAMy8FnjsAAAA5&#10;AAAAEAAAAAAAAAABACAAAAAGAQAAZHJzL3NoYXBleG1sLnhtbFBLBQYAAAAABgAGAFsBAACwAwAA&#10;AAA=&#10;" path="m264,38408c17386,41750,38740,66283,40026,86724l53694,87960c58637,51265,66474,26443,86956,264c69001,17336,55294,42778,50278,76230c47655,51242,42215,29306,22376,22984c36794,29423,43189,45643,43200,74142c32888,50987,19125,39706,264,38409xe">
                <v:path o:connectlocs="264,38408;40026,86724;53694,87961;86956,264;50278,76230;22376,22984;43200,74142;264,38409" o:connectangles="0,0,0,0,0,0,0,0"/>
                <v:fill on="t" focussize="0,0"/>
                <v:stroke weight="0.0607086614173228pt" color="#000000" joinstyle="round"/>
                <v:imagedata o:title=""/>
                <o:lock v:ext="edit" aspectratio="f"/>
              </v:shape>
              <v:shape id="Freeform: Shape 334" o:spid="_x0000_s1026" o:spt="100" style="position:absolute;left:2725370;top:4525354;height:95718;width:91373;v-text-anchor:middle;" fillcolor="#000000" filled="t" stroked="t" coordsize="91373,95718" o:gfxdata="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3t8Ge/&#10;AAAA3AAAAA8AAAAAAAAAAQAgAAAAIgAAAGRycy9kb3ducmV2LnhtbFBLAQIUABQAAAAIAIdO4kAz&#10;LwWeOwAAADkAAAAQAAAAAAAAAAEAIAAAAA4BAABkcnMvc2hhcGV4bWwueG1sUEsFBgAAAAAGAAYA&#10;WwEAALgDAAAAAA==&#10;" path="m1871,44549c11507,58675,21584,71786,19840,96315l44037,98504c47459,77765,57953,59492,92469,72490c75306,63039,52872,59170,40525,90248c43385,58949,53494,38073,68217,23833c51922,36678,39839,56907,33786,87703c24360,28353,12419,18581,264,264c13986,22893,27907,48211,26454,87429c18638,61414,10659,54385,1872,44551xe">
                <v:path o:connectlocs="1871,44549;19840,96315;44037,98504;92469,72490;40525,90248;68217,23833;33786,87703;264,264;26454,87429;1872,44551" o:connectangles="0,0,0,0,0,0,0,0,0,0"/>
                <v:fill on="t" focussize="0,0"/>
                <v:stroke weight="0.0607086614173228pt" color="#000000" joinstyle="round" endcap="round"/>
                <v:imagedata o:title=""/>
                <o:lock v:ext="edit" aspectratio="f"/>
              </v:shape>
              <v:shape id="Freeform: Shape 335" o:spid="_x0000_s1026" o:spt="100" style="position:absolute;left:2689559;top:4574467;height:47859;width:82671;v-text-anchor:middle;" fillcolor="#000000" filled="t" stroked="t" coordsize="82670,47859" o:gfxdata="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QMlUugAAANwA&#10;AAAPAAAAAAAAAAEAIAAAACIAAABkcnMvZG93bnJldi54bWxQSwECFAAUAAAACACHTuJAMy8FnjsA&#10;AAA5AAAAEAAAAAAAAAABACAAAAAJAQAAZHJzL3NoYXBleG1sLnhtbFBLBQYAAAAABgAGAFsBAACz&#10;AwAAAAA=&#10;" path="m264,33680c18656,16645,43334,24695,43668,46125l59991,47601c61850,30136,58364,11394,86731,264c69732,3883,56622,13342,54541,39363c45356,3647,20811,8851,14717,30146c20108,14131,42105,7014,48028,36450c40586,27681,25273,8253,266,33679xe">
                <v:path o:connectlocs="264,33680;43668,46125;59991,47601;86732,264;54541,39363;14717,30146;48028,36450;266,33679" o:connectangles="0,0,0,0,0,0,0,0"/>
                <v:fill on="t" focussize="0,0"/>
                <v:stroke weight="0.0607086614173228pt" color="#000000" joinstyle="round" endcap="round"/>
                <v:imagedata o:title=""/>
                <o:lock v:ext="edit" aspectratio="f"/>
              </v:shape>
              <v:shape id="Freeform: Shape 336" o:spid="_x0000_s1026" o:spt="100" style="position:absolute;left:2706514;top:4536630;height:82666;width:52213;v-text-anchor:middle;" fillcolor="#000000" filled="t" stroked="t" coordsize="52213,82665" o:gfxdata="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yjv74A&#10;AADcAAAADwAAAAAAAAABACAAAAAiAAAAZHJzL2Rvd25yZXYueG1sUEsBAhQAFAAAAAgAh07iQDMv&#10;BZ47AAAAOQAAABAAAAAAAAAAAQAgAAAADQEAAGRycy9zaGFwZXhtbC54bWxQSwUGAAAAAAYABgBb&#10;AQAAtwMAAAAA&#10;" path="m55624,8952c37194,23837,25433,45084,21197,83468l13516,82774c15707,59253,15030,34005,264,264c8672,17307,16818,34997,18712,68142c33249,19617,44008,19808,55624,8949xe">
                <v:path o:connectlocs="55624,8952;21197,83469;13516,82775;264,264;18712,68142;55624,8949" o:connectangles="0,0,0,0,0,0"/>
                <v:fill on="t" focussize="0,0"/>
                <v:stroke weight="0.0607086614173228pt" color="#000000" joinstyle="round" endcap="round"/>
                <v:imagedata o:title=""/>
                <o:lock v:ext="edit" aspectratio="f"/>
              </v:shape>
              <v:shape id="Freeform: Shape 337" o:spid="_x0000_s1026" o:spt="100" style="position:absolute;left:2977984;top:4542697;height:73964;width:82671;v-text-anchor:middle;" fillcolor="#000000" filled="t" stroked="f" coordsize="82670,73964" o:gfxdata="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fUNu/&#10;AAAA3AAAAA8AAAAAAAAAAQAgAAAAIgAAAGRycy9kb3ducmV2LnhtbFBLAQIUABQAAAAIAIdO4kAz&#10;LwWeOwAAADkAAAAQAAAAAAAAAAEAIAAAAA4BAABkcnMvc2hhcGV4bWwueG1sUEsFBgAAAAAGAAYA&#10;WwEAALgDAAAAAA==&#10;" path="m1491,34298c12349,30915,33960,37405,39021,55798c40121,20574,53999,9740,66531,1491c49768,17133,41288,29887,44389,60823c51830,43218,67444,36648,82415,44839c60366,38769,48222,60266,45915,73839l39659,73992c35872,61851,36109,38634,1491,34296xe">
                <v:path o:connectlocs="1491,34298;39021,55798;66531,1491;44389,60823;82415,44839;45915,73839;39659,73992;1491,34296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38" o:spid="_x0000_s1026" o:spt="100" style="position:absolute;left:3036071;top:4531153;height:82666;width:73969;v-text-anchor:middle;" fillcolor="#000000" filled="t" stroked="f" coordsize="73968,82665" o:gfxdata="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Tn0TrsAAADc&#10;AAAADwAAAAAAAAABACAAAAAiAAAAZHJzL2Rvd25yZXYueG1sUEsBAhQAFAAAAAgAh07iQDMvBZ47&#10;AAAAOQAAABAAAAAAAAAAAQAgAAAACgEAAGRycy9zaGFwZXhtbC54bWxQSwUGAAAAAAYABgBbAQAA&#10;tAMAAAAA&#10;" path="m1491,37662c13340,41423,24875,45031,37703,70830c36492,46453,29973,24350,18264,1491c25690,11789,37071,24349,44298,74093c51202,44628,60218,32098,74325,27330c54632,41537,51026,59515,50159,83843l35165,84210c33106,62170,19846,48103,1492,37664xe">
                <v:path o:connectlocs="1491,37662;37703,70830;18264,1491;44298,74093;74326,27330;50159,83844;35165,84211;1492,37664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39" o:spid="_x0000_s1026" o:spt="100" style="position:absolute;left:2955095;top:4536936;height:78315;width:69618;v-text-anchor:middle;" fillcolor="#000000" filled="t" stroked="t" coordsize="69617,78315" o:gfxdata="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R2CC/&#10;AAAA3AAAAA8AAAAAAAAAAQAgAAAAIgAAAGRycy9kb3ducmV2LnhtbFBLAQIUABQAAAAIAIdO4kAz&#10;LwWeOwAAADkAAAAQAAAAAAAAAAEAIAAAAA4BAABkcnMvc2hhcGV4bWwueG1sUEsFBgAAAAAGAAYA&#10;WwEAALgDAAAAAA==&#10;" path="m231,42016c15432,43207,36427,62375,39587,79996l51579,79704c52203,47347,56526,25009,71694,231c57809,16849,48451,40312,47440,69862c42665,48427,35748,29925,17889,26417c31052,30567,38226,44011,41085,68756c29816,49681,16737,41261,231,42020xe">
                <v:path o:connectlocs="231,42016;39587,79996;51579,79704;71695,231;47440,69862;17889,26417;41085,68756;231,42020" o:connectangles="0,0,0,0,0,0,0,0"/>
                <v:fill on="t" focussize="0,0"/>
                <v:stroke weight="0.0530708661417323pt" color="#000000" joinstyle="round"/>
                <v:imagedata o:title=""/>
                <o:lock v:ext="edit" aspectratio="f"/>
              </v:shape>
              <v:shape id="Freeform: Shape 340" o:spid="_x0000_s1026" o:spt="100" style="position:absolute;left:3036519;top:4544383;height:69613;width:47862;v-text-anchor:middle;" fillcolor="#000000" filled="t" stroked="t" coordsize="47862,69613" o:gfxdata="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bCWC8AAAA&#10;3AAAAA8AAAAAAAAAAQAgAAAAIgAAAGRycy9kb3ducmV2LnhtbFBLAQIUABQAAAAIAIdO4kAzLwWe&#10;OwAAADkAAAAQAAAAAAAAAAEAIAAAAAsBAABkcnMvc2hhcGV4bWwueG1sUEsFBgAAAAAGAAYAWwEA&#10;ALUDAAAAAA==&#10;" path="m20318,71029l26274,70884c26567,41296,34389,18409,49629,2124c35337,12174,27283,31712,23537,56400c20114,37716,13177,19000,231,231c13578,24839,20125,42345,20317,71032xe">
                <v:path o:connectlocs="20318,71029;26274,70884;49629,2124;23537,56400;231,231;20317,71032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41" o:spid="_x0000_s1026" o:spt="100" style="position:absolute;left:3010491;top:4534206;height:78315;width:87022;v-text-anchor:middle;" fillcolor="#000000" filled="t" stroked="t" coordsize="87021,78315" o:gfxdata="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1+/vvQAA&#10;ANwAAAAPAAAAAAAAAAEAIAAAACIAAABkcnMvZG93bnJldi54bWxQSwECFAAUAAAACACHTuJAMy8F&#10;njsAAAA5AAAAEAAAAAAAAAABACAAAAAMAQAAZHJzL3NoYXBleG1sLnhtbFBLBQYAAAAABgAGAFsB&#10;AAC2AwAAAAA=&#10;" path="m6055,38525c15834,49828,25895,60205,26833,81678l48062,81160c48961,62811,56246,45895,87515,53731c71667,47240,51801,46123,44187,74343c43540,46879,50232,27741,61592,13906c48727,26688,40258,45461,38080,72807c23962,22216,12616,14924,231,231c14408,18509,29027,39100,31686,73299c22298,51490,14668,46185,6055,38524xe">
                <v:path o:connectlocs="6055,38525;26833,81678;48062,81160;87516,53731;44187,74343;61592,13906;38080,72807;231,231;31686,73299;6055,38524" o:connectangles="0,0,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42" o:spid="_x0000_s1026" o:spt="100" style="position:absolute;left:2993689;top:4529114;height:87017;width:65266;v-text-anchor:middle;" fillcolor="#000000" filled="t" stroked="t" coordsize="65266,87016" o:gfxdata="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FUsvQAA&#10;ANwAAAAPAAAAAAAAAAEAIAAAACIAAABkcnMvZG93bnJldi54bWxQSwECFAAUAAAACACHTuJAMy8F&#10;njsAAAA5AAAAEAAAAAAAAAABACAAAAAMAQAAZHJzL3NoYXBleG1sLnhtbFBLBQYAAAAABgAGAFsB&#10;AAC2AwAAAAA=&#10;" path="m231,24778c30439,46798,30243,87090,30243,87090l43048,86778c41168,62205,48469,39789,67382,20101c55556,30960,43822,42208,37385,75787c36237,20323,17709,7401,4352,231c26908,16502,32522,38187,31508,69862c26298,48336,17391,33009,231,24774xe">
                <v:path o:connectlocs="231,24778;30243,87091;43048,86778;67382,20101;37385,75787;4352,231;31508,69862;231,24774" o:connectangles="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43" o:spid="_x0000_s1026" o:spt="100" style="position:absolute;left:2966452;top:4572304;height:43508;width:69618;v-text-anchor:middle;" fillcolor="#000000" filled="t" stroked="t" coordsize="69617,43508" o:gfxdata="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NG/i8AAAA&#10;3AAAAA8AAAAAAAAAAQAgAAAAIgAAAGRycy9kb3ducmV2LnhtbFBLAQIUABQAAAAIAIdO4kAzLwWe&#10;OwAAADkAAAAQAAAAAAAAAAEAIAAAAAsBAABkcnMvc2hhcGV4bWwueG1sUEsFBgAAAAAGAAYAWwEA&#10;ALUDAAAAAA==&#10;" path="m231,37888c14498,21258,36730,25780,39163,44355l53484,44005c53353,28654,48452,12728,71971,231c57572,5073,47134,14597,47929,37398c36383,7305,15590,14276,12428,33377c15508,18932,33897,10552,41982,35521c34644,28649,19405,13312,231,37889xe">
                <v:path o:connectlocs="231,37888;39163,44355;53484,44005;71972,231;47929,37398;12428,33377;41982,35521;231,37889" o:connectangles="0,0,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44" o:spid="_x0000_s1026" o:spt="100" style="position:absolute;left:3037722;top:4543655;height:69613;width:47862;v-text-anchor:middle;" fillcolor="#000000" filled="t" stroked="t" coordsize="47862,69613" o:gfxdata="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APY74A&#10;AADcAAAADwAAAAAAAAABACAAAAAiAAAAZHJzL2Rvd25yZXYueG1sUEsBAhQAFAAAAAgAh07iQDMv&#10;BZ47AAAAOQAAABAAAAAAAAAAAQAgAAAADQEAAGRycy9zaGFwZXhtbC54bWxQSwUGAAAAAAYABgBb&#10;AQAAtwMAAAAA&#10;" path="m231,4624c15450,18666,24486,37872,25974,71592l32713,71428c32154,50788,34196,28806,49013,231c40701,14612,32579,29573,29023,58371c19133,15214,9738,14763,231,4625xe">
                <v:path o:connectlocs="231,4624;25974,71592;32713,71428;49013,231;29023,58371;231,4625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45" o:spid="_x0000_s1026" o:spt="100" style="position:absolute;left:3038419;top:4548831;height:65263;width:91373;v-text-anchor:middle;" fillcolor="#000000" filled="t" stroked="t" coordsize="91373,65262" o:gfxdata="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sUmO8AAAA&#10;3AAAAA8AAAAAAAAAAQAgAAAAIgAAAGRycy9kb3ducmV2LnhtbFBLAQIUABQAAAAIAIdO4kAzLwWe&#10;OwAAADkAAAAQAAAAAAAAAAEAIAAAAAsBAABkcnMvc2hhcGV4bWwueG1sUEsFBgAAAAAGAAYAWwEA&#10;ALUDAAAAAA==&#10;" path="m231,231c31706,3321,45717,32879,46592,65855l55016,65649c58590,50748,67302,34154,92721,32194c73577,30091,63617,35031,52006,56283c40602,8602,19579,331,232,231xe">
                <v:path o:connectlocs="231,231;46592,65856;55016,65650;92721,32194;52006,56283;232,231" o:connectangles="0,0,0,0,0,0"/>
                <v:fill on="t" focussize="0,0"/>
                <v:stroke weight="0.0530708661417323pt" color="#000000" joinstyle="round" endcap="round"/>
                <v:imagedata o:title=""/>
                <o:lock v:ext="edit" aspectratio="f"/>
              </v:shape>
              <v:shape id="Freeform: Shape 346" o:spid="_x0000_s1026" o:spt="100" style="position:absolute;left:2615948;top:4535122;height:78315;width:82671;v-text-anchor:middle;" fillcolor="#000000" filled="t" stroked="f" coordsize="82670,78315" o:gfxdata="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LoJrgAAADcAAAA&#10;DwAAAAAAAAABACAAAAAiAAAAZHJzL2Rvd25yZXYueG1sUEsBAhQAFAAAAAgAh07iQDMvBZ47AAAA&#10;OQAAABAAAAAAAAAAAQAgAAAABwEAAGRycy9zaGFwZXhtbC54bWxQSwUGAAAAAAYABgBbAQAAsQMA&#10;AAAA&#10;" path="m85491,41176c74664,36699,51891,41356,44995,59757c47131,23517,33896,11119,21803,1491c37553,19092,45071,32963,39023,64417c33020,45666,17609,37478,1491,44495c24675,40311,35141,63491,36251,77629l42654,78366c47665,66261,49573,42419,85492,41176xe">
                <v:path o:connectlocs="85492,41176;44995,59757;21803,1491;39023,64417;1491,44495;36251,77629;42654,78366;85493,41176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47" o:spid="_x0000_s1026" o:spt="100" style="position:absolute;left:2598263;top:4521590;height:91368;width:78320;v-text-anchor:middle;" fillcolor="#000000" filled="t" stroked="f" coordsize="78319,91367" o:gfxdata="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QP+4vQAA&#10;ANwAAAAPAAAAAAAAAAEAIAAAACIAAABkcnMvZG93bnJldi54bWxQSwECFAAUAAAACACHTuJAMy8F&#10;njsAAAA5AAAAEAAAAAAAAAABACAAAAAMAQAAZHJzL3NoYXBleG1sLnhtbFBLBQYAAAAABgAGAFsB&#10;AAC2AwAAAAA=&#10;" path="m1491,36000c13043,41526,24297,46853,33704,75002c35946,49960,32447,26482,23762,1491c29869,13056,39688,27493,39967,79275c51212,50199,62197,38701,77269,35847c55152,47533,48909,65360,44556,90054l29205,88290c30248,65511,18727,49269,1491,36001xe">
                <v:path o:connectlocs="1491,36000;33704,75002;23762,1491;39967,79275;77269,35847;44556,90054;29205,88290;1491,36001" o:connectangles="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48" o:spid="_x0000_s1026" o:spt="100" style="position:absolute;left:2579240;top:4531005;height:78315;width:78320;v-text-anchor:middle;" fillcolor="#000000" filled="t" stroked="t" coordsize="78319,78315" o:gfxdata="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kWovvQAA&#10;ANwAAAAPAAAAAAAAAAEAIAAAACIAAABkcnMvZG93bnJldi54bWxQSwECFAAUAAAACACHTuJAMy8F&#10;njsAAAA5AAAAEAAAAAAAAAABACAAAAAMAQAAZHJzL3NoYXBleG1sLnhtbFBLBQYAAAAABgAGAFsB&#10;AAC2AwAAAAA=&#10;" path="m238,32676c15576,36058,34262,58608,34972,77037l47248,78449c52499,45527,60096,23358,79104,238c62569,15212,49675,37814,44430,67815c42615,45266,38197,25403,20478,19277c33315,25388,38717,40127,38104,65779c29328,44712,17186,34257,238,32677xe">
                <v:path o:connectlocs="238,32676;34972,77037;47248,78449;79105,238;44430,67815;20478,19277;38104,65779;238,32677" o:connectangles="0,0,0,0,0,0,0,0"/>
                <v:fill on="t" focussize="0,0"/>
                <v:stroke weight="0.0546456692913386pt" color="#000000" joinstyle="round"/>
                <v:imagedata o:title=""/>
                <o:lock v:ext="edit" aspectratio="f"/>
              </v:shape>
              <v:shape id="Freeform: Shape 349" o:spid="_x0000_s1026" o:spt="100" style="position:absolute;left:2649379;top:4526770;height:87017;width:78320;v-text-anchor:middle;" fillcolor="#000000" filled="t" stroked="t" coordsize="78319,87016" o:gfxdata="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TCfC/&#10;AAAA3AAAAA8AAAAAAAAAAQAgAAAAIgAAAGRycy9kb3ducmV2LnhtbFBLAQIUABQAAAAIAIdO4kAz&#10;LwWeOwAAADkAAAAQAAAAAAAAAAEAIAAAAA4BAABkcnMvc2hhcGV4bWwueG1sUEsFBgAAAAAGAAYA&#10;WwEAALgDAAAAAA==&#10;" path="m717,40132c9082,53058,17866,65079,15760,87121l37492,89619c41026,71027,50872,54808,81656,67262c66414,58380,46305,54407,34512,82112c37770,54001,47325,35432,60889,22936c45941,34143,34622,52086,28501,79675c21313,26047,10779,16989,238,238c12095,20907,24072,43999,21907,79267c15440,55678,8412,49178,718,40134xe">
                <v:path o:connectlocs="717,40132;15760,87122;37492,89620;81657,67262;34512,82112;60889,22936;28501,79675;238,238;21907,79267;718,40134" o:connectangles="0,0,0,0,0,0,0,0,0,0"/>
                <v:fill on="t" focussize="0,0"/>
                <v:stroke weight="0.0546456692913386pt" color="#000000" joinstyle="round" endcap="round"/>
                <v:imagedata o:title=""/>
                <o:lock v:ext="edit" aspectratio="f"/>
              </v:shape>
              <v:shape id="Freeform: Shape 350" o:spid="_x0000_s1026" o:spt="100" style="position:absolute;left:2615354;top:4572064;height:39158;width:78320;v-text-anchor:middle;" fillcolor="#000000" filled="t" stroked="t" coordsize="78319,39157" o:gfxdata="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SsE0vQAA&#10;ANwAAAAPAAAAAAAAAAEAIAAAACIAAABkcnMvZG93bnJldi54bWxQSwECFAAUAAAACACHTuJAMy8F&#10;njsAAAA5AAAAEAAAAAAAAAABACAAAAAMAQAAZHJzL3NoYXBleG1sLnhtbFBLBQYAAAAABgAGAFsB&#10;AAC2AwAAAAA=&#10;" path="m238,28425c17165,13494,39202,21278,39035,40575l53695,42261c55750,26581,53022,9635,78799,238c63418,3124,51411,11352,48969,34728c41482,2379,19276,6526,13325,25562c18527,11265,38483,5338,43171,31964c36664,23907,23305,6086,238,28426xe">
                <v:path o:connectlocs="238,28425;39035,40576;53695,42262;78800,238;48969,34728;13325,25562;43171,31964;238,28426" o:connectangles="0,0,0,0,0,0,0,0"/>
                <v:fill on="t" focussize="0,0"/>
                <v:stroke weight="0.0546456692913386pt" color="#000000" joinstyle="round" endcap="round"/>
                <v:imagedata o:title=""/>
                <o:lock v:ext="edit" aspectratio="f"/>
              </v:shape>
              <v:shape id="Freeform: Shape 351" o:spid="_x0000_s1026" o:spt="100" style="position:absolute;left:2632155;top:4536493;height:73964;width:47862;v-text-anchor:middle;" fillcolor="#000000" filled="t" stroked="t" coordsize="47862,73964" o:gfxdata="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fjBr4A&#10;AADcAAAADwAAAAAAAAABACAAAAAiAAAAZHJzL2Rvd25yZXYueG1sUEsBAhQAFAAAAAgAh07iQDMv&#10;BZ47AAAAOQAAABAAAAAAAAAAAQAgAAAADQEAAGRycy9zaGFwZXhtbC54bWxQSwUGAAAAAAYABgBb&#10;AQAAtwMAAAAA&#10;" path="m49879,9263c32964,22259,21913,41126,17262,75587l10363,74794c12850,53671,12792,30929,238,238c7434,15762,14380,31864,15360,61741c29505,18380,39185,18790,49879,9266xe">
                <v:path o:connectlocs="49879,9263;17262,75587;10363,74794;238,238;15360,61741;49879,9266" o:connectangles="0,0,0,0,0,0"/>
                <v:fill on="t" focussize="0,0"/>
                <v:stroke weight="0.0546456692913386pt" color="#000000" joinstyle="round" endcap="round"/>
                <v:imagedata o:title=""/>
                <o:lock v:ext="edit" aspectratio="f"/>
              </v:shape>
              <v:shape id="Freeform: Shape 352" o:spid="_x0000_s1026" o:spt="100" style="position:absolute;left:5156374;top:4259648;height:95718;width:30458;v-text-anchor:middle;" fillcolor="#000000" filled="t" stroked="f" coordsize="30457,95718" o:gfxdata="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Y5ywvQAA&#10;ANwAAAAPAAAAAAAAAAEAIAAAACIAAABkcnMvZG93bnJldi54bWxQSwECFAAUAAAACACHTuJAMy8F&#10;njsAAAA5AAAAEAAAAAAAAAABACAAAAAMAQAAZHJzL3NoYXBleG1sLnhtbFBLBQYAAAAABgAGAFsB&#10;AAC2AwAAAAA=&#10;" path="m6168,1561l29216,2675,24609,97934,1561,96820xe">
                <v:path o:connectlocs="6168,1561;29216,2675;24609,97934;1561,96820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53" o:spid="_x0000_s1026" o:spt="100" style="position:absolute;left:5050996;top:4266873;height:56561;width:130533;v-text-anchor:middle;" fillcolor="#000000" filled="t" stroked="f" coordsize="130532,56560" o:gfxdata="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XYpvQAA&#10;ANwAAAAPAAAAAAAAAAEAIAAAACIAAABkcnMvZG93bnJldi54bWxQSwECFAAUAAAACACHTuJAMy8F&#10;njsAAAA5AAAAEAAAAAAAAAABACAAAAAMAQAAZHJzL3NoYXBleG1sLnhtbFBLBQYAAAAABgAGAFsB&#10;AAC2AwAAAAA=&#10;" path="m6058,1906l129152,46015,125000,57600,1906,13491xe">
                <v:path o:connectlocs="6058,1906;129152,46015;125000,57601;1906,13491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54" o:spid="_x0000_s1026" o:spt="100" style="position:absolute;left:5049492;top:4237540;height:56561;width:130533;v-text-anchor:middle;" fillcolor="#000000" filled="t" stroked="f" coordsize="130532,56560" o:gfxdata="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w7l2/&#10;AAAA3AAAAA8AAAAAAAAAAQAgAAAAIgAAAGRycy9kb3ducmV2LnhtbFBLAQIUABQAAAAIAIdO4kAz&#10;LwWeOwAAADkAAAAQAAAAAAAAAAEAIAAAAA4BAABkcnMvc2hhcGV4bWwueG1sUEsFBgAAAAAGAAYA&#10;WwEAALgDAAAAAA==&#10;" path="m6058,1906l129152,46015,125000,57600,1906,13491xe">
                <v:path o:connectlocs="6058,1906;129152,46015;125000,57601;1906,13491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55" o:spid="_x0000_s1026" o:spt="100" style="position:absolute;left:5469649;top:4353003;height:160981;width:91373;v-text-anchor:middle;" fillcolor="#000000" filled="t" stroked="f" coordsize="91373,160980" o:gfxdata="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ot+G/&#10;AAAA3AAAAA8AAAAAAAAAAQAgAAAAIgAAAGRycy9kb3ducmV2LnhtbFBLAQIUABQAAAAIAIdO4kAz&#10;LwWeOwAAADkAAAAQAAAAAAAAAAEAIAAAAA4BAABkcnMvc2hhcGV4bWwueG1sUEsFBgAAAAAGAAYA&#10;WwEAALgDAAAAAA==&#10;" path="m71273,1491l92802,11458,23019,162149,1491,152182xe">
                <v:path o:connectlocs="71273,1491;92802,11458;23019,162150;1491,152182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56" o:spid="_x0000_s1026" o:spt="100" style="position:absolute;left:5482476;top:4370362;height:60912;width:95724;v-text-anchor:middle;" fillcolor="#000000" filled="t" stroked="f" coordsize="95724,60911" o:gfxdata="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ThQNvQAA&#10;ANwAAAAPAAAAAAAAAAEAIAAAACIAAABkcnMvZG93bnJldi54bWxQSwECFAAUAAAACACHTuJAMy8F&#10;njsAAAA5AAAAEAAAAAAAAAABACAAAAAMAQAAZHJzL3NoYXBleG1sLnhtbFBLBQYAAAAABgAGAFsB&#10;AAC2AwAAAAA=&#10;" path="m11455,1491l97572,41363,87603,62890,1491,23018xe">
                <v:path o:connectlocs="11455,1491;97572,41363;87603,62891;1491,23018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57" o:spid="_x0000_s1026" o:spt="100" style="position:absolute;left:4202470;top:4286773;height:78315;width:17404;v-text-anchor:middle;" fillcolor="#000000" filled="t" stroked="f" coordsize="17404,78315" o:gfxdata="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w/thvQAA&#10;ANwAAAAPAAAAAAAAAAEAIAAAACIAAABkcnMvZG93bnJldi54bWxQSwECFAAUAAAACACHTuJAMy8F&#10;njsAAAA5AAAAEAAAAAAAAAABACAAAAAMAQAAZHJzL3NoYXBleG1sLnhtbFBLBQYAAAAABgAGAFsB&#10;AAC2AwAAAAA=&#10;" path="m1491,2153l12538,1491,17177,78822,6129,79485xe">
                <v:path o:connectlocs="1491,2153;12538,1491;17177,78822;6129,79485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58" o:spid="_x0000_s1026" o:spt="100" style="position:absolute;left:4186893;top:4302362;height:13053;width:43511;v-text-anchor:middle;" fillcolor="#000000" filled="t" stroked="f" coordsize="43510,13052" o:gfxdata="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Quc8ugAAANwA&#10;AAAPAAAAAAAAAAEAIAAAACIAAABkcnMvZG93bnJldi54bWxQSwECFAAUAAAACACHTuJAMy8FnjsA&#10;AAA5AAAAEAAAAAAAAAABACAAAAAJAQAAZHJzL3NoYXBleG1sLnhtbFBLBQYAAAAABgAGAFsBAACz&#10;AwAAAAA=&#10;" path="m1491,4141l45680,1491,46343,12538,2153,15188xe">
                <v:path o:connectlocs="1491,4141;45681,1491;46344,12538;2153,15189" o:connectangles="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59" o:spid="_x0000_s1026" o:spt="100" style="position:absolute;left:4498880;top:4040656;height:226243;width:95724;v-text-anchor:middle;" fillcolor="#552200" filled="t" stroked="f" coordsize="95724,226243" o:gfxdata="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Ai5u/&#10;AAAA3AAAAA8AAAAAAAAAAQAgAAAAIgAAAGRycy9kb3ducmV2LnhtbFBLAQIUABQAAAAIAIdO4kAz&#10;LwWeOwAAADkAAAAQAAAAAAAAAAEAIAAAAA4BAABkcnMvc2hhcGV4bWwueG1sUEsFBgAAAAAGAAYA&#10;WwEAALgDAAAAAA==&#10;" path="m48818,1491c84313,34262,84313,34262,96144,82634l96144,227073,1491,225278,1491,80839c13322,32914,13322,32914,48818,1492xe">
                <v:path o:connectlocs="48818,1491;96144,82634;96144,227073;1491,225278;1491,80839;48818,1492" o:connectangles="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60" o:spid="_x0000_s1026" o:spt="100" style="position:absolute;left:4509497;top:4117108;height:156630;width:78320;v-text-anchor:middle;" fillcolor="#000000" filled="t" stroked="f" coordsize="78319,156630" o:gfxdata="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v3q4ugAAANwA&#10;AAAPAAAAAAAAAAEAIAAAACIAAABkcnMvZG93bnJldi54bWxQSwECFAAUAAAACACHTuJAMy8FnjsA&#10;AAA5AAAAEAAAAAAAAAABACAAAAAJAQAAZHJzL3NoYXBleG1sLnhtbFBLBQYAAAAABgAGAFsBAACz&#10;AwAAAAA=&#10;" path="m32625,157977c34123,157092,35115,155342,33841,155830c33367,156012,33229,155719,33215,154500l33198,152936,32415,154417c31985,155231,30962,156312,30142,156819l28652,157740,27933,156853c27538,156365,27147,155763,27064,155514c26981,155265,26342,155632,25644,156330c24457,157517,24186,157599,21456,157599c18767,157599,18580,157545,19093,156915c19589,156305,19561,156269,18838,156583c17897,156991,5257,157121,5012,156725c4922,156578,4528,156537,4138,156634c3658,156752,3114,156318,2452,155286c1501,153805,1476,153548,1494,145646c1516,136595,2168,131374,3877,126622c5368,122475,5713,118826,5029,114461c4473,110916,4535,109917,5282,110378c5489,110507,5660,110409,5660,110158c5660,109908,5872,109836,6131,109996c6485,110215,6539,108345,6349,102417c6210,98089,5886,86701,5630,77112c5259,63285,5037,59393,4555,58305c4221,57550,3880,55953,3797,54757c3674,52984,3762,52581,4284,52581c4855,52581,4891,51500,4626,42241c4336,32101,4346,31901,5135,31901c5885,31901,5957,32276,6205,37439c6351,40485,6471,44941,6471,47340c6471,52001,6651,52986,7500,52986c7796,52986,8395,53488,8832,54101c10023,55774,12324,56268,18637,56209c25094,56147,25704,56040,26234,54881c27294,52565,27530,51842,27784,50148c28295,46740,30688,40698,31959,39605c32763,38914,33230,38043,33425,36866c33585,35900,34044,34908,34467,34612c35043,34207,35170,33753,35004,32688c34885,31921,34745,30977,34694,30592c34643,30206,34475,29763,34318,29607c34162,29451,34149,28715,34288,27972c34427,27229,34352,26392,34113,26105c33843,25779,33807,25045,34017,24116l34349,22643,32879,22871c31317,23114,30632,23378,28367,24606c26501,25618,25934,25601,25934,24533c25934,23996,26805,22817,28168,21507c30347,19413,30755,19222,35058,18271c36519,17948,36741,17730,37289,16073c37623,15061,38672,12834,39620,11125c40568,9415,41344,7854,41344,7655c41344,7456,41708,6963,42155,6559c42600,6156,42965,5595,42965,5314c42965,4703,46902,1491,47651,1491c48484,1491,50552,3421,50797,4426c50919,4930,51222,6146,51469,7127c51937,8988,51652,12439,51029,12439c50832,12439,50670,11857,50670,11146c50670,9612,49101,7112,48237,7267c47403,7417,47241,9685,47963,11095c48285,11722,48679,13558,48839,15175l49130,18114,51987,20970c53559,22542,55180,24007,55592,24227c56574,24753,57623,26816,57315,27618c56940,28594,56214,28370,55462,27048c55068,26356,54297,25731,53637,25571c53009,25418,52135,25046,51695,24745c51255,24444,50753,24197,50580,24197c49922,24197,50300,26075,51094,26755c51809,27367,51901,27826,51757,30086l51591,32706,53665,34780c54806,35921,56395,37189,57198,37598c60629,39349,61275,42105,61155,54469c61060,64049,61070,64161,62118,66772c62699,68222,63391,70368,63655,71540c63988,73022,64686,74342,65941,75868c67838,78170,67651,78090,72614,78729c73643,78862,74829,79245,75250,79580c75958,80147,75911,80174,74595,79949l73176,79706,74696,80617c75532,81119,76217,81680,76217,81865c76217,82343,69358,81460,67600,80756c67059,80539,66890,80674,66890,81326c66890,81888,66633,82181,66138,82181c65643,82181,65251,82627,64989,83498c64590,84826,64435,84901,63139,84397c62606,84190,62430,84325,62430,84942c62430,86182,62002,87046,61388,87046c61085,87046,60494,87822,60073,88769l59309,90493,58373,88934,57438,87375,56505,89667c55993,90928,55172,92609,54681,93402l53790,94844,53332,93724,52875,92604,52107,94305c51686,95240,51161,96117,50941,96253c50222,96697,50985,91034,52071,87879c53777,82916,54662,77006,54867,69205c54969,65302,54930,60741,54779,59068l54505,56027,53596,57447c52167,59680,51772,61755,52053,65556c52803,75710,52804,75930,52105,78337c51727,79636,50073,83359,48428,86610c44578,94221,43776,97060,43494,104076c43248,110219,43624,112897,46080,122525c48569,132278,51637,139873,55330,145429c58183,149719,58973,150069,66182,150236c69472,150312,72084,150505,71985,150665c71887,150824,73549,151174,75678,151443c81561,152186,81728,152707,76088,152721c71396,152734,71302,152752,71569,153591c71840,154447,71818,154449,64752,154295l57662,154140,58931,154957,60200,155774,58060,155898c56846,155968,56024,156186,56158,156404c56560,157054,51062,156843,48149,156097c45738,155479,45156,155463,43081,155953c41791,156257,40006,156524,39114,156546c38222,156568,36938,156889,36261,157260c34778,158074,31303,158759,32626,157978xm21779,150316c24067,146922,25486,140155,26952,125657c27500,120243,28160,114130,28421,112073c29239,105598,29051,95389,27981,88263c27462,84806,27018,79971,26995,77517c26938,71699,27918,68570,31485,63170c34326,58869,35014,57045,34490,55209c34256,54391,34071,54196,33919,54608l32787,57788c31991,60046,31556,60620,29211,62501c27743,63679,25904,64963,25123,65354c24343,65746,22875,66669,21862,67406c20848,68143,19115,68968,18009,69239c14851,70014,12577,71226,11928,72481c11562,73187,11336,74797,11336,76686c11336,78370,11190,79748,11012,79748c10630,79748,9728,77394,9681,76272c9655,75691,9510,75802,9111,76706l8574,77923,8285,76383c8125,75536,8115,74076,8263,73139c8503,71606,8474,71516,7968,72246c7488,72939,7512,75689,8133,91101c8533,101025,8870,109453,8882,109831c8900,110294,9168,110466,9715,110361c10686,110174,10673,110117,10781,115227c10914,121530,11138,122790,12497,124934c14010,127319,15126,130590,16171,135703c17014,139825,17825,147082,17825,150506c17825,151656,17946,152719,18094,152867c18548,153320,20811,151754,21780,150316xm8654,67909c9278,67499,8729,67114,7948,67414c7557,67564,7286,68113,7293,68742c7306,69748,7332,69764,7766,69002c8018,68556,8418,68064,8654,67909xm8315,64351c8360,63787,8530,63006,8694,62616c8869,62195,8812,61907,8551,61907c8255,61907,8233,61589,8485,60927c8847,59974,8421,59474,7248,59474c6815,59474,6773,61596,7144,64686c7356,66450,7482,66718,7819,66116c8047,65709,8270,64914,8316,64351xe">
                <v:path o:connectlocs="32625,157977;33841,155830;33215,154500;33198,152936;32415,154417;30142,156819;28652,157740;27933,156853;27064,155514;25644,156330;21456,157599;19093,156915;18838,156583;5012,156725;4138,156634;2452,155286;1494,145646;3877,126622;5029,114461;5282,110378;5660,110158;6131,109996;6349,102417;5630,77112;4555,58305;3797,54757;4284,52581;4626,42241;5135,31901;6205,37439;6471,47340;7500,52986;8832,54101;18637,56209;26234,54881;27784,50148;31959,39605;33425,36866;34467,34612;35004,32688;34694,30592;34318,29607;34288,27972;34113,26105;34017,24116;34349,22643;32879,22871;28367,24606;25934,24533;28168,21507;35058,18271;37289,16073;39620,11125;41344,7655;42155,6559;42965,5314;47651,1491;50797,4426;51469,7127;51029,12439;50670,11146;48237,7267;47963,11095;48839,15175;49130,18114;51987,20970;55592,24227;57315,27618;55462,27048;53637,25571;51695,24745;50580,24197;51094,26755;51757,30086;51591,32706;53665,34780;57198,37598;61155,54469;62118,66772;63655,71540;65941,75868;72614,78729;75250,79580;74595,79949;73176,79706;74696,80617;76217,81865;67600,80756;66890,81326;66138,82181;64989,83498;63139,84397;62430,84942;61388,87046;60073,88769;59309,90493;58373,88934;57438,87375;56505,89667;54681,93402;53790,94844;53332,93724;52875,92604;52107,94305;50941,96253;52071,87879;54867,69205;54779,59068;54505,56027;53596,57447;52053,65556;52105,78337;48428,86610;43494,104076;46080,122525;55330,145429;66182,150236;71985,150665;75678,151443;76088,152721;71569,153591;64752,154295;57662,154140;58931,154957;60200,155774;58060,155898;56158,156404;48149,156097;43081,155953;39114,156546;36261,157260;32626,157978;21779,150316;26952,125657;28421,112073;27981,88263;26995,77517;31485,63170;34490,55209;33919,54608;32787,57788;29211,62501;25123,65354;21862,67406;18009,69239;11928,72481;11336,76686;11012,79748;9681,76272;9111,76706;8574,77923;8285,76383;8263,73139;7968,72246;8133,91101;8882,109831;9715,110361;10781,115227;12497,124934;16171,135703;17825,150506;18094,152867;21780,150316;8654,67909;7948,67414;7293,68742;7766,69002;8654,67909;8315,64351;8694,62616;8551,61907;8485,60927;7248,59474;7144,64686;7819,66116;8316,6435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361" o:spid="_x0000_s1026" o:spt="100" style="position:absolute;left:2985540;top:4585023;height:34807;width:43511;v-text-anchor:middle;" fillcolor="#000000" filled="t" stroked="t" coordsize="43510,34806" o:gfxdata="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BJxu/&#10;AAAA3AAAAA8AAAAAAAAAAQAgAAAAIgAAAGRycy9kb3ducmV2LnhtbFBLAQIUABQAAAAIAIdO4kAz&#10;LwWeOwAAADkAAAAQAAAAAAAAAAEAIAAAAA4BAABkcnMvc2hhcGV4bWwueG1sUEsFBgAAAAAGAAYA&#10;WwEAALgDAAAAAA==&#10;" path="m15144,1294c15144,1294,13535,664,11581,1189c7384,2317,3289,6201,1635,10728c-1460,19201,1858,28722,7040,31201c8833,31815,10005,30942,10005,30942c10005,30942,10540,31672,11457,32376c12897,33506,15292,33783,16755,33385c18158,34610,20146,34976,22538,35032c24724,35093,26600,34563,27580,33557c27580,33557,29025,34161,30069,34102c32692,33955,34628,32619,35416,31240c35416,31240,36748,31836,38391,30983c44062,28041,48240,18398,43153,7976c41058,3685,36514,1456,33461,903c31217,497,29105,21,25150,1060c21700,519,18944,468,15145,1294xe">
                <v:path o:connectlocs="15144,1294;11581,1189;1635,10728;7040,31201;10005,30942;11457,32376;16755,33385;22538,35033;27580,33557;30069,34102;35416,31240;38391,30983;43153,7976;33461,903;25150,1060;15145,1294" o:connectangles="0,0,0,0,0,0,0,0,0,0,0,0,0,0,0,0"/>
                <v:fill on="t" opacity="32768f" focussize="0,0"/>
                <v:stroke weight="0.0761417322834646pt" color="#000000" joinstyle="miter"/>
                <v:imagedata o:title=""/>
                <o:lock v:ext="edit" aspectratio="f"/>
              </v:shape>
              <v:shape id="Freeform: Shape 362" o:spid="_x0000_s1026" o:spt="100" style="position:absolute;left:2992780;top:4609171;height:8702;width:30458;v-text-anchor:middle;" fillcolor="#000000" filled="t" stroked="t" coordsize="30457,8701" o:gfxdata="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UhSr4A&#10;AADcAAAADwAAAAAAAAABACAAAAAiAAAAZHJzL2Rvd25yZXYueG1sUEsBAhQAFAAAAAgAh07iQDMv&#10;BZ47AAAAOQAAABAAAAAAAAAAAQAgAAAADQEAAGRycy9zaGFwZXhtbC54bWxQSwUGAAAAAAYABgBb&#10;AQAAtwMAAAAA&#10;" path="m31678,5393c31696,8314,24637,10726,15910,10781c7183,10837,93,8513,74,5593c56,2672,7116,259,15843,204c24570,149,31659,2472,31678,5393xe">
                <v:path o:connectlocs="31679,5393;15910,10782;74,5593;15843,204;31679,5393" o:connectangles="0,0,0,0,0"/>
                <v:fill on="t" opacity="38010f" focussize="0,0"/>
                <v:stroke weight="0.00826771653543307pt" color="#000000" opacity="40632f" joinstyle="miter"/>
                <v:imagedata o:title=""/>
                <o:lock v:ext="edit" aspectratio="f"/>
              </v:shape>
              <v:shape id="Freeform: Shape 363" o:spid="_x0000_s1026" o:spt="100" style="position:absolute;left:2985837;top:4585320;height:34807;width:43511;v-text-anchor:middle;" fillcolor="#000000" filled="t" stroked="t" coordsize="43510,34806" o:gfxdata="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17LK8AAAA&#10;3AAAAA8AAAAAAAAAAQAgAAAAIgAAAGRycy9kb3ducmV2LnhtbFBLAQIUABQAAAAIAIdO4kAzLwWe&#10;OwAAADkAAAAQAAAAAAAAAAEAIAAAAAsBAABkcnMvc2hhcGV4bWwueG1sUEsFBgAAAAAGAAYAWwEA&#10;ALUDAAAAAA==&#10;" path="m14847,997c14847,997,13238,366,11284,892c7087,2020,2992,5904,1338,10431c-1757,18904,1561,28425,6743,30904c8536,31518,9708,30645,9708,30645c9708,30645,10243,31375,11160,32079c12600,33209,14995,33486,16458,33088c17861,34313,19849,34679,22241,34735c24427,34796,26303,34266,27283,33260c27283,33260,28728,33864,29772,33805c32395,33658,34331,32322,35119,30943c35119,30943,36451,31539,38094,30686c43765,27744,47943,18101,42856,7679c40761,3388,36217,1159,33164,606c30920,200,28808,-276,24853,763c21403,222,18647,171,14848,997xe">
                <v:path o:connectlocs="14847,997;11284,892;1338,10431;6743,30904;9708,30645;11160,32079;16458,33088;22241,34735;27283,33260;29772,33805;35119,30943;38094,30686;42856,7679;33164,606;24853,763;14848,997" o:connectangles="0,0,0,0,0,0,0,0,0,0,0,0,0,0,0,0"/>
                <v:fill on="t" focussize="0,0"/>
                <v:stroke weight="0.00826771653543307pt" color="#000000" joinstyle="miter"/>
                <v:imagedata o:title=""/>
                <o:lock v:ext="edit" aspectratio="f"/>
              </v:shape>
              <v:shape id="Freeform: Shape 364" o:spid="_x0000_s1026" o:spt="100" style="position:absolute;left:2985839;top:4585642;height:30456;width:17404;v-text-anchor:middle;" fillcolor="#000000" filled="t" stroked="t" coordsize="17404,30455" o:gfxdata="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HPL/vQAA&#10;ANwAAAAPAAAAAAAAAAEAIAAAACIAAABkcnMvZG93bnJldi54bWxQSwECFAAUAAAACACHTuJAMy8F&#10;njsAAAA5AAAAEAAAAAAAAAABACAAAAAMAQAAZHJzL3NoYXBleG1sLnhtbFBLBQYAAAAABgAGAFsB&#10;AAC2AwAAAAA=&#10;" path="m20278,43c18588,45,16864,237,14845,676c14845,676,13236,46,11282,571c7086,1700,2991,5582,1337,10109c-1758,18583,1559,28104,6742,30583c8534,31197,9707,30324,9707,30324c9707,30324,10242,31053,11159,31757c12598,32888,14993,33164,16457,32766c17727,33876,19478,34280,21574,34388l21357,68c20997,52,20639,43,20278,43xe">
                <v:path o:connectlocs="20278,43;14845,676;11282,571;1337,10109;6742,30584;9707,30324;11159,31758;16457,32767;21574,34389;21357,68;20278,43" o:connectangles="0,0,0,0,0,0,0,0,0,0,0"/>
                <v:fill on="t" focussize="0,0"/>
                <v:stroke weight="0.00826771653543307pt" color="#000000" joinstyle="miter"/>
                <v:imagedata o:title=""/>
                <o:lock v:ext="edit" aspectratio="f"/>
              </v:shape>
              <v:shape id="Freeform: Shape 365" o:spid="_x0000_s1026" o:spt="100" style="position:absolute;left:3008511;top:4586298;height:30456;width:13053;v-text-anchor:middle;" fillcolor="#000000" filled="t" stroked="t" coordsize="13053,30455" o:gfxdata="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hi9xvQAA&#10;ANwAAAAPAAAAAAAAAAEAIAAAACIAAABkcnMvZG93bnJldi54bWxQSwECFAAUAAAACACHTuJAMy8F&#10;njsAAAA5AAAAEAAAAAAAAAABACAAAAAMAQAAZHJzL3NoYXBleG1sLnhtbFBLBQYAAAAABgAGAFsB&#10;AAC2AwAAAAA=&#10;" path="m2290,122c1798,123,1300,151,796,202l41,964c41,964,3870,7169,5010,14486c5876,20041,4485,28947,3764,32919c4091,32734,4376,32523,4610,32283c4610,32283,6055,32887,7099,32828c9722,32681,11658,31345,12445,29966l12457,29971c14207,25185,16278,18823,15928,14504c14663,3515,8097,112,2290,123xe">
                <v:path o:connectlocs="2290,122;796,202;41,964;5010,14486;3764,32920;4610,32284;7099,32829;12445,29966;12457,29971;15928,14504;2290,123" o:connectangles="0,0,0,0,0,0,0,0,0,0,0"/>
                <v:fill on="t" focussize="0,0"/>
                <v:stroke weight="0.00826771653543307pt" color="#000000" joinstyle="miter"/>
                <v:imagedata o:title=""/>
                <o:lock v:ext="edit" aspectratio="f"/>
              </v:shape>
              <v:shape id="Freeform: Shape 366" o:spid="_x0000_s1026" o:spt="100" style="position:absolute;left:2991416;top:4586092;height:30456;width:13053;v-text-anchor:middle;" fillcolor="#000000" filled="t" stroked="t" coordsize="13053,30455" o:gfxdata="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SxBr4A&#10;AADcAAAADwAAAAAAAAABACAAAAAiAAAAZHJzL2Rvd25yZXYueG1sUEsBAhQAFAAAAAgAh07iQDMv&#10;BZ47AAAAOQAAABAAAAAAAAAAAQAgAAAADQEAAGRycy9zaGFwZXhtbC54bWxQSwUGAAAAAAYABgBb&#10;AQAAtwMAAAAA&#10;" path="m14565,38c13937,51,12503,778,12503,778c12503,778,-214,18,129,14242c315,21964,2320,26944,4114,29885l4129,29874c4129,29874,4664,30604,5581,31308c7020,32438,9415,32715,10879,32316c11441,32807,12097,33161,12835,33411c12222,31963,11446,29292,10886,24444c9817,15192,12017,3728,14191,1273c15039,314,14968,30,14565,38xe">
                <v:path o:connectlocs="14565,38;12503,778;129,14242;4114,29885;4129,29874;5581,31309;10879,32317;12835,33412;10886,24444;14191,1273;14565,38" o:connectangles="0,0,0,0,0,0,0,0,0,0,0"/>
                <v:fill on="t" focussize="0,0"/>
                <v:stroke weight="0.00826771653543307pt" color="#000000" joinstyle="miter"/>
                <v:imagedata o:title=""/>
                <o:lock v:ext="edit" aspectratio="f"/>
              </v:shape>
              <v:shape id="Freeform: Shape 367" o:spid="_x0000_s1026" o:spt="100" style="position:absolute;left:2999398;top:4585695;height:30456;width:13053;v-text-anchor:middle;" fillcolor="#000000" filled="t" stroked="t" coordsize="13053,30455" o:gfxdata="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GBSdvQAA&#10;ANwAAAAPAAAAAAAAAAEAIAAAACIAAABkcnMvZG93bnJldi54bWxQSwECFAAUAAAACACHTuJAMy8F&#10;njsAAAA5AAAAEAAAAAAAAAABACAAAAAMAQAAZHJzL3NoYXBleG1sLnhtbFBLBQYAAAAABgAGAFsB&#10;AAC2AwAAAAA=&#10;" path="m7820,85c7187,97,6445,424,5516,1213c2554,3724,5,6759,148,17591c260,26101,2016,30772,3236,32984c4613,33994,6475,34309,8680,34361c10865,34422,12742,33892,13722,32886l13740,32894c14584,30311,16073,24321,15511,15416c14886,5527,10717,2150,9671,1048c9115,463,8537,71,7820,85xe">
                <v:path o:connectlocs="7820,85;5516,1213;148,17591;3236,32985;8680,34362;13722,32887;13740,32895;15511,15416;9671,1048;7820,85" o:connectangles="0,0,0,0,0,0,0,0,0,0"/>
                <v:fill on="t" focussize="0,0"/>
                <v:stroke weight="0.00826771653543307pt" color="#000000" joinstyle="miter"/>
                <v:imagedata o:title=""/>
                <o:lock v:ext="edit" aspectratio="f"/>
              </v:shape>
              <v:shape id="Freeform: Shape 368" o:spid="_x0000_s1026" o:spt="100" style="position:absolute;left:3001551;top:4577276;height:8702;width:8702;v-text-anchor:middle;" fillcolor="#000000" filled="t" stroked="t" coordsize="8702,8701" o:gfxdata="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hkfC8AAAA&#10;3AAAAA8AAAAAAAAAAQAgAAAAIgAAAGRycy9kb3ducmV2LnhtbFBLAQIUABQAAAAIAIdO4kAzLwWe&#10;OwAAADkAAAAQAAAAAAAAAAEAIAAAAAsBAABkcnMvc2hhcGV4bWwueG1sUEsFBgAAAAAGAAYAWwEA&#10;ALUDAAAAAA==&#10;" path="m2125,10943c2125,10943,3722,10428,4899,10337c6077,10245,7511,10657,8101,10737c8691,10818,9029,10984,9029,10984c9029,10984,8855,10143,9189,9804c9524,9465,9774,9127,9774,9127c9774,9127,5897,8310,6716,4685c7124,2877,8461,1138,8461,1138c8461,1138,8409,390,7951,300c7530,217,6687,55,6687,55l6099,396c6099,396,4040,3468,3528,6389c3203,8243,2366,9006,2366,9006l97,9694c97,9694,1445,9853,1784,10188c2123,10523,2125,10943,2125,10943xe">
                <v:path o:connectlocs="2125,10944;4899,10338;8101,10738;9029,10985;9189,9805;9774,9128;6716,4685;8461,1138;7951,300;6687,55;6099,396;3528,6389;2366,9007;97,9695;1784,10189;2125,10944" o:connectangles="0,0,0,0,0,0,0,0,0,0,0,0,0,0,0,0"/>
                <v:fill on="t" focussize="0,0"/>
                <v:stroke weight="0.00826771653543307pt" color="#000000" joinstyle="miter"/>
                <v:imagedata o:title=""/>
                <o:lock v:ext="edit" aspectratio="f"/>
              </v:shape>
              <v:shape id="Freeform: Shape 369" o:spid="_x0000_s1026" o:spt="100" style="position:absolute;left:3003574;top:4577714;height:8702;width:4351;v-text-anchor:middle;" fillcolor="#000000" filled="t" stroked="t" coordsize="4351,8701" o:gfxdata="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sNk28AAAA&#10;3AAAAA8AAAAAAAAAAQAgAAAAIgAAAGRycy9kb3ducmV2LnhtbFBLAQIUABQAAAAIAIdO4kAzLwWe&#10;OwAAADkAAAAQAAAAAAAAAAEAIAAAAAsBAABkcnMvc2hhcGV4bWwueG1sUEsFBgAAAAAGAAYAWwEA&#10;ALUDAAAAAA==&#10;" path="m4648,50c4648,50,4016,581,3728,1214c3272,2220,2242,3807,2102,6045c1968,8174,798,9741,102,10495c102,10499,102,10505,102,10505c102,10505,1698,9990,2876,9899c4054,9807,5488,10219,6078,10300c6555,10365,6856,10481,6958,10525c6630,10223,6145,9769,5553,9184c4505,8150,4257,6404,4217,5221c4170,3795,5659,1434,5926,1085c6194,736,6114,235,6114,235l4648,51xe">
                <v:path o:connectlocs="4648,50;3728,1214;2102,6045;102,10496;102,10506;2876,9900;6078,10301;6958,10526;5553,9185;4217,5221;5926,1085;6114,235;4648,51" o:connectangles="0,0,0,0,0,0,0,0,0,0,0,0,0"/>
                <v:fill on="t" focussize="0,0"/>
                <v:stroke weight="0.00826771653543307pt" color="#000000" joinstyle="miter"/>
                <v:imagedata o:title=""/>
                <o:lock v:ext="edit" aspectratio="f"/>
              </v:shape>
              <v:shape id="Freeform: Shape 370" o:spid="_x0000_s1026" o:spt="100" style="position:absolute;left:2711624;top:4578791;height:39158;width:47862;v-text-anchor:middle;" fillcolor="#000000" filled="t" stroked="t" coordsize="47862,39157" o:gfxdata="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bxRrsAAADc&#10;AAAADwAAAAAAAAABACAAAAAiAAAAZHJzL2Rvd25yZXYueG1sUEsBAhQAFAAAAAgAh07iQDMvBZ47&#10;AAAAOQAAABAAAAAAAAAAAQAgAAAACgEAAGRycy9zaGFwZXhtbC54bWxQSwUGAAAAAAYABgBbAQAA&#10;tAMAAAAA&#10;" path="m18042,2003c18042,2003,16361,1230,14241,1672c9688,2620,5074,6519,3029,11255c-798,20119,2164,30495,7549,33462c9427,34228,10733,33367,10733,33367c10733,33367,11260,34180,12197,34988c13666,36284,16208,36727,17796,36391c19219,37787,21321,38299,23874,38505c26205,38705,28243,38254,29352,37239c29352,37239,30859,37973,31978,37974c34790,37978,36940,36668,37866,35243c37866,35243,39254,35962,41061,35152c47302,32355,52357,22308,47560,10860c45585,6146,40866,3486,37638,2709c35265,2137,33037,1499,28748,2366c25095,1576,22153,1353,18043,2003xe">
                <v:path o:connectlocs="18042,2003;14241,1672;3029,11255;7549,33462;10733,33367;12197,34988;17796,36391;23874,38505;29352,37239;31978,37974;37866,35243;41061,35152;47560,10860;37638,2709;28748,2366;18043,2003" o:connectangles="0,0,0,0,0,0,0,0,0,0,0,0,0,0,0,0"/>
                <v:fill on="t" opacity="32768f" focussize="0,0"/>
                <v:stroke weight="0.081496062992126pt" color="#000000" joinstyle="miter"/>
                <v:imagedata o:title=""/>
                <o:lock v:ext="edit" aspectratio="f"/>
              </v:shape>
              <v:shape id="Freeform: Shape 371" o:spid="_x0000_s1026" o:spt="100" style="position:absolute;left:2719218;top:4604943;height:13053;width:30458;v-text-anchor:middle;" fillcolor="#000000" filled="t" stroked="t" coordsize="30457,13052" o:gfxdata="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L7wW/&#10;AAAA3AAAAA8AAAAAAAAAAQAgAAAAIgAAAGRycy9kb3ducmV2LnhtbFBLAQIUABQAAAAIAIdO4kAz&#10;LwWeOwAAADkAAAAQAAAAAAAAAAEAIAAAAA4BAABkcnMvc2hhcGV4bWwueG1sUEsFBgAAAAAGAAYA&#10;WwEAALgDAAAAAA==&#10;" path="m34118,7491c33959,10613,26268,12758,16939,12282c7611,11806,178,8888,337,5766c497,2644,8188,499,17516,975c26845,1451,34278,4368,34118,7491xe">
                <v:path o:connectlocs="34119,7491;16939,12282;337,5766;17516,975;34119,7491" o:connectangles="0,0,0,0,0"/>
                <v:fill on="t" opacity="38010f" focussize="0,0"/>
                <v:stroke weight="0.00881889763779528pt" color="#000000" opacity="40632f" joinstyle="miter"/>
                <v:imagedata o:title=""/>
                <o:lock v:ext="edit" aspectratio="f"/>
              </v:shape>
              <v:shape id="Freeform: Shape 372" o:spid="_x0000_s1026" o:spt="100" style="position:absolute;left:2711956;top:4579123;height:39158;width:47862;v-text-anchor:middle;" fillcolor="#000000" filled="t" stroked="t" coordsize="47862,39157" o:gfxdata="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yToNvQAA&#10;ANwAAAAPAAAAAAAAAAEAIAAAACIAAABkcnMvZG93bnJldi54bWxQSwECFAAUAAAACACHTuJAMy8F&#10;njsAAAA5AAAAEAAAAAAAAAABACAAAAAMAQAAZHJzL3NoYXBleG1sLnhtbFBLBQYAAAAABgAGAFsB&#10;AAC2AwAAAAA=&#10;" path="m17710,1672c17710,1672,16030,899,13910,1340c9356,2289,4743,6187,2698,10923c-1130,19787,1832,30163,7217,33131c9095,33897,10401,33036,10401,33036c10401,33036,10928,33848,11865,34657c13334,35953,15876,36395,17464,36059c18888,37455,20990,37967,23542,38174c25874,38373,27911,37922,29020,36907c29020,36907,30527,37641,31646,37643c34458,37646,36609,36337,37535,34912c37535,34912,38922,35630,40730,34820c46970,32024,52025,21976,47228,10529c45253,5815,40534,3155,37306,2377c34934,1805,32706,1167,28416,2035c24763,1245,21822,1021,17711,1672xe">
                <v:path o:connectlocs="17710,1672;13910,1340;2698,10923;7217,33131;10401,33036;11865,34657;17464,36059;23542,38174;29020,36907;31646,37643;37535,34912;40730,34820;47228,10529;37306,2377;28416,2035;17711,1672" o:connectangles="0,0,0,0,0,0,0,0,0,0,0,0,0,0,0,0"/>
                <v:fill on="t" focussize="0,0"/>
                <v:stroke weight="0.00881889763779528pt" color="#000000" joinstyle="miter"/>
                <v:imagedata o:title=""/>
                <o:lock v:ext="edit" aspectratio="f"/>
              </v:shape>
              <v:shape id="Freeform: Shape 373" o:spid="_x0000_s1026" o:spt="100" style="position:absolute;left:2711958;top:4579306;height:34807;width:21755;v-text-anchor:middle;" fillcolor="#000000" filled="t" stroked="t" coordsize="21755,34806" o:gfxdata="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PF8vQAA&#10;ANwAAAAPAAAAAAAAAAEAIAAAACIAAABkcnMvZG93bnJldi54bWxQSwECFAAUAAAACACHTuJAMy8F&#10;njsAAAA5AAAAEAAAAAAAAAABACAAAAAMAQAAZHJzL3NoYXBleG1sLnhtbFBLBQYAAAAABgAGAFsB&#10;AAC2AwAAAAA=&#10;" path="m23552,1145c21746,1044,19891,1143,17708,1488c17708,1488,16027,716,13907,1158c9354,2106,4741,6003,2696,10740c-1132,19604,1829,29980,7215,32947c9093,33713,10399,32852,10399,32852c10399,32852,10926,33665,11863,34473c13331,35769,15873,36212,17461,35876c18751,37140,20597,37679,22830,37923l24703,1238c24320,1198,23937,1167,23552,1145xe">
                <v:path o:connectlocs="23552,1145;17708,1488;13907,1158;2696,10740;7215,32947;10399,32852;11863,34473;17461,35877;22830,37924;24703,1238;23552,1145" o:connectangles="0,0,0,0,0,0,0,0,0,0,0"/>
                <v:fill on="t" focussize="0,0"/>
                <v:stroke weight="0.00881889763779528pt" color="#000000" joinstyle="miter"/>
                <v:imagedata o:title=""/>
                <o:lock v:ext="edit" aspectratio="f"/>
              </v:shape>
              <v:shape id="Freeform: Shape 374" o:spid="_x0000_s1026" o:spt="100" style="position:absolute;left:2736230;top:4581361;height:34807;width:17404;v-text-anchor:middle;" fillcolor="#000000" filled="t" stroked="t" coordsize="17404,34806" o:gfxdata="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KWX+/&#10;AAAA3AAAAA8AAAAAAAAAAQAgAAAAIgAAAGRycy9kb3ducmV2LnhtbFBLAQIUABQAAAAIAIdO4kAz&#10;LwWeOwAAADkAAAAQAAAAAAAAAAEAIAAAAA4BAABkcnMvc2hhcGV4bWwueG1sUEsFBgAAAAAGAAYA&#10;WwEAALgDAAAAAA==&#10;" path="m4240,164c3714,134,3180,133,2638,157l1785,925c1785,925,5495,7790,6266,15678c6850,21668,4817,31098,3803,35297c4164,35121,4482,34912,4746,34670c4746,34670,6253,35404,7372,35406c10184,35409,12334,34100,13261,32675l13273,32680c15436,27674,18039,21003,17930,16367c17252,4547,10445,509,4240,164xe">
                <v:path o:connectlocs="4240,164;2638,157;1785,925;6266,15678;3803,35298;4746,34670;7372,35407;13261,32675;13273,32680;17930,16367;4240,164" o:connectangles="0,0,0,0,0,0,0,0,0,0,0"/>
                <v:fill on="t" focussize="0,0"/>
                <v:stroke weight="0.00881889763779528pt" color="#000000" joinstyle="miter"/>
                <v:imagedata o:title=""/>
                <o:lock v:ext="edit" aspectratio="f"/>
              </v:shape>
              <v:shape id="Freeform: Shape 375" o:spid="_x0000_s1026" o:spt="100" style="position:absolute;left:2717947;top:4580085;height:34807;width:17404;v-text-anchor:middle;" fillcolor="#000000" filled="t" stroked="t" coordsize="17404,34806" o:gfxdata="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G/OS/&#10;AAAA3AAAAA8AAAAAAAAAAQAgAAAAIgAAAGRycy9kb3ducmV2LnhtbFBLAQIUABQAAAAIAIdO4kAz&#10;LwWeOwAAADkAAAAQAAAAAAAAAAEAIAAAAA4BAABkcnMvc2hhcGV4bWwueG1sUEsFBgAAAAAGAAYA&#10;WwEAALgDAAAAAA==&#10;" path="m17391,833c16719,809,15142,1498,15142,1498c15142,1498,1601,-95,1095,15125c820,23387,2657,28832,4394,32084l4410,32074c4410,32074,4937,32886,5874,33694c7342,34990,9884,35433,11472,35097c12043,35656,12723,36074,13496,36386c12930,34802,12264,31900,11963,26686c11388,16734,14442,4620,16915,2130c17881,1158,17822,849,17391,833xe">
                <v:path o:connectlocs="17391,833;15142,1498;1095,15125;4394,32084;4410,32074;5874,33694;11472,35098;13496,36387;11963,26686;16915,2130;17391,833" o:connectangles="0,0,0,0,0,0,0,0,0,0,0"/>
                <v:fill on="t" focussize="0,0"/>
                <v:stroke weight="0.00881889763779528pt" color="#000000" joinstyle="miter"/>
                <v:imagedata o:title=""/>
                <o:lock v:ext="edit" aspectratio="f"/>
              </v:shape>
              <v:shape id="Freeform: Shape 376" o:spid="_x0000_s1026" o:spt="100" style="position:absolute;left:2726449;top:4580155;height:34807;width:17404;v-text-anchor:middle;" fillcolor="#000000" filled="t" stroked="t" coordsize="17404,34806" o:gfxdata="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UYpO/&#10;AAAA3AAAAA8AAAAAAAAAAQAgAAAAIgAAAGRycy9kb3ducmV2LnhtbFBLAQIUABQAAAAIAIdO4kAz&#10;LwWeOwAAADkAAAAQAAAAAAAAAAEAIAAAAA4BAABkcnMvc2hhcGV4bWwueG1sUEsFBgAAAAAGAAYA&#10;WwEAALgDAAAAAA==&#10;" path="m10232,466c9555,440,8742,744,7701,1529c4381,4031,1472,7118,961,18700c558,27800,2148,32899,3316,35337c4725,36500,6695,36952,9049,37142c11380,37342,13418,36891,14527,35876l14546,35885c15605,33177,17564,26867,17509,17319c17448,6713,13200,2849,12150,1608c11593,949,10999,495,10232,465xe">
                <v:path o:connectlocs="10232,466;7701,1529;961,18700;3316,35338;9049,37143;14527,35877;14546,35886;17509,17319;12150,1608;10232,465" o:connectangles="0,0,0,0,0,0,0,0,0,0"/>
                <v:fill on="t" focussize="0,0"/>
                <v:stroke weight="0.00881889763779528pt" color="#000000" joinstyle="miter"/>
                <v:imagedata o:title=""/>
                <o:lock v:ext="edit" aspectratio="f"/>
              </v:shape>
              <v:shape id="Freeform: Shape 377" o:spid="_x0000_s1026" o:spt="100" style="position:absolute;left:2730542;top:4571252;height:8702;width:8702;v-text-anchor:middle;" fillcolor="#000000" filled="t" stroked="t" coordsize="8702,8701" o:gfxdata="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nh8h74A&#10;AADcAAAADwAAAAAAAAABACAAAAAiAAAAZHJzL2Rvd25yZXYueG1sUEsBAhQAFAAAAAgAh07iQDMv&#10;BZ47AAAAOQAAABAAAAAAAAAAAQAgAAAADQEAAGRycy9zaGFwZXhtbC54bWxQSwUGAAAAAAYABgBb&#10;AQAAtwMAAAAA&#10;" path="m2205,11758c2205,11758,3942,11305,5206,11279c6470,11254,7977,11782,8602,11904c9228,12026,9578,12224,9578,12224c9578,12224,9444,11315,9823,10974c10201,10632,10489,10286,10489,10286c10489,10286,6396,9175,7493,5352c8041,3445,9576,1669,9576,1669c9576,1669,9566,867,9082,742c8637,628,7746,403,7746,403l7098,731c7098,731,4709,3887,3982,6977c3521,8938,2580,9702,2580,9702l114,10298c114,10298,1544,10551,1886,10930c2228,11308,2205,11758,2205,11758xe">
                <v:path o:connectlocs="2205,11759;5206,11280;8602,11905;9578,12225;9823,10975;10489,10287;7493,5352;9576,1669;9082,742;7746,403;7098,731;3982,6977;2580,9703;114,10299;1886,10931;2205,11759" o:connectangles="0,0,0,0,0,0,0,0,0,0,0,0,0,0,0,0"/>
                <v:fill on="t" focussize="0,0"/>
                <v:stroke weight="0.00881889763779528pt" color="#000000" joinstyle="miter"/>
                <v:imagedata o:title=""/>
                <o:lock v:ext="edit" aspectratio="f"/>
              </v:shape>
              <v:shape id="Freeform: Shape 378" o:spid="_x0000_s1026" o:spt="100" style="position:absolute;left:2732703;top:4571825;height:8702;width:4351;v-text-anchor:middle;" fillcolor="#000000" filled="t" stroked="t" coordsize="4351,8701" o:gfxdata="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agjb4A&#10;AADcAAAADwAAAAAAAAABACAAAAAiAAAAZHJzL2Rvd25yZXYueG1sUEsBAhQAFAAAAAgAh07iQDMv&#10;BZ47AAAAOQAAABAAAAAAAAAAAQAgAAAADQEAAGRycy9zaGFwZXhtbC54bWxQSwUGAAAAAAYABgBb&#10;AQAAtwMAAAAA&#10;" path="m5542,292c5542,292,4834,820,4488,1479c3939,2525,2741,4158,2454,6541c2181,8808,834,10411,44,11173c44,11177,44,11185,44,11185c44,11185,1781,10732,3045,10706c4309,10681,5816,11209,6441,11331c6947,11430,7262,11573,7368,11626c7037,11283,6546,10768,5949,10107c4893,8937,4735,7057,4765,5791c4802,4264,6537,1832,6845,1476c7152,1119,7098,579,7098,579l5542,292xe">
                <v:path o:connectlocs="5542,292;4488,1479;2454,6541;44,11174;44,11186;3045,10707;6441,11332;7368,11627;5949,10108;4765,5791;6845,1476;7098,579;5542,292" o:connectangles="0,0,0,0,0,0,0,0,0,0,0,0,0"/>
                <v:fill on="t" focussize="0,0"/>
                <v:stroke weight="0.00881889763779528pt" color="#000000" joinstyle="miter"/>
                <v:imagedata o:title=""/>
                <o:lock v:ext="edit" aspectratio="f"/>
              </v:shape>
              <v:shape id="Freeform: Shape 379" o:spid="_x0000_s1026" o:spt="100" style="position:absolute;left:2812306;top:4589021;height:21754;width:30458;v-text-anchor:middle;" fillcolor="#000000" filled="t" stroked="t" coordsize="30457,21754" o:gfxdata="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thJ1&#10;wAAAANwAAAAPAAAAAAAAAAEAIAAAACIAAABkcnMvZG93bnJldi54bWxQSwECFAAUAAAACACHTuJA&#10;My8FnjsAAAA5AAAAEAAAAAAAAAABACAAAAAPAQAAZHJzL3NoYXBleG1sLnhtbFBLBQYAAAAABgAG&#10;AFsBAAC5AwAAAAA=&#10;" path="m11187,1243c11187,1243,10145,763,8831,1037c6008,1625,3147,4042,1879,6978c-494,12474,1342,18908,4681,20747c5845,21222,6655,20688,6655,20688c6655,20688,6981,21192,7562,21694c8473,22497,10049,22772,11034,22564c11916,23429,13220,23747,14802,23875c16248,23998,17511,23719,18199,23089c18199,23089,19133,23545,19827,23546c21570,23548,22904,22736,23478,21853c23478,21853,24338,22298,25459,21796c29328,20062,32463,13833,29489,6735c28264,3812,25339,2163,23337,1680c21866,1326,20485,930,17825,1468c15560,978,13737,839,11188,1242xe">
                <v:path o:connectlocs="11187,1243;8831,1037;1879,6978;4681,20747;6655,20688;7562,21694;11034,22564;14802,23875;18199,23089;19827,23546;23478,21853;25459,21796;29489,6735;23337,1680;17825,1468;11188,1242" o:connectangles="0,0,0,0,0,0,0,0,0,0,0,0,0,0,0,0"/>
                <v:fill on="t" opacity="32768f" focussize="0,0"/>
                <v:stroke weight="0.0504724409448819pt" color="#000000" joinstyle="miter"/>
                <v:imagedata o:title=""/>
                <o:lock v:ext="edit" aspectratio="f"/>
              </v:shape>
              <v:shape id="Freeform: Shape 380" o:spid="_x0000_s1026" o:spt="100" style="position:absolute;left:2817014;top:4605236;height:4351;width:17404;v-text-anchor:middle;" fillcolor="#000000" filled="t" stroked="t" coordsize="17404,4350" o:gfxdata="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0Fs5ugAAANwA&#10;AAAPAAAAAAAAAAEAIAAAACIAAABkcnMvZG93bnJldi54bWxQSwECFAAUAAAACACHTuJAMy8FnjsA&#10;AAA5AAAAEAAAAAAAAAABACAAAAAJAQAAZHJzL3NoYXBleG1sLnhtbFBLBQYAAAAABgAGAFsBAACz&#10;AwAAAAA=&#10;" path="m21154,4645c21055,6581,16286,7911,10503,7615c4719,7320,110,5511,209,3575c308,1639,5077,310,10861,605c16645,901,21253,2710,21154,4645xe">
                <v:path o:connectlocs="21154,4646;10503,7616;209,3575;10861,605;21154,4646" o:connectangles="0,0,0,0,0"/>
                <v:fill on="t" opacity="38010f" focussize="0,0"/>
                <v:stroke weight="0.00551181102362205pt" color="#000000" opacity="40632f" joinstyle="miter"/>
                <v:imagedata o:title=""/>
                <o:lock v:ext="edit" aspectratio="f"/>
              </v:shape>
              <v:shape id="Freeform: Shape 381" o:spid="_x0000_s1026" o:spt="100" style="position:absolute;left:2812511;top:4589227;height:21754;width:30458;v-text-anchor:middle;" fillcolor="#000000" filled="t" stroked="t" coordsize="30457,21754" o:gfxdata="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hQLL4A&#10;AADcAAAADwAAAAAAAAABACAAAAAiAAAAZHJzL2Rvd25yZXYueG1sUEsBAhQAFAAAAAgAh07iQDMv&#10;BZ47AAAAOQAAABAAAAAAAAAAAQAgAAAADQEAAGRycy9zaGFwZXhtbC54bWxQSwUGAAAAAAYABgBb&#10;AQAAtwMAAAAA&#10;" path="m10982,1037c10982,1037,9940,558,8625,831c5802,1419,2941,3836,1673,6772c-700,12268,1136,18702,4475,20542c5639,21017,6449,20483,6449,20483c6449,20483,6776,20987,7357,21488c8267,22292,9843,22566,10828,22358c11711,23223,13014,23541,14597,23669c16042,23793,17305,23513,17993,22884c17993,22884,18927,23339,19621,23340c21365,23342,22698,22531,23272,21647c23272,21647,24132,22092,25253,21590c29122,19856,32257,13627,29283,6529c28059,3607,25133,1957,23131,1475c21661,1120,20279,725,17620,1262c15355,773,13531,634,10982,1037xe">
                <v:path o:connectlocs="10982,1037;8625,831;1673,6772;4475,20542;6449,20483;7357,21488;10828,22358;14597,23669;17993,22884;19621,23340;23272,21647;25253,21590;29283,6529;23131,1475;17620,1262;10982,1037" o:connectangles="0,0,0,0,0,0,0,0,0,0,0,0,0,0,0,0"/>
                <v:fill on="t" focussize="0,0"/>
                <v:stroke weight="0.00551181102362205pt" color="#000000" joinstyle="miter"/>
                <v:imagedata o:title=""/>
                <o:lock v:ext="edit" aspectratio="f"/>
              </v:shape>
              <v:shape id="Freeform: Shape 382" o:spid="_x0000_s1026" o:spt="100" style="position:absolute;left:2812513;top:4589341;height:21754;width:13053;v-text-anchor:middle;" fillcolor="#000000" filled="t" stroked="t" coordsize="13053,21754" o:gfxdata="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KsMtb4A&#10;AADcAAAADwAAAAAAAAABACAAAAAiAAAAZHJzL2Rvd25yZXYueG1sUEsBAhQAFAAAAAgAh07iQDMv&#10;BZ47AAAAOQAAABAAAAAAAAAAAQAgAAAADQEAAGRycy9zaGFwZXhtbC54bWxQSwUGAAAAAAYABgBb&#10;AQAAtwMAAAAA&#10;" path="m14603,711c13484,648,12334,709,10980,923c10980,923,9938,444,8624,718c5801,1306,2940,3722,1672,6659c-701,12155,1134,18588,4474,20428c5638,20903,6448,20369,6448,20369c6448,20369,6774,20873,7355,21374c8266,22178,9842,22452,10826,22244c11626,23028,12771,23362,14155,23513l15317,768c15080,744,14842,724,14604,711xe">
                <v:path o:connectlocs="14603,711;10980,923;8624,718;1672,6659;4474,20428;6448,20369;7355,21374;10826,22244;14155,23513;15317,768;14604,711" o:connectangles="0,0,0,0,0,0,0,0,0,0,0"/>
                <v:fill on="t" focussize="0,0"/>
                <v:stroke weight="0.00551181102362205pt" color="#000000" joinstyle="miter"/>
                <v:imagedata o:title=""/>
                <o:lock v:ext="edit" aspectratio="f"/>
              </v:shape>
              <v:shape id="Freeform: Shape 383" o:spid="_x0000_s1026" o:spt="100" style="position:absolute;left:2827562;top:4590615;height:21754;width:8702;v-text-anchor:middle;" fillcolor="#000000" filled="t" stroked="t" coordsize="8702,21754" o:gfxdata="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l/pC/&#10;AAAA3AAAAA8AAAAAAAAAAQAgAAAAIgAAAGRycy9kb3ducmV2LnhtbFBLAQIUABQAAAAIAIdO4kAz&#10;LwWeOwAAADkAAAAQAAAAAAAAAAEAIAAAAA4BAABkcnMvc2hhcGV4bWwueG1sUEsFBgAAAAAGAAYA&#10;WwEAALgDAAAAAA==&#10;" path="m2630,101c2304,83,1973,83,1637,98l1108,574c1108,574,3408,4830,3885,9721c4248,13434,2987,19281,2358,21885c2582,21775,2779,21646,2943,21496c2943,21496,3877,21951,4571,21952c6314,21955,7648,21143,8222,20259l8230,20263c9571,17159,11185,13023,11117,10149c10697,2820,6477,316,2630,102xe">
                <v:path o:connectlocs="2630,101;1637,98;1108,574;3885,9721;2358,21885;2943,21496;4571,21952;8222,20259;8230,20263;11117,10149;2630,102" o:connectangles="0,0,0,0,0,0,0,0,0,0,0"/>
                <v:fill on="t" focussize="0,0"/>
                <v:stroke weight="0.00551181102362205pt" color="#000000" joinstyle="miter"/>
                <v:imagedata o:title=""/>
                <o:lock v:ext="edit" aspectratio="f"/>
              </v:shape>
              <v:shape id="Freeform: Shape 384" o:spid="_x0000_s1026" o:spt="100" style="position:absolute;left:2816226;top:4589824;height:21754;width:8702;v-text-anchor:middle;" fillcolor="#000000" filled="t" stroked="t" coordsize="8702,21754" o:gfxdata="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MZuS/&#10;AAAA3AAAAA8AAAAAAAAAAQAgAAAAIgAAAGRycy9kb3ducmV2LnhtbFBLAQIUABQAAAAIAIdO4kAz&#10;LwWeOwAAADkAAAAQAAAAAAAAAAEAIAAAAA4BAABkcnMvc2hhcGV4bWwueG1sUEsFBgAAAAAGAAYA&#10;WwEAALgDAAAAAA==&#10;" path="m10784,517c10367,502,9389,929,9389,929c9389,929,994,-59,679,9378c509,14500,1648,17876,2724,19893l2734,19886c2734,19886,3061,20390,3642,20891c4552,21695,6128,21969,7113,21761c7467,22108,7888,22367,8368,22561c8017,21578,7604,19779,7417,16546c7062,10376,8955,2865,10489,1321c11087,718,11051,527,10784,517xe">
                <v:path o:connectlocs="10784,517;9389,929;679,9378;2724,19893;2734,19886;3642,20891;7113,21761;8368,22561;7417,16546;10489,1321;10784,517" o:connectangles="0,0,0,0,0,0,0,0,0,0,0"/>
                <v:fill on="t" focussize="0,0"/>
                <v:stroke weight="0.00551181102362205pt" color="#000000" joinstyle="miter"/>
                <v:imagedata o:title=""/>
                <o:lock v:ext="edit" aspectratio="f"/>
              </v:shape>
              <v:shape id="Freeform: Shape 385" o:spid="_x0000_s1026" o:spt="100" style="position:absolute;left:2821497;top:4589867;height:21754;width:8702;v-text-anchor:middle;" fillcolor="#000000" filled="t" stroked="t" coordsize="8702,21754" o:gfxdata="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Aw3+/&#10;AAAA3AAAAA8AAAAAAAAAAQAgAAAAIgAAAGRycy9kb3ducmV2LnhtbFBLAQIUABQAAAAIAIdO4kAz&#10;LwWeOwAAADkAAAAQAAAAAAAAAAEAIAAAAA4BAABkcnMvc2hhcGV4bWwueG1sUEsFBgAAAAAGAAYA&#10;WwEAALgDAAAAAA==&#10;" path="m6345,289c5925,273,5421,461,4776,948c2717,2500,914,4413,596,11594c347,17236,1332,20398,2056,21910c2930,22631,4151,22911,5610,23029c7056,23153,8319,22873,9007,22244l9019,22250c9675,20571,10890,16659,10856,10738c10819,4163,8185,1767,7534,997c7189,588,6821,307,6345,289xe">
                <v:path o:connectlocs="6345,289;4776,948;596,11594;2056,21910;5610,23029;9007,22244;9019,22250;10856,10738;7534,997;6345,289" o:connectangles="0,0,0,0,0,0,0,0,0,0"/>
                <v:fill on="t" focussize="0,0"/>
                <v:stroke weight="0.00551181102362205pt" color="#000000" joinstyle="miter"/>
                <v:imagedata o:title=""/>
                <o:lock v:ext="edit" aspectratio="f"/>
              </v:shape>
              <v:shape id="Freeform: Shape 386" o:spid="_x0000_s1026" o:spt="100" style="position:absolute;left:2824036;top:4584348;height:4351;width:4351;v-text-anchor:middle;" fillcolor="#000000" filled="t" stroked="t" coordsize="4351,4350" o:gfxdata="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0JRKvQAA&#10;ANwAAAAPAAAAAAAAAAEAIAAAACIAAABkcnMvZG93bnJldi54bWxQSwECFAAUAAAACACHTuJAMy8F&#10;njsAAAA5AAAAEAAAAAAAAAABACAAAAAMAQAAZHJzL3NoYXBleG1sLnhtbFBLBQYAAAAABgAGAFsB&#10;AAC2AwAAAAA=&#10;" path="m1367,7290c1367,7290,2444,7009,3228,6994c4012,6978,4946,7305,5334,7381c5721,7456,5939,7579,5939,7579c5939,7579,5856,7016,6090,6804c6325,6592,6504,6378,6504,6378c6504,6378,3966,5689,4646,3319c4986,2136,5938,1035,5938,1035c5938,1035,5932,538,5631,460c5356,389,4803,250,4803,250l4401,453c4401,453,2920,2410,2469,4326c2183,5542,1600,6016,1600,6016l71,6385c71,6385,958,6542,1169,6777c1381,7011,1367,7290,1367,7290xe">
                <v:path o:connectlocs="1367,7291;3228,6995;5334,7382;5939,7580;6090,6805;6504,6379;4646,3319;5938,1035;5631,460;4803,250;4401,453;2469,4326;1600,6017;71,6386;1169,6778;1367,7291" o:connectangles="0,0,0,0,0,0,0,0,0,0,0,0,0,0,0,0"/>
                <v:fill on="t" focussize="0,0"/>
                <v:stroke weight="0.00551181102362205pt" color="#000000" joinstyle="miter"/>
                <v:imagedata o:title=""/>
                <o:lock v:ext="edit" aspectratio="f"/>
              </v:shape>
              <v:shape id="Freeform: Shape 387" o:spid="_x0000_s1026" o:spt="100" style="position:absolute;left:2825377;top:4584703;height:4351;width:4351;v-text-anchor:middle;" fillcolor="#000000" filled="t" stroked="t" coordsize="4351,4350" o:gfxdata="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nDHRvQAA&#10;ANwAAAAPAAAAAAAAAAEAIAAAACIAAABkcnMvZG93bnJldi54bWxQSwECFAAUAAAACACHTuJAMy8F&#10;njsAAAA5AAAAEAAAAAAAAAABACAAAAAMAQAAZHJzL3NoYXBleG1sLnhtbFBLBQYAAAAABgAGAFsB&#10;AAC2AwAAAAA=&#10;" path="m3437,181c3437,181,2998,509,2783,917c2443,1566,1700,2578,1522,4055c1352,5461,517,6455,28,6928c28,6930,27,6935,27,6935c27,6935,1104,6654,1888,6638c2672,6622,3606,6950,3994,7026c4307,7087,4503,7176,4568,7209c4363,6996,4059,6677,3689,6267c3034,5542,2936,4375,2955,3591c2977,2644,4054,1136,4244,915c4435,694,4401,359,4401,359l3437,181xe">
                <v:path o:connectlocs="3437,181;2783,917;1522,4055;28,6929;27,6936;1888,6639;3994,7027;4568,7210;3689,6268;2955,3591;4244,915;4401,359;3437,181" o:connectangles="0,0,0,0,0,0,0,0,0,0,0,0,0"/>
                <v:fill on="t" focussize="0,0"/>
                <v:stroke weight="0.00551181102362205pt" color="#000000" joinstyle="miter"/>
                <v:imagedata o:title=""/>
                <o:lock v:ext="edit" aspectratio="f"/>
              </v:shape>
              <v:shape id="Freeform: Shape 388" o:spid="_x0000_s1026" o:spt="100" style="position:absolute;left:2921354;top:4590065;height:26105;width:30458;v-text-anchor:middle;" fillcolor="#000000" filled="t" stroked="t" coordsize="30457,26105" o:gfxdata="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+RDLsAAADc&#10;AAAADwAAAAAAAAABACAAAAAiAAAAZHJzL2Rvd25yZXYueG1sUEsBAhQAFAAAAAgAh07iQDMvBZ47&#10;AAAAOQAAABAAAAAAAAAAAQAgAAAACgEAAGRycy9zaGFwZXhtbC54bWxQSwUGAAAAAAYABgBbAQAA&#10;tAMAAAAA&#10;" path="m11983,1331c11983,1331,10867,817,9459,1111c6435,1740,3371,4329,2012,7474c-530,13361,1437,20252,5014,22223c6260,22732,7128,22160,7128,22160c7128,22160,7478,22700,8100,23237c9076,24097,10764,24391,11819,24168c12764,25095,14160,25436,15855,25573c17403,25705,18757,25406,19493,24732c19493,24732,20494,25219,21237,25220c23105,25222,24533,24353,25148,23407c25148,23407,26069,23884,27270,23346c31414,21489,34772,14816,31586,7213c30274,4083,27141,2316,24997,1799c23421,1420,21942,996,19093,1572c16667,1047,14713,899,11983,1331xe">
                <v:path o:connectlocs="11983,1331;9459,1111;2012,7474;5014,22223;7128,22160;8100,23237;11819,24168;15855,25573;19493,24732;21237,25220;25148,23407;27270,23346;31587,7213;24997,1799;19093,1572;11983,1331" o:connectangles="0,0,0,0,0,0,0,0,0,0,0,0,0,0,0,0"/>
                <v:fill on="t" opacity="32768f" focussize="0,0"/>
                <v:stroke weight="0.0540944881889764pt" color="#000000" joinstyle="miter"/>
                <v:imagedata o:title=""/>
                <o:lock v:ext="edit" aspectratio="f"/>
              </v:shape>
              <v:shape id="Freeform: Shape 389" o:spid="_x0000_s1026" o:spt="100" style="position:absolute;left:2926398;top:4607433;height:8702;width:21755;v-text-anchor:middle;" fillcolor="#000000" filled="t" stroked="t" coordsize="21755,8701" o:gfxdata="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bQzu/&#10;AAAA3AAAAA8AAAAAAAAAAQAgAAAAIgAAAGRycy9kb3ducmV2LnhtbFBLAQIUABQAAAAIAIdO4kAz&#10;LwWeOwAAADkAAAAQAAAAAAAAAAEAIAAAAA4BAABkcnMvc2hhcGV4bWwueG1sUEsFBgAAAAAGAAYA&#10;WwEAALgDAAAAAA==&#10;" path="m22659,4975c22553,7049,17445,8473,11250,8157c5055,7840,118,5903,224,3830c330,1756,5438,332,11633,648c17828,964,22765,2902,22659,4975xe">
                <v:path o:connectlocs="22659,4975;11250,8157;224,3830;11633,648;22659,4975" o:connectangles="0,0,0,0,0"/>
                <v:fill on="t" opacity="38010f" focussize="0,0"/>
                <v:stroke weight="0.00590551181102362pt" color="#000000" opacity="40632f" joinstyle="miter"/>
                <v:imagedata o:title=""/>
                <o:lock v:ext="edit" aspectratio="f"/>
              </v:shape>
              <v:shape id="Freeform: Shape 390" o:spid="_x0000_s1026" o:spt="100" style="position:absolute;left:2921574;top:4590285;height:26105;width:30458;v-text-anchor:middle;" fillcolor="#000000" filled="t" stroked="t" coordsize="30457,26105" o:gfxdata="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NC2j7gAAADcAAAA&#10;DwAAAAAAAAABACAAAAAiAAAAZHJzL2Rvd25yZXYueG1sUEsBAhQAFAAAAAgAh07iQDMvBZ47AAAA&#10;OQAAABAAAAAAAAAAAQAgAAAABwEAAGRycy9zaGFwZXhtbC54bWxQSwUGAAAAAAYABgBbAQAAsQMA&#10;AAAA&#10;" path="m11763,1111c11763,1111,10646,597,9238,890c6214,1520,3150,4109,1792,7254c-750,13141,1217,20032,4793,22003c6040,22512,6908,21940,6908,21940c6908,21940,7258,22480,7880,23017c8855,23877,10544,24171,11598,23948c12544,24875,13940,25215,15635,25353c17183,25485,18537,25185,19273,24511c19273,24511,20274,24999,21017,25000c22884,25002,24313,24133,24928,23186c24928,23186,25849,23663,27050,23125c31194,21268,34552,14596,31366,6993c30054,3863,26920,2096,24776,1579c23201,1200,21721,776,18873,1352c16446,827,14493,679,11763,1110xe">
                <v:path o:connectlocs="11763,1111;9238,890;1792,7254;4793,22003;6908,21940;7880,23017;11598,23948;15635,25353;19273,24511;21017,25000;24928,23186;27050,23125;31367,6993;24776,1579;18873,1352;11763,1110" o:connectangles="0,0,0,0,0,0,0,0,0,0,0,0,0,0,0,0"/>
                <v:fill on="t" focussize="0,0"/>
                <v:stroke weight="0.00590551181102362pt" color="#000000" joinstyle="miter"/>
                <v:imagedata o:title=""/>
                <o:lock v:ext="edit" aspectratio="f"/>
              </v:shape>
              <v:shape id="Freeform: Shape 391" o:spid="_x0000_s1026" o:spt="100" style="position:absolute;left:2921576;top:4590407;height:21754;width:13053;v-text-anchor:middle;" fillcolor="#000000" filled="t" stroked="t" coordsize="13053,21754" o:gfxdata="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vUuu/&#10;AAAA3AAAAA8AAAAAAAAAAQAgAAAAIgAAAGRycy9kb3ducmV2LnhtbFBLAQIUABQAAAAIAIdO4kAz&#10;LwWeOwAAADkAAAAQAAAAAAAAAAEAIAAAAA4BAABkcnMvc2hhcGV4bWwueG1sUEsFBgAAAAAGAAYA&#10;WwEAALgDAAAAAA==&#10;" path="m15642,761c14442,693,13211,759,11761,989c11761,989,10645,476,9237,769c6213,1399,3149,3987,1791,7132c-751,13019,1215,19911,4792,21881c6039,22390,6906,21818,6906,21818c6906,21818,7256,22358,7878,22895c8854,23755,10542,24049,11597,23826c12453,24666,13679,25024,15162,25186l16406,822c16152,796,15898,775,15642,761xe">
                <v:path o:connectlocs="15642,761;11761,989;9237,769;1791,7132;4792,21881;6906,21818;7878,22895;11597,23826;15162,25186;16406,822;15642,761" o:connectangles="0,0,0,0,0,0,0,0,0,0,0"/>
                <v:fill on="t" focussize="0,0"/>
                <v:stroke weight="0.00590551181102362pt" color="#000000" joinstyle="miter"/>
                <v:imagedata o:title=""/>
                <o:lock v:ext="edit" aspectratio="f"/>
              </v:shape>
              <v:shape id="Freeform: Shape 392" o:spid="_x0000_s1026" o:spt="100" style="position:absolute;left:2937696;top:4591772;height:21754;width:8702;v-text-anchor:middle;" fillcolor="#000000" filled="t" stroked="t" coordsize="8702,21754" o:gfxdata="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98+Y&#10;wAAAANwAAAAPAAAAAAAAAAEAIAAAACIAAABkcnMvZG93bnJldi54bWxQSwECFAAUAAAACACHTuJA&#10;My8FnjsAAAA5AAAAEAAAAAAAAAABACAAAAAPAQAAZHJzL3NoYXBleG1sLnhtbFBLBQYAAAAABgAG&#10;AFsBAAC5AwAAAAA=&#10;" path="m2817,109c2467,89,2113,89,1753,105l1186,615c1186,615,3650,5174,4161,10413c4550,14390,3199,20653,2526,23442c2766,23324,2977,23186,3152,23025c3152,23025,4153,23513,4896,23514c6764,23516,8192,22647,8807,21700l8815,21704c10252,18379,11980,13949,11908,10870c11458,3020,6938,338,2817,109xe">
                <v:path o:connectlocs="2817,109;1753,105;1186,615;4161,10413;2526,23442;3152,23025;4896,23514;8807,21700;8815,21704;11908,10870;2817,109" o:connectangles="0,0,0,0,0,0,0,0,0,0,0"/>
                <v:fill on="t" focussize="0,0"/>
                <v:stroke weight="0.00590551181102362pt" color="#000000" joinstyle="miter"/>
                <v:imagedata o:title=""/>
                <o:lock v:ext="edit" aspectratio="f"/>
              </v:shape>
              <v:shape id="Freeform: Shape 393" o:spid="_x0000_s1026" o:spt="100" style="position:absolute;left:2925554;top:4590924;height:21754;width:8702;v-text-anchor:middle;" fillcolor="#000000" filled="t" stroked="t" coordsize="8702,21754" o:gfxdata="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u2oD&#10;wAAAANwAAAAPAAAAAAAAAAEAIAAAACIAAABkcnMvZG93bnJldi54bWxQSwECFAAUAAAACACHTuJA&#10;My8FnjsAAAA5AAAAEAAAAAAAAAABACAAAAAPAQAAZHJzL3NoYXBleG1sLnhtbFBLBQYAAAAABgAG&#10;AFsBAAC5AwAAAAA=&#10;" path="m11550,554c11104,537,10057,995,10057,995c10057,995,1064,-63,727,10045c545,15532,1765,19148,2918,21308l2929,21301c2929,21301,3279,21840,3901,22377c4876,23238,6564,23532,7619,23309c7998,23680,8449,23958,8963,24165c8587,23113,8145,21186,7945,17723c7564,11114,9592,3069,11234,1415c11876,769,11836,564,11550,554xe">
                <v:path o:connectlocs="11550,554;10057,995;727,10045;2918,21308;2929,21301;3901,22377;7619,23309;8963,24165;7945,17723;11234,1415;11550,554" o:connectangles="0,0,0,0,0,0,0,0,0,0,0"/>
                <v:fill on="t" focussize="0,0"/>
                <v:stroke weight="0.00590551181102362pt" color="#000000" joinstyle="miter"/>
                <v:imagedata o:title=""/>
                <o:lock v:ext="edit" aspectratio="f"/>
              </v:shape>
              <v:shape id="Freeform: Shape 394" o:spid="_x0000_s1026" o:spt="100" style="position:absolute;left:2931200;top:4590971;height:21754;width:8702;v-text-anchor:middle;" fillcolor="#000000" filled="t" stroked="t" coordsize="8702,21754" o:gfxdata="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1Ly&#10;d8EAAADcAAAADwAAAAAAAAABACAAAAAiAAAAZHJzL2Rvd25yZXYueG1sUEsBAhQAFAAAAAgAh07i&#10;QDMvBZ47AAAAOQAAABAAAAAAAAAAAQAgAAAAEAEAAGRycy9zaGFwZXhtbC54bWxQSwUGAAAAAAYA&#10;BgBbAQAAugMAAAAA&#10;" path="m6796,309c6346,292,5806,494,5115,1015c2910,2677,978,4727,638,12419c371,18463,1427,21849,2202,23468c3138,24241,4446,24541,6009,24667c7558,24800,8911,24500,9648,23826l9660,23832c10364,22034,11665,17844,11628,11502c11588,4459,8767,1892,8070,1068c7700,630,7305,329,6796,309xe">
                <v:path o:connectlocs="6796,309;5115,1015;638,12419;2202,23468;6009,24667;9648,23826;9660,23832;11628,11502;8070,1068;6796,309" o:connectangles="0,0,0,0,0,0,0,0,0,0"/>
                <v:fill on="t" focussize="0,0"/>
                <v:stroke weight="0.00590551181102362pt" color="#000000" joinstyle="miter"/>
                <v:imagedata o:title=""/>
                <o:lock v:ext="edit" aspectratio="f"/>
              </v:shape>
              <v:shape id="Freeform: Shape 395" o:spid="_x0000_s1026" o:spt="100" style="position:absolute;left:2933919;top:4585058;height:4351;width:4351;v-text-anchor:middle;" fillcolor="#000000" filled="t" stroked="t" coordsize="4351,4350" o:gfxdata="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pR5/&#10;wAAAANwAAAAPAAAAAAAAAAEAIAAAACIAAABkcnMvZG93bnJldi54bWxQSwECFAAUAAAACACHTuJA&#10;My8FnjsAAAA5AAAAEAAAAAAAAAABACAAAAAPAQAAZHJzL3NoYXBleG1sLnhtbFBLBQYAAAAABgAG&#10;AFsBAAC5AwAAAAA=&#10;" path="m1464,7808c1464,7808,2618,7508,3458,7491c4297,7474,5298,7825,5713,7906c6128,7987,6361,8119,6361,8119c6361,8119,6272,7515,6524,7288c6775,7061,6966,6831,6966,6831c6966,6831,4248,6093,4977,3554c5340,2288,6360,1109,6360,1109c6360,1109,6353,576,6032,493c5736,417,5145,268,5145,268l4714,486c4714,486,3127,2582,2645,4634c2339,5936,1714,6443,1714,6443l76,6839c76,6839,1026,7007,1253,7259c1479,7510,1464,7809,1464,7809xe">
                <v:path o:connectlocs="1464,7809;3458,7492;5713,7907;6361,8120;6524,7289;6966,6832;4977,3554;6360,1109;6032,493;5145,268;4714,486;2645,4635;1714,6444;76,6840;1253,7260;1464,7810" o:connectangles="0,0,0,0,0,0,0,0,0,0,0,0,0,0,0,0"/>
                <v:fill on="t" focussize="0,0"/>
                <v:stroke weight="0.00590551181102362pt" color="#000000" joinstyle="miter"/>
                <v:imagedata o:title=""/>
                <o:lock v:ext="edit" aspectratio="f"/>
              </v:shape>
              <v:shape id="Freeform: Shape 396" o:spid="_x0000_s1026" o:spt="100" style="position:absolute;left:2935354;top:4585439;height:4351;width:4351;v-text-anchor:middle;" fillcolor="#000000" filled="t" stroked="t" coordsize="4351,4350" o:gfxdata="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d4AI&#10;wAAAANwAAAAPAAAAAAAAAAEAIAAAACIAAABkcnMvZG93bnJldi54bWxQSwECFAAUAAAACACHTuJA&#10;My8FnjsAAAA5AAAAEAAAAAAAAAABACAAAAAPAQAAZHJzL3NoYXBleG1sLnhtbFBLBQYAAAAABgAG&#10;AFsBAAC5AwAAAAA=&#10;" path="m3681,194c3681,194,3211,545,2981,982c2616,1677,1820,2762,1630,4344c1448,5849,554,6914,30,7421c29,7423,29,7428,29,7428c29,7428,1183,7127,2022,7110c2862,7093,3863,7444,4278,7525c4614,7591,4823,7686,4893,7721c4673,7494,4347,7152,3951,6713c3250,5936,3144,4687,3165,3846c3189,2832,4342,1217,4546,980c4750,744,4714,385,4714,385l3681,194xe">
                <v:path o:connectlocs="3681,194;2981,982;1630,4344;30,7422;29,7429;2022,7111;4278,7526;4893,7722;3951,6714;3165,3846;4546,980;4714,385;3681,194" o:connectangles="0,0,0,0,0,0,0,0,0,0,0,0,0"/>
                <v:fill on="t" focussize="0,0"/>
                <v:stroke weight="0.00590551181102362pt" color="#000000" joinstyle="miter"/>
                <v:imagedata o:title=""/>
                <o:lock v:ext="edit" aspectratio="f"/>
              </v:shape>
              <v:shape id="Freeform: Shape 397" o:spid="_x0000_s1026" o:spt="100" style="position:absolute;left:2591825;top:4573376;height:30456;width:39160;v-text-anchor:middle;" fillcolor="#000000" filled="t" stroked="t" coordsize="39159,30455" o:gfxdata="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4oAm/&#10;AAAA3AAAAA8AAAAAAAAAAQAgAAAAIgAAAGRycy9kb3ducmV2LnhtbFBLAQIUABQAAAAIAIdO4kAz&#10;LwWeOwAAADkAAAAQAAAAAAAAAAEAIAAAAA4BAABkcnMvc2hhcGV4bWwueG1sUEsFBgAAAAAGAAYA&#10;WwEAALgDAAAAAA==&#10;" path="m15411,1711c15411,1711,13975,1051,12164,1428c8275,2238,4335,5568,2588,9613c-681,17184,1848,26046,6448,28581c8051,29235,9167,28500,9167,28500c9167,28500,9617,29194,10417,29884c11672,30991,13843,31369,15200,31082c16415,32274,18211,32712,20391,32889c22382,33059,24123,32673,25070,31807c25070,31807,26357,32434,27312,32435c29714,32438,31551,31320,32342,30103c32342,30103,33527,30716,35071,30024c40401,27636,44719,19055,40622,9277c38935,5251,34905,2979,32147,2314c30121,1826,28218,1281,24555,2022c21434,1347,18922,1156,15411,1711xe">
                <v:path o:connectlocs="15411,1711;12164,1428;2588,9613;6448,28581;9167,28500;10417,29884;15200,31083;20391,32890;25070,31808;27312,32436;32342,30103;35071,30024;40623,9277;32147,2314;24555,2022;15411,1711" o:connectangles="0,0,0,0,0,0,0,0,0,0,0,0,0,0,0,0"/>
                <v:fill on="t" opacity="32768f" focussize="0,0"/>
                <v:stroke weight="0.0696062992125984pt" color="#000000" joinstyle="miter"/>
                <v:imagedata o:title=""/>
                <o:lock v:ext="edit" aspectratio="f"/>
              </v:shape>
              <v:shape id="Freeform: Shape 398" o:spid="_x0000_s1026" o:spt="100" style="position:absolute;left:2598312;top:4595713;height:8702;width:26107;v-text-anchor:middle;" fillcolor="#000000" filled="t" stroked="t" coordsize="26106,8701" o:gfxdata="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KDha/&#10;AAAA3AAAAA8AAAAAAAAAAQAgAAAAIgAAAGRycy9kb3ducmV2LnhtbFBLAQIUABQAAAAIAIdO4kAz&#10;LwWeOwAAADkAAAAQAAAAAAAAAAEAIAAAAA4BAABkcnMvc2hhcGV4bWwueG1sUEsFBgAAAAAGAAYA&#10;WwEAALgDAAAAAA==&#10;" path="m29141,6399c29005,9065,22435,10897,14468,10490c6501,10083,152,7592,288,4925c424,2258,6994,426,14961,833c22929,1240,29277,3732,29141,6399xe">
                <v:path o:connectlocs="29142,6399;14468,10491;288,4925;14961,833;29142,6399" o:connectangles="0,0,0,0,0"/>
                <v:fill on="t" opacity="38010f" focussize="0,0"/>
                <v:stroke weight="0.00755905511811024pt" color="#000000" opacity="40632f" joinstyle="miter"/>
                <v:imagedata o:title=""/>
                <o:lock v:ext="edit" aspectratio="f"/>
              </v:shape>
              <v:shape id="Freeform: Shape 399" o:spid="_x0000_s1026" o:spt="100" style="position:absolute;left:2592108;top:4573659;height:30456;width:39160;v-text-anchor:middle;" fillcolor="#000000" filled="t" stroked="t" coordsize="39159,30455" o:gfxdata="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xdcK8AAAA&#10;3AAAAA8AAAAAAAAAAQAgAAAAIgAAAGRycy9kb3ducmV2LnhtbFBLAQIUABQAAAAIAIdO4kAzLwWe&#10;OwAAADkAAAAQAAAAAAAAAAEAIAAAAAsBAABkcnMvc2hhcGV4bWwueG1sUEsFBgAAAAAGAAYAWwEA&#10;ALUDAAAAAA==&#10;" path="m15127,1428c15127,1428,13692,768,11881,1145c7992,1955,4051,5285,2305,9329c-964,16900,1565,25763,6165,28298c7768,28952,8884,28216,8884,28216c8884,28216,9334,28910,10134,29601c11389,30708,13560,31086,14916,30799c16132,31991,17928,32429,20108,32605c22099,32776,23839,32390,24786,31523c24786,31523,26074,32150,27029,32152c29431,32155,31268,31037,32059,29819c32059,29819,33244,30433,34788,29741c40118,27353,44436,18771,40339,8993c38652,4967,34622,2695,31864,2031c29838,1543,27935,997,24271,1738c21151,1064,18639,873,15128,1428xe">
                <v:path o:connectlocs="15127,1428;11881,1145;2305,9329;6165,28298;8884,28216;10134,29601;14916,30800;20108,32606;24786,31524;27029,32153;32059,29819;34788,29741;40340,8993;31864,2031;24271,1738;15128,1428" o:connectangles="0,0,0,0,0,0,0,0,0,0,0,0,0,0,0,0"/>
                <v:fill on="t" focussize="0,0"/>
                <v:stroke weight="0.00755905511811024pt" color="#000000" joinstyle="miter"/>
                <v:imagedata o:title=""/>
                <o:lock v:ext="edit" aspectratio="f"/>
              </v:shape>
              <v:shape id="Freeform: Shape 400" o:spid="_x0000_s1026" o:spt="100" style="position:absolute;left:2592110;top:4573816;height:30456;width:17404;v-text-anchor:middle;" fillcolor="#000000" filled="t" stroked="t" coordsize="17404,30455" o:gfxdata="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EKRJvQAA&#10;ANwAAAAPAAAAAAAAAAEAIAAAACIAAABkcnMvZG93bnJldi54bWxQSwECFAAUAAAACACHTuJAMy8F&#10;njsAAAA5AAAAEAAAAAAAAAABACAAAAAMAQAAZHJzL3NoYXBleG1sLnhtbFBLBQYAAAAABgAGAFsB&#10;AAC2AwAAAAA=&#10;" path="m20116,979c18574,892,16990,976,15125,1271c15125,1271,13690,612,11879,989c7990,1799,4050,5128,2303,9173c-966,16744,1563,25606,6163,28141c7766,28795,8882,28060,8882,28060c8882,28060,9332,28754,10132,29444c11387,30551,13558,30929,14914,30642c16015,31722,17593,32182,19499,32391l21100,1057c20772,1024,20445,997,20117,978xe">
                <v:path o:connectlocs="20116,979;15125,1271;11879,989;2303,9173;6163,28141;8882,28060;10132,29444;14914,30643;19499,32392;21100,1057;20117,978" o:connectangles="0,0,0,0,0,0,0,0,0,0,0"/>
                <v:fill on="t" focussize="0,0"/>
                <v:stroke weight="0.00755905511811024pt" color="#000000" joinstyle="miter"/>
                <v:imagedata o:title=""/>
                <o:lock v:ext="edit" aspectratio="f"/>
              </v:shape>
              <v:shape id="Freeform: Shape 401" o:spid="_x0000_s1026" o:spt="100" style="position:absolute;left:2612841;top:4575571;height:30456;width:13053;v-text-anchor:middle;" fillcolor="#000000" filled="t" stroked="t" coordsize="13053,30455" o:gfxdata="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sGLWL4A&#10;AADcAAAADwAAAAAAAAABACAAAAAiAAAAZHJzL2Rvd25yZXYueG1sUEsBAhQAFAAAAAgAh07iQDMv&#10;BZ47AAAAOQAAABAAAAAAAAAAAQAgAAAADQEAAGRycy9zaGFwZXhtbC54bWxQSwUGAAAAAAYABgBb&#10;AQAAtwMAAAAA&#10;" path="m3622,140c3173,115,2717,114,2254,134l1526,790c1526,790,4694,6654,5352,13391c5851,18507,4114,26561,3248,30148c3557,29997,3828,29819,4054,29613c4054,29613,5341,30239,6297,30241c8698,30244,10535,29126,11326,27908l11337,27913c13185,23637,15407,17939,15314,13980c14736,3884,8922,435,3622,140xe">
                <v:path o:connectlocs="3622,140;2254,134;1526,790;5352,13391;3248,30148;4054,29613;6297,30241;11326,27908;11337,27913;15314,13980;3622,140" o:connectangles="0,0,0,0,0,0,0,0,0,0,0"/>
                <v:fill on="t" focussize="0,0"/>
                <v:stroke weight="0.00755905511811024pt" color="#000000" joinstyle="miter"/>
                <v:imagedata o:title=""/>
                <o:lock v:ext="edit" aspectratio="f"/>
              </v:shape>
              <v:shape id="Freeform: Shape 402" o:spid="_x0000_s1026" o:spt="100" style="position:absolute;left:2597226;top:4574481;height:30456;width:13053;v-text-anchor:middle;" fillcolor="#000000" filled="t" stroked="t" coordsize="13053,30455" o:gfxdata="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MVL74A&#10;AADcAAAADwAAAAAAAAABACAAAAAiAAAAZHJzL2Rvd25yZXYueG1sUEsBAhQAFAAAAAgAh07iQDMv&#10;BZ47AAAAOQAAABAAAAAAAAAAAQAgAAAADQEAAGRycy9zaGFwZXhtbC54bWxQSwUGAAAAAAYABgBb&#10;AQAAtwMAAAAA&#10;" path="m14854,712c14280,691,12934,1280,12934,1280c12934,1280,1368,-81,935,12919c701,19975,2270,24626,3753,27403l3767,27395c3767,27395,4217,28088,5017,28779c6271,29886,8442,30264,9799,29977c10286,30455,10867,30811,11527,31078c11043,29725,10475,27246,10218,22793c9727,14293,12336,3946,14448,1820c15273,989,15222,725,14855,712xe">
                <v:path o:connectlocs="14854,712;12934,1280;935,12919;3753,27403;3767,27395;5017,28779;9799,29977;11527,31079;10218,22793;14448,1820;14855,712" o:connectangles="0,0,0,0,0,0,0,0,0,0,0"/>
                <v:fill on="t" focussize="0,0"/>
                <v:stroke weight="0.00755905511811024pt" color="#000000" joinstyle="miter"/>
                <v:imagedata o:title=""/>
                <o:lock v:ext="edit" aspectratio="f"/>
              </v:shape>
              <v:shape id="Freeform: Shape 403" o:spid="_x0000_s1026" o:spt="100" style="position:absolute;left:2604487;top:4574541;height:30456;width:13053;v-text-anchor:middle;" fillcolor="#000000" filled="t" stroked="t" coordsize="13053,30455" o:gfxdata="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fsLS/&#10;AAAA3AAAAA8AAAAAAAAAAQAgAAAAIgAAAGRycy9kb3ducmV2LnhtbFBLAQIUABQAAAAIAIdO4kAz&#10;LwWeOwAAADkAAAAQAAAAAAAAAAEAIAAAAA4BAABkcnMvc2hhcGV4bWwueG1sUEsFBgAAAAAGAAYA&#10;WwEAALgDAAAAAA==&#10;" path="m8740,398c8161,376,7467,635,6578,1306c3743,3443,1258,6079,821,15972c477,23744,1835,28100,2832,30182c4036,31176,5718,31561,7729,31724c9720,31894,11460,31509,12408,30642l12424,30650c13328,28337,15002,22948,14955,14792c14903,5734,11275,2434,10378,1374c9902,810,9395,423,8740,398xe">
                <v:path o:connectlocs="8740,398;6578,1306;821,15972;2832,30182;7729,31725;12408,30643;12424,30651;14955,14792;10378,1374;8740,398" o:connectangles="0,0,0,0,0,0,0,0,0,0"/>
                <v:fill on="t" focussize="0,0"/>
                <v:stroke weight="0.00755905511811024pt" color="#000000" joinstyle="miter"/>
                <v:imagedata o:title=""/>
                <o:lock v:ext="edit" aspectratio="f"/>
              </v:shape>
              <v:shape id="Freeform: Shape 404" o:spid="_x0000_s1026" o:spt="100" style="position:absolute;left:2607984;top:4566937;height:8702;width:8702;v-text-anchor:middle;" fillcolor="#000000" filled="t" stroked="t" coordsize="8702,8701" o:gfxdata="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R3DK/&#10;AAAA3AAAAA8AAAAAAAAAAQAgAAAAIgAAAGRycy9kb3ducmV2LnhtbFBLAQIUABQAAAAIAIdO4kAz&#10;LwWeOwAAADkAAAAQAAAAAAAAAAEAIAAAAA4BAABkcnMvc2hhcGV4bWwueG1sUEsFBgAAAAAGAAYA&#10;WwEAALgDAAAAAA==&#10;" path="m1883,10042c1883,10042,3367,9656,4447,9634c5527,9612,6813,10063,7347,10167c7882,10272,8181,10441,8181,10441c8181,10441,8067,9665,8390,9373c8713,9081,8959,8786,8959,8786c8959,8786,5463,7837,6400,4571c6868,2942,8179,1426,8179,1426c8179,1426,8171,741,7757,634c7377,536,6616,345,6616,345l6063,625c6063,625,4022,3320,3401,5959c3008,7634,2204,8287,2204,8287l97,8796c97,8796,1319,9012,1611,9335c1903,9658,1883,10042,1883,10042xe">
                <v:path o:connectlocs="1883,10043;4447,9635;7347,10168;8181,10442;8390,9374;8959,8787;6400,4571;8179,1426;7757,634;6616,345;6063,625;3401,5959;2204,8287;97,8797;1611,9336;1883,10043" o:connectangles="0,0,0,0,0,0,0,0,0,0,0,0,0,0,0,0"/>
                <v:fill on="t" focussize="0,0"/>
                <v:stroke weight="0.00755905511811024pt" color="#000000" joinstyle="miter"/>
                <v:imagedata o:title=""/>
                <o:lock v:ext="edit" aspectratio="f"/>
              </v:shape>
              <v:shape id="Freeform: Shape 405" o:spid="_x0000_s1026" o:spt="100" style="position:absolute;left:2609829;top:4567427;height:8702;width:4351;v-text-anchor:middle;" fillcolor="#000000" filled="t" stroked="t" coordsize="4351,8701" o:gfxdata="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vVvL4A&#10;AADcAAAADwAAAAAAAAABACAAAAAiAAAAZHJzL2Rvd25yZXYueG1sUEsBAhQAFAAAAAgAh07iQDMv&#10;BZ47AAAAOQAAABAAAAAAAAAAAQAgAAAADQEAAGRycy9zaGFwZXhtbC54bWxQSwUGAAAAAAYABgBb&#10;AQAAtwMAAAAA&#10;" path="m4734,250c4734,250,4129,701,3834,1263c3365,2157,2341,3552,2096,5587c1863,7523,713,8892,38,9543c38,9547,37,9553,37,9553c37,9553,1521,9166,2601,9144c3681,9123,4968,9574,5502,9678c5934,9763,6203,9885,6293,9930c6010,9637,5591,9197,5081,8633c4179,7634,4044,6027,4070,4946c4101,3642,5584,1565,5847,1261c6109,956,6063,495,6063,495l4734,250xe">
                <v:path o:connectlocs="4734,250;3834,1263;2096,5587;38,9544;37,9554;2601,9145;5502,9679;6293,9931;5081,8633;4070,4946;5847,1261;6063,495;4734,250" o:connectangles="0,0,0,0,0,0,0,0,0,0,0,0,0"/>
                <v:fill on="t" focussize="0,0"/>
                <v:stroke weight="0.00755905511811024pt" color="#000000" joinstyle="miter"/>
                <v:imagedata o:title=""/>
                <o:lock v:ext="edit" aspectratio="f"/>
              </v:shape>
              <v:shape id="Freeform: Shape 406" o:spid="_x0000_s1026" o:spt="100" style="position:absolute;left:3074765;top:4590424;height:26105;width:30458;v-text-anchor:middle;" fillcolor="#000000" filled="t" stroked="t" coordsize="30457,26105" o:gfxdata="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SXK+8AAAA&#10;3AAAAA8AAAAAAAAAAQAgAAAAIgAAAGRycy9kb3ducmV2LnhtbFBLAQIUABQAAAAIAIdO4kAzLwWe&#10;OwAAADkAAAAQAAAAAAAAAAEAIAAAAAsBAABkcnMvc2hhcGV4bWwueG1sUEsFBgAAAAAGAAYAWwEA&#10;ALUDAAAAAA==&#10;" path="m21352,1309c21352,1309,22450,804,23834,1092c26808,1712,29821,4257,31157,7350c33657,13139,31723,19916,28205,21854c26979,22355,26126,21792,26126,21792c26126,21792,25782,22323,25170,22851c24211,23697,22550,23986,21513,23767c20584,24679,19211,25013,17544,25148c16021,25279,14690,24984,13966,24321c13966,24321,12982,24800,12251,24801c10415,24804,9010,23949,8405,23018c8405,23018,7499,23487,6319,22958c2243,21132,-1059,14570,2074,7094c3364,4015,6446,2278,8554,1770c10103,1396,11558,979,14360,1546c16746,1030,18667,884,21351,1309xe">
                <v:path o:connectlocs="21352,1309;23834,1092;31158,7350;28205,21854;26126,21792;25170,22851;21513,23767;17544,25148;13966,24321;12251,24801;8405,23018;6319,22958;2074,7094;8554,1770;14360,1546;21351,1309" o:connectangles="0,0,0,0,0,0,0,0,0,0,0,0,0,0,0,0"/>
                <v:fill on="t" opacity="32768f" focussize="0,0"/>
                <v:stroke weight="0.0532283464566929pt" color="#000000" joinstyle="miter"/>
                <v:imagedata o:title=""/>
                <o:lock v:ext="edit" aspectratio="f"/>
              </v:shape>
              <v:shape id="Freeform: Shape 407" o:spid="_x0000_s1026" o:spt="100" style="position:absolute;left:3080437;top:4607504;height:4351;width:21755;v-text-anchor:middle;" fillcolor="#000000" filled="t" stroked="t" coordsize="21755,4350" o:gfxdata="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+uiL4A&#10;AADcAAAADwAAAAAAAAABACAAAAAiAAAAZHJzL2Rvd25yZXYueG1sUEsBAhQAFAAAAAgAh07iQDMv&#10;BZ47AAAAOQAAABAAAAAAAAAAAQAgAAAADQEAAGRycy9zaGFwZXhtbC54bWxQSwUGAAAAAAYABgBb&#10;AQAAtwMAAAAA&#10;" path="m220,4893c325,6932,5348,8333,11440,8021c17532,7710,22387,5805,22283,3766c22178,1727,17155,326,11063,637c4971,948,116,2854,220,4893xe">
                <v:path o:connectlocs="220,4894;11440,8022;22283,3766;11063,637;220,4894" o:connectangles="0,0,0,0,0"/>
                <v:fill on="t" opacity="38010f" focussize="0,0"/>
                <v:stroke weight="0.00574803149606299pt" color="#000000" opacity="40632f" joinstyle="miter"/>
                <v:imagedata o:title=""/>
                <o:lock v:ext="edit" aspectratio="f"/>
              </v:shape>
              <v:shape id="Freeform: Shape 408" o:spid="_x0000_s1026" o:spt="100" style="position:absolute;left:3074981;top:4590640;height:21754;width:30458;v-text-anchor:middle;" fillcolor="#000000" filled="t" stroked="t" coordsize="30457,21754" o:gfxdata="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A0euvQAA&#10;ANwAAAAPAAAAAAAAAAEAIAAAACIAAABkcnMvZG93bnJldi54bWxQSwECFAAUAAAACACHTuJAMy8F&#10;njsAAAA5AAAAEAAAAAAAAAABACAAAAAMAQAAZHJzL3NoYXBleG1sLnhtbFBLBQYAAAAABgAGAFsB&#10;AAC2AwAAAAA=&#10;" path="m21135,1092c21135,1092,22233,587,23617,876c26591,1495,29605,4041,30940,7134c33440,12923,31506,19700,27989,21638c26763,22138,25909,21576,25909,21576c25909,21576,25565,22106,24953,22634c23994,23481,22334,23770,21297,23551c20367,24462,18994,24797,17327,24932c15805,25062,14474,24767,13750,24104c13750,24104,12765,24584,12035,24585c10198,24587,8794,23732,8189,22801c8189,22801,7283,23271,6102,22742c2027,20915,-1275,14354,1857,6877c3147,3798,6229,2061,8337,1553c9887,1180,11342,763,14143,1329c16529,813,18450,667,21135,1092xe">
                <v:path o:connectlocs="21135,1092;23617,876;30941,7134;27989,21638;25909,21576;24953,22634;21297,23551;17327,24932;13750,24104;12035,24585;8189,22801;6102,22742;1857,6877;8337,1553;14143,1329;21135,1092" o:connectangles="0,0,0,0,0,0,0,0,0,0,0,0,0,0,0,0"/>
                <v:fill on="t" focussize="0,0"/>
                <v:stroke weight="0.00574803149606299pt" color="#000000" joinstyle="miter"/>
                <v:imagedata o:title=""/>
                <o:lock v:ext="edit" aspectratio="f"/>
              </v:shape>
              <v:shape id="Freeform: Shape 409" o:spid="_x0000_s1026" o:spt="100" style="position:absolute;left:3091521;top:4590760;height:21754;width:13053;v-text-anchor:middle;" fillcolor="#000000" filled="t" stroked="t" coordsize="13053,21754" o:gfxdata="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M3h+rsAAADc&#10;AAAADwAAAAAAAAABACAAAAAiAAAAZHJzL2Rvd25yZXYueG1sUEsBAhQAFAAAAAgAh07iQDMvBZ47&#10;AAAAOQAAABAAAAAAAAAAAQAgAAAACgEAAGRycy9zaGFwZXhtbC54bWxQSwUGAAAAAAYABgBbAQAA&#10;tAMAAAAA&#10;" path="m779,748c1959,682,3170,747,4596,972c4596,972,5694,468,7078,756c10052,1376,13065,3921,14400,7014c16900,12803,14967,19580,11449,21518c10223,22018,9370,21456,9370,21456c9370,21456,9026,21986,8414,22514c7455,23361,5795,23650,4757,23431c3916,24256,2709,24608,1251,24768l28,809c278,783,528,762,779,748xe">
                <v:path o:connectlocs="779,748;4596,972;7078,756;14400,7014;11449,21518;9370,21456;8414,22514;4757,23431;1251,24768;28,809;779,748" o:connectangles="0,0,0,0,0,0,0,0,0,0,0"/>
                <v:fill on="t" focussize="0,0"/>
                <v:stroke weight="0.00574803149606299pt" color="#000000" joinstyle="miter"/>
                <v:imagedata o:title=""/>
                <o:lock v:ext="edit" aspectratio="f"/>
              </v:shape>
              <v:shape id="Freeform: Shape 410" o:spid="_x0000_s1026" o:spt="100" style="position:absolute;left:3079555;top:4592102;height:21754;width:8702;v-text-anchor:middle;" fillcolor="#000000" filled="t" stroked="t" coordsize="8702,21754" o:gfxdata="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9yLu8AAAA&#10;3AAAAA8AAAAAAAAAAQAgAAAAIgAAAGRycy9kb3ducmV2LnhtbFBLAQIUABQAAAAIAIdO4kAzLwWe&#10;OwAAADkAAAAQAAAAAAAAAAEAIAAAAAsBAABkcnMvc2hhcGV4bWwueG1sUEsFBgAAAAAGAAYAWwEA&#10;ALUDAAAAAA==&#10;" path="m9506,107c9849,88,10198,87,10552,103l11109,604c11109,604,8686,5088,8183,10240c7801,14151,9129,20310,9792,23053c9556,22937,9348,22801,9176,22643c9176,22643,8192,23122,7461,23123c5624,23126,4220,22271,3615,21340l3607,21344c2194,18074,494,13717,565,10690c1008,2970,5453,332,9506,107xe">
                <v:path o:connectlocs="9506,107;10552,103;11109,604;8183,10240;9792,23053;9176,22643;7461,23123;3615,21340;3607,21344;565,10690;9506,107" o:connectangles="0,0,0,0,0,0,0,0,0,0,0"/>
                <v:fill on="t" focussize="0,0"/>
                <v:stroke weight="0.00574803149606299pt" color="#000000" joinstyle="miter"/>
                <v:imagedata o:title=""/>
                <o:lock v:ext="edit" aspectratio="f"/>
              </v:shape>
              <v:shape id="Freeform: Shape 411" o:spid="_x0000_s1026" o:spt="100" style="position:absolute;left:3092185;top:4591269;height:21754;width:8702;v-text-anchor:middle;" fillcolor="#000000" filled="t" stroked="t" coordsize="8702,21754" o:gfxdata="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8W0g&#10;wAAAANwAAAAPAAAAAAAAAAEAIAAAACIAAABkcnMvZG93bnJldi54bWxQSwECFAAUAAAACACHTuJA&#10;My8FnjsAAAA5AAAAEAAAAAAAAAABACAAAAAPAQAAZHJzL3NoYXBleG1sLnhtbFBLBQYAAAAABgAG&#10;AFsBAAC5AwAAAAA=&#10;" path="m227,544c666,529,1696,978,1696,978c1696,978,10540,-62,10871,9878c11050,15274,9850,18830,8716,20954l8706,20947c8706,20947,8362,21478,7750,22006c6791,22852,5131,23141,4093,22922c3721,23287,3277,23560,2772,23764c3142,22729,3576,20834,3773,17429c4148,10929,2153,3018,538,1391c-93,756,-54,555,227,545xe">
                <v:path o:connectlocs="227,544;1696,978;10871,9878;8716,20954;8706,20947;7750,22006;4093,22922;2772,23764;3773,17429;538,1391;227,545" o:connectangles="0,0,0,0,0,0,0,0,0,0,0"/>
                <v:fill on="t" focussize="0,0"/>
                <v:stroke weight="0.00574803149606299pt" color="#000000" joinstyle="miter"/>
                <v:imagedata o:title=""/>
                <o:lock v:ext="edit" aspectratio="f"/>
              </v:shape>
              <v:shape id="Freeform: Shape 412" o:spid="_x0000_s1026" o:spt="100" style="position:absolute;left:3086138;top:4591315;height:21754;width:8702;v-text-anchor:middle;" fillcolor="#000000" filled="t" stroked="t" coordsize="8702,21754" o:gfxdata="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I/NX&#10;wAAAANwAAAAPAAAAAAAAAAEAIAAAACIAAABkcnMvZG93bnJldi54bWxQSwECFAAUAAAACACHTuJA&#10;My8FnjsAAAA5AAAAEAAAAAAAAAABACAAAAAPAQAAZHJzL3NoYXBleG1sLnhtbFBLBQYAAAAABgAG&#10;AFsBAAC5AwAAAAA=&#10;" path="m5397,304c5840,287,6370,486,7051,999c9218,2633,11118,4649,11453,12213c11715,18156,10677,21486,9915,23079c8994,23838,7708,24133,6171,24258c4648,24388,3317,24093,2593,23431l2581,23437c1889,21668,609,17547,645,11311c685,4385,3459,1861,4144,1050c4509,620,4896,323,5397,304xe">
                <v:path o:connectlocs="5397,304;7051,999;11453,12213;9915,23079;6171,24258;2593,23431;2581,23437;645,11311;4144,1050;5397,304" o:connectangles="0,0,0,0,0,0,0,0,0,0"/>
                <v:fill on="t" focussize="0,0"/>
                <v:stroke weight="0.00574803149606299pt" color="#000000" joinstyle="miter"/>
                <v:imagedata o:title=""/>
                <o:lock v:ext="edit" aspectratio="f"/>
              </v:shape>
              <v:shape id="Freeform: Shape 413" o:spid="_x0000_s1026" o:spt="100" style="position:absolute;left:3088344;top:4585501;height:4351;width:4351;v-text-anchor:middle;" fillcolor="#000000" filled="t" stroked="t" coordsize="4351,4350" o:gfxdata="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s5E1&#10;wAAAANwAAAAPAAAAAAAAAAEAIAAAACIAAABkcnMvZG93bnJldi54bWxQSwECFAAUAAAACACHTuJA&#10;My8FnjsAAAA5AAAAEAAAAAAAAAABACAAAAAPAQAAZHJzL3NoYXBleG1sLnhtbFBLBQYAAAAABgAG&#10;AFsBAAC5AwAAAAA=&#10;" path="m5761,7679c5761,7679,4627,7383,3801,7367c2975,7350,1991,7695,1583,7774c1175,7854,946,7984,946,7984c946,7984,1033,7390,786,7167c539,6944,351,6718,351,6718c351,6718,3024,5992,2307,3495c1950,2250,947,1090,947,1090c947,1090,953,566,1269,485c1560,410,2142,264,2142,264l2565,478c2565,478,4126,2539,4600,4557c4901,5838,5516,6336,5516,6336l7127,6725c7127,6725,6192,6891,5969,7138c5746,7385,5761,7679,5761,7679xe">
                <v:path o:connectlocs="5761,7680;3801,7368;1583,7775;946,7985;786,7168;351,6719;2307,3495;947,1090;1269,485;2142,264;2565,478;4600,4558;5516,6337;7127,6726;5969,7139;5761,7680" o:connectangles="0,0,0,0,0,0,0,0,0,0,0,0,0,0,0,0"/>
                <v:fill on="t" focussize="0,0"/>
                <v:stroke weight="0.00574803149606299pt" color="#000000" joinstyle="miter"/>
                <v:imagedata o:title=""/>
                <o:lock v:ext="edit" aspectratio="f"/>
              </v:shape>
              <v:shape id="Freeform: Shape 414" o:spid="_x0000_s1026" o:spt="100" style="position:absolute;left:3088921;top:4592230;height:4351;width:4351;v-text-anchor:middle;" fillcolor="#000000" filled="t" stroked="t" coordsize="4351,4350" o:gfxdata="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WglBvQAA&#10;ANwAAAAPAAAAAAAAAAEAIAAAACIAAABkcnMvZG93bnJldi54bWxQSwECFAAUAAAACACHTuJAMy8F&#10;njsAAAA5AAAAEAAAAAAAAAABACAAAAAMAQAAZHJzL3NoYXBleG1sLnhtbFBLBQYAAAAABgAGAFsB&#10;AAC2AwAAAAA=&#10;" path="m1593,191c1593,191,2055,536,2281,966c2640,1649,3422,2716,3610,4272c3788,5752,4668,6799,5184,7297c5184,7300,5184,7305,5184,7305c5184,7305,4050,7009,3224,6992c2398,6976,1414,7321,1006,7401c675,7465,470,7558,400,7593c617,7369,937,7033,1327,6601c2017,5837,2120,4609,2100,3782c2077,2785,943,1197,742,964c541,731,577,378,577,378l1593,191xe">
                <v:path o:connectlocs="1593,191;2281,966;3610,4272;5184,7298;5184,7306;3224,6993;1006,7402;400,7594;1327,6602;2100,3782;742,964;577,378;1593,191" o:connectangles="0,0,0,0,0,0,0,0,0,0,0,0,0"/>
                <v:fill on="t" focussize="0,0"/>
                <v:stroke weight="0.00574803149606299pt" color="#000000" joinstyle="miter"/>
                <v:imagedata o:title=""/>
                <o:lock v:ext="edit" aspectratio="f"/>
              </v:shape>
              <v:shape id="Freeform: Shape 418" o:spid="_x0000_s1026" o:spt="100" style="position:absolute;left:3265228;top:4541849;height:56561;width:73969;v-text-anchor:middle;" fillcolor="#000000" filled="t" stroked="f" coordsize="73968,56560" o:gfxdata="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glbHugAAANwA&#10;AAAPAAAAAAAAAAEAIAAAACIAAABkcnMvZG93bnJldi54bWxQSwECFAAUAAAACACHTuJAMy8FnjsA&#10;AAA5AAAAEAAAAAAAAAABACAAAAAJAQAAZHJzL3NoYXBleG1sLnhtbFBLBQYAAAAABgAGAFsBAACz&#10;AwAAAAA=&#10;" path="m54707,56676c53895,56353,53563,55366,53464,54935c53294,54081,53220,54347,53217,51424c53214,48935,52477,41323,52159,40493c51982,40032,51590,39958,51592,40386c51604,43628,51329,49451,51141,49946c51004,50306,50892,50947,50892,51370c50892,53129,49870,54917,48552,55463c47978,55701,47792,55670,47179,55233c46789,54955,46517,54650,46417,54491c46209,54160,46100,54034,45981,53720c45789,53213,45794,52702,45995,51470c46128,50655,46394,49474,46586,48845c46778,48217,46935,46918,46935,45958c46935,44466,46796,43856,45973,41747c42899,33871,42078,33104,40014,36187c38777,38036,35311,41866,33783,43074c32061,44435,31281,45347,31281,46001c31281,46408,31868,47220,33226,48693l35171,50803,36348,50803c37310,50803,37672,50927,38331,51484c39117,52147,39128,52181,38779,52822c38427,53471,38390,53480,35994,53546c33840,53606,33525,53563,33209,53171c33013,52928,32475,52478,32013,52173c30511,51178,26774,47463,25777,45973c25242,45173,24651,44518,24465,44518c23954,44518,22726,46354,22726,47117c22726,47484,23080,48332,23512,49002c23944,49672,24549,50692,24855,51268c25357,52213,25512,52329,26434,52453c27563,52604,28501,53438,28093,53929c27968,54079,27925,54427,27998,54703c28171,55366,27379,55569,25448,55356c23193,55107,23045,55032,21798,53514c20264,51646,18737,48664,17926,45952c17278,43783,17277,43774,17670,42344c19239,38915,18171,35552,17734,33461c17645,32949,17317,31987,17006,31323c16695,30659,16441,29971,16441,29795c16441,29331,15596,27654,15193,27320c15004,27163,13970,26994,12895,26945c10942,26855,9316,26385,7917,25505c6303,24491,3405,22350,3405,22172c3405,22065,2986,21541,2474,21008c1961,20475,1478,19759,1399,19418c1320,19077,1069,18378,842,17866c615,17354,306,16124,156,15134c-397,10606,2384,6741,4334,4773c9033,308,13094,-406,14065,341c15194,1209,10491,2105,5521,9823c4537,11351,4104,12354,4104,13953c4104,15555,4677,17077,5732,18276c7664,20470,12154,22826,13874,22548c14460,22454,14988,22086,15794,21208c16406,20543,16906,19904,16906,19788c16906,19673,17325,19202,17837,18742c18350,18282,18769,17769,18769,17601c18769,17434,19057,17144,19409,16957c19761,16771,20520,16163,21096,15607c25783,11237,30852,8793,38835,7069c43306,6051,48095,7004,52363,8174c54585,8578,57283,11787,58076,10312c58661,9189,58868,7736,58899,4528c58914,3018,59018,2046,59172,1994c59622,1844,60982,2952,62015,4311c62977,5577,62907,6338,63383,6457c64567,6561,65847,6107,66834,6250c68108,6299,68888,6437,70014,6896c70346,7031,70784,6483,71649,5734c73239,4356,75298,3352,75590,3813c75913,4323,75834,5244,75334,6810c75078,7611,74867,8489,74866,8760c74864,9032,74707,9771,74515,10403c74279,11181,74212,12009,74307,12963c74576,15658,72768,19013,70139,20698c69507,21103,69052,21684,68568,22709c68192,23502,67885,24292,67885,24464c67885,25696,63759,32447,61471,34962c59503,37124,58704,38948,57898,43121c57638,44465,57257,46141,57052,46845c56180,49828,56157,50112,56628,51951c57025,53503,57139,53700,57736,53859c59148,54237,60003,55797,59226,56575c58918,56882,55147,56967,54707,56676xm71066,15549c72122,15171,73127,14443,72709,13908c72709,13908,70521,13700,69692,14054c68890,14396,68238,14550,68662,15513c68953,16173,70144,15879,71066,15549xm64681,15211c64866,14899,64815,14574,64815,14455c64815,14113,63958,13606,63177,13283c62330,12932,60663,11994,60669,12808c60673,13415,62074,14981,62680,15324c63348,15703,64302,15848,64681,15210xe">
                <v:path o:connectlocs="54707,56677;53464,54935;53217,51424;52159,40493;51592,40386;51141,49946;50892,51370;48552,55463;47179,55233;46417,54491;45981,53720;45995,51470;46586,48845;46935,45958;45973,41747;40014,36187;33783,43074;31281,46001;33226,48693;35171,50803;36348,50803;38331,51484;38779,52822;35994,53546;33209,53171;32013,52173;25777,45973;24465,44518;22726,47117;23512,49002;24855,51268;26434,52453;28093,53929;27998,54703;25448,55356;21798,53514;17926,45952;17670,42344;17734,33461;17006,31323;16441,29795;15193,27320;12895,26945;7917,25505;3405,22172;2474,21008;1399,19418;842,17866;156,15134;4334,4773;14065,341;5521,9823;4104,13953;5732,18276;13874,22548;15794,21208;16906,19788;17837,18742;18769,17601;19409,16957;21096,15607;38835,7069;52363,8174;58076,10312;58899,4528;59172,1994;62015,4311;63383,6457;66834,6250;70014,6896;71649,5734;75591,3813;75335,6810;74867,8760;74516,10403;74308,12963;70139,20698;68568,22709;67885,24464;61471,34962;57898,43121;57052,46845;56628,51951;57736,53859;59226,56576;54707,56677;71066,15549;72709,13908;69692,14054;68662,15513;71066,15549;64681,15211;64815,14455;63177,13283;60669,12808;62680,15324;64681,15210" o:connectangles="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0195275590551181pt" joinstyle="miter"/>
                <v:imagedata o:title=""/>
                <o:lock v:ext="edit" aspectratio="f"/>
              </v:shape>
              <v:shape id="Freeform: Shape 419" o:spid="_x0000_s1026" o:spt="100" style="position:absolute;left:4558648;top:3812425;height:39158;width:21755;v-text-anchor:middle;" fillcolor="#000000" filled="t" stroked="f" coordsize="21755,39157" o:gfxdata="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LW5r4A&#10;AADcAAAADwAAAAAAAAABACAAAAAiAAAAZHJzL2Rvd25yZXYueG1sUEsBAhQAFAAAAAgAh07iQDMv&#10;BZ47AAAAOQAAABAAAAAAAAAAAQAgAAAADQEAAGRycy9zaGFwZXhtbC54bWxQSwUGAAAAAAYABgBb&#10;AQAAtwMAAAAA&#10;" path="m20870,37933c21641,37045,22021,35700,21873,34406c21721,32905,20547,31723,20870,30101c21031,26567,22190,23506,21156,20280c20064,15738,16419,14358,13783,12204c13154,11988,12689,11546,12269,11026c11776,10641,11348,10165,11016,9707c10636,8552,10835,7116,10230,5986c9809,5259,9456,4456,8846,3880c6091,3202,6319,433,5311,68c3878,-329,4836,2630,4193,3537c3084,3584,2301,4198,1725,4973c1381,5758,256,5679,62,6453c-104,7158,445,8067,969,8614c1430,9129,2107,9216,2449,9820c2983,11014,2270,12653,2226,13994c2297,15401,2108,16962,2953,18095c3080,19011,3926,19421,4226,20263c4914,21447,6002,23527,5959,24942c5945,27149,5122,29778,4789,31956c4005,32342,2373,31940,2610,32893c3656,34631,9768,34332,10942,34438c13383,34375,15892,34528,18273,34150c19683,33713,19926,34848,19575,36058c19238,36693,18771,37214,18142,37590c17067,37993,15946,38495,14692,38463c13343,38680,12212,38507,10788,38360c9921,37879,6252,38047,8211,39106c12172,40887,19060,40525,20871,37933xe">
                <v:path o:connectlocs="20870,37933;21873,34406;20870,30101;21156,20280;13783,12204;12269,11026;11016,9707;10230,5986;8846,3880;5311,68;4193,3537;1725,4973;62,6453;969,8614;2449,9820;2226,13994;2953,18095;4226,20263;5959,24942;4789,31956;2610,32893;10942,34438;18273,34150;19575,36058;18142,37590;14692,38463;10788,38360;8211,39106;20871,37933" o:connectangles="0,0,0,0,0,0,0,0,0,0,0,0,0,0,0,0,0,0,0,0,0,0,0,0,0,0,0,0,0"/>
                <v:fill on="t" focussize="0,0"/>
                <v:stroke on="f" weight="0.00724409448818898pt" joinstyle="miter"/>
                <v:imagedata o:title=""/>
                <o:lock v:ext="edit" aspectratio="f"/>
              </v:shape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7655"/>
      </w:tabs>
    </w:pPr>
    <w:r>
      <w:rPr>
        <w:color w:val="FFFFFF" w:themeColor="background1"/>
        <w:sz w:val="144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4964430</wp:posOffset>
          </wp:positionH>
          <wp:positionV relativeFrom="paragraph">
            <wp:posOffset>3536950</wp:posOffset>
          </wp:positionV>
          <wp:extent cx="1799590" cy="2580005"/>
          <wp:effectExtent l="0" t="0" r="0" b="0"/>
          <wp:wrapNone/>
          <wp:docPr id="441" name="Graphic 441" descr="Skeleton H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" name="Graphic 441" descr="Skeleton Hand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 flipH="1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 w:themeColor="background1"/>
        <w:sz w:val="144"/>
        <w14:textFill>
          <w14:solidFill>
            <w14:schemeClr w14:val="bg1"/>
          </w14:solidFill>
        </w14:textFill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3540125</wp:posOffset>
          </wp:positionV>
          <wp:extent cx="1799590" cy="2580005"/>
          <wp:effectExtent l="0" t="0" r="0" b="0"/>
          <wp:wrapNone/>
          <wp:docPr id="439" name="Graphic 439" descr="Skeleton H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" name="Graphic 439" descr="Skeleton Hands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799590" cy="2580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533400</wp:posOffset>
              </wp:positionV>
              <wp:extent cx="7127875" cy="1563370"/>
              <wp:effectExtent l="0" t="0" r="0" b="0"/>
              <wp:wrapNone/>
              <wp:docPr id="6" name="Graphic 5" descr="Dark Sky 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128000" cy="1563496"/>
                        <a:chOff x="1097044" y="873351"/>
                        <a:chExt cx="5530601" cy="1213205"/>
                      </a:xfrm>
                    </wpg:grpSpPr>
                    <wps:wsp>
                      <wps:cNvPr id="200" name="Freeform: Shape 200"/>
                      <wps:cNvSpPr/>
                      <wps:spPr>
                        <a:xfrm>
                          <a:off x="5143215" y="1001217"/>
                          <a:ext cx="948539" cy="952833"/>
                        </a:xfrm>
                        <a:custGeom>
                          <a:avLst/>
                          <a:gdLst>
                            <a:gd name="connsiteX0" fmla="*/ 949651 w 948539"/>
                            <a:gd name="connsiteY0" fmla="*/ 477601 h 952833"/>
                            <a:gd name="connsiteX1" fmla="*/ 477629 w 948539"/>
                            <a:gd name="connsiteY1" fmla="*/ 954720 h 952833"/>
                            <a:gd name="connsiteX2" fmla="*/ 481 w 948539"/>
                            <a:gd name="connsiteY2" fmla="*/ 482726 h 952833"/>
                            <a:gd name="connsiteX3" fmla="*/ 481 w 948539"/>
                            <a:gd name="connsiteY3" fmla="*/ 477601 h 952833"/>
                            <a:gd name="connsiteX4" fmla="*/ 472503 w 948539"/>
                            <a:gd name="connsiteY4" fmla="*/ 481 h 952833"/>
                            <a:gd name="connsiteX5" fmla="*/ 949651 w 948539"/>
                            <a:gd name="connsiteY5" fmla="*/ 472475 h 952833"/>
                            <a:gd name="connsiteX6" fmla="*/ 949651 w 948539"/>
                            <a:gd name="connsiteY6" fmla="*/ 477601 h 952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48539" h="952833">
                              <a:moveTo>
                                <a:pt x="949651" y="477601"/>
                              </a:moveTo>
                              <a:cubicBezTo>
                                <a:pt x="951067" y="739691"/>
                                <a:pt x="739735" y="953305"/>
                                <a:pt x="477629" y="954720"/>
                              </a:cubicBezTo>
                              <a:cubicBezTo>
                                <a:pt x="215523" y="956135"/>
                                <a:pt x="1897" y="744817"/>
                                <a:pt x="481" y="482726"/>
                              </a:cubicBezTo>
                              <a:cubicBezTo>
                                <a:pt x="472" y="481018"/>
                                <a:pt x="472" y="479309"/>
                                <a:pt x="481" y="477601"/>
                              </a:cubicBezTo>
                              <a:cubicBezTo>
                                <a:pt x="-934" y="215510"/>
                                <a:pt x="210397" y="1897"/>
                                <a:pt x="472503" y="481"/>
                              </a:cubicBezTo>
                              <a:cubicBezTo>
                                <a:pt x="734609" y="-934"/>
                                <a:pt x="948236" y="210385"/>
                                <a:pt x="949651" y="472475"/>
                              </a:cubicBezTo>
                              <a:cubicBezTo>
                                <a:pt x="949661" y="474183"/>
                                <a:pt x="949661" y="475892"/>
                                <a:pt x="949651" y="4776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1" name="Freeform: Shape 201"/>
                      <wps:cNvSpPr/>
                      <wps:spPr>
                        <a:xfrm>
                          <a:off x="5150000" y="1042651"/>
                          <a:ext cx="874571" cy="861466"/>
                        </a:xfrm>
                        <a:custGeom>
                          <a:avLst/>
                          <a:gdLst>
                            <a:gd name="connsiteX0" fmla="*/ 443434 w 874570"/>
                            <a:gd name="connsiteY0" fmla="*/ 544 h 861465"/>
                            <a:gd name="connsiteX1" fmla="*/ 440898 w 874570"/>
                            <a:gd name="connsiteY1" fmla="*/ 1637 h 861465"/>
                            <a:gd name="connsiteX2" fmla="*/ 431063 w 874570"/>
                            <a:gd name="connsiteY2" fmla="*/ 5071 h 861465"/>
                            <a:gd name="connsiteX3" fmla="*/ 424390 w 874570"/>
                            <a:gd name="connsiteY3" fmla="*/ 10027 h 861465"/>
                            <a:gd name="connsiteX4" fmla="*/ 420253 w 874570"/>
                            <a:gd name="connsiteY4" fmla="*/ 14866 h 861465"/>
                            <a:gd name="connsiteX5" fmla="*/ 407960 w 874570"/>
                            <a:gd name="connsiteY5" fmla="*/ 11861 h 861465"/>
                            <a:gd name="connsiteX6" fmla="*/ 410536 w 874570"/>
                            <a:gd name="connsiteY6" fmla="*/ 9949 h 861465"/>
                            <a:gd name="connsiteX7" fmla="*/ 409092 w 874570"/>
                            <a:gd name="connsiteY7" fmla="*/ 7568 h 861465"/>
                            <a:gd name="connsiteX8" fmla="*/ 404331 w 874570"/>
                            <a:gd name="connsiteY8" fmla="*/ 7529 h 861465"/>
                            <a:gd name="connsiteX9" fmla="*/ 398282 w 874570"/>
                            <a:gd name="connsiteY9" fmla="*/ 7803 h 861465"/>
                            <a:gd name="connsiteX10" fmla="*/ 390828 w 874570"/>
                            <a:gd name="connsiteY10" fmla="*/ 7881 h 861465"/>
                            <a:gd name="connsiteX11" fmla="*/ 382749 w 874570"/>
                            <a:gd name="connsiteY11" fmla="*/ 10027 h 861465"/>
                            <a:gd name="connsiteX12" fmla="*/ 386184 w 874570"/>
                            <a:gd name="connsiteY12" fmla="*/ 15802 h 861465"/>
                            <a:gd name="connsiteX13" fmla="*/ 392428 w 874570"/>
                            <a:gd name="connsiteY13" fmla="*/ 20719 h 861465"/>
                            <a:gd name="connsiteX14" fmla="*/ 394301 w 874570"/>
                            <a:gd name="connsiteY14" fmla="*/ 23763 h 861465"/>
                            <a:gd name="connsiteX15" fmla="*/ 396369 w 874570"/>
                            <a:gd name="connsiteY15" fmla="*/ 25519 h 861465"/>
                            <a:gd name="connsiteX16" fmla="*/ 398008 w 874570"/>
                            <a:gd name="connsiteY16" fmla="*/ 28524 h 861465"/>
                            <a:gd name="connsiteX17" fmla="*/ 397696 w 874570"/>
                            <a:gd name="connsiteY17" fmla="*/ 30514 h 861465"/>
                            <a:gd name="connsiteX18" fmla="*/ 400584 w 874570"/>
                            <a:gd name="connsiteY18" fmla="*/ 37694 h 861465"/>
                            <a:gd name="connsiteX19" fmla="*/ 412175 w 874570"/>
                            <a:gd name="connsiteY19" fmla="*/ 40270 h 861465"/>
                            <a:gd name="connsiteX20" fmla="*/ 417951 w 874570"/>
                            <a:gd name="connsiteY20" fmla="*/ 40348 h 861465"/>
                            <a:gd name="connsiteX21" fmla="*/ 423102 w 874570"/>
                            <a:gd name="connsiteY21" fmla="*/ 41636 h 861465"/>
                            <a:gd name="connsiteX22" fmla="*/ 426263 w 874570"/>
                            <a:gd name="connsiteY22" fmla="*/ 42065 h 861465"/>
                            <a:gd name="connsiteX23" fmla="*/ 432312 w 874570"/>
                            <a:gd name="connsiteY23" fmla="*/ 48036 h 861465"/>
                            <a:gd name="connsiteX24" fmla="*/ 437542 w 874570"/>
                            <a:gd name="connsiteY24" fmla="*/ 52718 h 861465"/>
                            <a:gd name="connsiteX25" fmla="*/ 448469 w 874570"/>
                            <a:gd name="connsiteY25" fmla="*/ 67977 h 861465"/>
                            <a:gd name="connsiteX26" fmla="*/ 452293 w 874570"/>
                            <a:gd name="connsiteY26" fmla="*/ 70357 h 861465"/>
                            <a:gd name="connsiteX27" fmla="*/ 463845 w 874570"/>
                            <a:gd name="connsiteY27" fmla="*/ 66338 h 861465"/>
                            <a:gd name="connsiteX28" fmla="*/ 467318 w 874570"/>
                            <a:gd name="connsiteY28" fmla="*/ 61304 h 861465"/>
                            <a:gd name="connsiteX29" fmla="*/ 475904 w 874570"/>
                            <a:gd name="connsiteY29" fmla="*/ 65206 h 861465"/>
                            <a:gd name="connsiteX30" fmla="*/ 487416 w 874570"/>
                            <a:gd name="connsiteY30" fmla="*/ 67079 h 861465"/>
                            <a:gd name="connsiteX31" fmla="*/ 499553 w 874570"/>
                            <a:gd name="connsiteY31" fmla="*/ 65986 h 861465"/>
                            <a:gd name="connsiteX32" fmla="*/ 500100 w 874570"/>
                            <a:gd name="connsiteY32" fmla="*/ 59079 h 861465"/>
                            <a:gd name="connsiteX33" fmla="*/ 495846 w 874570"/>
                            <a:gd name="connsiteY33" fmla="*/ 54826 h 861465"/>
                            <a:gd name="connsiteX34" fmla="*/ 501661 w 874570"/>
                            <a:gd name="connsiteY34" fmla="*/ 55216 h 861465"/>
                            <a:gd name="connsiteX35" fmla="*/ 514656 w 874570"/>
                            <a:gd name="connsiteY35" fmla="*/ 52328 h 861465"/>
                            <a:gd name="connsiteX36" fmla="*/ 523398 w 874570"/>
                            <a:gd name="connsiteY36" fmla="*/ 49596 h 861465"/>
                            <a:gd name="connsiteX37" fmla="*/ 526637 w 874570"/>
                            <a:gd name="connsiteY37" fmla="*/ 50221 h 861465"/>
                            <a:gd name="connsiteX38" fmla="*/ 527925 w 874570"/>
                            <a:gd name="connsiteY38" fmla="*/ 44718 h 861465"/>
                            <a:gd name="connsiteX39" fmla="*/ 528862 w 874570"/>
                            <a:gd name="connsiteY39" fmla="*/ 40777 h 861465"/>
                            <a:gd name="connsiteX40" fmla="*/ 531047 w 874570"/>
                            <a:gd name="connsiteY40" fmla="*/ 42611 h 861465"/>
                            <a:gd name="connsiteX41" fmla="*/ 540804 w 874570"/>
                            <a:gd name="connsiteY41" fmla="*/ 45421 h 861465"/>
                            <a:gd name="connsiteX42" fmla="*/ 542248 w 874570"/>
                            <a:gd name="connsiteY42" fmla="*/ 42728 h 861465"/>
                            <a:gd name="connsiteX43" fmla="*/ 543379 w 874570"/>
                            <a:gd name="connsiteY43" fmla="*/ 36641 h 861465"/>
                            <a:gd name="connsiteX44" fmla="*/ 549936 w 874570"/>
                            <a:gd name="connsiteY44" fmla="*/ 33753 h 861465"/>
                            <a:gd name="connsiteX45" fmla="*/ 552902 w 874570"/>
                            <a:gd name="connsiteY45" fmla="*/ 31646 h 861465"/>
                            <a:gd name="connsiteX46" fmla="*/ 551575 w 874570"/>
                            <a:gd name="connsiteY46" fmla="*/ 27353 h 861465"/>
                            <a:gd name="connsiteX47" fmla="*/ 548687 w 874570"/>
                            <a:gd name="connsiteY47" fmla="*/ 27665 h 861465"/>
                            <a:gd name="connsiteX48" fmla="*/ 544472 w 874570"/>
                            <a:gd name="connsiteY48" fmla="*/ 26573 h 861465"/>
                            <a:gd name="connsiteX49" fmla="*/ 546306 w 874570"/>
                            <a:gd name="connsiteY49" fmla="*/ 23139 h 861465"/>
                            <a:gd name="connsiteX50" fmla="*/ 542833 w 874570"/>
                            <a:gd name="connsiteY50" fmla="*/ 19353 h 861465"/>
                            <a:gd name="connsiteX51" fmla="*/ 533623 w 874570"/>
                            <a:gd name="connsiteY51" fmla="*/ 20134 h 861465"/>
                            <a:gd name="connsiteX52" fmla="*/ 531047 w 874570"/>
                            <a:gd name="connsiteY52" fmla="*/ 24114 h 861465"/>
                            <a:gd name="connsiteX53" fmla="*/ 525935 w 874570"/>
                            <a:gd name="connsiteY53" fmla="*/ 27977 h 861465"/>
                            <a:gd name="connsiteX54" fmla="*/ 523866 w 874570"/>
                            <a:gd name="connsiteY54" fmla="*/ 23061 h 861465"/>
                            <a:gd name="connsiteX55" fmla="*/ 526949 w 874570"/>
                            <a:gd name="connsiteY55" fmla="*/ 19861 h 861465"/>
                            <a:gd name="connsiteX56" fmla="*/ 523866 w 874570"/>
                            <a:gd name="connsiteY56" fmla="*/ 18963 h 861465"/>
                            <a:gd name="connsiteX57" fmla="*/ 520783 w 874570"/>
                            <a:gd name="connsiteY57" fmla="*/ 18222 h 861465"/>
                            <a:gd name="connsiteX58" fmla="*/ 517934 w 874570"/>
                            <a:gd name="connsiteY58" fmla="*/ 17402 h 861465"/>
                            <a:gd name="connsiteX59" fmla="*/ 513837 w 874570"/>
                            <a:gd name="connsiteY59" fmla="*/ 16544 h 861465"/>
                            <a:gd name="connsiteX60" fmla="*/ 520978 w 874570"/>
                            <a:gd name="connsiteY60" fmla="*/ 13227 h 861465"/>
                            <a:gd name="connsiteX61" fmla="*/ 522852 w 874570"/>
                            <a:gd name="connsiteY61" fmla="*/ 12212 h 861465"/>
                            <a:gd name="connsiteX62" fmla="*/ 520666 w 874570"/>
                            <a:gd name="connsiteY62" fmla="*/ 10027 h 861465"/>
                            <a:gd name="connsiteX63" fmla="*/ 519769 w 874570"/>
                            <a:gd name="connsiteY63" fmla="*/ 7997 h 861465"/>
                            <a:gd name="connsiteX64" fmla="*/ 517466 w 874570"/>
                            <a:gd name="connsiteY64" fmla="*/ 7334 h 861465"/>
                            <a:gd name="connsiteX65" fmla="*/ 515242 w 874570"/>
                            <a:gd name="connsiteY65" fmla="*/ 5227 h 861465"/>
                            <a:gd name="connsiteX66" fmla="*/ 511534 w 874570"/>
                            <a:gd name="connsiteY66" fmla="*/ 2690 h 861465"/>
                            <a:gd name="connsiteX67" fmla="*/ 505329 w 874570"/>
                            <a:gd name="connsiteY67" fmla="*/ 1676 h 861465"/>
                            <a:gd name="connsiteX68" fmla="*/ 500295 w 874570"/>
                            <a:gd name="connsiteY68" fmla="*/ 1832 h 861465"/>
                            <a:gd name="connsiteX69" fmla="*/ 492216 w 874570"/>
                            <a:gd name="connsiteY69" fmla="*/ 3861 h 861465"/>
                            <a:gd name="connsiteX70" fmla="*/ 487962 w 874570"/>
                            <a:gd name="connsiteY70" fmla="*/ 5929 h 861465"/>
                            <a:gd name="connsiteX71" fmla="*/ 482850 w 874570"/>
                            <a:gd name="connsiteY71" fmla="*/ 7958 h 861465"/>
                            <a:gd name="connsiteX72" fmla="*/ 477699 w 874570"/>
                            <a:gd name="connsiteY72" fmla="*/ 6280 h 861465"/>
                            <a:gd name="connsiteX73" fmla="*/ 466069 w 874570"/>
                            <a:gd name="connsiteY73" fmla="*/ 7568 h 861465"/>
                            <a:gd name="connsiteX74" fmla="*/ 456313 w 874570"/>
                            <a:gd name="connsiteY74" fmla="*/ 8036 h 861465"/>
                            <a:gd name="connsiteX75" fmla="*/ 451044 w 874570"/>
                            <a:gd name="connsiteY75" fmla="*/ 8036 h 861465"/>
                            <a:gd name="connsiteX76" fmla="*/ 447883 w 874570"/>
                            <a:gd name="connsiteY76" fmla="*/ 10027 h 861465"/>
                            <a:gd name="connsiteX77" fmla="*/ 446829 w 874570"/>
                            <a:gd name="connsiteY77" fmla="*/ 6124 h 861465"/>
                            <a:gd name="connsiteX78" fmla="*/ 445541 w 874570"/>
                            <a:gd name="connsiteY78" fmla="*/ 934 h 861465"/>
                            <a:gd name="connsiteX79" fmla="*/ 443434 w 874570"/>
                            <a:gd name="connsiteY79" fmla="*/ 544 h 861465"/>
                            <a:gd name="connsiteX80" fmla="*/ 471064 w 874570"/>
                            <a:gd name="connsiteY80" fmla="*/ 12095 h 861465"/>
                            <a:gd name="connsiteX81" fmla="*/ 474342 w 874570"/>
                            <a:gd name="connsiteY81" fmla="*/ 15139 h 861465"/>
                            <a:gd name="connsiteX82" fmla="*/ 475084 w 874570"/>
                            <a:gd name="connsiteY82" fmla="*/ 18066 h 861465"/>
                            <a:gd name="connsiteX83" fmla="*/ 469503 w 874570"/>
                            <a:gd name="connsiteY83" fmla="*/ 13968 h 861465"/>
                            <a:gd name="connsiteX84" fmla="*/ 471064 w 874570"/>
                            <a:gd name="connsiteY84" fmla="*/ 12095 h 861465"/>
                            <a:gd name="connsiteX85" fmla="*/ 509271 w 874570"/>
                            <a:gd name="connsiteY85" fmla="*/ 14514 h 861465"/>
                            <a:gd name="connsiteX86" fmla="*/ 509739 w 874570"/>
                            <a:gd name="connsiteY86" fmla="*/ 14670 h 861465"/>
                            <a:gd name="connsiteX87" fmla="*/ 509895 w 874570"/>
                            <a:gd name="connsiteY87" fmla="*/ 18612 h 861465"/>
                            <a:gd name="connsiteX88" fmla="*/ 508646 w 874570"/>
                            <a:gd name="connsiteY88" fmla="*/ 17363 h 861465"/>
                            <a:gd name="connsiteX89" fmla="*/ 509271 w 874570"/>
                            <a:gd name="connsiteY89" fmla="*/ 14514 h 861465"/>
                            <a:gd name="connsiteX90" fmla="*/ 444761 w 874570"/>
                            <a:gd name="connsiteY90" fmla="*/ 18222 h 861465"/>
                            <a:gd name="connsiteX91" fmla="*/ 447962 w 874570"/>
                            <a:gd name="connsiteY91" fmla="*/ 20290 h 861465"/>
                            <a:gd name="connsiteX92" fmla="*/ 446049 w 874570"/>
                            <a:gd name="connsiteY92" fmla="*/ 22319 h 861465"/>
                            <a:gd name="connsiteX93" fmla="*/ 442849 w 874570"/>
                            <a:gd name="connsiteY93" fmla="*/ 20290 h 861465"/>
                            <a:gd name="connsiteX94" fmla="*/ 444761 w 874570"/>
                            <a:gd name="connsiteY94" fmla="*/ 18222 h 861465"/>
                            <a:gd name="connsiteX95" fmla="*/ 539555 w 874570"/>
                            <a:gd name="connsiteY95" fmla="*/ 27704 h 861465"/>
                            <a:gd name="connsiteX96" fmla="*/ 540608 w 874570"/>
                            <a:gd name="connsiteY96" fmla="*/ 27861 h 861465"/>
                            <a:gd name="connsiteX97" fmla="*/ 542208 w 874570"/>
                            <a:gd name="connsiteY97" fmla="*/ 30748 h 861465"/>
                            <a:gd name="connsiteX98" fmla="*/ 537877 w 874570"/>
                            <a:gd name="connsiteY98" fmla="*/ 29695 h 861465"/>
                            <a:gd name="connsiteX99" fmla="*/ 539555 w 874570"/>
                            <a:gd name="connsiteY99" fmla="*/ 27704 h 861465"/>
                            <a:gd name="connsiteX100" fmla="*/ 488430 w 874570"/>
                            <a:gd name="connsiteY100" fmla="*/ 34885 h 861465"/>
                            <a:gd name="connsiteX101" fmla="*/ 493270 w 874570"/>
                            <a:gd name="connsiteY101" fmla="*/ 36407 h 861465"/>
                            <a:gd name="connsiteX102" fmla="*/ 500333 w 874570"/>
                            <a:gd name="connsiteY102" fmla="*/ 36563 h 861465"/>
                            <a:gd name="connsiteX103" fmla="*/ 503221 w 874570"/>
                            <a:gd name="connsiteY103" fmla="*/ 36485 h 861465"/>
                            <a:gd name="connsiteX104" fmla="*/ 502245 w 874570"/>
                            <a:gd name="connsiteY104" fmla="*/ 38748 h 861465"/>
                            <a:gd name="connsiteX105" fmla="*/ 500958 w 874570"/>
                            <a:gd name="connsiteY105" fmla="*/ 41675 h 861465"/>
                            <a:gd name="connsiteX106" fmla="*/ 499631 w 874570"/>
                            <a:gd name="connsiteY106" fmla="*/ 46475 h 861465"/>
                            <a:gd name="connsiteX107" fmla="*/ 488469 w 874570"/>
                            <a:gd name="connsiteY107" fmla="*/ 51743 h 861465"/>
                            <a:gd name="connsiteX108" fmla="*/ 479767 w 874570"/>
                            <a:gd name="connsiteY108" fmla="*/ 52211 h 861465"/>
                            <a:gd name="connsiteX109" fmla="*/ 476332 w 874570"/>
                            <a:gd name="connsiteY109" fmla="*/ 48621 h 861465"/>
                            <a:gd name="connsiteX110" fmla="*/ 476332 w 874570"/>
                            <a:gd name="connsiteY110" fmla="*/ 44524 h 861465"/>
                            <a:gd name="connsiteX111" fmla="*/ 479767 w 874570"/>
                            <a:gd name="connsiteY111" fmla="*/ 38787 h 861465"/>
                            <a:gd name="connsiteX112" fmla="*/ 482030 w 874570"/>
                            <a:gd name="connsiteY112" fmla="*/ 37851 h 861465"/>
                            <a:gd name="connsiteX113" fmla="*/ 486011 w 874570"/>
                            <a:gd name="connsiteY113" fmla="*/ 36563 h 861465"/>
                            <a:gd name="connsiteX114" fmla="*/ 488430 w 874570"/>
                            <a:gd name="connsiteY114" fmla="*/ 34885 h 861465"/>
                            <a:gd name="connsiteX115" fmla="*/ 451980 w 874570"/>
                            <a:gd name="connsiteY115" fmla="*/ 39802 h 861465"/>
                            <a:gd name="connsiteX116" fmla="*/ 453971 w 874570"/>
                            <a:gd name="connsiteY116" fmla="*/ 44016 h 861465"/>
                            <a:gd name="connsiteX117" fmla="*/ 451005 w 874570"/>
                            <a:gd name="connsiteY117" fmla="*/ 47918 h 861465"/>
                            <a:gd name="connsiteX118" fmla="*/ 446634 w 874570"/>
                            <a:gd name="connsiteY118" fmla="*/ 47372 h 861465"/>
                            <a:gd name="connsiteX119" fmla="*/ 444917 w 874570"/>
                            <a:gd name="connsiteY119" fmla="*/ 47762 h 861465"/>
                            <a:gd name="connsiteX120" fmla="*/ 448741 w 874570"/>
                            <a:gd name="connsiteY120" fmla="*/ 42026 h 861465"/>
                            <a:gd name="connsiteX121" fmla="*/ 451980 w 874570"/>
                            <a:gd name="connsiteY121" fmla="*/ 39802 h 861465"/>
                            <a:gd name="connsiteX122" fmla="*/ 681995 w 874570"/>
                            <a:gd name="connsiteY122" fmla="*/ 51938 h 861465"/>
                            <a:gd name="connsiteX123" fmla="*/ 679575 w 874570"/>
                            <a:gd name="connsiteY123" fmla="*/ 58338 h 861465"/>
                            <a:gd name="connsiteX124" fmla="*/ 682151 w 874570"/>
                            <a:gd name="connsiteY124" fmla="*/ 64777 h 861465"/>
                            <a:gd name="connsiteX125" fmla="*/ 693312 w 874570"/>
                            <a:gd name="connsiteY125" fmla="*/ 79762 h 861465"/>
                            <a:gd name="connsiteX126" fmla="*/ 695888 w 874570"/>
                            <a:gd name="connsiteY126" fmla="*/ 88347 h 861465"/>
                            <a:gd name="connsiteX127" fmla="*/ 697995 w 874570"/>
                            <a:gd name="connsiteY127" fmla="*/ 92483 h 861465"/>
                            <a:gd name="connsiteX128" fmla="*/ 693351 w 874570"/>
                            <a:gd name="connsiteY128" fmla="*/ 90337 h 861465"/>
                            <a:gd name="connsiteX129" fmla="*/ 685429 w 874570"/>
                            <a:gd name="connsiteY129" fmla="*/ 87215 h 861465"/>
                            <a:gd name="connsiteX130" fmla="*/ 681878 w 874570"/>
                            <a:gd name="connsiteY130" fmla="*/ 90064 h 861465"/>
                            <a:gd name="connsiteX131" fmla="*/ 677468 w 874570"/>
                            <a:gd name="connsiteY131" fmla="*/ 96815 h 861465"/>
                            <a:gd name="connsiteX132" fmla="*/ 675087 w 874570"/>
                            <a:gd name="connsiteY132" fmla="*/ 98220 h 861465"/>
                            <a:gd name="connsiteX133" fmla="*/ 673097 w 874570"/>
                            <a:gd name="connsiteY133" fmla="*/ 101732 h 861465"/>
                            <a:gd name="connsiteX134" fmla="*/ 670560 w 874570"/>
                            <a:gd name="connsiteY134" fmla="*/ 99702 h 861465"/>
                            <a:gd name="connsiteX135" fmla="*/ 665409 w 874570"/>
                            <a:gd name="connsiteY135" fmla="*/ 97712 h 861465"/>
                            <a:gd name="connsiteX136" fmla="*/ 660296 w 874570"/>
                            <a:gd name="connsiteY136" fmla="*/ 96620 h 861465"/>
                            <a:gd name="connsiteX137" fmla="*/ 656199 w 874570"/>
                            <a:gd name="connsiteY137" fmla="*/ 95566 h 861465"/>
                            <a:gd name="connsiteX138" fmla="*/ 652101 w 874570"/>
                            <a:gd name="connsiteY138" fmla="*/ 98415 h 861465"/>
                            <a:gd name="connsiteX139" fmla="*/ 656199 w 874570"/>
                            <a:gd name="connsiteY139" fmla="*/ 102317 h 861465"/>
                            <a:gd name="connsiteX140" fmla="*/ 660296 w 874570"/>
                            <a:gd name="connsiteY140" fmla="*/ 107195 h 861465"/>
                            <a:gd name="connsiteX141" fmla="*/ 665409 w 874570"/>
                            <a:gd name="connsiteY141" fmla="*/ 112580 h 861465"/>
                            <a:gd name="connsiteX142" fmla="*/ 665526 w 874570"/>
                            <a:gd name="connsiteY142" fmla="*/ 118746 h 861465"/>
                            <a:gd name="connsiteX143" fmla="*/ 659204 w 874570"/>
                            <a:gd name="connsiteY143" fmla="*/ 120892 h 861465"/>
                            <a:gd name="connsiteX144" fmla="*/ 653662 w 874570"/>
                            <a:gd name="connsiteY144" fmla="*/ 121673 h 861465"/>
                            <a:gd name="connsiteX145" fmla="*/ 650735 w 874570"/>
                            <a:gd name="connsiteY145" fmla="*/ 123780 h 861465"/>
                            <a:gd name="connsiteX146" fmla="*/ 649525 w 874570"/>
                            <a:gd name="connsiteY146" fmla="*/ 130102 h 861465"/>
                            <a:gd name="connsiteX147" fmla="*/ 642813 w 874570"/>
                            <a:gd name="connsiteY147" fmla="*/ 141887 h 861465"/>
                            <a:gd name="connsiteX148" fmla="*/ 645506 w 874570"/>
                            <a:gd name="connsiteY148" fmla="*/ 147194 h 861465"/>
                            <a:gd name="connsiteX149" fmla="*/ 646052 w 874570"/>
                            <a:gd name="connsiteY149" fmla="*/ 154296 h 861465"/>
                            <a:gd name="connsiteX150" fmla="*/ 646130 w 874570"/>
                            <a:gd name="connsiteY150" fmla="*/ 159759 h 861465"/>
                            <a:gd name="connsiteX151" fmla="*/ 647184 w 874570"/>
                            <a:gd name="connsiteY151" fmla="*/ 163350 h 861465"/>
                            <a:gd name="connsiteX152" fmla="*/ 658696 w 874570"/>
                            <a:gd name="connsiteY152" fmla="*/ 175837 h 861465"/>
                            <a:gd name="connsiteX153" fmla="*/ 666775 w 874570"/>
                            <a:gd name="connsiteY153" fmla="*/ 179271 h 861465"/>
                            <a:gd name="connsiteX154" fmla="*/ 676258 w 874570"/>
                            <a:gd name="connsiteY154" fmla="*/ 181066 h 861465"/>
                            <a:gd name="connsiteX155" fmla="*/ 684727 w 874570"/>
                            <a:gd name="connsiteY155" fmla="*/ 182081 h 861465"/>
                            <a:gd name="connsiteX156" fmla="*/ 692337 w 874570"/>
                            <a:gd name="connsiteY156" fmla="*/ 185710 h 861465"/>
                            <a:gd name="connsiteX157" fmla="*/ 696239 w 874570"/>
                            <a:gd name="connsiteY157" fmla="*/ 180754 h 861465"/>
                            <a:gd name="connsiteX158" fmla="*/ 698073 w 874570"/>
                            <a:gd name="connsiteY158" fmla="*/ 178100 h 861465"/>
                            <a:gd name="connsiteX159" fmla="*/ 700103 w 874570"/>
                            <a:gd name="connsiteY159" fmla="*/ 182666 h 861465"/>
                            <a:gd name="connsiteX160" fmla="*/ 700064 w 874570"/>
                            <a:gd name="connsiteY160" fmla="*/ 187544 h 861465"/>
                            <a:gd name="connsiteX161" fmla="*/ 705410 w 874570"/>
                            <a:gd name="connsiteY161" fmla="*/ 188481 h 861465"/>
                            <a:gd name="connsiteX162" fmla="*/ 708103 w 874570"/>
                            <a:gd name="connsiteY162" fmla="*/ 186451 h 861465"/>
                            <a:gd name="connsiteX163" fmla="*/ 710483 w 874570"/>
                            <a:gd name="connsiteY163" fmla="*/ 177320 h 861465"/>
                            <a:gd name="connsiteX164" fmla="*/ 719888 w 874570"/>
                            <a:gd name="connsiteY164" fmla="*/ 166979 h 861465"/>
                            <a:gd name="connsiteX165" fmla="*/ 722347 w 874570"/>
                            <a:gd name="connsiteY165" fmla="*/ 165340 h 861465"/>
                            <a:gd name="connsiteX166" fmla="*/ 719186 w 874570"/>
                            <a:gd name="connsiteY166" fmla="*/ 159369 h 861465"/>
                            <a:gd name="connsiteX167" fmla="*/ 721411 w 874570"/>
                            <a:gd name="connsiteY167" fmla="*/ 157106 h 861465"/>
                            <a:gd name="connsiteX168" fmla="*/ 727460 w 874570"/>
                            <a:gd name="connsiteY168" fmla="*/ 160344 h 861465"/>
                            <a:gd name="connsiteX169" fmla="*/ 730308 w 874570"/>
                            <a:gd name="connsiteY169" fmla="*/ 161047 h 861465"/>
                            <a:gd name="connsiteX170" fmla="*/ 731050 w 874570"/>
                            <a:gd name="connsiteY170" fmla="*/ 157730 h 861465"/>
                            <a:gd name="connsiteX171" fmla="*/ 731830 w 874570"/>
                            <a:gd name="connsiteY171" fmla="*/ 154647 h 861465"/>
                            <a:gd name="connsiteX172" fmla="*/ 736318 w 874570"/>
                            <a:gd name="connsiteY172" fmla="*/ 157808 h 861465"/>
                            <a:gd name="connsiteX173" fmla="*/ 745021 w 874570"/>
                            <a:gd name="connsiteY173" fmla="*/ 160656 h 861465"/>
                            <a:gd name="connsiteX174" fmla="*/ 750290 w 874570"/>
                            <a:gd name="connsiteY174" fmla="*/ 149691 h 861465"/>
                            <a:gd name="connsiteX175" fmla="*/ 750524 w 874570"/>
                            <a:gd name="connsiteY175" fmla="*/ 141301 h 861465"/>
                            <a:gd name="connsiteX176" fmla="*/ 747402 w 874570"/>
                            <a:gd name="connsiteY176" fmla="*/ 136501 h 861465"/>
                            <a:gd name="connsiteX177" fmla="*/ 744397 w 874570"/>
                            <a:gd name="connsiteY177" fmla="*/ 134355 h 861465"/>
                            <a:gd name="connsiteX178" fmla="*/ 751578 w 874570"/>
                            <a:gd name="connsiteY178" fmla="*/ 132013 h 861465"/>
                            <a:gd name="connsiteX179" fmla="*/ 755168 w 874570"/>
                            <a:gd name="connsiteY179" fmla="*/ 127526 h 861465"/>
                            <a:gd name="connsiteX180" fmla="*/ 756183 w 874570"/>
                            <a:gd name="connsiteY180" fmla="*/ 125574 h 861465"/>
                            <a:gd name="connsiteX181" fmla="*/ 760827 w 874570"/>
                            <a:gd name="connsiteY181" fmla="*/ 124716 h 861465"/>
                            <a:gd name="connsiteX182" fmla="*/ 758524 w 874570"/>
                            <a:gd name="connsiteY182" fmla="*/ 122843 h 861465"/>
                            <a:gd name="connsiteX183" fmla="*/ 757392 w 874570"/>
                            <a:gd name="connsiteY183" fmla="*/ 119916 h 861465"/>
                            <a:gd name="connsiteX184" fmla="*/ 755285 w 874570"/>
                            <a:gd name="connsiteY184" fmla="*/ 116326 h 861465"/>
                            <a:gd name="connsiteX185" fmla="*/ 753880 w 874570"/>
                            <a:gd name="connsiteY185" fmla="*/ 101497 h 861465"/>
                            <a:gd name="connsiteX186" fmla="*/ 753412 w 874570"/>
                            <a:gd name="connsiteY186" fmla="*/ 94122 h 861465"/>
                            <a:gd name="connsiteX187" fmla="*/ 751343 w 874570"/>
                            <a:gd name="connsiteY187" fmla="*/ 90961 h 861465"/>
                            <a:gd name="connsiteX188" fmla="*/ 748963 w 874570"/>
                            <a:gd name="connsiteY188" fmla="*/ 86473 h 861465"/>
                            <a:gd name="connsiteX189" fmla="*/ 742719 w 874570"/>
                            <a:gd name="connsiteY189" fmla="*/ 82454 h 861465"/>
                            <a:gd name="connsiteX190" fmla="*/ 737216 w 874570"/>
                            <a:gd name="connsiteY190" fmla="*/ 81829 h 861465"/>
                            <a:gd name="connsiteX191" fmla="*/ 735499 w 874570"/>
                            <a:gd name="connsiteY191" fmla="*/ 83858 h 861465"/>
                            <a:gd name="connsiteX192" fmla="*/ 731284 w 874570"/>
                            <a:gd name="connsiteY192" fmla="*/ 80620 h 861465"/>
                            <a:gd name="connsiteX193" fmla="*/ 732104 w 874570"/>
                            <a:gd name="connsiteY193" fmla="*/ 74649 h 861465"/>
                            <a:gd name="connsiteX194" fmla="*/ 734133 w 874570"/>
                            <a:gd name="connsiteY194" fmla="*/ 73556 h 861465"/>
                            <a:gd name="connsiteX195" fmla="*/ 728006 w 874570"/>
                            <a:gd name="connsiteY195" fmla="*/ 68874 h 861465"/>
                            <a:gd name="connsiteX196" fmla="*/ 721840 w 874570"/>
                            <a:gd name="connsiteY196" fmla="*/ 64815 h 861465"/>
                            <a:gd name="connsiteX197" fmla="*/ 717235 w 874570"/>
                            <a:gd name="connsiteY197" fmla="*/ 64503 h 861465"/>
                            <a:gd name="connsiteX198" fmla="*/ 713606 w 874570"/>
                            <a:gd name="connsiteY198" fmla="*/ 70474 h 861465"/>
                            <a:gd name="connsiteX199" fmla="*/ 713293 w 874570"/>
                            <a:gd name="connsiteY199" fmla="*/ 73595 h 861465"/>
                            <a:gd name="connsiteX200" fmla="*/ 706854 w 874570"/>
                            <a:gd name="connsiteY200" fmla="*/ 69420 h 861465"/>
                            <a:gd name="connsiteX201" fmla="*/ 700961 w 874570"/>
                            <a:gd name="connsiteY201" fmla="*/ 66649 h 861465"/>
                            <a:gd name="connsiteX202" fmla="*/ 700181 w 874570"/>
                            <a:gd name="connsiteY202" fmla="*/ 65596 h 861465"/>
                            <a:gd name="connsiteX203" fmla="*/ 697410 w 874570"/>
                            <a:gd name="connsiteY203" fmla="*/ 61966 h 861465"/>
                            <a:gd name="connsiteX204" fmla="*/ 693117 w 874570"/>
                            <a:gd name="connsiteY204" fmla="*/ 59001 h 861465"/>
                            <a:gd name="connsiteX205" fmla="*/ 690307 w 874570"/>
                            <a:gd name="connsiteY205" fmla="*/ 57206 h 861465"/>
                            <a:gd name="connsiteX206" fmla="*/ 684883 w 874570"/>
                            <a:gd name="connsiteY206" fmla="*/ 54084 h 861465"/>
                            <a:gd name="connsiteX207" fmla="*/ 681995 w 874570"/>
                            <a:gd name="connsiteY207" fmla="*/ 51937 h 861465"/>
                            <a:gd name="connsiteX208" fmla="*/ 324202 w 874570"/>
                            <a:gd name="connsiteY208" fmla="*/ 67079 h 861465"/>
                            <a:gd name="connsiteX209" fmla="*/ 306875 w 874570"/>
                            <a:gd name="connsiteY209" fmla="*/ 72659 h 861465"/>
                            <a:gd name="connsiteX210" fmla="*/ 305431 w 874570"/>
                            <a:gd name="connsiteY210" fmla="*/ 81361 h 861465"/>
                            <a:gd name="connsiteX211" fmla="*/ 302348 w 874570"/>
                            <a:gd name="connsiteY211" fmla="*/ 86395 h 861465"/>
                            <a:gd name="connsiteX212" fmla="*/ 294933 w 874570"/>
                            <a:gd name="connsiteY212" fmla="*/ 83078 h 861465"/>
                            <a:gd name="connsiteX213" fmla="*/ 294192 w 874570"/>
                            <a:gd name="connsiteY213" fmla="*/ 80581 h 861465"/>
                            <a:gd name="connsiteX214" fmla="*/ 278815 w 874570"/>
                            <a:gd name="connsiteY214" fmla="*/ 92873 h 861465"/>
                            <a:gd name="connsiteX215" fmla="*/ 268981 w 874570"/>
                            <a:gd name="connsiteY215" fmla="*/ 102317 h 861465"/>
                            <a:gd name="connsiteX216" fmla="*/ 262230 w 874570"/>
                            <a:gd name="connsiteY216" fmla="*/ 98883 h 861465"/>
                            <a:gd name="connsiteX217" fmla="*/ 247556 w 874570"/>
                            <a:gd name="connsiteY217" fmla="*/ 98024 h 861465"/>
                            <a:gd name="connsiteX218" fmla="*/ 221956 w 874570"/>
                            <a:gd name="connsiteY218" fmla="*/ 112580 h 861465"/>
                            <a:gd name="connsiteX219" fmla="*/ 219224 w 874570"/>
                            <a:gd name="connsiteY219" fmla="*/ 118746 h 861465"/>
                            <a:gd name="connsiteX220" fmla="*/ 216336 w 874570"/>
                            <a:gd name="connsiteY220" fmla="*/ 127487 h 861465"/>
                            <a:gd name="connsiteX221" fmla="*/ 218092 w 874570"/>
                            <a:gd name="connsiteY221" fmla="*/ 136423 h 861465"/>
                            <a:gd name="connsiteX222" fmla="*/ 217155 w 874570"/>
                            <a:gd name="connsiteY222" fmla="*/ 142745 h 861465"/>
                            <a:gd name="connsiteX223" fmla="*/ 210053 w 874570"/>
                            <a:gd name="connsiteY223" fmla="*/ 147116 h 861465"/>
                            <a:gd name="connsiteX224" fmla="*/ 207009 w 874570"/>
                            <a:gd name="connsiteY224" fmla="*/ 150979 h 861465"/>
                            <a:gd name="connsiteX225" fmla="*/ 202833 w 874570"/>
                            <a:gd name="connsiteY225" fmla="*/ 151564 h 861465"/>
                            <a:gd name="connsiteX226" fmla="*/ 200414 w 874570"/>
                            <a:gd name="connsiteY226" fmla="*/ 161827 h 861465"/>
                            <a:gd name="connsiteX227" fmla="*/ 202131 w 874570"/>
                            <a:gd name="connsiteY227" fmla="*/ 164520 h 861465"/>
                            <a:gd name="connsiteX228" fmla="*/ 197838 w 874570"/>
                            <a:gd name="connsiteY228" fmla="*/ 166900 h 861465"/>
                            <a:gd name="connsiteX229" fmla="*/ 185037 w 874570"/>
                            <a:gd name="connsiteY229" fmla="*/ 172949 h 861465"/>
                            <a:gd name="connsiteX230" fmla="*/ 189682 w 874570"/>
                            <a:gd name="connsiteY230" fmla="*/ 174705 h 861465"/>
                            <a:gd name="connsiteX231" fmla="*/ 191008 w 874570"/>
                            <a:gd name="connsiteY231" fmla="*/ 175368 h 861465"/>
                            <a:gd name="connsiteX232" fmla="*/ 188472 w 874570"/>
                            <a:gd name="connsiteY232" fmla="*/ 179661 h 861465"/>
                            <a:gd name="connsiteX233" fmla="*/ 182813 w 874570"/>
                            <a:gd name="connsiteY233" fmla="*/ 181456 h 861465"/>
                            <a:gd name="connsiteX234" fmla="*/ 165876 w 874570"/>
                            <a:gd name="connsiteY234" fmla="*/ 180754 h 861465"/>
                            <a:gd name="connsiteX235" fmla="*/ 163808 w 874570"/>
                            <a:gd name="connsiteY235" fmla="*/ 181300 h 861465"/>
                            <a:gd name="connsiteX236" fmla="*/ 163027 w 874570"/>
                            <a:gd name="connsiteY236" fmla="*/ 177866 h 861465"/>
                            <a:gd name="connsiteX237" fmla="*/ 159983 w 874570"/>
                            <a:gd name="connsiteY237" fmla="*/ 177125 h 861465"/>
                            <a:gd name="connsiteX238" fmla="*/ 155613 w 874570"/>
                            <a:gd name="connsiteY238" fmla="*/ 174354 h 861465"/>
                            <a:gd name="connsiteX239" fmla="*/ 152022 w 874570"/>
                            <a:gd name="connsiteY239" fmla="*/ 168149 h 861465"/>
                            <a:gd name="connsiteX240" fmla="*/ 150227 w 874570"/>
                            <a:gd name="connsiteY240" fmla="*/ 166003 h 861465"/>
                            <a:gd name="connsiteX241" fmla="*/ 149329 w 874570"/>
                            <a:gd name="connsiteY241" fmla="*/ 162686 h 861465"/>
                            <a:gd name="connsiteX242" fmla="*/ 148861 w 874570"/>
                            <a:gd name="connsiteY242" fmla="*/ 158081 h 861465"/>
                            <a:gd name="connsiteX243" fmla="*/ 151827 w 874570"/>
                            <a:gd name="connsiteY243" fmla="*/ 152579 h 861465"/>
                            <a:gd name="connsiteX244" fmla="*/ 156510 w 874570"/>
                            <a:gd name="connsiteY244" fmla="*/ 148481 h 861465"/>
                            <a:gd name="connsiteX245" fmla="*/ 161349 w 874570"/>
                            <a:gd name="connsiteY245" fmla="*/ 145633 h 861465"/>
                            <a:gd name="connsiteX246" fmla="*/ 160140 w 874570"/>
                            <a:gd name="connsiteY246" fmla="*/ 144150 h 861465"/>
                            <a:gd name="connsiteX247" fmla="*/ 156666 w 874570"/>
                            <a:gd name="connsiteY247" fmla="*/ 143408 h 861465"/>
                            <a:gd name="connsiteX248" fmla="*/ 157564 w 874570"/>
                            <a:gd name="connsiteY248" fmla="*/ 141301 h 861465"/>
                            <a:gd name="connsiteX249" fmla="*/ 159749 w 874570"/>
                            <a:gd name="connsiteY249" fmla="*/ 138218 h 861465"/>
                            <a:gd name="connsiteX250" fmla="*/ 164315 w 874570"/>
                            <a:gd name="connsiteY250" fmla="*/ 137555 h 861465"/>
                            <a:gd name="connsiteX251" fmla="*/ 167711 w 874570"/>
                            <a:gd name="connsiteY251" fmla="*/ 138374 h 861465"/>
                            <a:gd name="connsiteX252" fmla="*/ 168101 w 874570"/>
                            <a:gd name="connsiteY252" fmla="*/ 134511 h 861465"/>
                            <a:gd name="connsiteX253" fmla="*/ 165876 w 874570"/>
                            <a:gd name="connsiteY253" fmla="*/ 127682 h 861465"/>
                            <a:gd name="connsiteX254" fmla="*/ 158891 w 874570"/>
                            <a:gd name="connsiteY254" fmla="*/ 123974 h 861465"/>
                            <a:gd name="connsiteX255" fmla="*/ 153896 w 874570"/>
                            <a:gd name="connsiteY255" fmla="*/ 126121 h 861465"/>
                            <a:gd name="connsiteX256" fmla="*/ 155105 w 874570"/>
                            <a:gd name="connsiteY256" fmla="*/ 118433 h 861465"/>
                            <a:gd name="connsiteX257" fmla="*/ 161779 w 874570"/>
                            <a:gd name="connsiteY257" fmla="*/ 117731 h 861465"/>
                            <a:gd name="connsiteX258" fmla="*/ 167438 w 874570"/>
                            <a:gd name="connsiteY258" fmla="*/ 116989 h 861465"/>
                            <a:gd name="connsiteX259" fmla="*/ 169974 w 874570"/>
                            <a:gd name="connsiteY259" fmla="*/ 112384 h 861465"/>
                            <a:gd name="connsiteX260" fmla="*/ 175126 w 874570"/>
                            <a:gd name="connsiteY260" fmla="*/ 109341 h 861465"/>
                            <a:gd name="connsiteX261" fmla="*/ 180238 w 874570"/>
                            <a:gd name="connsiteY261" fmla="*/ 108950 h 861465"/>
                            <a:gd name="connsiteX262" fmla="*/ 187419 w 874570"/>
                            <a:gd name="connsiteY262" fmla="*/ 104658 h 861465"/>
                            <a:gd name="connsiteX263" fmla="*/ 198307 w 874570"/>
                            <a:gd name="connsiteY263" fmla="*/ 89400 h 861465"/>
                            <a:gd name="connsiteX264" fmla="*/ 200766 w 874570"/>
                            <a:gd name="connsiteY264" fmla="*/ 82453 h 861465"/>
                            <a:gd name="connsiteX265" fmla="*/ 199751 w 874570"/>
                            <a:gd name="connsiteY265" fmla="*/ 76873 h 861465"/>
                            <a:gd name="connsiteX266" fmla="*/ 189058 w 874570"/>
                            <a:gd name="connsiteY266" fmla="*/ 79917 h 861465"/>
                            <a:gd name="connsiteX267" fmla="*/ 180472 w 874570"/>
                            <a:gd name="connsiteY267" fmla="*/ 85068 h 861465"/>
                            <a:gd name="connsiteX268" fmla="*/ 167789 w 874570"/>
                            <a:gd name="connsiteY268" fmla="*/ 90843 h 861465"/>
                            <a:gd name="connsiteX269" fmla="*/ 158267 w 874570"/>
                            <a:gd name="connsiteY269" fmla="*/ 95253 h 861465"/>
                            <a:gd name="connsiteX270" fmla="*/ 151125 w 874570"/>
                            <a:gd name="connsiteY270" fmla="*/ 94121 h 861465"/>
                            <a:gd name="connsiteX271" fmla="*/ 148198 w 874570"/>
                            <a:gd name="connsiteY271" fmla="*/ 91038 h 861465"/>
                            <a:gd name="connsiteX272" fmla="*/ 144451 w 874570"/>
                            <a:gd name="connsiteY272" fmla="*/ 88814 h 861465"/>
                            <a:gd name="connsiteX273" fmla="*/ 131027 w 874570"/>
                            <a:gd name="connsiteY273" fmla="*/ 100053 h 861465"/>
                            <a:gd name="connsiteX274" fmla="*/ 126382 w 874570"/>
                            <a:gd name="connsiteY274" fmla="*/ 105048 h 861465"/>
                            <a:gd name="connsiteX275" fmla="*/ 108431 w 874570"/>
                            <a:gd name="connsiteY275" fmla="*/ 122569 h 861465"/>
                            <a:gd name="connsiteX276" fmla="*/ 104607 w 874570"/>
                            <a:gd name="connsiteY276" fmla="*/ 127251 h 861465"/>
                            <a:gd name="connsiteX277" fmla="*/ 105465 w 874570"/>
                            <a:gd name="connsiteY277" fmla="*/ 136422 h 861465"/>
                            <a:gd name="connsiteX278" fmla="*/ 106207 w 874570"/>
                            <a:gd name="connsiteY278" fmla="*/ 141924 h 861465"/>
                            <a:gd name="connsiteX279" fmla="*/ 104333 w 874570"/>
                            <a:gd name="connsiteY279" fmla="*/ 148792 h 861465"/>
                            <a:gd name="connsiteX280" fmla="*/ 108977 w 874570"/>
                            <a:gd name="connsiteY280" fmla="*/ 148129 h 861465"/>
                            <a:gd name="connsiteX281" fmla="*/ 111514 w 874570"/>
                            <a:gd name="connsiteY281" fmla="*/ 148831 h 861465"/>
                            <a:gd name="connsiteX282" fmla="*/ 111592 w 874570"/>
                            <a:gd name="connsiteY282" fmla="*/ 156441 h 861465"/>
                            <a:gd name="connsiteX283" fmla="*/ 114597 w 874570"/>
                            <a:gd name="connsiteY283" fmla="*/ 155621 h 861465"/>
                            <a:gd name="connsiteX284" fmla="*/ 116783 w 874570"/>
                            <a:gd name="connsiteY284" fmla="*/ 153631 h 861465"/>
                            <a:gd name="connsiteX285" fmla="*/ 117680 w 874570"/>
                            <a:gd name="connsiteY285" fmla="*/ 157728 h 861465"/>
                            <a:gd name="connsiteX286" fmla="*/ 123651 w 874570"/>
                            <a:gd name="connsiteY286" fmla="*/ 160889 h 861465"/>
                            <a:gd name="connsiteX287" fmla="*/ 130949 w 874570"/>
                            <a:gd name="connsiteY287" fmla="*/ 159953 h 861465"/>
                            <a:gd name="connsiteX288" fmla="*/ 130207 w 874570"/>
                            <a:gd name="connsiteY288" fmla="*/ 169631 h 861465"/>
                            <a:gd name="connsiteX289" fmla="*/ 126344 w 874570"/>
                            <a:gd name="connsiteY289" fmla="*/ 187659 h 861465"/>
                            <a:gd name="connsiteX290" fmla="*/ 125017 w 874570"/>
                            <a:gd name="connsiteY290" fmla="*/ 198937 h 861465"/>
                            <a:gd name="connsiteX291" fmla="*/ 123846 w 874570"/>
                            <a:gd name="connsiteY291" fmla="*/ 204166 h 861465"/>
                            <a:gd name="connsiteX292" fmla="*/ 120763 w 874570"/>
                            <a:gd name="connsiteY292" fmla="*/ 205336 h 861465"/>
                            <a:gd name="connsiteX293" fmla="*/ 116158 w 874570"/>
                            <a:gd name="connsiteY293" fmla="*/ 214585 h 861465"/>
                            <a:gd name="connsiteX294" fmla="*/ 106909 w 874570"/>
                            <a:gd name="connsiteY294" fmla="*/ 220282 h 861465"/>
                            <a:gd name="connsiteX295" fmla="*/ 102304 w 874570"/>
                            <a:gd name="connsiteY295" fmla="*/ 221414 h 861465"/>
                            <a:gd name="connsiteX296" fmla="*/ 98714 w 874570"/>
                            <a:gd name="connsiteY296" fmla="*/ 223014 h 861465"/>
                            <a:gd name="connsiteX297" fmla="*/ 92431 w 874570"/>
                            <a:gd name="connsiteY297" fmla="*/ 224107 h 861465"/>
                            <a:gd name="connsiteX298" fmla="*/ 98675 w 874570"/>
                            <a:gd name="connsiteY298" fmla="*/ 231560 h 861465"/>
                            <a:gd name="connsiteX299" fmla="*/ 99455 w 874570"/>
                            <a:gd name="connsiteY299" fmla="*/ 236633 h 861465"/>
                            <a:gd name="connsiteX300" fmla="*/ 104334 w 874570"/>
                            <a:gd name="connsiteY300" fmla="*/ 244438 h 861465"/>
                            <a:gd name="connsiteX301" fmla="*/ 110461 w 874570"/>
                            <a:gd name="connsiteY301" fmla="*/ 249004 h 861465"/>
                            <a:gd name="connsiteX302" fmla="*/ 109563 w 874570"/>
                            <a:gd name="connsiteY302" fmla="*/ 252204 h 861465"/>
                            <a:gd name="connsiteX303" fmla="*/ 108353 w 874570"/>
                            <a:gd name="connsiteY303" fmla="*/ 254116 h 861465"/>
                            <a:gd name="connsiteX304" fmla="*/ 107026 w 874570"/>
                            <a:gd name="connsiteY304" fmla="*/ 256926 h 861465"/>
                            <a:gd name="connsiteX305" fmla="*/ 102226 w 874570"/>
                            <a:gd name="connsiteY305" fmla="*/ 259033 h 861465"/>
                            <a:gd name="connsiteX306" fmla="*/ 93133 w 874570"/>
                            <a:gd name="connsiteY306" fmla="*/ 269920 h 861465"/>
                            <a:gd name="connsiteX307" fmla="*/ 96567 w 874570"/>
                            <a:gd name="connsiteY307" fmla="*/ 275540 h 861465"/>
                            <a:gd name="connsiteX308" fmla="*/ 100236 w 874570"/>
                            <a:gd name="connsiteY308" fmla="*/ 279637 h 861465"/>
                            <a:gd name="connsiteX309" fmla="*/ 98246 w 874570"/>
                            <a:gd name="connsiteY309" fmla="*/ 284905 h 861465"/>
                            <a:gd name="connsiteX310" fmla="*/ 97465 w 874570"/>
                            <a:gd name="connsiteY310" fmla="*/ 287988 h 861465"/>
                            <a:gd name="connsiteX311" fmla="*/ 96372 w 874570"/>
                            <a:gd name="connsiteY311" fmla="*/ 291071 h 861465"/>
                            <a:gd name="connsiteX312" fmla="*/ 99729 w 874570"/>
                            <a:gd name="connsiteY312" fmla="*/ 297666 h 861465"/>
                            <a:gd name="connsiteX313" fmla="*/ 104997 w 874570"/>
                            <a:gd name="connsiteY313" fmla="*/ 306680 h 861465"/>
                            <a:gd name="connsiteX314" fmla="*/ 109641 w 874570"/>
                            <a:gd name="connsiteY314" fmla="*/ 312027 h 861465"/>
                            <a:gd name="connsiteX315" fmla="*/ 114597 w 874570"/>
                            <a:gd name="connsiteY315" fmla="*/ 313900 h 861465"/>
                            <a:gd name="connsiteX316" fmla="*/ 119749 w 874570"/>
                            <a:gd name="connsiteY316" fmla="*/ 316983 h 861465"/>
                            <a:gd name="connsiteX317" fmla="*/ 124861 w 874570"/>
                            <a:gd name="connsiteY317" fmla="*/ 313548 h 861465"/>
                            <a:gd name="connsiteX318" fmla="*/ 130091 w 874570"/>
                            <a:gd name="connsiteY318" fmla="*/ 310349 h 861465"/>
                            <a:gd name="connsiteX319" fmla="*/ 140784 w 874570"/>
                            <a:gd name="connsiteY319" fmla="*/ 328768 h 861465"/>
                            <a:gd name="connsiteX320" fmla="*/ 142813 w 874570"/>
                            <a:gd name="connsiteY320" fmla="*/ 339968 h 861465"/>
                            <a:gd name="connsiteX321" fmla="*/ 138988 w 874570"/>
                            <a:gd name="connsiteY321" fmla="*/ 354134 h 861465"/>
                            <a:gd name="connsiteX322" fmla="*/ 135749 w 874570"/>
                            <a:gd name="connsiteY322" fmla="*/ 358660 h 861465"/>
                            <a:gd name="connsiteX323" fmla="*/ 149994 w 874570"/>
                            <a:gd name="connsiteY323" fmla="*/ 371772 h 861465"/>
                            <a:gd name="connsiteX324" fmla="*/ 151125 w 874570"/>
                            <a:gd name="connsiteY324" fmla="*/ 373333 h 861465"/>
                            <a:gd name="connsiteX325" fmla="*/ 147262 w 874570"/>
                            <a:gd name="connsiteY325" fmla="*/ 376221 h 861465"/>
                            <a:gd name="connsiteX326" fmla="*/ 144959 w 874570"/>
                            <a:gd name="connsiteY326" fmla="*/ 382074 h 861465"/>
                            <a:gd name="connsiteX327" fmla="*/ 143437 w 874570"/>
                            <a:gd name="connsiteY327" fmla="*/ 386523 h 861465"/>
                            <a:gd name="connsiteX328" fmla="*/ 140198 w 874570"/>
                            <a:gd name="connsiteY328" fmla="*/ 393625 h 861465"/>
                            <a:gd name="connsiteX329" fmla="*/ 144023 w 874570"/>
                            <a:gd name="connsiteY329" fmla="*/ 400064 h 861465"/>
                            <a:gd name="connsiteX330" fmla="*/ 146403 w 874570"/>
                            <a:gd name="connsiteY330" fmla="*/ 405605 h 861465"/>
                            <a:gd name="connsiteX331" fmla="*/ 150774 w 874570"/>
                            <a:gd name="connsiteY331" fmla="*/ 413332 h 861465"/>
                            <a:gd name="connsiteX332" fmla="*/ 163028 w 874570"/>
                            <a:gd name="connsiteY332" fmla="*/ 421839 h 861465"/>
                            <a:gd name="connsiteX333" fmla="*/ 163536 w 874570"/>
                            <a:gd name="connsiteY333" fmla="*/ 427692 h 861465"/>
                            <a:gd name="connsiteX334" fmla="*/ 166736 w 874570"/>
                            <a:gd name="connsiteY334" fmla="*/ 429878 h 861465"/>
                            <a:gd name="connsiteX335" fmla="*/ 170599 w 874570"/>
                            <a:gd name="connsiteY335" fmla="*/ 431205 h 861465"/>
                            <a:gd name="connsiteX336" fmla="*/ 186405 w 874570"/>
                            <a:gd name="connsiteY336" fmla="*/ 432258 h 861465"/>
                            <a:gd name="connsiteX337" fmla="*/ 184336 w 874570"/>
                            <a:gd name="connsiteY337" fmla="*/ 430541 h 861465"/>
                            <a:gd name="connsiteX338" fmla="*/ 184883 w 874570"/>
                            <a:gd name="connsiteY338" fmla="*/ 423829 h 861465"/>
                            <a:gd name="connsiteX339" fmla="*/ 183907 w 874570"/>
                            <a:gd name="connsiteY339" fmla="*/ 416961 h 861465"/>
                            <a:gd name="connsiteX340" fmla="*/ 173565 w 874570"/>
                            <a:gd name="connsiteY340" fmla="*/ 413176 h 861465"/>
                            <a:gd name="connsiteX341" fmla="*/ 169975 w 874570"/>
                            <a:gd name="connsiteY341" fmla="*/ 410249 h 861465"/>
                            <a:gd name="connsiteX342" fmla="*/ 168453 w 874570"/>
                            <a:gd name="connsiteY342" fmla="*/ 406386 h 861465"/>
                            <a:gd name="connsiteX343" fmla="*/ 160999 w 874570"/>
                            <a:gd name="connsiteY343" fmla="*/ 401313 h 861465"/>
                            <a:gd name="connsiteX344" fmla="*/ 153545 w 874570"/>
                            <a:gd name="connsiteY344" fmla="*/ 396708 h 861465"/>
                            <a:gd name="connsiteX345" fmla="*/ 151008 w 874570"/>
                            <a:gd name="connsiteY345" fmla="*/ 393937 h 861465"/>
                            <a:gd name="connsiteX346" fmla="*/ 154872 w 874570"/>
                            <a:gd name="connsiteY346" fmla="*/ 391127 h 861465"/>
                            <a:gd name="connsiteX347" fmla="*/ 159750 w 874570"/>
                            <a:gd name="connsiteY347" fmla="*/ 388747 h 861465"/>
                            <a:gd name="connsiteX348" fmla="*/ 156667 w 874570"/>
                            <a:gd name="connsiteY348" fmla="*/ 385430 h 861465"/>
                            <a:gd name="connsiteX349" fmla="*/ 156667 w 874570"/>
                            <a:gd name="connsiteY349" fmla="*/ 379967 h 861465"/>
                            <a:gd name="connsiteX350" fmla="*/ 158618 w 874570"/>
                            <a:gd name="connsiteY350" fmla="*/ 375011 h 861465"/>
                            <a:gd name="connsiteX351" fmla="*/ 160374 w 874570"/>
                            <a:gd name="connsiteY351" fmla="*/ 374269 h 861465"/>
                            <a:gd name="connsiteX352" fmla="*/ 163848 w 874570"/>
                            <a:gd name="connsiteY352" fmla="*/ 359987 h 861465"/>
                            <a:gd name="connsiteX353" fmla="*/ 166931 w 874570"/>
                            <a:gd name="connsiteY353" fmla="*/ 355851 h 861465"/>
                            <a:gd name="connsiteX354" fmla="*/ 172043 w 874570"/>
                            <a:gd name="connsiteY354" fmla="*/ 354836 h 861465"/>
                            <a:gd name="connsiteX355" fmla="*/ 177194 w 874570"/>
                            <a:gd name="connsiteY355" fmla="*/ 353821 h 861465"/>
                            <a:gd name="connsiteX356" fmla="*/ 181175 w 874570"/>
                            <a:gd name="connsiteY356" fmla="*/ 351987 h 861465"/>
                            <a:gd name="connsiteX357" fmla="*/ 182385 w 874570"/>
                            <a:gd name="connsiteY357" fmla="*/ 347422 h 861465"/>
                            <a:gd name="connsiteX358" fmla="*/ 182307 w 874570"/>
                            <a:gd name="connsiteY358" fmla="*/ 344378 h 861465"/>
                            <a:gd name="connsiteX359" fmla="*/ 188551 w 874570"/>
                            <a:gd name="connsiteY359" fmla="*/ 343090 h 861465"/>
                            <a:gd name="connsiteX360" fmla="*/ 193000 w 874570"/>
                            <a:gd name="connsiteY360" fmla="*/ 349100 h 861465"/>
                            <a:gd name="connsiteX361" fmla="*/ 195693 w 874570"/>
                            <a:gd name="connsiteY361" fmla="*/ 352612 h 861465"/>
                            <a:gd name="connsiteX362" fmla="*/ 198581 w 874570"/>
                            <a:gd name="connsiteY362" fmla="*/ 358231 h 861465"/>
                            <a:gd name="connsiteX363" fmla="*/ 199673 w 874570"/>
                            <a:gd name="connsiteY363" fmla="*/ 372280 h 861465"/>
                            <a:gd name="connsiteX364" fmla="*/ 205957 w 874570"/>
                            <a:gd name="connsiteY364" fmla="*/ 379733 h 861465"/>
                            <a:gd name="connsiteX365" fmla="*/ 209703 w 874570"/>
                            <a:gd name="connsiteY365" fmla="*/ 382894 h 861465"/>
                            <a:gd name="connsiteX366" fmla="*/ 213996 w 874570"/>
                            <a:gd name="connsiteY366" fmla="*/ 387928 h 861465"/>
                            <a:gd name="connsiteX367" fmla="*/ 220552 w 874570"/>
                            <a:gd name="connsiteY367" fmla="*/ 386991 h 861465"/>
                            <a:gd name="connsiteX368" fmla="*/ 227967 w 874570"/>
                            <a:gd name="connsiteY368" fmla="*/ 385938 h 861465"/>
                            <a:gd name="connsiteX369" fmla="*/ 235109 w 874570"/>
                            <a:gd name="connsiteY369" fmla="*/ 383128 h 861465"/>
                            <a:gd name="connsiteX370" fmla="*/ 246621 w 874570"/>
                            <a:gd name="connsiteY370" fmla="*/ 378406 h 861465"/>
                            <a:gd name="connsiteX371" fmla="*/ 250017 w 874570"/>
                            <a:gd name="connsiteY371" fmla="*/ 376611 h 861465"/>
                            <a:gd name="connsiteX372" fmla="*/ 236085 w 874570"/>
                            <a:gd name="connsiteY372" fmla="*/ 372397 h 861465"/>
                            <a:gd name="connsiteX373" fmla="*/ 231519 w 874570"/>
                            <a:gd name="connsiteY373" fmla="*/ 376416 h 861465"/>
                            <a:gd name="connsiteX374" fmla="*/ 227382 w 874570"/>
                            <a:gd name="connsiteY374" fmla="*/ 375675 h 861465"/>
                            <a:gd name="connsiteX375" fmla="*/ 226367 w 874570"/>
                            <a:gd name="connsiteY375" fmla="*/ 369821 h 861465"/>
                            <a:gd name="connsiteX376" fmla="*/ 226562 w 874570"/>
                            <a:gd name="connsiteY376" fmla="*/ 365568 h 861465"/>
                            <a:gd name="connsiteX377" fmla="*/ 221255 w 874570"/>
                            <a:gd name="connsiteY377" fmla="*/ 357763 h 861465"/>
                            <a:gd name="connsiteX378" fmla="*/ 225626 w 874570"/>
                            <a:gd name="connsiteY378" fmla="*/ 355812 h 861465"/>
                            <a:gd name="connsiteX379" fmla="*/ 224494 w 874570"/>
                            <a:gd name="connsiteY379" fmla="*/ 350661 h 861465"/>
                            <a:gd name="connsiteX380" fmla="*/ 222660 w 874570"/>
                            <a:gd name="connsiteY380" fmla="*/ 345197 h 861465"/>
                            <a:gd name="connsiteX381" fmla="*/ 221021 w 874570"/>
                            <a:gd name="connsiteY381" fmla="*/ 342778 h 861465"/>
                            <a:gd name="connsiteX382" fmla="*/ 217586 w 874570"/>
                            <a:gd name="connsiteY382" fmla="*/ 337978 h 861465"/>
                            <a:gd name="connsiteX383" fmla="*/ 222192 w 874570"/>
                            <a:gd name="connsiteY383" fmla="*/ 331266 h 861465"/>
                            <a:gd name="connsiteX384" fmla="*/ 223089 w 874570"/>
                            <a:gd name="connsiteY384" fmla="*/ 325256 h 861465"/>
                            <a:gd name="connsiteX385" fmla="*/ 213918 w 874570"/>
                            <a:gd name="connsiteY385" fmla="*/ 329393 h 861465"/>
                            <a:gd name="connsiteX386" fmla="*/ 205918 w 874570"/>
                            <a:gd name="connsiteY386" fmla="*/ 332085 h 861465"/>
                            <a:gd name="connsiteX387" fmla="*/ 208454 w 874570"/>
                            <a:gd name="connsiteY387" fmla="*/ 323227 h 861465"/>
                            <a:gd name="connsiteX388" fmla="*/ 216884 w 874570"/>
                            <a:gd name="connsiteY388" fmla="*/ 315657 h 861465"/>
                            <a:gd name="connsiteX389" fmla="*/ 222543 w 874570"/>
                            <a:gd name="connsiteY389" fmla="*/ 310349 h 861465"/>
                            <a:gd name="connsiteX390" fmla="*/ 221801 w 874570"/>
                            <a:gd name="connsiteY390" fmla="*/ 306330 h 861465"/>
                            <a:gd name="connsiteX391" fmla="*/ 219226 w 874570"/>
                            <a:gd name="connsiteY391" fmla="*/ 302701 h 861465"/>
                            <a:gd name="connsiteX392" fmla="*/ 239479 w 874570"/>
                            <a:gd name="connsiteY392" fmla="*/ 302154 h 861465"/>
                            <a:gd name="connsiteX393" fmla="*/ 244435 w 874570"/>
                            <a:gd name="connsiteY393" fmla="*/ 301530 h 861465"/>
                            <a:gd name="connsiteX394" fmla="*/ 245138 w 874570"/>
                            <a:gd name="connsiteY394" fmla="*/ 299267 h 861465"/>
                            <a:gd name="connsiteX395" fmla="*/ 248026 w 874570"/>
                            <a:gd name="connsiteY395" fmla="*/ 293023 h 861465"/>
                            <a:gd name="connsiteX396" fmla="*/ 255558 w 874570"/>
                            <a:gd name="connsiteY396" fmla="*/ 289355 h 861465"/>
                            <a:gd name="connsiteX397" fmla="*/ 261178 w 874570"/>
                            <a:gd name="connsiteY397" fmla="*/ 288457 h 861465"/>
                            <a:gd name="connsiteX398" fmla="*/ 265080 w 874570"/>
                            <a:gd name="connsiteY398" fmla="*/ 286311 h 861465"/>
                            <a:gd name="connsiteX399" fmla="*/ 266407 w 874570"/>
                            <a:gd name="connsiteY399" fmla="*/ 285296 h 861465"/>
                            <a:gd name="connsiteX400" fmla="*/ 261295 w 874570"/>
                            <a:gd name="connsiteY400" fmla="*/ 279599 h 861465"/>
                            <a:gd name="connsiteX401" fmla="*/ 260241 w 874570"/>
                            <a:gd name="connsiteY401" fmla="*/ 272575 h 861465"/>
                            <a:gd name="connsiteX402" fmla="*/ 264378 w 874570"/>
                            <a:gd name="connsiteY402" fmla="*/ 274760 h 861465"/>
                            <a:gd name="connsiteX403" fmla="*/ 266407 w 874570"/>
                            <a:gd name="connsiteY403" fmla="*/ 275658 h 861465"/>
                            <a:gd name="connsiteX404" fmla="*/ 268475 w 874570"/>
                            <a:gd name="connsiteY404" fmla="*/ 277609 h 861465"/>
                            <a:gd name="connsiteX405" fmla="*/ 270388 w 874570"/>
                            <a:gd name="connsiteY405" fmla="*/ 280809 h 861465"/>
                            <a:gd name="connsiteX406" fmla="*/ 272378 w 874570"/>
                            <a:gd name="connsiteY406" fmla="*/ 284399 h 861465"/>
                            <a:gd name="connsiteX407" fmla="*/ 273354 w 874570"/>
                            <a:gd name="connsiteY407" fmla="*/ 293101 h 861465"/>
                            <a:gd name="connsiteX408" fmla="*/ 274446 w 874570"/>
                            <a:gd name="connsiteY408" fmla="*/ 299774 h 861465"/>
                            <a:gd name="connsiteX409" fmla="*/ 284866 w 874570"/>
                            <a:gd name="connsiteY409" fmla="*/ 298447 h 861465"/>
                            <a:gd name="connsiteX410" fmla="*/ 288456 w 874570"/>
                            <a:gd name="connsiteY410" fmla="*/ 295911 h 861465"/>
                            <a:gd name="connsiteX411" fmla="*/ 291696 w 874570"/>
                            <a:gd name="connsiteY411" fmla="*/ 290643 h 861465"/>
                            <a:gd name="connsiteX412" fmla="*/ 294271 w 874570"/>
                            <a:gd name="connsiteY412" fmla="*/ 286272 h 861465"/>
                            <a:gd name="connsiteX413" fmla="*/ 295481 w 874570"/>
                            <a:gd name="connsiteY413" fmla="*/ 282760 h 861465"/>
                            <a:gd name="connsiteX414" fmla="*/ 297432 w 874570"/>
                            <a:gd name="connsiteY414" fmla="*/ 268477 h 861465"/>
                            <a:gd name="connsiteX415" fmla="*/ 299228 w 874570"/>
                            <a:gd name="connsiteY415" fmla="*/ 274643 h 861465"/>
                            <a:gd name="connsiteX416" fmla="*/ 304652 w 874570"/>
                            <a:gd name="connsiteY416" fmla="*/ 277648 h 861465"/>
                            <a:gd name="connsiteX417" fmla="*/ 309491 w 874570"/>
                            <a:gd name="connsiteY417" fmla="*/ 275658 h 861465"/>
                            <a:gd name="connsiteX418" fmla="*/ 314994 w 874570"/>
                            <a:gd name="connsiteY418" fmla="*/ 259385 h 861465"/>
                            <a:gd name="connsiteX419" fmla="*/ 311013 w 874570"/>
                            <a:gd name="connsiteY419" fmla="*/ 254155 h 861465"/>
                            <a:gd name="connsiteX420" fmla="*/ 309491 w 874570"/>
                            <a:gd name="connsiteY420" fmla="*/ 251072 h 861465"/>
                            <a:gd name="connsiteX421" fmla="*/ 316360 w 874570"/>
                            <a:gd name="connsiteY421" fmla="*/ 255950 h 861465"/>
                            <a:gd name="connsiteX422" fmla="*/ 318779 w 874570"/>
                            <a:gd name="connsiteY422" fmla="*/ 268243 h 861465"/>
                            <a:gd name="connsiteX423" fmla="*/ 320575 w 874570"/>
                            <a:gd name="connsiteY423" fmla="*/ 272574 h 861465"/>
                            <a:gd name="connsiteX424" fmla="*/ 322526 w 874570"/>
                            <a:gd name="connsiteY424" fmla="*/ 278740 h 861465"/>
                            <a:gd name="connsiteX425" fmla="*/ 322409 w 874570"/>
                            <a:gd name="connsiteY425" fmla="*/ 284906 h 861465"/>
                            <a:gd name="connsiteX426" fmla="*/ 330019 w 874570"/>
                            <a:gd name="connsiteY426" fmla="*/ 279559 h 861465"/>
                            <a:gd name="connsiteX427" fmla="*/ 337902 w 874570"/>
                            <a:gd name="connsiteY427" fmla="*/ 279247 h 861465"/>
                            <a:gd name="connsiteX428" fmla="*/ 342390 w 874570"/>
                            <a:gd name="connsiteY428" fmla="*/ 278740 h 861465"/>
                            <a:gd name="connsiteX429" fmla="*/ 345902 w 874570"/>
                            <a:gd name="connsiteY429" fmla="*/ 277764 h 861465"/>
                            <a:gd name="connsiteX430" fmla="*/ 353239 w 874570"/>
                            <a:gd name="connsiteY430" fmla="*/ 280106 h 861465"/>
                            <a:gd name="connsiteX431" fmla="*/ 358586 w 874570"/>
                            <a:gd name="connsiteY431" fmla="*/ 273940 h 861465"/>
                            <a:gd name="connsiteX432" fmla="*/ 366118 w 874570"/>
                            <a:gd name="connsiteY432" fmla="*/ 260282 h 861465"/>
                            <a:gd name="connsiteX433" fmla="*/ 371035 w 874570"/>
                            <a:gd name="connsiteY433" fmla="*/ 257433 h 861465"/>
                            <a:gd name="connsiteX434" fmla="*/ 374040 w 874570"/>
                            <a:gd name="connsiteY434" fmla="*/ 253414 h 861465"/>
                            <a:gd name="connsiteX435" fmla="*/ 372518 w 874570"/>
                            <a:gd name="connsiteY435" fmla="*/ 261921 h 861465"/>
                            <a:gd name="connsiteX436" fmla="*/ 365922 w 874570"/>
                            <a:gd name="connsiteY436" fmla="*/ 273003 h 861465"/>
                            <a:gd name="connsiteX437" fmla="*/ 366430 w 874570"/>
                            <a:gd name="connsiteY437" fmla="*/ 277023 h 861465"/>
                            <a:gd name="connsiteX438" fmla="*/ 368966 w 874570"/>
                            <a:gd name="connsiteY438" fmla="*/ 277881 h 861465"/>
                            <a:gd name="connsiteX439" fmla="*/ 371659 w 874570"/>
                            <a:gd name="connsiteY439" fmla="*/ 278428 h 861465"/>
                            <a:gd name="connsiteX440" fmla="*/ 383172 w 874570"/>
                            <a:gd name="connsiteY440" fmla="*/ 274876 h 861465"/>
                            <a:gd name="connsiteX441" fmla="*/ 388870 w 874570"/>
                            <a:gd name="connsiteY441" fmla="*/ 266447 h 861465"/>
                            <a:gd name="connsiteX442" fmla="*/ 402177 w 874570"/>
                            <a:gd name="connsiteY442" fmla="*/ 257784 h 861465"/>
                            <a:gd name="connsiteX443" fmla="*/ 407602 w 874570"/>
                            <a:gd name="connsiteY443" fmla="*/ 247170 h 861465"/>
                            <a:gd name="connsiteX444" fmla="*/ 406509 w 874570"/>
                            <a:gd name="connsiteY444" fmla="*/ 245297 h 861465"/>
                            <a:gd name="connsiteX445" fmla="*/ 397143 w 874570"/>
                            <a:gd name="connsiteY445" fmla="*/ 237024 h 861465"/>
                            <a:gd name="connsiteX446" fmla="*/ 393631 w 874570"/>
                            <a:gd name="connsiteY446" fmla="*/ 235697 h 861465"/>
                            <a:gd name="connsiteX447" fmla="*/ 387660 w 874570"/>
                            <a:gd name="connsiteY447" fmla="*/ 234565 h 861465"/>
                            <a:gd name="connsiteX448" fmla="*/ 384265 w 874570"/>
                            <a:gd name="connsiteY448" fmla="*/ 237531 h 861465"/>
                            <a:gd name="connsiteX449" fmla="*/ 382157 w 874570"/>
                            <a:gd name="connsiteY449" fmla="*/ 239092 h 861465"/>
                            <a:gd name="connsiteX450" fmla="*/ 381221 w 874570"/>
                            <a:gd name="connsiteY450" fmla="*/ 236985 h 861465"/>
                            <a:gd name="connsiteX451" fmla="*/ 377318 w 874570"/>
                            <a:gd name="connsiteY451" fmla="*/ 228517 h 861465"/>
                            <a:gd name="connsiteX452" fmla="*/ 368693 w 874570"/>
                            <a:gd name="connsiteY452" fmla="*/ 221375 h 861465"/>
                            <a:gd name="connsiteX453" fmla="*/ 363230 w 874570"/>
                            <a:gd name="connsiteY453" fmla="*/ 216693 h 861465"/>
                            <a:gd name="connsiteX454" fmla="*/ 361708 w 874570"/>
                            <a:gd name="connsiteY454" fmla="*/ 213415 h 861465"/>
                            <a:gd name="connsiteX455" fmla="*/ 360927 w 874570"/>
                            <a:gd name="connsiteY455" fmla="*/ 209005 h 861465"/>
                            <a:gd name="connsiteX456" fmla="*/ 358742 w 874570"/>
                            <a:gd name="connsiteY456" fmla="*/ 206937 h 861465"/>
                            <a:gd name="connsiteX457" fmla="*/ 361591 w 874570"/>
                            <a:gd name="connsiteY457" fmla="*/ 204908 h 861465"/>
                            <a:gd name="connsiteX458" fmla="*/ 365532 w 874570"/>
                            <a:gd name="connsiteY458" fmla="*/ 202020 h 861465"/>
                            <a:gd name="connsiteX459" fmla="*/ 374040 w 874570"/>
                            <a:gd name="connsiteY459" fmla="*/ 196440 h 861465"/>
                            <a:gd name="connsiteX460" fmla="*/ 380947 w 874570"/>
                            <a:gd name="connsiteY460" fmla="*/ 190625 h 861465"/>
                            <a:gd name="connsiteX461" fmla="*/ 389338 w 874570"/>
                            <a:gd name="connsiteY461" fmla="*/ 173885 h 861465"/>
                            <a:gd name="connsiteX462" fmla="*/ 394216 w 874570"/>
                            <a:gd name="connsiteY462" fmla="*/ 169358 h 861465"/>
                            <a:gd name="connsiteX463" fmla="*/ 399484 w 874570"/>
                            <a:gd name="connsiteY463" fmla="*/ 168929 h 861465"/>
                            <a:gd name="connsiteX464" fmla="*/ 408968 w 874570"/>
                            <a:gd name="connsiteY464" fmla="*/ 167251 h 861465"/>
                            <a:gd name="connsiteX465" fmla="*/ 405963 w 874570"/>
                            <a:gd name="connsiteY465" fmla="*/ 163426 h 861465"/>
                            <a:gd name="connsiteX466" fmla="*/ 397377 w 874570"/>
                            <a:gd name="connsiteY466" fmla="*/ 155036 h 861465"/>
                            <a:gd name="connsiteX467" fmla="*/ 391172 w 874570"/>
                            <a:gd name="connsiteY467" fmla="*/ 146022 h 861465"/>
                            <a:gd name="connsiteX468" fmla="*/ 387464 w 874570"/>
                            <a:gd name="connsiteY468" fmla="*/ 153007 h 861465"/>
                            <a:gd name="connsiteX469" fmla="*/ 382586 w 874570"/>
                            <a:gd name="connsiteY469" fmla="*/ 158548 h 861465"/>
                            <a:gd name="connsiteX470" fmla="*/ 380596 w 874570"/>
                            <a:gd name="connsiteY470" fmla="*/ 151368 h 861465"/>
                            <a:gd name="connsiteX471" fmla="*/ 379386 w 874570"/>
                            <a:gd name="connsiteY471" fmla="*/ 142510 h 861465"/>
                            <a:gd name="connsiteX472" fmla="*/ 378957 w 874570"/>
                            <a:gd name="connsiteY472" fmla="*/ 138412 h 861465"/>
                            <a:gd name="connsiteX473" fmla="*/ 381611 w 874570"/>
                            <a:gd name="connsiteY473" fmla="*/ 138959 h 861465"/>
                            <a:gd name="connsiteX474" fmla="*/ 386801 w 874570"/>
                            <a:gd name="connsiteY474" fmla="*/ 142158 h 861465"/>
                            <a:gd name="connsiteX475" fmla="*/ 390977 w 874570"/>
                            <a:gd name="connsiteY475" fmla="*/ 139349 h 861465"/>
                            <a:gd name="connsiteX476" fmla="*/ 387816 w 874570"/>
                            <a:gd name="connsiteY476" fmla="*/ 135134 h 861465"/>
                            <a:gd name="connsiteX477" fmla="*/ 386137 w 874570"/>
                            <a:gd name="connsiteY477" fmla="*/ 132090 h 861465"/>
                            <a:gd name="connsiteX478" fmla="*/ 383484 w 874570"/>
                            <a:gd name="connsiteY478" fmla="*/ 129007 h 861465"/>
                            <a:gd name="connsiteX479" fmla="*/ 378449 w 874570"/>
                            <a:gd name="connsiteY479" fmla="*/ 120461 h 861465"/>
                            <a:gd name="connsiteX480" fmla="*/ 385084 w 874570"/>
                            <a:gd name="connsiteY480" fmla="*/ 119759 h 861465"/>
                            <a:gd name="connsiteX481" fmla="*/ 388986 w 874570"/>
                            <a:gd name="connsiteY481" fmla="*/ 119603 h 861465"/>
                            <a:gd name="connsiteX482" fmla="*/ 389806 w 874570"/>
                            <a:gd name="connsiteY482" fmla="*/ 115310 h 861465"/>
                            <a:gd name="connsiteX483" fmla="*/ 388986 w 874570"/>
                            <a:gd name="connsiteY483" fmla="*/ 113710 h 861465"/>
                            <a:gd name="connsiteX484" fmla="*/ 384342 w 874570"/>
                            <a:gd name="connsiteY484" fmla="*/ 112540 h 861465"/>
                            <a:gd name="connsiteX485" fmla="*/ 390821 w 874570"/>
                            <a:gd name="connsiteY485" fmla="*/ 101691 h 861465"/>
                            <a:gd name="connsiteX486" fmla="*/ 392382 w 874570"/>
                            <a:gd name="connsiteY486" fmla="*/ 99467 h 861465"/>
                            <a:gd name="connsiteX487" fmla="*/ 388752 w 874570"/>
                            <a:gd name="connsiteY487" fmla="*/ 96111 h 861465"/>
                            <a:gd name="connsiteX488" fmla="*/ 390391 w 874570"/>
                            <a:gd name="connsiteY488" fmla="*/ 93028 h 861465"/>
                            <a:gd name="connsiteX489" fmla="*/ 390899 w 874570"/>
                            <a:gd name="connsiteY489" fmla="*/ 90023 h 861465"/>
                            <a:gd name="connsiteX490" fmla="*/ 387465 w 874570"/>
                            <a:gd name="connsiteY490" fmla="*/ 86940 h 861465"/>
                            <a:gd name="connsiteX491" fmla="*/ 389494 w 874570"/>
                            <a:gd name="connsiteY491" fmla="*/ 83857 h 861465"/>
                            <a:gd name="connsiteX492" fmla="*/ 391562 w 874570"/>
                            <a:gd name="connsiteY492" fmla="*/ 82257 h 861465"/>
                            <a:gd name="connsiteX493" fmla="*/ 379933 w 874570"/>
                            <a:gd name="connsiteY493" fmla="*/ 82413 h 861465"/>
                            <a:gd name="connsiteX494" fmla="*/ 375132 w 874570"/>
                            <a:gd name="connsiteY494" fmla="*/ 77379 h 861465"/>
                            <a:gd name="connsiteX495" fmla="*/ 370527 w 874570"/>
                            <a:gd name="connsiteY495" fmla="*/ 73594 h 861465"/>
                            <a:gd name="connsiteX496" fmla="*/ 361239 w 874570"/>
                            <a:gd name="connsiteY496" fmla="*/ 72306 h 861465"/>
                            <a:gd name="connsiteX497" fmla="*/ 357961 w 874570"/>
                            <a:gd name="connsiteY497" fmla="*/ 74648 h 861465"/>
                            <a:gd name="connsiteX498" fmla="*/ 355190 w 874570"/>
                            <a:gd name="connsiteY498" fmla="*/ 76872 h 861465"/>
                            <a:gd name="connsiteX499" fmla="*/ 349805 w 874570"/>
                            <a:gd name="connsiteY499" fmla="*/ 78667 h 861465"/>
                            <a:gd name="connsiteX500" fmla="*/ 345785 w 874570"/>
                            <a:gd name="connsiteY500" fmla="*/ 81828 h 861465"/>
                            <a:gd name="connsiteX501" fmla="*/ 342663 w 874570"/>
                            <a:gd name="connsiteY501" fmla="*/ 84911 h 861465"/>
                            <a:gd name="connsiteX502" fmla="*/ 341960 w 874570"/>
                            <a:gd name="connsiteY502" fmla="*/ 91037 h 861465"/>
                            <a:gd name="connsiteX503" fmla="*/ 336146 w 874570"/>
                            <a:gd name="connsiteY503" fmla="*/ 91154 h 861465"/>
                            <a:gd name="connsiteX504" fmla="*/ 331931 w 874570"/>
                            <a:gd name="connsiteY504" fmla="*/ 85223 h 861465"/>
                            <a:gd name="connsiteX505" fmla="*/ 330370 w 874570"/>
                            <a:gd name="connsiteY505" fmla="*/ 81164 h 861465"/>
                            <a:gd name="connsiteX506" fmla="*/ 328457 w 874570"/>
                            <a:gd name="connsiteY506" fmla="*/ 79916 h 861465"/>
                            <a:gd name="connsiteX507" fmla="*/ 327092 w 874570"/>
                            <a:gd name="connsiteY507" fmla="*/ 70667 h 861465"/>
                            <a:gd name="connsiteX508" fmla="*/ 324204 w 874570"/>
                            <a:gd name="connsiteY508" fmla="*/ 67077 h 861465"/>
                            <a:gd name="connsiteX509" fmla="*/ 722854 w 874570"/>
                            <a:gd name="connsiteY509" fmla="*/ 79762 h 861465"/>
                            <a:gd name="connsiteX510" fmla="*/ 725937 w 874570"/>
                            <a:gd name="connsiteY510" fmla="*/ 82844 h 861465"/>
                            <a:gd name="connsiteX511" fmla="*/ 721137 w 874570"/>
                            <a:gd name="connsiteY511" fmla="*/ 84561 h 861465"/>
                            <a:gd name="connsiteX512" fmla="*/ 722854 w 874570"/>
                            <a:gd name="connsiteY512" fmla="*/ 79762 h 861465"/>
                            <a:gd name="connsiteX513" fmla="*/ 356594 w 874570"/>
                            <a:gd name="connsiteY513" fmla="*/ 84327 h 861465"/>
                            <a:gd name="connsiteX514" fmla="*/ 358780 w 874570"/>
                            <a:gd name="connsiteY514" fmla="*/ 85927 h 861465"/>
                            <a:gd name="connsiteX515" fmla="*/ 360107 w 874570"/>
                            <a:gd name="connsiteY515" fmla="*/ 90922 h 861465"/>
                            <a:gd name="connsiteX516" fmla="*/ 353316 w 874570"/>
                            <a:gd name="connsiteY516" fmla="*/ 91078 h 861465"/>
                            <a:gd name="connsiteX517" fmla="*/ 356594 w 874570"/>
                            <a:gd name="connsiteY517" fmla="*/ 84327 h 861465"/>
                            <a:gd name="connsiteX518" fmla="*/ 730465 w 874570"/>
                            <a:gd name="connsiteY518" fmla="*/ 86083 h 861465"/>
                            <a:gd name="connsiteX519" fmla="*/ 731128 w 874570"/>
                            <a:gd name="connsiteY519" fmla="*/ 86317 h 861465"/>
                            <a:gd name="connsiteX520" fmla="*/ 728591 w 874570"/>
                            <a:gd name="connsiteY520" fmla="*/ 88854 h 861465"/>
                            <a:gd name="connsiteX521" fmla="*/ 727460 w 874570"/>
                            <a:gd name="connsiteY521" fmla="*/ 87722 h 861465"/>
                            <a:gd name="connsiteX522" fmla="*/ 730465 w 874570"/>
                            <a:gd name="connsiteY522" fmla="*/ 86083 h 861465"/>
                            <a:gd name="connsiteX523" fmla="*/ 727694 w 874570"/>
                            <a:gd name="connsiteY523" fmla="*/ 94590 h 861465"/>
                            <a:gd name="connsiteX524" fmla="*/ 729177 w 874570"/>
                            <a:gd name="connsiteY524" fmla="*/ 94942 h 861465"/>
                            <a:gd name="connsiteX525" fmla="*/ 734445 w 874570"/>
                            <a:gd name="connsiteY525" fmla="*/ 96190 h 861465"/>
                            <a:gd name="connsiteX526" fmla="*/ 735187 w 874570"/>
                            <a:gd name="connsiteY526" fmla="*/ 98219 h 861465"/>
                            <a:gd name="connsiteX527" fmla="*/ 737021 w 874570"/>
                            <a:gd name="connsiteY527" fmla="*/ 100288 h 861465"/>
                            <a:gd name="connsiteX528" fmla="*/ 738972 w 874570"/>
                            <a:gd name="connsiteY528" fmla="*/ 103371 h 861465"/>
                            <a:gd name="connsiteX529" fmla="*/ 732104 w 874570"/>
                            <a:gd name="connsiteY529" fmla="*/ 104385 h 861465"/>
                            <a:gd name="connsiteX530" fmla="*/ 729021 w 874570"/>
                            <a:gd name="connsiteY530" fmla="*/ 102317 h 861465"/>
                            <a:gd name="connsiteX531" fmla="*/ 725937 w 874570"/>
                            <a:gd name="connsiteY531" fmla="*/ 104385 h 861465"/>
                            <a:gd name="connsiteX532" fmla="*/ 723869 w 874570"/>
                            <a:gd name="connsiteY532" fmla="*/ 106453 h 861465"/>
                            <a:gd name="connsiteX533" fmla="*/ 721840 w 874570"/>
                            <a:gd name="connsiteY533" fmla="*/ 104151 h 861465"/>
                            <a:gd name="connsiteX534" fmla="*/ 718757 w 874570"/>
                            <a:gd name="connsiteY534" fmla="*/ 103058 h 861465"/>
                            <a:gd name="connsiteX535" fmla="*/ 715674 w 874570"/>
                            <a:gd name="connsiteY535" fmla="*/ 102044 h 861465"/>
                            <a:gd name="connsiteX536" fmla="*/ 720825 w 874570"/>
                            <a:gd name="connsiteY536" fmla="*/ 101107 h 861465"/>
                            <a:gd name="connsiteX537" fmla="*/ 725937 w 874570"/>
                            <a:gd name="connsiteY537" fmla="*/ 98064 h 861465"/>
                            <a:gd name="connsiteX538" fmla="*/ 727694 w 874570"/>
                            <a:gd name="connsiteY538" fmla="*/ 94590 h 861465"/>
                            <a:gd name="connsiteX539" fmla="*/ 701312 w 874570"/>
                            <a:gd name="connsiteY539" fmla="*/ 96190 h 861465"/>
                            <a:gd name="connsiteX540" fmla="*/ 705410 w 874570"/>
                            <a:gd name="connsiteY540" fmla="*/ 99273 h 861465"/>
                            <a:gd name="connsiteX541" fmla="*/ 702522 w 874570"/>
                            <a:gd name="connsiteY541" fmla="*/ 102317 h 861465"/>
                            <a:gd name="connsiteX542" fmla="*/ 698580 w 874570"/>
                            <a:gd name="connsiteY542" fmla="*/ 104893 h 861465"/>
                            <a:gd name="connsiteX543" fmla="*/ 697370 w 874570"/>
                            <a:gd name="connsiteY543" fmla="*/ 101810 h 861465"/>
                            <a:gd name="connsiteX544" fmla="*/ 701312 w 874570"/>
                            <a:gd name="connsiteY544" fmla="*/ 96190 h 861465"/>
                            <a:gd name="connsiteX545" fmla="*/ 143678 w 874570"/>
                            <a:gd name="connsiteY545" fmla="*/ 96385 h 861465"/>
                            <a:gd name="connsiteX546" fmla="*/ 144419 w 874570"/>
                            <a:gd name="connsiteY546" fmla="*/ 96581 h 861465"/>
                            <a:gd name="connsiteX547" fmla="*/ 142780 w 874570"/>
                            <a:gd name="connsiteY547" fmla="*/ 102980 h 861465"/>
                            <a:gd name="connsiteX548" fmla="*/ 137160 w 874570"/>
                            <a:gd name="connsiteY548" fmla="*/ 105283 h 861465"/>
                            <a:gd name="connsiteX549" fmla="*/ 143678 w 874570"/>
                            <a:gd name="connsiteY549" fmla="*/ 96385 h 861465"/>
                            <a:gd name="connsiteX550" fmla="*/ 361784 w 874570"/>
                            <a:gd name="connsiteY550" fmla="*/ 100288 h 861465"/>
                            <a:gd name="connsiteX551" fmla="*/ 364868 w 874570"/>
                            <a:gd name="connsiteY551" fmla="*/ 102122 h 861465"/>
                            <a:gd name="connsiteX552" fmla="*/ 361784 w 874570"/>
                            <a:gd name="connsiteY552" fmla="*/ 105127 h 861465"/>
                            <a:gd name="connsiteX553" fmla="*/ 358740 w 874570"/>
                            <a:gd name="connsiteY553" fmla="*/ 103293 h 861465"/>
                            <a:gd name="connsiteX554" fmla="*/ 361784 w 874570"/>
                            <a:gd name="connsiteY554" fmla="*/ 100288 h 861465"/>
                            <a:gd name="connsiteX555" fmla="*/ 286700 w 874570"/>
                            <a:gd name="connsiteY555" fmla="*/ 100834 h 861465"/>
                            <a:gd name="connsiteX556" fmla="*/ 291031 w 874570"/>
                            <a:gd name="connsiteY556" fmla="*/ 103371 h 861465"/>
                            <a:gd name="connsiteX557" fmla="*/ 299734 w 874570"/>
                            <a:gd name="connsiteY557" fmla="*/ 106532 h 861465"/>
                            <a:gd name="connsiteX558" fmla="*/ 303324 w 874570"/>
                            <a:gd name="connsiteY558" fmla="*/ 108366 h 861465"/>
                            <a:gd name="connsiteX559" fmla="*/ 301178 w 874570"/>
                            <a:gd name="connsiteY559" fmla="*/ 110551 h 861465"/>
                            <a:gd name="connsiteX560" fmla="*/ 300124 w 874570"/>
                            <a:gd name="connsiteY560" fmla="*/ 112385 h 861465"/>
                            <a:gd name="connsiteX561" fmla="*/ 297978 w 874570"/>
                            <a:gd name="connsiteY561" fmla="*/ 115468 h 861465"/>
                            <a:gd name="connsiteX562" fmla="*/ 295910 w 874570"/>
                            <a:gd name="connsiteY562" fmla="*/ 119839 h 861465"/>
                            <a:gd name="connsiteX563" fmla="*/ 292280 w 874570"/>
                            <a:gd name="connsiteY563" fmla="*/ 124795 h 861465"/>
                            <a:gd name="connsiteX564" fmla="*/ 286192 w 874570"/>
                            <a:gd name="connsiteY564" fmla="*/ 130024 h 861465"/>
                            <a:gd name="connsiteX565" fmla="*/ 289236 w 874570"/>
                            <a:gd name="connsiteY565" fmla="*/ 143370 h 861465"/>
                            <a:gd name="connsiteX566" fmla="*/ 290719 w 874570"/>
                            <a:gd name="connsiteY566" fmla="*/ 151057 h 861465"/>
                            <a:gd name="connsiteX567" fmla="*/ 291929 w 874570"/>
                            <a:gd name="connsiteY567" fmla="*/ 164403 h 861465"/>
                            <a:gd name="connsiteX568" fmla="*/ 291266 w 874570"/>
                            <a:gd name="connsiteY568" fmla="*/ 170023 h 861465"/>
                            <a:gd name="connsiteX569" fmla="*/ 289471 w 874570"/>
                            <a:gd name="connsiteY569" fmla="*/ 167447 h 861465"/>
                            <a:gd name="connsiteX570" fmla="*/ 286934 w 874570"/>
                            <a:gd name="connsiteY570" fmla="*/ 164911 h 861465"/>
                            <a:gd name="connsiteX571" fmla="*/ 285646 w 874570"/>
                            <a:gd name="connsiteY571" fmla="*/ 176813 h 861465"/>
                            <a:gd name="connsiteX572" fmla="*/ 283070 w 874570"/>
                            <a:gd name="connsiteY572" fmla="*/ 177125 h 861465"/>
                            <a:gd name="connsiteX573" fmla="*/ 279129 w 874570"/>
                            <a:gd name="connsiteY573" fmla="*/ 182120 h 861465"/>
                            <a:gd name="connsiteX574" fmla="*/ 277568 w 874570"/>
                            <a:gd name="connsiteY574" fmla="*/ 188481 h 861465"/>
                            <a:gd name="connsiteX575" fmla="*/ 274094 w 874570"/>
                            <a:gd name="connsiteY575" fmla="*/ 192344 h 861465"/>
                            <a:gd name="connsiteX576" fmla="*/ 267382 w 874570"/>
                            <a:gd name="connsiteY576" fmla="*/ 195154 h 861465"/>
                            <a:gd name="connsiteX577" fmla="*/ 262972 w 874570"/>
                            <a:gd name="connsiteY577" fmla="*/ 196090 h 861465"/>
                            <a:gd name="connsiteX578" fmla="*/ 252240 w 874570"/>
                            <a:gd name="connsiteY578" fmla="*/ 198510 h 861465"/>
                            <a:gd name="connsiteX579" fmla="*/ 240298 w 874570"/>
                            <a:gd name="connsiteY579" fmla="*/ 190783 h 861465"/>
                            <a:gd name="connsiteX580" fmla="*/ 240025 w 874570"/>
                            <a:gd name="connsiteY580" fmla="*/ 188481 h 861465"/>
                            <a:gd name="connsiteX581" fmla="*/ 238542 w 874570"/>
                            <a:gd name="connsiteY581" fmla="*/ 186724 h 861465"/>
                            <a:gd name="connsiteX582" fmla="*/ 247713 w 874570"/>
                            <a:gd name="connsiteY582" fmla="*/ 185437 h 861465"/>
                            <a:gd name="connsiteX583" fmla="*/ 254738 w 874570"/>
                            <a:gd name="connsiteY583" fmla="*/ 183095 h 861465"/>
                            <a:gd name="connsiteX584" fmla="*/ 255752 w 874570"/>
                            <a:gd name="connsiteY584" fmla="*/ 180286 h 861465"/>
                            <a:gd name="connsiteX585" fmla="*/ 258718 w 874570"/>
                            <a:gd name="connsiteY585" fmla="*/ 182861 h 861465"/>
                            <a:gd name="connsiteX586" fmla="*/ 262972 w 874570"/>
                            <a:gd name="connsiteY586" fmla="*/ 182627 h 861465"/>
                            <a:gd name="connsiteX587" fmla="*/ 264260 w 874570"/>
                            <a:gd name="connsiteY587" fmla="*/ 175954 h 861465"/>
                            <a:gd name="connsiteX588" fmla="*/ 266914 w 874570"/>
                            <a:gd name="connsiteY588" fmla="*/ 171818 h 861465"/>
                            <a:gd name="connsiteX589" fmla="*/ 268475 w 874570"/>
                            <a:gd name="connsiteY589" fmla="*/ 170023 h 861465"/>
                            <a:gd name="connsiteX590" fmla="*/ 266172 w 874570"/>
                            <a:gd name="connsiteY590" fmla="*/ 167993 h 861465"/>
                            <a:gd name="connsiteX591" fmla="*/ 265977 w 874570"/>
                            <a:gd name="connsiteY591" fmla="*/ 165418 h 861465"/>
                            <a:gd name="connsiteX592" fmla="*/ 262114 w 874570"/>
                            <a:gd name="connsiteY592" fmla="*/ 162647 h 861465"/>
                            <a:gd name="connsiteX593" fmla="*/ 256143 w 874570"/>
                            <a:gd name="connsiteY593" fmla="*/ 165184 h 861465"/>
                            <a:gd name="connsiteX594" fmla="*/ 249118 w 874570"/>
                            <a:gd name="connsiteY594" fmla="*/ 165964 h 861465"/>
                            <a:gd name="connsiteX595" fmla="*/ 243850 w 874570"/>
                            <a:gd name="connsiteY595" fmla="*/ 167018 h 861465"/>
                            <a:gd name="connsiteX596" fmla="*/ 241781 w 874570"/>
                            <a:gd name="connsiteY596" fmla="*/ 170022 h 861465"/>
                            <a:gd name="connsiteX597" fmla="*/ 239752 w 874570"/>
                            <a:gd name="connsiteY597" fmla="*/ 167135 h 861465"/>
                            <a:gd name="connsiteX598" fmla="*/ 237176 w 874570"/>
                            <a:gd name="connsiteY598" fmla="*/ 163193 h 861465"/>
                            <a:gd name="connsiteX599" fmla="*/ 243225 w 874570"/>
                            <a:gd name="connsiteY599" fmla="*/ 158667 h 861465"/>
                            <a:gd name="connsiteX600" fmla="*/ 244552 w 874570"/>
                            <a:gd name="connsiteY600" fmla="*/ 156598 h 861465"/>
                            <a:gd name="connsiteX601" fmla="*/ 249079 w 874570"/>
                            <a:gd name="connsiteY601" fmla="*/ 153633 h 861465"/>
                            <a:gd name="connsiteX602" fmla="*/ 251030 w 874570"/>
                            <a:gd name="connsiteY602" fmla="*/ 149496 h 861465"/>
                            <a:gd name="connsiteX603" fmla="*/ 239206 w 874570"/>
                            <a:gd name="connsiteY603" fmla="*/ 148950 h 861465"/>
                            <a:gd name="connsiteX604" fmla="*/ 233274 w 874570"/>
                            <a:gd name="connsiteY604" fmla="*/ 148911 h 861465"/>
                            <a:gd name="connsiteX605" fmla="*/ 229371 w 874570"/>
                            <a:gd name="connsiteY605" fmla="*/ 146530 h 861465"/>
                            <a:gd name="connsiteX606" fmla="*/ 227420 w 874570"/>
                            <a:gd name="connsiteY606" fmla="*/ 144501 h 861465"/>
                            <a:gd name="connsiteX607" fmla="*/ 230308 w 874570"/>
                            <a:gd name="connsiteY607" fmla="*/ 141301 h 861465"/>
                            <a:gd name="connsiteX608" fmla="*/ 233079 w 874570"/>
                            <a:gd name="connsiteY608" fmla="*/ 133419 h 861465"/>
                            <a:gd name="connsiteX609" fmla="*/ 241430 w 874570"/>
                            <a:gd name="connsiteY609" fmla="*/ 130336 h 861465"/>
                            <a:gd name="connsiteX610" fmla="*/ 261256 w 874570"/>
                            <a:gd name="connsiteY610" fmla="*/ 123077 h 861465"/>
                            <a:gd name="connsiteX611" fmla="*/ 266797 w 874570"/>
                            <a:gd name="connsiteY611" fmla="*/ 117614 h 861465"/>
                            <a:gd name="connsiteX612" fmla="*/ 269061 w 874570"/>
                            <a:gd name="connsiteY612" fmla="*/ 113283 h 861465"/>
                            <a:gd name="connsiteX613" fmla="*/ 272066 w 874570"/>
                            <a:gd name="connsiteY613" fmla="*/ 111410 h 861465"/>
                            <a:gd name="connsiteX614" fmla="*/ 275305 w 874570"/>
                            <a:gd name="connsiteY614" fmla="*/ 108795 h 861465"/>
                            <a:gd name="connsiteX615" fmla="*/ 285296 w 874570"/>
                            <a:gd name="connsiteY615" fmla="*/ 100951 h 861465"/>
                            <a:gd name="connsiteX616" fmla="*/ 286700 w 874570"/>
                            <a:gd name="connsiteY616" fmla="*/ 100834 h 861465"/>
                            <a:gd name="connsiteX617" fmla="*/ 589459 w 874570"/>
                            <a:gd name="connsiteY617" fmla="*/ 107312 h 861465"/>
                            <a:gd name="connsiteX618" fmla="*/ 574121 w 874570"/>
                            <a:gd name="connsiteY618" fmla="*/ 113087 h 861465"/>
                            <a:gd name="connsiteX619" fmla="*/ 569673 w 874570"/>
                            <a:gd name="connsiteY619" fmla="*/ 118434 h 861465"/>
                            <a:gd name="connsiteX620" fmla="*/ 557809 w 874570"/>
                            <a:gd name="connsiteY620" fmla="*/ 125848 h 861465"/>
                            <a:gd name="connsiteX621" fmla="*/ 538686 w 874570"/>
                            <a:gd name="connsiteY621" fmla="*/ 122726 h 861465"/>
                            <a:gd name="connsiteX622" fmla="*/ 498216 w 874570"/>
                            <a:gd name="connsiteY622" fmla="*/ 118668 h 861465"/>
                            <a:gd name="connsiteX623" fmla="*/ 495328 w 874570"/>
                            <a:gd name="connsiteY623" fmla="*/ 121595 h 861465"/>
                            <a:gd name="connsiteX624" fmla="*/ 491074 w 874570"/>
                            <a:gd name="connsiteY624" fmla="*/ 124755 h 861465"/>
                            <a:gd name="connsiteX625" fmla="*/ 486977 w 874570"/>
                            <a:gd name="connsiteY625" fmla="*/ 129009 h 861465"/>
                            <a:gd name="connsiteX626" fmla="*/ 485260 w 874570"/>
                            <a:gd name="connsiteY626" fmla="*/ 132911 h 861465"/>
                            <a:gd name="connsiteX627" fmla="*/ 484050 w 874570"/>
                            <a:gd name="connsiteY627" fmla="*/ 140989 h 861465"/>
                            <a:gd name="connsiteX628" fmla="*/ 483855 w 874570"/>
                            <a:gd name="connsiteY628" fmla="*/ 146453 h 861465"/>
                            <a:gd name="connsiteX629" fmla="*/ 483074 w 874570"/>
                            <a:gd name="connsiteY629" fmla="*/ 156872 h 861465"/>
                            <a:gd name="connsiteX630" fmla="*/ 481279 w 874570"/>
                            <a:gd name="connsiteY630" fmla="*/ 162062 h 861465"/>
                            <a:gd name="connsiteX631" fmla="*/ 485650 w 874570"/>
                            <a:gd name="connsiteY631" fmla="*/ 164911 h 861465"/>
                            <a:gd name="connsiteX632" fmla="*/ 486469 w 874570"/>
                            <a:gd name="connsiteY632" fmla="*/ 166159 h 861465"/>
                            <a:gd name="connsiteX633" fmla="*/ 478820 w 874570"/>
                            <a:gd name="connsiteY633" fmla="*/ 166316 h 861465"/>
                            <a:gd name="connsiteX634" fmla="*/ 464771 w 874570"/>
                            <a:gd name="connsiteY634" fmla="*/ 173964 h 861465"/>
                            <a:gd name="connsiteX635" fmla="*/ 472030 w 874570"/>
                            <a:gd name="connsiteY635" fmla="*/ 176540 h 861465"/>
                            <a:gd name="connsiteX636" fmla="*/ 477103 w 874570"/>
                            <a:gd name="connsiteY636" fmla="*/ 178920 h 861465"/>
                            <a:gd name="connsiteX637" fmla="*/ 479016 w 874570"/>
                            <a:gd name="connsiteY637" fmla="*/ 185398 h 861465"/>
                            <a:gd name="connsiteX638" fmla="*/ 480108 w 874570"/>
                            <a:gd name="connsiteY638" fmla="*/ 191134 h 861465"/>
                            <a:gd name="connsiteX639" fmla="*/ 485182 w 874570"/>
                            <a:gd name="connsiteY639" fmla="*/ 210217 h 861465"/>
                            <a:gd name="connsiteX640" fmla="*/ 490099 w 874570"/>
                            <a:gd name="connsiteY640" fmla="*/ 212207 h 861465"/>
                            <a:gd name="connsiteX641" fmla="*/ 490762 w 874570"/>
                            <a:gd name="connsiteY641" fmla="*/ 215173 h 861465"/>
                            <a:gd name="connsiteX642" fmla="*/ 491894 w 874570"/>
                            <a:gd name="connsiteY642" fmla="*/ 217046 h 861465"/>
                            <a:gd name="connsiteX643" fmla="*/ 499426 w 874570"/>
                            <a:gd name="connsiteY643" fmla="*/ 215875 h 861465"/>
                            <a:gd name="connsiteX644" fmla="*/ 502938 w 874570"/>
                            <a:gd name="connsiteY644" fmla="*/ 217085 h 861465"/>
                            <a:gd name="connsiteX645" fmla="*/ 505514 w 874570"/>
                            <a:gd name="connsiteY645" fmla="*/ 221299 h 861465"/>
                            <a:gd name="connsiteX646" fmla="*/ 507817 w 874570"/>
                            <a:gd name="connsiteY646" fmla="*/ 222665 h 861465"/>
                            <a:gd name="connsiteX647" fmla="*/ 518978 w 874570"/>
                            <a:gd name="connsiteY647" fmla="*/ 228362 h 861465"/>
                            <a:gd name="connsiteX648" fmla="*/ 522061 w 874570"/>
                            <a:gd name="connsiteY648" fmla="*/ 230470 h 861465"/>
                            <a:gd name="connsiteX649" fmla="*/ 527174 w 874570"/>
                            <a:gd name="connsiteY649" fmla="*/ 232499 h 861465"/>
                            <a:gd name="connsiteX650" fmla="*/ 531037 w 874570"/>
                            <a:gd name="connsiteY650" fmla="*/ 234489 h 861465"/>
                            <a:gd name="connsiteX651" fmla="*/ 533574 w 874570"/>
                            <a:gd name="connsiteY651" fmla="*/ 237221 h 861465"/>
                            <a:gd name="connsiteX652" fmla="*/ 536774 w 874570"/>
                            <a:gd name="connsiteY652" fmla="*/ 241162 h 861465"/>
                            <a:gd name="connsiteX653" fmla="*/ 553008 w 874570"/>
                            <a:gd name="connsiteY653" fmla="*/ 250528 h 861465"/>
                            <a:gd name="connsiteX654" fmla="*/ 568892 w 874570"/>
                            <a:gd name="connsiteY654" fmla="*/ 253220 h 861465"/>
                            <a:gd name="connsiteX655" fmla="*/ 581693 w 874570"/>
                            <a:gd name="connsiteY655" fmla="*/ 252518 h 861465"/>
                            <a:gd name="connsiteX656" fmla="*/ 588483 w 874570"/>
                            <a:gd name="connsiteY656" fmla="*/ 246508 h 861465"/>
                            <a:gd name="connsiteX657" fmla="*/ 591566 w 874570"/>
                            <a:gd name="connsiteY657" fmla="*/ 242567 h 861465"/>
                            <a:gd name="connsiteX658" fmla="*/ 593479 w 874570"/>
                            <a:gd name="connsiteY658" fmla="*/ 239562 h 861465"/>
                            <a:gd name="connsiteX659" fmla="*/ 596757 w 874570"/>
                            <a:gd name="connsiteY659" fmla="*/ 237728 h 861465"/>
                            <a:gd name="connsiteX660" fmla="*/ 607137 w 874570"/>
                            <a:gd name="connsiteY660" fmla="*/ 233474 h 861465"/>
                            <a:gd name="connsiteX661" fmla="*/ 615177 w 874570"/>
                            <a:gd name="connsiteY661" fmla="*/ 230548 h 861465"/>
                            <a:gd name="connsiteX662" fmla="*/ 616738 w 874570"/>
                            <a:gd name="connsiteY662" fmla="*/ 229377 h 861465"/>
                            <a:gd name="connsiteX663" fmla="*/ 623138 w 874570"/>
                            <a:gd name="connsiteY663" fmla="*/ 224967 h 861465"/>
                            <a:gd name="connsiteX664" fmla="*/ 627743 w 874570"/>
                            <a:gd name="connsiteY664" fmla="*/ 220753 h 861465"/>
                            <a:gd name="connsiteX665" fmla="*/ 629616 w 874570"/>
                            <a:gd name="connsiteY665" fmla="*/ 215797 h 861465"/>
                            <a:gd name="connsiteX666" fmla="*/ 631372 w 874570"/>
                            <a:gd name="connsiteY666" fmla="*/ 213924 h 861465"/>
                            <a:gd name="connsiteX667" fmla="*/ 632816 w 874570"/>
                            <a:gd name="connsiteY667" fmla="*/ 207992 h 861465"/>
                            <a:gd name="connsiteX668" fmla="*/ 633909 w 874570"/>
                            <a:gd name="connsiteY668" fmla="*/ 204948 h 861465"/>
                            <a:gd name="connsiteX669" fmla="*/ 632231 w 874570"/>
                            <a:gd name="connsiteY669" fmla="*/ 201983 h 861465"/>
                            <a:gd name="connsiteX670" fmla="*/ 628601 w 874570"/>
                            <a:gd name="connsiteY670" fmla="*/ 199914 h 861465"/>
                            <a:gd name="connsiteX671" fmla="*/ 620367 w 874570"/>
                            <a:gd name="connsiteY671" fmla="*/ 193476 h 861465"/>
                            <a:gd name="connsiteX672" fmla="*/ 617987 w 874570"/>
                            <a:gd name="connsiteY672" fmla="*/ 183212 h 861465"/>
                            <a:gd name="connsiteX673" fmla="*/ 615879 w 874570"/>
                            <a:gd name="connsiteY673" fmla="*/ 180286 h 861465"/>
                            <a:gd name="connsiteX674" fmla="*/ 613889 w 874570"/>
                            <a:gd name="connsiteY674" fmla="*/ 177086 h 861465"/>
                            <a:gd name="connsiteX675" fmla="*/ 612952 w 874570"/>
                            <a:gd name="connsiteY675" fmla="*/ 175252 h 861465"/>
                            <a:gd name="connsiteX676" fmla="*/ 607333 w 874570"/>
                            <a:gd name="connsiteY676" fmla="*/ 172559 h 861465"/>
                            <a:gd name="connsiteX677" fmla="*/ 598942 w 874570"/>
                            <a:gd name="connsiteY677" fmla="*/ 167993 h 861465"/>
                            <a:gd name="connsiteX678" fmla="*/ 598240 w 874570"/>
                            <a:gd name="connsiteY678" fmla="*/ 163545 h 861465"/>
                            <a:gd name="connsiteX679" fmla="*/ 597030 w 874570"/>
                            <a:gd name="connsiteY679" fmla="*/ 160579 h 861465"/>
                            <a:gd name="connsiteX680" fmla="*/ 594649 w 874570"/>
                            <a:gd name="connsiteY680" fmla="*/ 160150 h 861465"/>
                            <a:gd name="connsiteX681" fmla="*/ 598747 w 874570"/>
                            <a:gd name="connsiteY681" fmla="*/ 157106 h 861465"/>
                            <a:gd name="connsiteX682" fmla="*/ 601908 w 874570"/>
                            <a:gd name="connsiteY682" fmla="*/ 157574 h 861465"/>
                            <a:gd name="connsiteX683" fmla="*/ 606943 w 874570"/>
                            <a:gd name="connsiteY683" fmla="*/ 159096 h 861465"/>
                            <a:gd name="connsiteX684" fmla="*/ 610689 w 874570"/>
                            <a:gd name="connsiteY684" fmla="*/ 154803 h 861465"/>
                            <a:gd name="connsiteX685" fmla="*/ 608465 w 874570"/>
                            <a:gd name="connsiteY685" fmla="*/ 150550 h 861465"/>
                            <a:gd name="connsiteX686" fmla="*/ 612562 w 874570"/>
                            <a:gd name="connsiteY686" fmla="*/ 154647 h 861465"/>
                            <a:gd name="connsiteX687" fmla="*/ 615957 w 874570"/>
                            <a:gd name="connsiteY687" fmla="*/ 160033 h 861465"/>
                            <a:gd name="connsiteX688" fmla="*/ 624582 w 874570"/>
                            <a:gd name="connsiteY688" fmla="*/ 163271 h 861465"/>
                            <a:gd name="connsiteX689" fmla="*/ 621655 w 874570"/>
                            <a:gd name="connsiteY689" fmla="*/ 155155 h 861465"/>
                            <a:gd name="connsiteX690" fmla="*/ 614826 w 874570"/>
                            <a:gd name="connsiteY690" fmla="*/ 147467 h 861465"/>
                            <a:gd name="connsiteX691" fmla="*/ 610689 w 874570"/>
                            <a:gd name="connsiteY691" fmla="*/ 145906 h 861465"/>
                            <a:gd name="connsiteX692" fmla="*/ 603859 w 874570"/>
                            <a:gd name="connsiteY692" fmla="*/ 141223 h 861465"/>
                            <a:gd name="connsiteX693" fmla="*/ 596679 w 874570"/>
                            <a:gd name="connsiteY693" fmla="*/ 133028 h 861465"/>
                            <a:gd name="connsiteX694" fmla="*/ 592776 w 874570"/>
                            <a:gd name="connsiteY694" fmla="*/ 127994 h 861465"/>
                            <a:gd name="connsiteX695" fmla="*/ 588991 w 874570"/>
                            <a:gd name="connsiteY695" fmla="*/ 125419 h 861465"/>
                            <a:gd name="connsiteX696" fmla="*/ 590356 w 874570"/>
                            <a:gd name="connsiteY696" fmla="*/ 122843 h 861465"/>
                            <a:gd name="connsiteX697" fmla="*/ 590122 w 874570"/>
                            <a:gd name="connsiteY697" fmla="*/ 113009 h 861465"/>
                            <a:gd name="connsiteX698" fmla="*/ 590122 w 874570"/>
                            <a:gd name="connsiteY698" fmla="*/ 110551 h 861465"/>
                            <a:gd name="connsiteX699" fmla="*/ 592581 w 874570"/>
                            <a:gd name="connsiteY699" fmla="*/ 108522 h 861465"/>
                            <a:gd name="connsiteX700" fmla="*/ 589459 w 874570"/>
                            <a:gd name="connsiteY700" fmla="*/ 107312 h 861465"/>
                            <a:gd name="connsiteX701" fmla="*/ 242289 w 874570"/>
                            <a:gd name="connsiteY701" fmla="*/ 114688 h 861465"/>
                            <a:gd name="connsiteX702" fmla="*/ 245879 w 874570"/>
                            <a:gd name="connsiteY702" fmla="*/ 116678 h 861465"/>
                            <a:gd name="connsiteX703" fmla="*/ 241781 w 874570"/>
                            <a:gd name="connsiteY703" fmla="*/ 116678 h 861465"/>
                            <a:gd name="connsiteX704" fmla="*/ 242289 w 874570"/>
                            <a:gd name="connsiteY704" fmla="*/ 114688 h 861465"/>
                            <a:gd name="connsiteX705" fmla="*/ 586414 w 874570"/>
                            <a:gd name="connsiteY705" fmla="*/ 116678 h 861465"/>
                            <a:gd name="connsiteX706" fmla="*/ 588483 w 874570"/>
                            <a:gd name="connsiteY706" fmla="*/ 118746 h 861465"/>
                            <a:gd name="connsiteX707" fmla="*/ 586414 w 874570"/>
                            <a:gd name="connsiteY707" fmla="*/ 120814 h 861465"/>
                            <a:gd name="connsiteX708" fmla="*/ 584385 w 874570"/>
                            <a:gd name="connsiteY708" fmla="*/ 118746 h 861465"/>
                            <a:gd name="connsiteX709" fmla="*/ 586414 w 874570"/>
                            <a:gd name="connsiteY709" fmla="*/ 116678 h 861465"/>
                            <a:gd name="connsiteX710" fmla="*/ 684914 w 874570"/>
                            <a:gd name="connsiteY710" fmla="*/ 116951 h 861465"/>
                            <a:gd name="connsiteX711" fmla="*/ 687451 w 874570"/>
                            <a:gd name="connsiteY711" fmla="*/ 117380 h 861465"/>
                            <a:gd name="connsiteX712" fmla="*/ 684914 w 874570"/>
                            <a:gd name="connsiteY712" fmla="*/ 118434 h 861465"/>
                            <a:gd name="connsiteX713" fmla="*/ 682339 w 874570"/>
                            <a:gd name="connsiteY713" fmla="*/ 117380 h 861465"/>
                            <a:gd name="connsiteX714" fmla="*/ 684914 w 874570"/>
                            <a:gd name="connsiteY714" fmla="*/ 116951 h 861465"/>
                            <a:gd name="connsiteX715" fmla="*/ 703061 w 874570"/>
                            <a:gd name="connsiteY715" fmla="*/ 119448 h 861465"/>
                            <a:gd name="connsiteX716" fmla="*/ 704115 w 874570"/>
                            <a:gd name="connsiteY716" fmla="*/ 119487 h 861465"/>
                            <a:gd name="connsiteX717" fmla="*/ 708993 w 874570"/>
                            <a:gd name="connsiteY717" fmla="*/ 124795 h 861465"/>
                            <a:gd name="connsiteX718" fmla="*/ 706183 w 874570"/>
                            <a:gd name="connsiteY718" fmla="*/ 132638 h 861465"/>
                            <a:gd name="connsiteX719" fmla="*/ 703373 w 874570"/>
                            <a:gd name="connsiteY719" fmla="*/ 130180 h 861465"/>
                            <a:gd name="connsiteX720" fmla="*/ 701305 w 874570"/>
                            <a:gd name="connsiteY720" fmla="*/ 124912 h 861465"/>
                            <a:gd name="connsiteX721" fmla="*/ 699275 w 874570"/>
                            <a:gd name="connsiteY721" fmla="*/ 122024 h 861465"/>
                            <a:gd name="connsiteX722" fmla="*/ 703061 w 874570"/>
                            <a:gd name="connsiteY722" fmla="*/ 119448 h 861465"/>
                            <a:gd name="connsiteX723" fmla="*/ 308975 w 874570"/>
                            <a:gd name="connsiteY723" fmla="*/ 120814 h 861465"/>
                            <a:gd name="connsiteX724" fmla="*/ 313580 w 874570"/>
                            <a:gd name="connsiteY724" fmla="*/ 122843 h 861465"/>
                            <a:gd name="connsiteX725" fmla="*/ 307414 w 874570"/>
                            <a:gd name="connsiteY725" fmla="*/ 122843 h 861465"/>
                            <a:gd name="connsiteX726" fmla="*/ 308975 w 874570"/>
                            <a:gd name="connsiteY726" fmla="*/ 120814 h 861465"/>
                            <a:gd name="connsiteX727" fmla="*/ 746457 w 874570"/>
                            <a:gd name="connsiteY727" fmla="*/ 120814 h 861465"/>
                            <a:gd name="connsiteX728" fmla="*/ 748486 w 874570"/>
                            <a:gd name="connsiteY728" fmla="*/ 122843 h 861465"/>
                            <a:gd name="connsiteX729" fmla="*/ 746457 w 874570"/>
                            <a:gd name="connsiteY729" fmla="*/ 124912 h 861465"/>
                            <a:gd name="connsiteX730" fmla="*/ 744389 w 874570"/>
                            <a:gd name="connsiteY730" fmla="*/ 122843 h 861465"/>
                            <a:gd name="connsiteX731" fmla="*/ 746457 w 874570"/>
                            <a:gd name="connsiteY731" fmla="*/ 120814 h 861465"/>
                            <a:gd name="connsiteX732" fmla="*/ 372238 w 874570"/>
                            <a:gd name="connsiteY732" fmla="*/ 124873 h 861465"/>
                            <a:gd name="connsiteX733" fmla="*/ 375984 w 874570"/>
                            <a:gd name="connsiteY733" fmla="*/ 128268 h 861465"/>
                            <a:gd name="connsiteX734" fmla="*/ 376570 w 874570"/>
                            <a:gd name="connsiteY734" fmla="*/ 132326 h 861465"/>
                            <a:gd name="connsiteX735" fmla="*/ 371028 w 874570"/>
                            <a:gd name="connsiteY735" fmla="*/ 126551 h 861465"/>
                            <a:gd name="connsiteX736" fmla="*/ 372238 w 874570"/>
                            <a:gd name="connsiteY736" fmla="*/ 124873 h 861465"/>
                            <a:gd name="connsiteX737" fmla="*/ 338207 w 874570"/>
                            <a:gd name="connsiteY737" fmla="*/ 124912 h 861465"/>
                            <a:gd name="connsiteX738" fmla="*/ 340237 w 874570"/>
                            <a:gd name="connsiteY738" fmla="*/ 126941 h 861465"/>
                            <a:gd name="connsiteX739" fmla="*/ 338207 w 874570"/>
                            <a:gd name="connsiteY739" fmla="*/ 129009 h 861465"/>
                            <a:gd name="connsiteX740" fmla="*/ 336139 w 874570"/>
                            <a:gd name="connsiteY740" fmla="*/ 126941 h 861465"/>
                            <a:gd name="connsiteX741" fmla="*/ 338207 w 874570"/>
                            <a:gd name="connsiteY741" fmla="*/ 124912 h 861465"/>
                            <a:gd name="connsiteX742" fmla="*/ 714646 w 874570"/>
                            <a:gd name="connsiteY742" fmla="*/ 124912 h 861465"/>
                            <a:gd name="connsiteX743" fmla="*/ 717729 w 874570"/>
                            <a:gd name="connsiteY743" fmla="*/ 126941 h 861465"/>
                            <a:gd name="connsiteX744" fmla="*/ 714646 w 874570"/>
                            <a:gd name="connsiteY744" fmla="*/ 129009 h 861465"/>
                            <a:gd name="connsiteX745" fmla="*/ 711563 w 874570"/>
                            <a:gd name="connsiteY745" fmla="*/ 126941 h 861465"/>
                            <a:gd name="connsiteX746" fmla="*/ 714646 w 874570"/>
                            <a:gd name="connsiteY746" fmla="*/ 124912 h 861465"/>
                            <a:gd name="connsiteX747" fmla="*/ 432531 w 874570"/>
                            <a:gd name="connsiteY747" fmla="*/ 127370 h 861465"/>
                            <a:gd name="connsiteX748" fmla="*/ 430502 w 874570"/>
                            <a:gd name="connsiteY748" fmla="*/ 131038 h 861465"/>
                            <a:gd name="connsiteX749" fmla="*/ 433078 w 874570"/>
                            <a:gd name="connsiteY749" fmla="*/ 134629 h 861465"/>
                            <a:gd name="connsiteX750" fmla="*/ 435653 w 874570"/>
                            <a:gd name="connsiteY750" fmla="*/ 131038 h 861465"/>
                            <a:gd name="connsiteX751" fmla="*/ 433078 w 874570"/>
                            <a:gd name="connsiteY751" fmla="*/ 127448 h 861465"/>
                            <a:gd name="connsiteX752" fmla="*/ 432531 w 874570"/>
                            <a:gd name="connsiteY752" fmla="*/ 127370 h 861465"/>
                            <a:gd name="connsiteX753" fmla="*/ 572010 w 874570"/>
                            <a:gd name="connsiteY753" fmla="*/ 129595 h 861465"/>
                            <a:gd name="connsiteX754" fmla="*/ 574429 w 874570"/>
                            <a:gd name="connsiteY754" fmla="*/ 130531 h 861465"/>
                            <a:gd name="connsiteX755" fmla="*/ 572205 w 874570"/>
                            <a:gd name="connsiteY755" fmla="*/ 133653 h 861465"/>
                            <a:gd name="connsiteX756" fmla="*/ 567951 w 874570"/>
                            <a:gd name="connsiteY756" fmla="*/ 133029 h 861465"/>
                            <a:gd name="connsiteX757" fmla="*/ 572009 w 874570"/>
                            <a:gd name="connsiteY757" fmla="*/ 129595 h 861465"/>
                            <a:gd name="connsiteX758" fmla="*/ 309476 w 874570"/>
                            <a:gd name="connsiteY758" fmla="*/ 131038 h 861465"/>
                            <a:gd name="connsiteX759" fmla="*/ 311544 w 874570"/>
                            <a:gd name="connsiteY759" fmla="*/ 133107 h 861465"/>
                            <a:gd name="connsiteX760" fmla="*/ 309476 w 874570"/>
                            <a:gd name="connsiteY760" fmla="*/ 135136 h 861465"/>
                            <a:gd name="connsiteX761" fmla="*/ 307408 w 874570"/>
                            <a:gd name="connsiteY761" fmla="*/ 133107 h 861465"/>
                            <a:gd name="connsiteX762" fmla="*/ 309476 w 874570"/>
                            <a:gd name="connsiteY762" fmla="*/ 131038 h 861465"/>
                            <a:gd name="connsiteX763" fmla="*/ 691036 w 874570"/>
                            <a:gd name="connsiteY763" fmla="*/ 131038 h 861465"/>
                            <a:gd name="connsiteX764" fmla="*/ 693104 w 874570"/>
                            <a:gd name="connsiteY764" fmla="*/ 133107 h 861465"/>
                            <a:gd name="connsiteX765" fmla="*/ 691036 w 874570"/>
                            <a:gd name="connsiteY765" fmla="*/ 135136 h 861465"/>
                            <a:gd name="connsiteX766" fmla="*/ 689007 w 874570"/>
                            <a:gd name="connsiteY766" fmla="*/ 133107 h 861465"/>
                            <a:gd name="connsiteX767" fmla="*/ 691036 w 874570"/>
                            <a:gd name="connsiteY767" fmla="*/ 131038 h 861465"/>
                            <a:gd name="connsiteX768" fmla="*/ 650762 w 874570"/>
                            <a:gd name="connsiteY768" fmla="*/ 135487 h 861465"/>
                            <a:gd name="connsiteX769" fmla="*/ 657708 w 874570"/>
                            <a:gd name="connsiteY769" fmla="*/ 138726 h 861465"/>
                            <a:gd name="connsiteX770" fmla="*/ 656342 w 874570"/>
                            <a:gd name="connsiteY770" fmla="*/ 141302 h 861465"/>
                            <a:gd name="connsiteX771" fmla="*/ 654118 w 874570"/>
                            <a:gd name="connsiteY771" fmla="*/ 139311 h 861465"/>
                            <a:gd name="connsiteX772" fmla="*/ 651035 w 874570"/>
                            <a:gd name="connsiteY772" fmla="*/ 138531 h 861465"/>
                            <a:gd name="connsiteX773" fmla="*/ 647952 w 874570"/>
                            <a:gd name="connsiteY773" fmla="*/ 137282 h 861465"/>
                            <a:gd name="connsiteX774" fmla="*/ 650762 w 874570"/>
                            <a:gd name="connsiteY774" fmla="*/ 135487 h 861465"/>
                            <a:gd name="connsiteX775" fmla="*/ 293825 w 874570"/>
                            <a:gd name="connsiteY775" fmla="*/ 135526 h 861465"/>
                            <a:gd name="connsiteX776" fmla="*/ 294293 w 874570"/>
                            <a:gd name="connsiteY776" fmla="*/ 135721 h 861465"/>
                            <a:gd name="connsiteX777" fmla="*/ 294449 w 874570"/>
                            <a:gd name="connsiteY777" fmla="*/ 139624 h 861465"/>
                            <a:gd name="connsiteX778" fmla="*/ 293240 w 874570"/>
                            <a:gd name="connsiteY778" fmla="*/ 138414 h 861465"/>
                            <a:gd name="connsiteX779" fmla="*/ 293825 w 874570"/>
                            <a:gd name="connsiteY779" fmla="*/ 135526 h 861465"/>
                            <a:gd name="connsiteX780" fmla="*/ 304128 w 874570"/>
                            <a:gd name="connsiteY780" fmla="*/ 137906 h 861465"/>
                            <a:gd name="connsiteX781" fmla="*/ 305377 w 874570"/>
                            <a:gd name="connsiteY781" fmla="*/ 139155 h 861465"/>
                            <a:gd name="connsiteX782" fmla="*/ 303308 w 874570"/>
                            <a:gd name="connsiteY782" fmla="*/ 141301 h 861465"/>
                            <a:gd name="connsiteX783" fmla="*/ 301279 w 874570"/>
                            <a:gd name="connsiteY783" fmla="*/ 140404 h 861465"/>
                            <a:gd name="connsiteX784" fmla="*/ 303308 w 874570"/>
                            <a:gd name="connsiteY784" fmla="*/ 138218 h 861465"/>
                            <a:gd name="connsiteX785" fmla="*/ 304128 w 874570"/>
                            <a:gd name="connsiteY785" fmla="*/ 137906 h 861465"/>
                            <a:gd name="connsiteX786" fmla="*/ 719825 w 874570"/>
                            <a:gd name="connsiteY786" fmla="*/ 138531 h 861465"/>
                            <a:gd name="connsiteX787" fmla="*/ 725952 w 874570"/>
                            <a:gd name="connsiteY787" fmla="*/ 144384 h 861465"/>
                            <a:gd name="connsiteX788" fmla="*/ 729425 w 874570"/>
                            <a:gd name="connsiteY788" fmla="*/ 145828 h 861465"/>
                            <a:gd name="connsiteX789" fmla="*/ 732079 w 874570"/>
                            <a:gd name="connsiteY789" fmla="*/ 148404 h 861465"/>
                            <a:gd name="connsiteX790" fmla="*/ 726069 w 874570"/>
                            <a:gd name="connsiteY790" fmla="*/ 148989 h 861465"/>
                            <a:gd name="connsiteX791" fmla="*/ 722400 w 874570"/>
                            <a:gd name="connsiteY791" fmla="*/ 148989 h 861465"/>
                            <a:gd name="connsiteX792" fmla="*/ 716117 w 874570"/>
                            <a:gd name="connsiteY792" fmla="*/ 145516 h 861465"/>
                            <a:gd name="connsiteX793" fmla="*/ 719825 w 874570"/>
                            <a:gd name="connsiteY793" fmla="*/ 138531 h 861465"/>
                            <a:gd name="connsiteX794" fmla="*/ 145526 w 874570"/>
                            <a:gd name="connsiteY794" fmla="*/ 139506 h 861465"/>
                            <a:gd name="connsiteX795" fmla="*/ 147790 w 874570"/>
                            <a:gd name="connsiteY795" fmla="*/ 139897 h 861465"/>
                            <a:gd name="connsiteX796" fmla="*/ 146541 w 874570"/>
                            <a:gd name="connsiteY796" fmla="*/ 141145 h 861465"/>
                            <a:gd name="connsiteX797" fmla="*/ 143848 w 874570"/>
                            <a:gd name="connsiteY797" fmla="*/ 140053 h 861465"/>
                            <a:gd name="connsiteX798" fmla="*/ 145526 w 874570"/>
                            <a:gd name="connsiteY798" fmla="*/ 139506 h 861465"/>
                            <a:gd name="connsiteX799" fmla="*/ 215499 w 874570"/>
                            <a:gd name="connsiteY799" fmla="*/ 149496 h 861465"/>
                            <a:gd name="connsiteX800" fmla="*/ 217138 w 874570"/>
                            <a:gd name="connsiteY800" fmla="*/ 151565 h 861465"/>
                            <a:gd name="connsiteX801" fmla="*/ 214251 w 874570"/>
                            <a:gd name="connsiteY801" fmla="*/ 153633 h 861465"/>
                            <a:gd name="connsiteX802" fmla="*/ 210309 w 874570"/>
                            <a:gd name="connsiteY802" fmla="*/ 156169 h 861465"/>
                            <a:gd name="connsiteX803" fmla="*/ 209099 w 874570"/>
                            <a:gd name="connsiteY803" fmla="*/ 156599 h 861465"/>
                            <a:gd name="connsiteX804" fmla="*/ 215499 w 874570"/>
                            <a:gd name="connsiteY804" fmla="*/ 149497 h 861465"/>
                            <a:gd name="connsiteX805" fmla="*/ 707334 w 874570"/>
                            <a:gd name="connsiteY805" fmla="*/ 149613 h 861465"/>
                            <a:gd name="connsiteX806" fmla="*/ 711549 w 874570"/>
                            <a:gd name="connsiteY806" fmla="*/ 154765 h 861465"/>
                            <a:gd name="connsiteX807" fmla="*/ 709715 w 874570"/>
                            <a:gd name="connsiteY807" fmla="*/ 157730 h 861465"/>
                            <a:gd name="connsiteX808" fmla="*/ 706241 w 874570"/>
                            <a:gd name="connsiteY808" fmla="*/ 150043 h 861465"/>
                            <a:gd name="connsiteX809" fmla="*/ 707334 w 874570"/>
                            <a:gd name="connsiteY809" fmla="*/ 149614 h 861465"/>
                            <a:gd name="connsiteX810" fmla="*/ 663663 w 874570"/>
                            <a:gd name="connsiteY810" fmla="*/ 150511 h 861465"/>
                            <a:gd name="connsiteX811" fmla="*/ 665381 w 874570"/>
                            <a:gd name="connsiteY811" fmla="*/ 150823 h 861465"/>
                            <a:gd name="connsiteX812" fmla="*/ 668464 w 874570"/>
                            <a:gd name="connsiteY812" fmla="*/ 152813 h 861465"/>
                            <a:gd name="connsiteX813" fmla="*/ 665381 w 874570"/>
                            <a:gd name="connsiteY813" fmla="*/ 153633 h 861465"/>
                            <a:gd name="connsiteX814" fmla="*/ 662297 w 874570"/>
                            <a:gd name="connsiteY814" fmla="*/ 151643 h 861465"/>
                            <a:gd name="connsiteX815" fmla="*/ 663663 w 874570"/>
                            <a:gd name="connsiteY815" fmla="*/ 150511 h 861465"/>
                            <a:gd name="connsiteX816" fmla="*/ 508263 w 874570"/>
                            <a:gd name="connsiteY816" fmla="*/ 151721 h 861465"/>
                            <a:gd name="connsiteX817" fmla="*/ 509043 w 874570"/>
                            <a:gd name="connsiteY817" fmla="*/ 155662 h 861465"/>
                            <a:gd name="connsiteX818" fmla="*/ 503190 w 874570"/>
                            <a:gd name="connsiteY818" fmla="*/ 157496 h 861465"/>
                            <a:gd name="connsiteX819" fmla="*/ 504595 w 874570"/>
                            <a:gd name="connsiteY819" fmla="*/ 153438 h 861465"/>
                            <a:gd name="connsiteX820" fmla="*/ 508263 w 874570"/>
                            <a:gd name="connsiteY820" fmla="*/ 151721 h 861465"/>
                            <a:gd name="connsiteX821" fmla="*/ 699019 w 874570"/>
                            <a:gd name="connsiteY821" fmla="*/ 153633 h 861465"/>
                            <a:gd name="connsiteX822" fmla="*/ 700190 w 874570"/>
                            <a:gd name="connsiteY822" fmla="*/ 153633 h 861465"/>
                            <a:gd name="connsiteX823" fmla="*/ 705615 w 874570"/>
                            <a:gd name="connsiteY823" fmla="*/ 158238 h 861465"/>
                            <a:gd name="connsiteX824" fmla="*/ 710025 w 874570"/>
                            <a:gd name="connsiteY824" fmla="*/ 164130 h 861465"/>
                            <a:gd name="connsiteX825" fmla="*/ 706473 w 874570"/>
                            <a:gd name="connsiteY825" fmla="*/ 165418 h 861465"/>
                            <a:gd name="connsiteX826" fmla="*/ 699097 w 874570"/>
                            <a:gd name="connsiteY826" fmla="*/ 160423 h 861465"/>
                            <a:gd name="connsiteX827" fmla="*/ 699019 w 874570"/>
                            <a:gd name="connsiteY827" fmla="*/ 153633 h 861465"/>
                            <a:gd name="connsiteX828" fmla="*/ 666511 w 874570"/>
                            <a:gd name="connsiteY828" fmla="*/ 163896 h 861465"/>
                            <a:gd name="connsiteX829" fmla="*/ 672560 w 874570"/>
                            <a:gd name="connsiteY829" fmla="*/ 168930 h 861465"/>
                            <a:gd name="connsiteX830" fmla="*/ 665067 w 874570"/>
                            <a:gd name="connsiteY830" fmla="*/ 168930 h 861465"/>
                            <a:gd name="connsiteX831" fmla="*/ 665067 w 874570"/>
                            <a:gd name="connsiteY831" fmla="*/ 164560 h 861465"/>
                            <a:gd name="connsiteX832" fmla="*/ 666511 w 874570"/>
                            <a:gd name="connsiteY832" fmla="*/ 163896 h 861465"/>
                            <a:gd name="connsiteX833" fmla="*/ 97556 w 874570"/>
                            <a:gd name="connsiteY833" fmla="*/ 169281 h 861465"/>
                            <a:gd name="connsiteX834" fmla="*/ 96463 w 874570"/>
                            <a:gd name="connsiteY834" fmla="*/ 169945 h 861465"/>
                            <a:gd name="connsiteX835" fmla="*/ 92912 w 874570"/>
                            <a:gd name="connsiteY835" fmla="*/ 172091 h 861465"/>
                            <a:gd name="connsiteX836" fmla="*/ 91234 w 874570"/>
                            <a:gd name="connsiteY836" fmla="*/ 175057 h 861465"/>
                            <a:gd name="connsiteX837" fmla="*/ 87526 w 874570"/>
                            <a:gd name="connsiteY837" fmla="*/ 177164 h 861465"/>
                            <a:gd name="connsiteX838" fmla="*/ 70432 w 874570"/>
                            <a:gd name="connsiteY838" fmla="*/ 188403 h 861465"/>
                            <a:gd name="connsiteX839" fmla="*/ 63993 w 874570"/>
                            <a:gd name="connsiteY839" fmla="*/ 198471 h 861465"/>
                            <a:gd name="connsiteX840" fmla="*/ 58256 w 874570"/>
                            <a:gd name="connsiteY840" fmla="*/ 203973 h 861465"/>
                            <a:gd name="connsiteX841" fmla="*/ 55095 w 874570"/>
                            <a:gd name="connsiteY841" fmla="*/ 212363 h 861465"/>
                            <a:gd name="connsiteX842" fmla="*/ 69769 w 874570"/>
                            <a:gd name="connsiteY842" fmla="*/ 209827 h 861465"/>
                            <a:gd name="connsiteX843" fmla="*/ 71564 w 874570"/>
                            <a:gd name="connsiteY843" fmla="*/ 218217 h 861465"/>
                            <a:gd name="connsiteX844" fmla="*/ 70901 w 874570"/>
                            <a:gd name="connsiteY844" fmla="*/ 223758 h 861465"/>
                            <a:gd name="connsiteX845" fmla="*/ 69808 w 874570"/>
                            <a:gd name="connsiteY845" fmla="*/ 226450 h 861465"/>
                            <a:gd name="connsiteX846" fmla="*/ 64501 w 874570"/>
                            <a:gd name="connsiteY846" fmla="*/ 233904 h 861465"/>
                            <a:gd name="connsiteX847" fmla="*/ 63603 w 874570"/>
                            <a:gd name="connsiteY847" fmla="*/ 234840 h 861465"/>
                            <a:gd name="connsiteX848" fmla="*/ 61222 w 874570"/>
                            <a:gd name="connsiteY848" fmla="*/ 235699 h 861465"/>
                            <a:gd name="connsiteX849" fmla="*/ 58178 w 874570"/>
                            <a:gd name="connsiteY849" fmla="*/ 234918 h 861465"/>
                            <a:gd name="connsiteX850" fmla="*/ 56891 w 874570"/>
                            <a:gd name="connsiteY850" fmla="*/ 224538 h 861465"/>
                            <a:gd name="connsiteX851" fmla="*/ 59700 w 874570"/>
                            <a:gd name="connsiteY851" fmla="*/ 219543 h 861465"/>
                            <a:gd name="connsiteX852" fmla="*/ 48539 w 874570"/>
                            <a:gd name="connsiteY852" fmla="*/ 220012 h 861465"/>
                            <a:gd name="connsiteX853" fmla="*/ 43544 w 874570"/>
                            <a:gd name="connsiteY853" fmla="*/ 226450 h 861465"/>
                            <a:gd name="connsiteX854" fmla="*/ 38939 w 874570"/>
                            <a:gd name="connsiteY854" fmla="*/ 237299 h 861465"/>
                            <a:gd name="connsiteX855" fmla="*/ 37026 w 874570"/>
                            <a:gd name="connsiteY855" fmla="*/ 246118 h 861465"/>
                            <a:gd name="connsiteX856" fmla="*/ 46041 w 874570"/>
                            <a:gd name="connsiteY856" fmla="*/ 244752 h 861465"/>
                            <a:gd name="connsiteX857" fmla="*/ 55095 w 874570"/>
                            <a:gd name="connsiteY857" fmla="*/ 245923 h 861465"/>
                            <a:gd name="connsiteX858" fmla="*/ 57983 w 874570"/>
                            <a:gd name="connsiteY858" fmla="*/ 247289 h 861465"/>
                            <a:gd name="connsiteX859" fmla="*/ 61105 w 874570"/>
                            <a:gd name="connsiteY859" fmla="*/ 253181 h 861465"/>
                            <a:gd name="connsiteX860" fmla="*/ 60442 w 874570"/>
                            <a:gd name="connsiteY860" fmla="*/ 256537 h 861465"/>
                            <a:gd name="connsiteX861" fmla="*/ 57515 w 874570"/>
                            <a:gd name="connsiteY861" fmla="*/ 256381 h 861465"/>
                            <a:gd name="connsiteX862" fmla="*/ 50998 w 874570"/>
                            <a:gd name="connsiteY862" fmla="*/ 262274 h 861465"/>
                            <a:gd name="connsiteX863" fmla="*/ 46666 w 874570"/>
                            <a:gd name="connsiteY863" fmla="*/ 274410 h 861465"/>
                            <a:gd name="connsiteX864" fmla="*/ 40890 w 874570"/>
                            <a:gd name="connsiteY864" fmla="*/ 290878 h 861465"/>
                            <a:gd name="connsiteX865" fmla="*/ 40344 w 874570"/>
                            <a:gd name="connsiteY865" fmla="*/ 303365 h 861465"/>
                            <a:gd name="connsiteX866" fmla="*/ 48305 w 874570"/>
                            <a:gd name="connsiteY866" fmla="*/ 299034 h 861465"/>
                            <a:gd name="connsiteX867" fmla="*/ 54198 w 874570"/>
                            <a:gd name="connsiteY867" fmla="*/ 291737 h 861465"/>
                            <a:gd name="connsiteX868" fmla="*/ 54939 w 874570"/>
                            <a:gd name="connsiteY868" fmla="*/ 289941 h 861465"/>
                            <a:gd name="connsiteX869" fmla="*/ 61339 w 874570"/>
                            <a:gd name="connsiteY869" fmla="*/ 284751 h 861465"/>
                            <a:gd name="connsiteX870" fmla="*/ 72696 w 874570"/>
                            <a:gd name="connsiteY870" fmla="*/ 279171 h 861465"/>
                            <a:gd name="connsiteX871" fmla="*/ 77496 w 874570"/>
                            <a:gd name="connsiteY871" fmla="*/ 277532 h 861465"/>
                            <a:gd name="connsiteX872" fmla="*/ 83974 w 874570"/>
                            <a:gd name="connsiteY872" fmla="*/ 273708 h 861465"/>
                            <a:gd name="connsiteX873" fmla="*/ 84560 w 874570"/>
                            <a:gd name="connsiteY873" fmla="*/ 271640 h 861465"/>
                            <a:gd name="connsiteX874" fmla="*/ 86667 w 874570"/>
                            <a:gd name="connsiteY874" fmla="*/ 269727 h 861465"/>
                            <a:gd name="connsiteX875" fmla="*/ 89945 w 874570"/>
                            <a:gd name="connsiteY875" fmla="*/ 266840 h 861465"/>
                            <a:gd name="connsiteX876" fmla="*/ 92521 w 874570"/>
                            <a:gd name="connsiteY876" fmla="*/ 261611 h 861465"/>
                            <a:gd name="connsiteX877" fmla="*/ 91233 w 874570"/>
                            <a:gd name="connsiteY877" fmla="*/ 257435 h 861465"/>
                            <a:gd name="connsiteX878" fmla="*/ 91935 w 874570"/>
                            <a:gd name="connsiteY878" fmla="*/ 247991 h 861465"/>
                            <a:gd name="connsiteX879" fmla="*/ 94043 w 874570"/>
                            <a:gd name="connsiteY879" fmla="*/ 244011 h 861465"/>
                            <a:gd name="connsiteX880" fmla="*/ 96111 w 874570"/>
                            <a:gd name="connsiteY880" fmla="*/ 238743 h 861465"/>
                            <a:gd name="connsiteX881" fmla="*/ 95487 w 874570"/>
                            <a:gd name="connsiteY881" fmla="*/ 231563 h 861465"/>
                            <a:gd name="connsiteX882" fmla="*/ 90374 w 874570"/>
                            <a:gd name="connsiteY882" fmla="*/ 229104 h 861465"/>
                            <a:gd name="connsiteX883" fmla="*/ 92130 w 874570"/>
                            <a:gd name="connsiteY883" fmla="*/ 222197 h 861465"/>
                            <a:gd name="connsiteX884" fmla="*/ 96345 w 874570"/>
                            <a:gd name="connsiteY884" fmla="*/ 217709 h 861465"/>
                            <a:gd name="connsiteX885" fmla="*/ 91116 w 874570"/>
                            <a:gd name="connsiteY885" fmla="*/ 217709 h 861465"/>
                            <a:gd name="connsiteX886" fmla="*/ 85808 w 874570"/>
                            <a:gd name="connsiteY886" fmla="*/ 220011 h 861465"/>
                            <a:gd name="connsiteX887" fmla="*/ 80813 w 874570"/>
                            <a:gd name="connsiteY887" fmla="*/ 210021 h 861465"/>
                            <a:gd name="connsiteX888" fmla="*/ 83467 w 874570"/>
                            <a:gd name="connsiteY888" fmla="*/ 203778 h 861465"/>
                            <a:gd name="connsiteX889" fmla="*/ 87681 w 874570"/>
                            <a:gd name="connsiteY889" fmla="*/ 194529 h 861465"/>
                            <a:gd name="connsiteX890" fmla="*/ 92911 w 874570"/>
                            <a:gd name="connsiteY890" fmla="*/ 188129 h 861465"/>
                            <a:gd name="connsiteX891" fmla="*/ 95565 w 874570"/>
                            <a:gd name="connsiteY891" fmla="*/ 184617 h 861465"/>
                            <a:gd name="connsiteX892" fmla="*/ 96774 w 874570"/>
                            <a:gd name="connsiteY892" fmla="*/ 180871 h 861465"/>
                            <a:gd name="connsiteX893" fmla="*/ 99818 w 874570"/>
                            <a:gd name="connsiteY893" fmla="*/ 176656 h 861465"/>
                            <a:gd name="connsiteX894" fmla="*/ 102940 w 874570"/>
                            <a:gd name="connsiteY894" fmla="*/ 173222 h 861465"/>
                            <a:gd name="connsiteX895" fmla="*/ 101262 w 874570"/>
                            <a:gd name="connsiteY895" fmla="*/ 171115 h 861465"/>
                            <a:gd name="connsiteX896" fmla="*/ 97555 w 874570"/>
                            <a:gd name="connsiteY896" fmla="*/ 169281 h 861465"/>
                            <a:gd name="connsiteX897" fmla="*/ 221150 w 874570"/>
                            <a:gd name="connsiteY897" fmla="*/ 170023 h 861465"/>
                            <a:gd name="connsiteX898" fmla="*/ 223297 w 874570"/>
                            <a:gd name="connsiteY898" fmla="*/ 172091 h 861465"/>
                            <a:gd name="connsiteX899" fmla="*/ 222399 w 874570"/>
                            <a:gd name="connsiteY899" fmla="*/ 174120 h 861465"/>
                            <a:gd name="connsiteX900" fmla="*/ 220213 w 874570"/>
                            <a:gd name="connsiteY900" fmla="*/ 172091 h 861465"/>
                            <a:gd name="connsiteX901" fmla="*/ 221150 w 874570"/>
                            <a:gd name="connsiteY901" fmla="*/ 170023 h 861465"/>
                            <a:gd name="connsiteX902" fmla="*/ 204916 w 874570"/>
                            <a:gd name="connsiteY902" fmla="*/ 170062 h 861465"/>
                            <a:gd name="connsiteX903" fmla="*/ 205813 w 874570"/>
                            <a:gd name="connsiteY903" fmla="*/ 170335 h 861465"/>
                            <a:gd name="connsiteX904" fmla="*/ 203589 w 874570"/>
                            <a:gd name="connsiteY904" fmla="*/ 173691 h 861465"/>
                            <a:gd name="connsiteX905" fmla="*/ 200740 w 874570"/>
                            <a:gd name="connsiteY905" fmla="*/ 174315 h 861465"/>
                            <a:gd name="connsiteX906" fmla="*/ 204916 w 874570"/>
                            <a:gd name="connsiteY906" fmla="*/ 170062 h 861465"/>
                            <a:gd name="connsiteX907" fmla="*/ 475790 w 874570"/>
                            <a:gd name="connsiteY907" fmla="*/ 172325 h 861465"/>
                            <a:gd name="connsiteX908" fmla="*/ 478053 w 874570"/>
                            <a:gd name="connsiteY908" fmla="*/ 172715 h 861465"/>
                            <a:gd name="connsiteX909" fmla="*/ 476843 w 874570"/>
                            <a:gd name="connsiteY909" fmla="*/ 173964 h 861465"/>
                            <a:gd name="connsiteX910" fmla="*/ 474151 w 874570"/>
                            <a:gd name="connsiteY910" fmla="*/ 172872 h 861465"/>
                            <a:gd name="connsiteX911" fmla="*/ 475790 w 874570"/>
                            <a:gd name="connsiteY911" fmla="*/ 172325 h 861465"/>
                            <a:gd name="connsiteX912" fmla="*/ 704012 w 874570"/>
                            <a:gd name="connsiteY912" fmla="*/ 173067 h 861465"/>
                            <a:gd name="connsiteX913" fmla="*/ 705378 w 874570"/>
                            <a:gd name="connsiteY913" fmla="*/ 174198 h 861465"/>
                            <a:gd name="connsiteX914" fmla="*/ 702295 w 874570"/>
                            <a:gd name="connsiteY914" fmla="*/ 176189 h 861465"/>
                            <a:gd name="connsiteX915" fmla="*/ 699251 w 874570"/>
                            <a:gd name="connsiteY915" fmla="*/ 175369 h 861465"/>
                            <a:gd name="connsiteX916" fmla="*/ 702295 w 874570"/>
                            <a:gd name="connsiteY916" fmla="*/ 173379 h 861465"/>
                            <a:gd name="connsiteX917" fmla="*/ 704012 w 874570"/>
                            <a:gd name="connsiteY917" fmla="*/ 173067 h 861465"/>
                            <a:gd name="connsiteX918" fmla="*/ 213034 w 874570"/>
                            <a:gd name="connsiteY918" fmla="*/ 174120 h 861465"/>
                            <a:gd name="connsiteX919" fmla="*/ 215102 w 874570"/>
                            <a:gd name="connsiteY919" fmla="*/ 175018 h 861465"/>
                            <a:gd name="connsiteX920" fmla="*/ 213034 w 874570"/>
                            <a:gd name="connsiteY920" fmla="*/ 177203 h 861465"/>
                            <a:gd name="connsiteX921" fmla="*/ 211004 w 874570"/>
                            <a:gd name="connsiteY921" fmla="*/ 176306 h 861465"/>
                            <a:gd name="connsiteX922" fmla="*/ 213034 w 874570"/>
                            <a:gd name="connsiteY922" fmla="*/ 174120 h 861465"/>
                            <a:gd name="connsiteX923" fmla="*/ 296002 w 874570"/>
                            <a:gd name="connsiteY923" fmla="*/ 174120 h 861465"/>
                            <a:gd name="connsiteX924" fmla="*/ 298187 w 874570"/>
                            <a:gd name="connsiteY924" fmla="*/ 176189 h 861465"/>
                            <a:gd name="connsiteX925" fmla="*/ 297290 w 874570"/>
                            <a:gd name="connsiteY925" fmla="*/ 178218 h 861465"/>
                            <a:gd name="connsiteX926" fmla="*/ 295104 w 874570"/>
                            <a:gd name="connsiteY926" fmla="*/ 176189 h 861465"/>
                            <a:gd name="connsiteX927" fmla="*/ 296002 w 874570"/>
                            <a:gd name="connsiteY927" fmla="*/ 174120 h 861465"/>
                            <a:gd name="connsiteX928" fmla="*/ 506387 w 874570"/>
                            <a:gd name="connsiteY928" fmla="*/ 176189 h 861465"/>
                            <a:gd name="connsiteX929" fmla="*/ 508456 w 874570"/>
                            <a:gd name="connsiteY929" fmla="*/ 178218 h 861465"/>
                            <a:gd name="connsiteX930" fmla="*/ 506387 w 874570"/>
                            <a:gd name="connsiteY930" fmla="*/ 180286 h 861465"/>
                            <a:gd name="connsiteX931" fmla="*/ 504358 w 874570"/>
                            <a:gd name="connsiteY931" fmla="*/ 178218 h 861465"/>
                            <a:gd name="connsiteX932" fmla="*/ 506387 w 874570"/>
                            <a:gd name="connsiteY932" fmla="*/ 176189 h 861465"/>
                            <a:gd name="connsiteX933" fmla="*/ 252178 w 874570"/>
                            <a:gd name="connsiteY933" fmla="*/ 176423 h 861465"/>
                            <a:gd name="connsiteX934" fmla="*/ 254480 w 874570"/>
                            <a:gd name="connsiteY934" fmla="*/ 176813 h 861465"/>
                            <a:gd name="connsiteX935" fmla="*/ 253231 w 874570"/>
                            <a:gd name="connsiteY935" fmla="*/ 178062 h 861465"/>
                            <a:gd name="connsiteX936" fmla="*/ 250539 w 874570"/>
                            <a:gd name="connsiteY936" fmla="*/ 177008 h 861465"/>
                            <a:gd name="connsiteX937" fmla="*/ 252178 w 874570"/>
                            <a:gd name="connsiteY937" fmla="*/ 176423 h 861465"/>
                            <a:gd name="connsiteX938" fmla="*/ 201640 w 874570"/>
                            <a:gd name="connsiteY938" fmla="*/ 180286 h 861465"/>
                            <a:gd name="connsiteX939" fmla="*/ 204840 w 874570"/>
                            <a:gd name="connsiteY939" fmla="*/ 181183 h 861465"/>
                            <a:gd name="connsiteX940" fmla="*/ 199728 w 874570"/>
                            <a:gd name="connsiteY940" fmla="*/ 182354 h 861465"/>
                            <a:gd name="connsiteX941" fmla="*/ 201640 w 874570"/>
                            <a:gd name="connsiteY941" fmla="*/ 180286 h 861465"/>
                            <a:gd name="connsiteX942" fmla="*/ 198050 w 874570"/>
                            <a:gd name="connsiteY942" fmla="*/ 184422 h 861465"/>
                            <a:gd name="connsiteX943" fmla="*/ 201679 w 874570"/>
                            <a:gd name="connsiteY943" fmla="*/ 186295 h 861465"/>
                            <a:gd name="connsiteX944" fmla="*/ 200860 w 874570"/>
                            <a:gd name="connsiteY944" fmla="*/ 189456 h 861465"/>
                            <a:gd name="connsiteX945" fmla="*/ 200118 w 874570"/>
                            <a:gd name="connsiteY945" fmla="*/ 193905 h 861465"/>
                            <a:gd name="connsiteX946" fmla="*/ 196957 w 874570"/>
                            <a:gd name="connsiteY946" fmla="*/ 195778 h 861465"/>
                            <a:gd name="connsiteX947" fmla="*/ 193796 w 874570"/>
                            <a:gd name="connsiteY947" fmla="*/ 197573 h 861465"/>
                            <a:gd name="connsiteX948" fmla="*/ 190986 w 874570"/>
                            <a:gd name="connsiteY948" fmla="*/ 199446 h 861465"/>
                            <a:gd name="connsiteX949" fmla="*/ 191493 w 874570"/>
                            <a:gd name="connsiteY949" fmla="*/ 191290 h 861465"/>
                            <a:gd name="connsiteX950" fmla="*/ 194576 w 874570"/>
                            <a:gd name="connsiteY950" fmla="*/ 187232 h 861465"/>
                            <a:gd name="connsiteX951" fmla="*/ 198050 w 874570"/>
                            <a:gd name="connsiteY951" fmla="*/ 184422 h 861465"/>
                            <a:gd name="connsiteX952" fmla="*/ 75392 w 874570"/>
                            <a:gd name="connsiteY952" fmla="*/ 186452 h 861465"/>
                            <a:gd name="connsiteX953" fmla="*/ 78749 w 874570"/>
                            <a:gd name="connsiteY953" fmla="*/ 188637 h 861465"/>
                            <a:gd name="connsiteX954" fmla="*/ 76017 w 874570"/>
                            <a:gd name="connsiteY954" fmla="*/ 189300 h 861465"/>
                            <a:gd name="connsiteX955" fmla="*/ 75392 w 874570"/>
                            <a:gd name="connsiteY955" fmla="*/ 186452 h 861465"/>
                            <a:gd name="connsiteX956" fmla="*/ 307484 w 874570"/>
                            <a:gd name="connsiteY956" fmla="*/ 198002 h 861465"/>
                            <a:gd name="connsiteX957" fmla="*/ 310918 w 874570"/>
                            <a:gd name="connsiteY957" fmla="*/ 199798 h 861465"/>
                            <a:gd name="connsiteX958" fmla="*/ 310255 w 874570"/>
                            <a:gd name="connsiteY958" fmla="*/ 203700 h 861465"/>
                            <a:gd name="connsiteX959" fmla="*/ 305376 w 874570"/>
                            <a:gd name="connsiteY959" fmla="*/ 201944 h 861465"/>
                            <a:gd name="connsiteX960" fmla="*/ 307484 w 874570"/>
                            <a:gd name="connsiteY960" fmla="*/ 198002 h 861465"/>
                            <a:gd name="connsiteX961" fmla="*/ 299210 w 874570"/>
                            <a:gd name="connsiteY961" fmla="*/ 198744 h 861465"/>
                            <a:gd name="connsiteX962" fmla="*/ 301279 w 874570"/>
                            <a:gd name="connsiteY962" fmla="*/ 200812 h 861465"/>
                            <a:gd name="connsiteX963" fmla="*/ 299210 w 874570"/>
                            <a:gd name="connsiteY963" fmla="*/ 202841 h 861465"/>
                            <a:gd name="connsiteX964" fmla="*/ 297181 w 874570"/>
                            <a:gd name="connsiteY964" fmla="*/ 200812 h 861465"/>
                            <a:gd name="connsiteX965" fmla="*/ 299210 w 874570"/>
                            <a:gd name="connsiteY965" fmla="*/ 198744 h 861465"/>
                            <a:gd name="connsiteX966" fmla="*/ 513337 w 874570"/>
                            <a:gd name="connsiteY966" fmla="*/ 199368 h 861465"/>
                            <a:gd name="connsiteX967" fmla="*/ 518723 w 874570"/>
                            <a:gd name="connsiteY967" fmla="*/ 202958 h 861465"/>
                            <a:gd name="connsiteX968" fmla="*/ 511542 w 874570"/>
                            <a:gd name="connsiteY968" fmla="*/ 204910 h 861465"/>
                            <a:gd name="connsiteX969" fmla="*/ 509591 w 874570"/>
                            <a:gd name="connsiteY969" fmla="*/ 199915 h 861465"/>
                            <a:gd name="connsiteX970" fmla="*/ 513337 w 874570"/>
                            <a:gd name="connsiteY970" fmla="*/ 199368 h 861465"/>
                            <a:gd name="connsiteX971" fmla="*/ 591779 w 874570"/>
                            <a:gd name="connsiteY971" fmla="*/ 199524 h 861465"/>
                            <a:gd name="connsiteX972" fmla="*/ 592559 w 874570"/>
                            <a:gd name="connsiteY972" fmla="*/ 199758 h 861465"/>
                            <a:gd name="connsiteX973" fmla="*/ 594628 w 874570"/>
                            <a:gd name="connsiteY973" fmla="*/ 202958 h 861465"/>
                            <a:gd name="connsiteX974" fmla="*/ 592559 w 874570"/>
                            <a:gd name="connsiteY974" fmla="*/ 204910 h 861465"/>
                            <a:gd name="connsiteX975" fmla="*/ 590530 w 874570"/>
                            <a:gd name="connsiteY975" fmla="*/ 201710 h 861465"/>
                            <a:gd name="connsiteX976" fmla="*/ 591779 w 874570"/>
                            <a:gd name="connsiteY976" fmla="*/ 199524 h 861465"/>
                            <a:gd name="connsiteX977" fmla="*/ 499405 w 874570"/>
                            <a:gd name="connsiteY977" fmla="*/ 201671 h 861465"/>
                            <a:gd name="connsiteX978" fmla="*/ 500615 w 874570"/>
                            <a:gd name="connsiteY978" fmla="*/ 202373 h 861465"/>
                            <a:gd name="connsiteX979" fmla="*/ 501864 w 874570"/>
                            <a:gd name="connsiteY979" fmla="*/ 207251 h 861465"/>
                            <a:gd name="connsiteX980" fmla="*/ 499718 w 874570"/>
                            <a:gd name="connsiteY980" fmla="*/ 205066 h 861465"/>
                            <a:gd name="connsiteX981" fmla="*/ 499405 w 874570"/>
                            <a:gd name="connsiteY981" fmla="*/ 201671 h 861465"/>
                            <a:gd name="connsiteX982" fmla="*/ 521689 w 874570"/>
                            <a:gd name="connsiteY982" fmla="*/ 203271 h 861465"/>
                            <a:gd name="connsiteX983" fmla="*/ 521962 w 874570"/>
                            <a:gd name="connsiteY983" fmla="*/ 203349 h 861465"/>
                            <a:gd name="connsiteX984" fmla="*/ 521376 w 874570"/>
                            <a:gd name="connsiteY984" fmla="*/ 210334 h 861465"/>
                            <a:gd name="connsiteX985" fmla="*/ 515132 w 874570"/>
                            <a:gd name="connsiteY985" fmla="*/ 215524 h 861465"/>
                            <a:gd name="connsiteX986" fmla="*/ 510488 w 874570"/>
                            <a:gd name="connsiteY986" fmla="*/ 212753 h 861465"/>
                            <a:gd name="connsiteX987" fmla="*/ 513649 w 874570"/>
                            <a:gd name="connsiteY987" fmla="*/ 211817 h 861465"/>
                            <a:gd name="connsiteX988" fmla="*/ 518840 w 874570"/>
                            <a:gd name="connsiteY988" fmla="*/ 207641 h 861465"/>
                            <a:gd name="connsiteX989" fmla="*/ 521689 w 874570"/>
                            <a:gd name="connsiteY989" fmla="*/ 203271 h 861465"/>
                            <a:gd name="connsiteX990" fmla="*/ 345836 w 874570"/>
                            <a:gd name="connsiteY990" fmla="*/ 205300 h 861465"/>
                            <a:gd name="connsiteX991" fmla="*/ 349271 w 874570"/>
                            <a:gd name="connsiteY991" fmla="*/ 207485 h 861465"/>
                            <a:gd name="connsiteX992" fmla="*/ 350402 w 874570"/>
                            <a:gd name="connsiteY992" fmla="*/ 211036 h 861465"/>
                            <a:gd name="connsiteX993" fmla="*/ 349193 w 874570"/>
                            <a:gd name="connsiteY993" fmla="*/ 214119 h 861465"/>
                            <a:gd name="connsiteX994" fmla="*/ 347241 w 874570"/>
                            <a:gd name="connsiteY994" fmla="*/ 217202 h 861465"/>
                            <a:gd name="connsiteX995" fmla="*/ 345368 w 874570"/>
                            <a:gd name="connsiteY995" fmla="*/ 219270 h 861465"/>
                            <a:gd name="connsiteX996" fmla="*/ 338421 w 874570"/>
                            <a:gd name="connsiteY996" fmla="*/ 221300 h 861465"/>
                            <a:gd name="connsiteX997" fmla="*/ 329250 w 874570"/>
                            <a:gd name="connsiteY997" fmla="*/ 213651 h 861465"/>
                            <a:gd name="connsiteX998" fmla="*/ 342207 w 874570"/>
                            <a:gd name="connsiteY998" fmla="*/ 207915 h 861465"/>
                            <a:gd name="connsiteX999" fmla="*/ 344822 w 874570"/>
                            <a:gd name="connsiteY999" fmla="*/ 206471 h 861465"/>
                            <a:gd name="connsiteX1000" fmla="*/ 345836 w 874570"/>
                            <a:gd name="connsiteY1000" fmla="*/ 205300 h 861465"/>
                            <a:gd name="connsiteX1001" fmla="*/ 559313 w 874570"/>
                            <a:gd name="connsiteY1001" fmla="*/ 207836 h 861465"/>
                            <a:gd name="connsiteX1002" fmla="*/ 559743 w 874570"/>
                            <a:gd name="connsiteY1002" fmla="*/ 207993 h 861465"/>
                            <a:gd name="connsiteX1003" fmla="*/ 561811 w 874570"/>
                            <a:gd name="connsiteY1003" fmla="*/ 212090 h 861465"/>
                            <a:gd name="connsiteX1004" fmla="*/ 559743 w 874570"/>
                            <a:gd name="connsiteY1004" fmla="*/ 216188 h 861465"/>
                            <a:gd name="connsiteX1005" fmla="*/ 557713 w 874570"/>
                            <a:gd name="connsiteY1005" fmla="*/ 212090 h 861465"/>
                            <a:gd name="connsiteX1006" fmla="*/ 559313 w 874570"/>
                            <a:gd name="connsiteY1006" fmla="*/ 207836 h 861465"/>
                            <a:gd name="connsiteX1007" fmla="*/ 690244 w 874570"/>
                            <a:gd name="connsiteY1007" fmla="*/ 209553 h 861465"/>
                            <a:gd name="connsiteX1008" fmla="*/ 689581 w 874570"/>
                            <a:gd name="connsiteY1008" fmla="*/ 210334 h 861465"/>
                            <a:gd name="connsiteX1009" fmla="*/ 688098 w 874570"/>
                            <a:gd name="connsiteY1009" fmla="*/ 215680 h 861465"/>
                            <a:gd name="connsiteX1010" fmla="*/ 681776 w 874570"/>
                            <a:gd name="connsiteY1010" fmla="*/ 215134 h 861465"/>
                            <a:gd name="connsiteX1011" fmla="*/ 676585 w 874570"/>
                            <a:gd name="connsiteY1011" fmla="*/ 211036 h 861465"/>
                            <a:gd name="connsiteX1012" fmla="*/ 677522 w 874570"/>
                            <a:gd name="connsiteY1012" fmla="*/ 225085 h 861465"/>
                            <a:gd name="connsiteX1013" fmla="*/ 676000 w 874570"/>
                            <a:gd name="connsiteY1013" fmla="*/ 228636 h 861465"/>
                            <a:gd name="connsiteX1014" fmla="*/ 674048 w 874570"/>
                            <a:gd name="connsiteY1014" fmla="*/ 233748 h 861465"/>
                            <a:gd name="connsiteX1015" fmla="*/ 673151 w 874570"/>
                            <a:gd name="connsiteY1015" fmla="*/ 237728 h 861465"/>
                            <a:gd name="connsiteX1016" fmla="*/ 672136 w 874570"/>
                            <a:gd name="connsiteY1016" fmla="*/ 243894 h 861465"/>
                            <a:gd name="connsiteX1017" fmla="*/ 677951 w 874570"/>
                            <a:gd name="connsiteY1017" fmla="*/ 250021 h 861465"/>
                            <a:gd name="connsiteX1018" fmla="*/ 682829 w 874570"/>
                            <a:gd name="connsiteY1018" fmla="*/ 251933 h 861465"/>
                            <a:gd name="connsiteX1019" fmla="*/ 686420 w 874570"/>
                            <a:gd name="connsiteY1019" fmla="*/ 254586 h 861465"/>
                            <a:gd name="connsiteX1020" fmla="*/ 697191 w 874570"/>
                            <a:gd name="connsiteY1020" fmla="*/ 251738 h 861465"/>
                            <a:gd name="connsiteX1021" fmla="*/ 695122 w 874570"/>
                            <a:gd name="connsiteY1021" fmla="*/ 251074 h 861465"/>
                            <a:gd name="connsiteX1022" fmla="*/ 693093 w 874570"/>
                            <a:gd name="connsiteY1022" fmla="*/ 248148 h 861465"/>
                            <a:gd name="connsiteX1023" fmla="*/ 701601 w 874570"/>
                            <a:gd name="connsiteY1023" fmla="*/ 244792 h 861465"/>
                            <a:gd name="connsiteX1024" fmla="*/ 713074 w 874570"/>
                            <a:gd name="connsiteY1024" fmla="*/ 242684 h 861465"/>
                            <a:gd name="connsiteX1025" fmla="*/ 717874 w 874570"/>
                            <a:gd name="connsiteY1025" fmla="*/ 240889 h 861465"/>
                            <a:gd name="connsiteX1026" fmla="*/ 715650 w 874570"/>
                            <a:gd name="connsiteY1026" fmla="*/ 233631 h 861465"/>
                            <a:gd name="connsiteX1027" fmla="*/ 711591 w 874570"/>
                            <a:gd name="connsiteY1027" fmla="*/ 231407 h 861465"/>
                            <a:gd name="connsiteX1028" fmla="*/ 710225 w 874570"/>
                            <a:gd name="connsiteY1028" fmla="*/ 232968 h 861465"/>
                            <a:gd name="connsiteX1029" fmla="*/ 714167 w 874570"/>
                            <a:gd name="connsiteY1029" fmla="*/ 223680 h 861465"/>
                            <a:gd name="connsiteX1030" fmla="*/ 719435 w 874570"/>
                            <a:gd name="connsiteY1030" fmla="*/ 215719 h 861465"/>
                            <a:gd name="connsiteX1031" fmla="*/ 711903 w 874570"/>
                            <a:gd name="connsiteY1031" fmla="*/ 213612 h 861465"/>
                            <a:gd name="connsiteX1032" fmla="*/ 701288 w 874570"/>
                            <a:gd name="connsiteY1032" fmla="*/ 211583 h 861465"/>
                            <a:gd name="connsiteX1033" fmla="*/ 693327 w 874570"/>
                            <a:gd name="connsiteY1033" fmla="*/ 210139 h 861465"/>
                            <a:gd name="connsiteX1034" fmla="*/ 690244 w 874570"/>
                            <a:gd name="connsiteY1034" fmla="*/ 209553 h 861465"/>
                            <a:gd name="connsiteX1035" fmla="*/ 182285 w 874570"/>
                            <a:gd name="connsiteY1035" fmla="*/ 213105 h 861465"/>
                            <a:gd name="connsiteX1036" fmla="*/ 184314 w 874570"/>
                            <a:gd name="connsiteY1036" fmla="*/ 214002 h 861465"/>
                            <a:gd name="connsiteX1037" fmla="*/ 182285 w 874570"/>
                            <a:gd name="connsiteY1037" fmla="*/ 216188 h 861465"/>
                            <a:gd name="connsiteX1038" fmla="*/ 180216 w 874570"/>
                            <a:gd name="connsiteY1038" fmla="*/ 215290 h 861465"/>
                            <a:gd name="connsiteX1039" fmla="*/ 182285 w 874570"/>
                            <a:gd name="connsiteY1039" fmla="*/ 213105 h 861465"/>
                            <a:gd name="connsiteX1040" fmla="*/ 247926 w 874570"/>
                            <a:gd name="connsiteY1040" fmla="*/ 215173 h 861465"/>
                            <a:gd name="connsiteX1041" fmla="*/ 249994 w 874570"/>
                            <a:gd name="connsiteY1041" fmla="*/ 217202 h 861465"/>
                            <a:gd name="connsiteX1042" fmla="*/ 253038 w 874570"/>
                            <a:gd name="connsiteY1042" fmla="*/ 219270 h 861465"/>
                            <a:gd name="connsiteX1043" fmla="*/ 256121 w 874570"/>
                            <a:gd name="connsiteY1043" fmla="*/ 221299 h 861465"/>
                            <a:gd name="connsiteX1044" fmla="*/ 248394 w 874570"/>
                            <a:gd name="connsiteY1044" fmla="*/ 219270 h 861465"/>
                            <a:gd name="connsiteX1045" fmla="*/ 247926 w 874570"/>
                            <a:gd name="connsiteY1045" fmla="*/ 215173 h 861465"/>
                            <a:gd name="connsiteX1046" fmla="*/ 228452 w 874570"/>
                            <a:gd name="connsiteY1046" fmla="*/ 223368 h 861465"/>
                            <a:gd name="connsiteX1047" fmla="*/ 231496 w 874570"/>
                            <a:gd name="connsiteY1047" fmla="*/ 225397 h 861465"/>
                            <a:gd name="connsiteX1048" fmla="*/ 228452 w 874570"/>
                            <a:gd name="connsiteY1048" fmla="*/ 227465 h 861465"/>
                            <a:gd name="connsiteX1049" fmla="*/ 225369 w 874570"/>
                            <a:gd name="connsiteY1049" fmla="*/ 225397 h 861465"/>
                            <a:gd name="connsiteX1050" fmla="*/ 228452 w 874570"/>
                            <a:gd name="connsiteY1050" fmla="*/ 223368 h 861465"/>
                            <a:gd name="connsiteX1051" fmla="*/ 310718 w 874570"/>
                            <a:gd name="connsiteY1051" fmla="*/ 226216 h 861465"/>
                            <a:gd name="connsiteX1052" fmla="*/ 311538 w 874570"/>
                            <a:gd name="connsiteY1052" fmla="*/ 226451 h 861465"/>
                            <a:gd name="connsiteX1053" fmla="*/ 313567 w 874570"/>
                            <a:gd name="connsiteY1053" fmla="*/ 229650 h 861465"/>
                            <a:gd name="connsiteX1054" fmla="*/ 311538 w 874570"/>
                            <a:gd name="connsiteY1054" fmla="*/ 231563 h 861465"/>
                            <a:gd name="connsiteX1055" fmla="*/ 309469 w 874570"/>
                            <a:gd name="connsiteY1055" fmla="*/ 228363 h 861465"/>
                            <a:gd name="connsiteX1056" fmla="*/ 310718 w 874570"/>
                            <a:gd name="connsiteY1056" fmla="*/ 226216 h 861465"/>
                            <a:gd name="connsiteX1057" fmla="*/ 113477 w 874570"/>
                            <a:gd name="connsiteY1057" fmla="*/ 227465 h 861465"/>
                            <a:gd name="connsiteX1058" fmla="*/ 115857 w 874570"/>
                            <a:gd name="connsiteY1058" fmla="*/ 238197 h 861465"/>
                            <a:gd name="connsiteX1059" fmla="*/ 108404 w 874570"/>
                            <a:gd name="connsiteY1059" fmla="*/ 238587 h 861465"/>
                            <a:gd name="connsiteX1060" fmla="*/ 111526 w 874570"/>
                            <a:gd name="connsiteY1060" fmla="*/ 234333 h 861465"/>
                            <a:gd name="connsiteX1061" fmla="*/ 113438 w 874570"/>
                            <a:gd name="connsiteY1061" fmla="*/ 229338 h 861465"/>
                            <a:gd name="connsiteX1062" fmla="*/ 113477 w 874570"/>
                            <a:gd name="connsiteY1062" fmla="*/ 227465 h 861465"/>
                            <a:gd name="connsiteX1063" fmla="*/ 198475 w 874570"/>
                            <a:gd name="connsiteY1063" fmla="*/ 227465 h 861465"/>
                            <a:gd name="connsiteX1064" fmla="*/ 201479 w 874570"/>
                            <a:gd name="connsiteY1064" fmla="*/ 230548 h 861465"/>
                            <a:gd name="connsiteX1065" fmla="*/ 199645 w 874570"/>
                            <a:gd name="connsiteY1065" fmla="*/ 233631 h 861465"/>
                            <a:gd name="connsiteX1066" fmla="*/ 196640 w 874570"/>
                            <a:gd name="connsiteY1066" fmla="*/ 230548 h 861465"/>
                            <a:gd name="connsiteX1067" fmla="*/ 198475 w 874570"/>
                            <a:gd name="connsiteY1067" fmla="*/ 227465 h 861465"/>
                            <a:gd name="connsiteX1068" fmla="*/ 164522 w 874570"/>
                            <a:gd name="connsiteY1068" fmla="*/ 230470 h 861465"/>
                            <a:gd name="connsiteX1069" fmla="*/ 164990 w 874570"/>
                            <a:gd name="connsiteY1069" fmla="*/ 232889 h 861465"/>
                            <a:gd name="connsiteX1070" fmla="*/ 162102 w 874570"/>
                            <a:gd name="connsiteY1070" fmla="*/ 237260 h 861465"/>
                            <a:gd name="connsiteX1071" fmla="*/ 162610 w 874570"/>
                            <a:gd name="connsiteY1071" fmla="*/ 231719 h 861465"/>
                            <a:gd name="connsiteX1072" fmla="*/ 164522 w 874570"/>
                            <a:gd name="connsiteY1072" fmla="*/ 230470 h 861465"/>
                            <a:gd name="connsiteX1073" fmla="*/ 142784 w 874570"/>
                            <a:gd name="connsiteY1073" fmla="*/ 230743 h 861465"/>
                            <a:gd name="connsiteX1074" fmla="*/ 143838 w 874570"/>
                            <a:gd name="connsiteY1074" fmla="*/ 233865 h 861465"/>
                            <a:gd name="connsiteX1075" fmla="*/ 139974 w 874570"/>
                            <a:gd name="connsiteY1075" fmla="*/ 237728 h 861465"/>
                            <a:gd name="connsiteX1076" fmla="*/ 140989 w 874570"/>
                            <a:gd name="connsiteY1076" fmla="*/ 231055 h 861465"/>
                            <a:gd name="connsiteX1077" fmla="*/ 142784 w 874570"/>
                            <a:gd name="connsiteY1077" fmla="*/ 230743 h 861465"/>
                            <a:gd name="connsiteX1078" fmla="*/ 299199 w 874570"/>
                            <a:gd name="connsiteY1078" fmla="*/ 233631 h 861465"/>
                            <a:gd name="connsiteX1079" fmla="*/ 301268 w 874570"/>
                            <a:gd name="connsiteY1079" fmla="*/ 235660 h 861465"/>
                            <a:gd name="connsiteX1080" fmla="*/ 299199 w 874570"/>
                            <a:gd name="connsiteY1080" fmla="*/ 237728 h 861465"/>
                            <a:gd name="connsiteX1081" fmla="*/ 297170 w 874570"/>
                            <a:gd name="connsiteY1081" fmla="*/ 235660 h 861465"/>
                            <a:gd name="connsiteX1082" fmla="*/ 299199 w 874570"/>
                            <a:gd name="connsiteY1082" fmla="*/ 233631 h 861465"/>
                            <a:gd name="connsiteX1083" fmla="*/ 236797 w 874570"/>
                            <a:gd name="connsiteY1083" fmla="*/ 234255 h 861465"/>
                            <a:gd name="connsiteX1084" fmla="*/ 238397 w 874570"/>
                            <a:gd name="connsiteY1084" fmla="*/ 238314 h 861465"/>
                            <a:gd name="connsiteX1085" fmla="*/ 241753 w 874570"/>
                            <a:gd name="connsiteY1085" fmla="*/ 243894 h 861465"/>
                            <a:gd name="connsiteX1086" fmla="*/ 242417 w 874570"/>
                            <a:gd name="connsiteY1086" fmla="*/ 247172 h 861465"/>
                            <a:gd name="connsiteX1087" fmla="*/ 245539 w 874570"/>
                            <a:gd name="connsiteY1087" fmla="*/ 249084 h 861465"/>
                            <a:gd name="connsiteX1088" fmla="*/ 249988 w 874570"/>
                            <a:gd name="connsiteY1088" fmla="*/ 252986 h 861465"/>
                            <a:gd name="connsiteX1089" fmla="*/ 248037 w 874570"/>
                            <a:gd name="connsiteY1089" fmla="*/ 258215 h 861465"/>
                            <a:gd name="connsiteX1090" fmla="*/ 239724 w 874570"/>
                            <a:gd name="connsiteY1090" fmla="*/ 246508 h 861465"/>
                            <a:gd name="connsiteX1091" fmla="*/ 236641 w 874570"/>
                            <a:gd name="connsiteY1091" fmla="*/ 243894 h 861465"/>
                            <a:gd name="connsiteX1092" fmla="*/ 235431 w 874570"/>
                            <a:gd name="connsiteY1092" fmla="*/ 236753 h 861465"/>
                            <a:gd name="connsiteX1093" fmla="*/ 236797 w 874570"/>
                            <a:gd name="connsiteY1093" fmla="*/ 234255 h 861465"/>
                            <a:gd name="connsiteX1094" fmla="*/ 541268 w 874570"/>
                            <a:gd name="connsiteY1094" fmla="*/ 235660 h 861465"/>
                            <a:gd name="connsiteX1095" fmla="*/ 543337 w 874570"/>
                            <a:gd name="connsiteY1095" fmla="*/ 237728 h 861465"/>
                            <a:gd name="connsiteX1096" fmla="*/ 541268 w 874570"/>
                            <a:gd name="connsiteY1096" fmla="*/ 239757 h 861465"/>
                            <a:gd name="connsiteX1097" fmla="*/ 539200 w 874570"/>
                            <a:gd name="connsiteY1097" fmla="*/ 237728 h 861465"/>
                            <a:gd name="connsiteX1098" fmla="*/ 541268 w 874570"/>
                            <a:gd name="connsiteY1098" fmla="*/ 235660 h 861465"/>
                            <a:gd name="connsiteX1099" fmla="*/ 128917 w 874570"/>
                            <a:gd name="connsiteY1099" fmla="*/ 237728 h 861465"/>
                            <a:gd name="connsiteX1100" fmla="*/ 130985 w 874570"/>
                            <a:gd name="connsiteY1100" fmla="*/ 240811 h 861465"/>
                            <a:gd name="connsiteX1101" fmla="*/ 128917 w 874570"/>
                            <a:gd name="connsiteY1101" fmla="*/ 243894 h 861465"/>
                            <a:gd name="connsiteX1102" fmla="*/ 126888 w 874570"/>
                            <a:gd name="connsiteY1102" fmla="*/ 240811 h 861465"/>
                            <a:gd name="connsiteX1103" fmla="*/ 128917 w 874570"/>
                            <a:gd name="connsiteY1103" fmla="*/ 237728 h 861465"/>
                            <a:gd name="connsiteX1104" fmla="*/ 208490 w 874570"/>
                            <a:gd name="connsiteY1104" fmla="*/ 242021 h 861465"/>
                            <a:gd name="connsiteX1105" fmla="*/ 210481 w 874570"/>
                            <a:gd name="connsiteY1105" fmla="*/ 242723 h 861465"/>
                            <a:gd name="connsiteX1106" fmla="*/ 208881 w 874570"/>
                            <a:gd name="connsiteY1106" fmla="*/ 246001 h 861465"/>
                            <a:gd name="connsiteX1107" fmla="*/ 202793 w 874570"/>
                            <a:gd name="connsiteY1107" fmla="*/ 245845 h 861465"/>
                            <a:gd name="connsiteX1108" fmla="*/ 208490 w 874570"/>
                            <a:gd name="connsiteY1108" fmla="*/ 242021 h 861465"/>
                            <a:gd name="connsiteX1109" fmla="*/ 159358 w 874570"/>
                            <a:gd name="connsiteY1109" fmla="*/ 242099 h 861465"/>
                            <a:gd name="connsiteX1110" fmla="*/ 163807 w 874570"/>
                            <a:gd name="connsiteY1110" fmla="*/ 246040 h 861465"/>
                            <a:gd name="connsiteX1111" fmla="*/ 161855 w 874570"/>
                            <a:gd name="connsiteY1111" fmla="*/ 247991 h 861465"/>
                            <a:gd name="connsiteX1112" fmla="*/ 158343 w 874570"/>
                            <a:gd name="connsiteY1112" fmla="*/ 242489 h 861465"/>
                            <a:gd name="connsiteX1113" fmla="*/ 159358 w 874570"/>
                            <a:gd name="connsiteY1113" fmla="*/ 242099 h 861465"/>
                            <a:gd name="connsiteX1114" fmla="*/ 68624 w 874570"/>
                            <a:gd name="connsiteY1114" fmla="*/ 244713 h 861465"/>
                            <a:gd name="connsiteX1115" fmla="*/ 73541 w 874570"/>
                            <a:gd name="connsiteY1115" fmla="*/ 245221 h 861465"/>
                            <a:gd name="connsiteX1116" fmla="*/ 69638 w 874570"/>
                            <a:gd name="connsiteY1116" fmla="*/ 247874 h 861465"/>
                            <a:gd name="connsiteX1117" fmla="*/ 64721 w 874570"/>
                            <a:gd name="connsiteY1117" fmla="*/ 247328 h 861465"/>
                            <a:gd name="connsiteX1118" fmla="*/ 68624 w 874570"/>
                            <a:gd name="connsiteY1118" fmla="*/ 244713 h 861465"/>
                            <a:gd name="connsiteX1119" fmla="*/ 213681 w 874570"/>
                            <a:gd name="connsiteY1119" fmla="*/ 245845 h 861465"/>
                            <a:gd name="connsiteX1120" fmla="*/ 215086 w 874570"/>
                            <a:gd name="connsiteY1120" fmla="*/ 247484 h 861465"/>
                            <a:gd name="connsiteX1121" fmla="*/ 210872 w 874570"/>
                            <a:gd name="connsiteY1121" fmla="*/ 251699 h 861465"/>
                            <a:gd name="connsiteX1122" fmla="*/ 208881 w 874570"/>
                            <a:gd name="connsiteY1122" fmla="*/ 250138 h 861465"/>
                            <a:gd name="connsiteX1123" fmla="*/ 213681 w 874570"/>
                            <a:gd name="connsiteY1123" fmla="*/ 245845 h 861465"/>
                            <a:gd name="connsiteX1124" fmla="*/ 155571 w 874570"/>
                            <a:gd name="connsiteY1124" fmla="*/ 245923 h 861465"/>
                            <a:gd name="connsiteX1125" fmla="*/ 155728 w 874570"/>
                            <a:gd name="connsiteY1125" fmla="*/ 251933 h 861465"/>
                            <a:gd name="connsiteX1126" fmla="*/ 147376 w 874570"/>
                            <a:gd name="connsiteY1126" fmla="*/ 252986 h 861465"/>
                            <a:gd name="connsiteX1127" fmla="*/ 150459 w 874570"/>
                            <a:gd name="connsiteY1127" fmla="*/ 251347 h 861465"/>
                            <a:gd name="connsiteX1128" fmla="*/ 153542 w 874570"/>
                            <a:gd name="connsiteY1128" fmla="*/ 249240 h 861465"/>
                            <a:gd name="connsiteX1129" fmla="*/ 155572 w 874570"/>
                            <a:gd name="connsiteY1129" fmla="*/ 245923 h 861465"/>
                            <a:gd name="connsiteX1130" fmla="*/ 564324 w 874570"/>
                            <a:gd name="connsiteY1130" fmla="*/ 245962 h 861465"/>
                            <a:gd name="connsiteX1131" fmla="*/ 567914 w 874570"/>
                            <a:gd name="connsiteY1131" fmla="*/ 247991 h 861465"/>
                            <a:gd name="connsiteX1132" fmla="*/ 563816 w 874570"/>
                            <a:gd name="connsiteY1132" fmla="*/ 247991 h 861465"/>
                            <a:gd name="connsiteX1133" fmla="*/ 564324 w 874570"/>
                            <a:gd name="connsiteY1133" fmla="*/ 245962 h 861465"/>
                            <a:gd name="connsiteX1134" fmla="*/ 123068 w 874570"/>
                            <a:gd name="connsiteY1134" fmla="*/ 246001 h 861465"/>
                            <a:gd name="connsiteX1135" fmla="*/ 126892 w 874570"/>
                            <a:gd name="connsiteY1135" fmla="*/ 247991 h 861465"/>
                            <a:gd name="connsiteX1136" fmla="*/ 130795 w 874570"/>
                            <a:gd name="connsiteY1136" fmla="*/ 250020 h 861465"/>
                            <a:gd name="connsiteX1137" fmla="*/ 136102 w 874570"/>
                            <a:gd name="connsiteY1137" fmla="*/ 258215 h 861465"/>
                            <a:gd name="connsiteX1138" fmla="*/ 138912 w 874570"/>
                            <a:gd name="connsiteY1138" fmla="*/ 266449 h 861465"/>
                            <a:gd name="connsiteX1139" fmla="*/ 140746 w 874570"/>
                            <a:gd name="connsiteY1139" fmla="*/ 275620 h 861465"/>
                            <a:gd name="connsiteX1140" fmla="*/ 137156 w 874570"/>
                            <a:gd name="connsiteY1140" fmla="*/ 280810 h 861465"/>
                            <a:gd name="connsiteX1141" fmla="*/ 126424 w 874570"/>
                            <a:gd name="connsiteY1141" fmla="*/ 280341 h 861465"/>
                            <a:gd name="connsiteX1142" fmla="*/ 119009 w 874570"/>
                            <a:gd name="connsiteY1142" fmla="*/ 285415 h 861465"/>
                            <a:gd name="connsiteX1143" fmla="*/ 116434 w 874570"/>
                            <a:gd name="connsiteY1143" fmla="*/ 285805 h 861465"/>
                            <a:gd name="connsiteX1144" fmla="*/ 113311 w 874570"/>
                            <a:gd name="connsiteY1144" fmla="*/ 287834 h 861465"/>
                            <a:gd name="connsiteX1145" fmla="*/ 107692 w 874570"/>
                            <a:gd name="connsiteY1145" fmla="*/ 288029 h 861465"/>
                            <a:gd name="connsiteX1146" fmla="*/ 109682 w 874570"/>
                            <a:gd name="connsiteY1146" fmla="*/ 281903 h 861465"/>
                            <a:gd name="connsiteX1147" fmla="*/ 110970 w 874570"/>
                            <a:gd name="connsiteY1147" fmla="*/ 278742 h 861465"/>
                            <a:gd name="connsiteX1148" fmla="*/ 110033 w 874570"/>
                            <a:gd name="connsiteY1148" fmla="*/ 272576 h 861465"/>
                            <a:gd name="connsiteX1149" fmla="*/ 113858 w 874570"/>
                            <a:gd name="connsiteY1149" fmla="*/ 266449 h 861465"/>
                            <a:gd name="connsiteX1150" fmla="*/ 117448 w 874570"/>
                            <a:gd name="connsiteY1150" fmla="*/ 254001 h 861465"/>
                            <a:gd name="connsiteX1151" fmla="*/ 117058 w 874570"/>
                            <a:gd name="connsiteY1151" fmla="*/ 248342 h 861465"/>
                            <a:gd name="connsiteX1152" fmla="*/ 123068 w 874570"/>
                            <a:gd name="connsiteY1152" fmla="*/ 246001 h 861465"/>
                            <a:gd name="connsiteX1153" fmla="*/ 578974 w 874570"/>
                            <a:gd name="connsiteY1153" fmla="*/ 246313 h 861465"/>
                            <a:gd name="connsiteX1154" fmla="*/ 579442 w 874570"/>
                            <a:gd name="connsiteY1154" fmla="*/ 246469 h 861465"/>
                            <a:gd name="connsiteX1155" fmla="*/ 579599 w 874570"/>
                            <a:gd name="connsiteY1155" fmla="*/ 250411 h 861465"/>
                            <a:gd name="connsiteX1156" fmla="*/ 578350 w 874570"/>
                            <a:gd name="connsiteY1156" fmla="*/ 249162 h 861465"/>
                            <a:gd name="connsiteX1157" fmla="*/ 578974 w 874570"/>
                            <a:gd name="connsiteY1157" fmla="*/ 246313 h 861465"/>
                            <a:gd name="connsiteX1158" fmla="*/ 293846 w 874570"/>
                            <a:gd name="connsiteY1158" fmla="*/ 247991 h 861465"/>
                            <a:gd name="connsiteX1159" fmla="*/ 298022 w 874570"/>
                            <a:gd name="connsiteY1159" fmla="*/ 258879 h 861465"/>
                            <a:gd name="connsiteX1160" fmla="*/ 294471 w 874570"/>
                            <a:gd name="connsiteY1160" fmla="*/ 260752 h 861465"/>
                            <a:gd name="connsiteX1161" fmla="*/ 291934 w 874570"/>
                            <a:gd name="connsiteY1161" fmla="*/ 251581 h 861465"/>
                            <a:gd name="connsiteX1162" fmla="*/ 293846 w 874570"/>
                            <a:gd name="connsiteY1162" fmla="*/ 247991 h 861465"/>
                            <a:gd name="connsiteX1163" fmla="*/ 192380 w 874570"/>
                            <a:gd name="connsiteY1163" fmla="*/ 250567 h 861465"/>
                            <a:gd name="connsiteX1164" fmla="*/ 198312 w 874570"/>
                            <a:gd name="connsiteY1164" fmla="*/ 254352 h 861465"/>
                            <a:gd name="connsiteX1165" fmla="*/ 194955 w 874570"/>
                            <a:gd name="connsiteY1165" fmla="*/ 258606 h 861465"/>
                            <a:gd name="connsiteX1166" fmla="*/ 189141 w 874570"/>
                            <a:gd name="connsiteY1166" fmla="*/ 254859 h 861465"/>
                            <a:gd name="connsiteX1167" fmla="*/ 192380 w 874570"/>
                            <a:gd name="connsiteY1167" fmla="*/ 250567 h 861465"/>
                            <a:gd name="connsiteX1168" fmla="*/ 231717 w 874570"/>
                            <a:gd name="connsiteY1168" fmla="*/ 254274 h 861465"/>
                            <a:gd name="connsiteX1169" fmla="*/ 232224 w 874570"/>
                            <a:gd name="connsiteY1169" fmla="*/ 254469 h 861465"/>
                            <a:gd name="connsiteX1170" fmla="*/ 236634 w 874570"/>
                            <a:gd name="connsiteY1170" fmla="*/ 272577 h 861465"/>
                            <a:gd name="connsiteX1171" fmla="*/ 237532 w 874570"/>
                            <a:gd name="connsiteY1171" fmla="*/ 274645 h 861465"/>
                            <a:gd name="connsiteX1172" fmla="*/ 239717 w 874570"/>
                            <a:gd name="connsiteY1172" fmla="*/ 276713 h 861465"/>
                            <a:gd name="connsiteX1173" fmla="*/ 233200 w 874570"/>
                            <a:gd name="connsiteY1173" fmla="*/ 274137 h 861465"/>
                            <a:gd name="connsiteX1174" fmla="*/ 227893 w 874570"/>
                            <a:gd name="connsiteY1174" fmla="*/ 268869 h 861465"/>
                            <a:gd name="connsiteX1175" fmla="*/ 227541 w 874570"/>
                            <a:gd name="connsiteY1175" fmla="*/ 255094 h 861465"/>
                            <a:gd name="connsiteX1176" fmla="*/ 231717 w 874570"/>
                            <a:gd name="connsiteY1176" fmla="*/ 254274 h 861465"/>
                            <a:gd name="connsiteX1177" fmla="*/ 260089 w 874570"/>
                            <a:gd name="connsiteY1177" fmla="*/ 256186 h 861465"/>
                            <a:gd name="connsiteX1178" fmla="*/ 262274 w 874570"/>
                            <a:gd name="connsiteY1178" fmla="*/ 258215 h 861465"/>
                            <a:gd name="connsiteX1179" fmla="*/ 261377 w 874570"/>
                            <a:gd name="connsiteY1179" fmla="*/ 260284 h 861465"/>
                            <a:gd name="connsiteX1180" fmla="*/ 259191 w 874570"/>
                            <a:gd name="connsiteY1180" fmla="*/ 258215 h 861465"/>
                            <a:gd name="connsiteX1181" fmla="*/ 260089 w 874570"/>
                            <a:gd name="connsiteY1181" fmla="*/ 256186 h 861465"/>
                            <a:gd name="connsiteX1182" fmla="*/ 393674 w 874570"/>
                            <a:gd name="connsiteY1182" fmla="*/ 256186 h 861465"/>
                            <a:gd name="connsiteX1183" fmla="*/ 395625 w 874570"/>
                            <a:gd name="connsiteY1183" fmla="*/ 259269 h 861465"/>
                            <a:gd name="connsiteX1184" fmla="*/ 390903 w 874570"/>
                            <a:gd name="connsiteY1184" fmla="*/ 261025 h 861465"/>
                            <a:gd name="connsiteX1185" fmla="*/ 393674 w 874570"/>
                            <a:gd name="connsiteY1185" fmla="*/ 256186 h 861465"/>
                            <a:gd name="connsiteX1186" fmla="*/ 344346 w 874570"/>
                            <a:gd name="connsiteY1186" fmla="*/ 260284 h 861465"/>
                            <a:gd name="connsiteX1187" fmla="*/ 346375 w 874570"/>
                            <a:gd name="connsiteY1187" fmla="*/ 261181 h 861465"/>
                            <a:gd name="connsiteX1188" fmla="*/ 344346 w 874570"/>
                            <a:gd name="connsiteY1188" fmla="*/ 263367 h 861465"/>
                            <a:gd name="connsiteX1189" fmla="*/ 342278 w 874570"/>
                            <a:gd name="connsiteY1189" fmla="*/ 262469 h 861465"/>
                            <a:gd name="connsiteX1190" fmla="*/ 344346 w 874570"/>
                            <a:gd name="connsiteY1190" fmla="*/ 260284 h 861465"/>
                            <a:gd name="connsiteX1191" fmla="*/ 484644 w 874570"/>
                            <a:gd name="connsiteY1191" fmla="*/ 261298 h 861465"/>
                            <a:gd name="connsiteX1192" fmla="*/ 479688 w 874570"/>
                            <a:gd name="connsiteY1192" fmla="*/ 262352 h 861465"/>
                            <a:gd name="connsiteX1193" fmla="*/ 470985 w 874570"/>
                            <a:gd name="connsiteY1193" fmla="*/ 267425 h 861465"/>
                            <a:gd name="connsiteX1194" fmla="*/ 467200 w 874570"/>
                            <a:gd name="connsiteY1194" fmla="*/ 270547 h 861465"/>
                            <a:gd name="connsiteX1195" fmla="*/ 466614 w 874570"/>
                            <a:gd name="connsiteY1195" fmla="*/ 268128 h 861465"/>
                            <a:gd name="connsiteX1196" fmla="*/ 464429 w 874570"/>
                            <a:gd name="connsiteY1196" fmla="*/ 267152 h 861465"/>
                            <a:gd name="connsiteX1197" fmla="*/ 457911 w 874570"/>
                            <a:gd name="connsiteY1197" fmla="*/ 266215 h 861465"/>
                            <a:gd name="connsiteX1198" fmla="*/ 450848 w 874570"/>
                            <a:gd name="connsiteY1198" fmla="*/ 269259 h 861465"/>
                            <a:gd name="connsiteX1199" fmla="*/ 443745 w 874570"/>
                            <a:gd name="connsiteY1199" fmla="*/ 274644 h 861465"/>
                            <a:gd name="connsiteX1200" fmla="*/ 438789 w 874570"/>
                            <a:gd name="connsiteY1200" fmla="*/ 278625 h 861465"/>
                            <a:gd name="connsiteX1201" fmla="*/ 438711 w 874570"/>
                            <a:gd name="connsiteY1201" fmla="*/ 283893 h 861465"/>
                            <a:gd name="connsiteX1202" fmla="*/ 440740 w 874570"/>
                            <a:gd name="connsiteY1202" fmla="*/ 286664 h 861465"/>
                            <a:gd name="connsiteX1203" fmla="*/ 438203 w 874570"/>
                            <a:gd name="connsiteY1203" fmla="*/ 291581 h 861465"/>
                            <a:gd name="connsiteX1204" fmla="*/ 438359 w 874570"/>
                            <a:gd name="connsiteY1204" fmla="*/ 295756 h 861465"/>
                            <a:gd name="connsiteX1205" fmla="*/ 439842 w 874570"/>
                            <a:gd name="connsiteY1205" fmla="*/ 303014 h 861465"/>
                            <a:gd name="connsiteX1206" fmla="*/ 441716 w 874570"/>
                            <a:gd name="connsiteY1206" fmla="*/ 308165 h 861465"/>
                            <a:gd name="connsiteX1207" fmla="*/ 444838 w 874570"/>
                            <a:gd name="connsiteY1207" fmla="*/ 312341 h 861465"/>
                            <a:gd name="connsiteX1208" fmla="*/ 455648 w 874570"/>
                            <a:gd name="connsiteY1208" fmla="*/ 315151 h 861465"/>
                            <a:gd name="connsiteX1209" fmla="*/ 464897 w 874570"/>
                            <a:gd name="connsiteY1209" fmla="*/ 314760 h 861465"/>
                            <a:gd name="connsiteX1210" fmla="*/ 470126 w 874570"/>
                            <a:gd name="connsiteY1210" fmla="*/ 315931 h 861465"/>
                            <a:gd name="connsiteX1211" fmla="*/ 478244 w 874570"/>
                            <a:gd name="connsiteY1211" fmla="*/ 327404 h 861465"/>
                            <a:gd name="connsiteX1212" fmla="*/ 480585 w 874570"/>
                            <a:gd name="connsiteY1212" fmla="*/ 330019 h 861465"/>
                            <a:gd name="connsiteX1213" fmla="*/ 485073 w 874570"/>
                            <a:gd name="connsiteY1213" fmla="*/ 327170 h 861465"/>
                            <a:gd name="connsiteX1214" fmla="*/ 500176 w 874570"/>
                            <a:gd name="connsiteY1214" fmla="*/ 325102 h 861465"/>
                            <a:gd name="connsiteX1215" fmla="*/ 515552 w 874570"/>
                            <a:gd name="connsiteY1215" fmla="*/ 320380 h 861465"/>
                            <a:gd name="connsiteX1216" fmla="*/ 518596 w 874570"/>
                            <a:gd name="connsiteY1216" fmla="*/ 317570 h 861465"/>
                            <a:gd name="connsiteX1217" fmla="*/ 523513 w 874570"/>
                            <a:gd name="connsiteY1217" fmla="*/ 314565 h 861465"/>
                            <a:gd name="connsiteX1218" fmla="*/ 530070 w 874570"/>
                            <a:gd name="connsiteY1218" fmla="*/ 311561 h 861465"/>
                            <a:gd name="connsiteX1219" fmla="*/ 534402 w 874570"/>
                            <a:gd name="connsiteY1219" fmla="*/ 307814 h 861465"/>
                            <a:gd name="connsiteX1220" fmla="*/ 534011 w 874570"/>
                            <a:gd name="connsiteY1220" fmla="*/ 297200 h 861465"/>
                            <a:gd name="connsiteX1221" fmla="*/ 538343 w 874570"/>
                            <a:gd name="connsiteY1221" fmla="*/ 289942 h 861465"/>
                            <a:gd name="connsiteX1222" fmla="*/ 534480 w 874570"/>
                            <a:gd name="connsiteY1222" fmla="*/ 283776 h 861465"/>
                            <a:gd name="connsiteX1223" fmla="*/ 526206 w 874570"/>
                            <a:gd name="connsiteY1223" fmla="*/ 286937 h 861465"/>
                            <a:gd name="connsiteX1224" fmla="*/ 522265 w 874570"/>
                            <a:gd name="connsiteY1224" fmla="*/ 291308 h 861465"/>
                            <a:gd name="connsiteX1225" fmla="*/ 519338 w 874570"/>
                            <a:gd name="connsiteY1225" fmla="*/ 294351 h 861465"/>
                            <a:gd name="connsiteX1226" fmla="*/ 515474 w 874570"/>
                            <a:gd name="connsiteY1226" fmla="*/ 296654 h 861465"/>
                            <a:gd name="connsiteX1227" fmla="*/ 510869 w 874570"/>
                            <a:gd name="connsiteY1227" fmla="*/ 295678 h 861465"/>
                            <a:gd name="connsiteX1228" fmla="*/ 517152 w 874570"/>
                            <a:gd name="connsiteY1228" fmla="*/ 288771 h 861465"/>
                            <a:gd name="connsiteX1229" fmla="*/ 518713 w 874570"/>
                            <a:gd name="connsiteY1229" fmla="*/ 286937 h 861465"/>
                            <a:gd name="connsiteX1230" fmla="*/ 511533 w 874570"/>
                            <a:gd name="connsiteY1230" fmla="*/ 284908 h 861465"/>
                            <a:gd name="connsiteX1231" fmla="*/ 504352 w 874570"/>
                            <a:gd name="connsiteY1231" fmla="*/ 282644 h 861465"/>
                            <a:gd name="connsiteX1232" fmla="*/ 501425 w 874570"/>
                            <a:gd name="connsiteY1232" fmla="*/ 281474 h 861465"/>
                            <a:gd name="connsiteX1233" fmla="*/ 497562 w 874570"/>
                            <a:gd name="connsiteY1233" fmla="*/ 272772 h 861465"/>
                            <a:gd name="connsiteX1234" fmla="*/ 495610 w 874570"/>
                            <a:gd name="connsiteY1234" fmla="*/ 269611 h 861465"/>
                            <a:gd name="connsiteX1235" fmla="*/ 491317 w 874570"/>
                            <a:gd name="connsiteY1235" fmla="*/ 267503 h 861465"/>
                            <a:gd name="connsiteX1236" fmla="*/ 485893 w 874570"/>
                            <a:gd name="connsiteY1236" fmla="*/ 266411 h 861465"/>
                            <a:gd name="connsiteX1237" fmla="*/ 484215 w 874570"/>
                            <a:gd name="connsiteY1237" fmla="*/ 262782 h 861465"/>
                            <a:gd name="connsiteX1238" fmla="*/ 484644 w 874570"/>
                            <a:gd name="connsiteY1238" fmla="*/ 261299 h 861465"/>
                            <a:gd name="connsiteX1239" fmla="*/ 283582 w 874570"/>
                            <a:gd name="connsiteY1239" fmla="*/ 262352 h 861465"/>
                            <a:gd name="connsiteX1240" fmla="*/ 287679 w 874570"/>
                            <a:gd name="connsiteY1240" fmla="*/ 269337 h 861465"/>
                            <a:gd name="connsiteX1241" fmla="*/ 280733 w 874570"/>
                            <a:gd name="connsiteY1241" fmla="*/ 270703 h 861465"/>
                            <a:gd name="connsiteX1242" fmla="*/ 279484 w 874570"/>
                            <a:gd name="connsiteY1242" fmla="*/ 265591 h 861465"/>
                            <a:gd name="connsiteX1243" fmla="*/ 283582 w 874570"/>
                            <a:gd name="connsiteY1243" fmla="*/ 262352 h 861465"/>
                            <a:gd name="connsiteX1244" fmla="*/ 180593 w 874570"/>
                            <a:gd name="connsiteY1244" fmla="*/ 263367 h 861465"/>
                            <a:gd name="connsiteX1245" fmla="*/ 182700 w 874570"/>
                            <a:gd name="connsiteY1245" fmla="*/ 267230 h 861465"/>
                            <a:gd name="connsiteX1246" fmla="*/ 180983 w 874570"/>
                            <a:gd name="connsiteY1246" fmla="*/ 275425 h 861465"/>
                            <a:gd name="connsiteX1247" fmla="*/ 169939 w 874570"/>
                            <a:gd name="connsiteY1247" fmla="*/ 276400 h 861465"/>
                            <a:gd name="connsiteX1248" fmla="*/ 166349 w 874570"/>
                            <a:gd name="connsiteY1248" fmla="*/ 274605 h 861465"/>
                            <a:gd name="connsiteX1249" fmla="*/ 167910 w 874570"/>
                            <a:gd name="connsiteY1249" fmla="*/ 270547 h 861465"/>
                            <a:gd name="connsiteX1250" fmla="*/ 176612 w 874570"/>
                            <a:gd name="connsiteY1250" fmla="*/ 266488 h 861465"/>
                            <a:gd name="connsiteX1251" fmla="*/ 180359 w 874570"/>
                            <a:gd name="connsiteY1251" fmla="*/ 263874 h 861465"/>
                            <a:gd name="connsiteX1252" fmla="*/ 180593 w 874570"/>
                            <a:gd name="connsiteY1252" fmla="*/ 263367 h 861465"/>
                            <a:gd name="connsiteX1253" fmla="*/ 240146 w 874570"/>
                            <a:gd name="connsiteY1253" fmla="*/ 266332 h 861465"/>
                            <a:gd name="connsiteX1254" fmla="*/ 242487 w 874570"/>
                            <a:gd name="connsiteY1254" fmla="*/ 267074 h 861465"/>
                            <a:gd name="connsiteX1255" fmla="*/ 248068 w 874570"/>
                            <a:gd name="connsiteY1255" fmla="*/ 268479 h 861465"/>
                            <a:gd name="connsiteX1256" fmla="*/ 249980 w 874570"/>
                            <a:gd name="connsiteY1256" fmla="*/ 270547 h 861465"/>
                            <a:gd name="connsiteX1257" fmla="*/ 241824 w 874570"/>
                            <a:gd name="connsiteY1257" fmla="*/ 269064 h 861465"/>
                            <a:gd name="connsiteX1258" fmla="*/ 240146 w 874570"/>
                            <a:gd name="connsiteY1258" fmla="*/ 266332 h 861465"/>
                            <a:gd name="connsiteX1259" fmla="*/ 224301 w 874570"/>
                            <a:gd name="connsiteY1259" fmla="*/ 270547 h 861465"/>
                            <a:gd name="connsiteX1260" fmla="*/ 225199 w 874570"/>
                            <a:gd name="connsiteY1260" fmla="*/ 283112 h 861465"/>
                            <a:gd name="connsiteX1261" fmla="*/ 220282 w 874570"/>
                            <a:gd name="connsiteY1261" fmla="*/ 284947 h 861465"/>
                            <a:gd name="connsiteX1262" fmla="*/ 216769 w 874570"/>
                            <a:gd name="connsiteY1262" fmla="*/ 284947 h 861465"/>
                            <a:gd name="connsiteX1263" fmla="*/ 214701 w 874570"/>
                            <a:gd name="connsiteY1263" fmla="*/ 285883 h 861465"/>
                            <a:gd name="connsiteX1264" fmla="*/ 217316 w 874570"/>
                            <a:gd name="connsiteY1264" fmla="*/ 280615 h 861465"/>
                            <a:gd name="connsiteX1265" fmla="*/ 221257 w 874570"/>
                            <a:gd name="connsiteY1265" fmla="*/ 273630 h 861465"/>
                            <a:gd name="connsiteX1266" fmla="*/ 224301 w 874570"/>
                            <a:gd name="connsiteY1266" fmla="*/ 270547 h 861465"/>
                            <a:gd name="connsiteX1267" fmla="*/ 72530 w 874570"/>
                            <a:gd name="connsiteY1267" fmla="*/ 279249 h 861465"/>
                            <a:gd name="connsiteX1268" fmla="*/ 67379 w 874570"/>
                            <a:gd name="connsiteY1268" fmla="*/ 282020 h 861465"/>
                            <a:gd name="connsiteX1269" fmla="*/ 64413 w 874570"/>
                            <a:gd name="connsiteY1269" fmla="*/ 283620 h 861465"/>
                            <a:gd name="connsiteX1270" fmla="*/ 62384 w 874570"/>
                            <a:gd name="connsiteY1270" fmla="*/ 287795 h 861465"/>
                            <a:gd name="connsiteX1271" fmla="*/ 61252 w 874570"/>
                            <a:gd name="connsiteY1271" fmla="*/ 293102 h 861465"/>
                            <a:gd name="connsiteX1272" fmla="*/ 48920 w 874570"/>
                            <a:gd name="connsiteY1272" fmla="*/ 317609 h 861465"/>
                            <a:gd name="connsiteX1273" fmla="*/ 46851 w 874570"/>
                            <a:gd name="connsiteY1273" fmla="*/ 319755 h 861465"/>
                            <a:gd name="connsiteX1274" fmla="*/ 44822 w 874570"/>
                            <a:gd name="connsiteY1274" fmla="*/ 322838 h 861465"/>
                            <a:gd name="connsiteX1275" fmla="*/ 41505 w 874570"/>
                            <a:gd name="connsiteY1275" fmla="*/ 325921 h 861465"/>
                            <a:gd name="connsiteX1276" fmla="*/ 40646 w 874570"/>
                            <a:gd name="connsiteY1276" fmla="*/ 322955 h 861465"/>
                            <a:gd name="connsiteX1277" fmla="*/ 38773 w 874570"/>
                            <a:gd name="connsiteY1277" fmla="*/ 311560 h 861465"/>
                            <a:gd name="connsiteX1278" fmla="*/ 34675 w 874570"/>
                            <a:gd name="connsiteY1278" fmla="*/ 314526 h 861465"/>
                            <a:gd name="connsiteX1279" fmla="*/ 29290 w 874570"/>
                            <a:gd name="connsiteY1279" fmla="*/ 316360 h 861465"/>
                            <a:gd name="connsiteX1280" fmla="*/ 26363 w 874570"/>
                            <a:gd name="connsiteY1280" fmla="*/ 318194 h 861465"/>
                            <a:gd name="connsiteX1281" fmla="*/ 21328 w 874570"/>
                            <a:gd name="connsiteY1281" fmla="*/ 327052 h 861465"/>
                            <a:gd name="connsiteX1282" fmla="*/ 23436 w 874570"/>
                            <a:gd name="connsiteY1282" fmla="*/ 336886 h 861465"/>
                            <a:gd name="connsiteX1283" fmla="*/ 26363 w 874570"/>
                            <a:gd name="connsiteY1283" fmla="*/ 345198 h 861465"/>
                            <a:gd name="connsiteX1284" fmla="*/ 24528 w 874570"/>
                            <a:gd name="connsiteY1284" fmla="*/ 354642 h 861465"/>
                            <a:gd name="connsiteX1285" fmla="*/ 21758 w 874570"/>
                            <a:gd name="connsiteY1285" fmla="*/ 359793 h 861465"/>
                            <a:gd name="connsiteX1286" fmla="*/ 23670 w 874570"/>
                            <a:gd name="connsiteY1286" fmla="*/ 364905 h 861465"/>
                            <a:gd name="connsiteX1287" fmla="*/ 25309 w 874570"/>
                            <a:gd name="connsiteY1287" fmla="*/ 366973 h 861465"/>
                            <a:gd name="connsiteX1288" fmla="*/ 26285 w 874570"/>
                            <a:gd name="connsiteY1288" fmla="*/ 369003 h 861465"/>
                            <a:gd name="connsiteX1289" fmla="*/ 27182 w 874570"/>
                            <a:gd name="connsiteY1289" fmla="*/ 374154 h 861465"/>
                            <a:gd name="connsiteX1290" fmla="*/ 33934 w 874570"/>
                            <a:gd name="connsiteY1290" fmla="*/ 379461 h 861465"/>
                            <a:gd name="connsiteX1291" fmla="*/ 36158 w 874570"/>
                            <a:gd name="connsiteY1291" fmla="*/ 385861 h 861465"/>
                            <a:gd name="connsiteX1292" fmla="*/ 40880 w 874570"/>
                            <a:gd name="connsiteY1292" fmla="*/ 404513 h 861465"/>
                            <a:gd name="connsiteX1293" fmla="*/ 44549 w 874570"/>
                            <a:gd name="connsiteY1293" fmla="*/ 409352 h 861465"/>
                            <a:gd name="connsiteX1294" fmla="*/ 46539 w 874570"/>
                            <a:gd name="connsiteY1294" fmla="*/ 417781 h 861465"/>
                            <a:gd name="connsiteX1295" fmla="*/ 47944 w 874570"/>
                            <a:gd name="connsiteY1295" fmla="*/ 424298 h 861465"/>
                            <a:gd name="connsiteX1296" fmla="*/ 54149 w 874570"/>
                            <a:gd name="connsiteY1296" fmla="*/ 426366 h 861465"/>
                            <a:gd name="connsiteX1297" fmla="*/ 57896 w 874570"/>
                            <a:gd name="connsiteY1297" fmla="*/ 428552 h 861465"/>
                            <a:gd name="connsiteX1298" fmla="*/ 60549 w 874570"/>
                            <a:gd name="connsiteY1298" fmla="*/ 432181 h 861465"/>
                            <a:gd name="connsiteX1299" fmla="*/ 62891 w 874570"/>
                            <a:gd name="connsiteY1299" fmla="*/ 438776 h 861465"/>
                            <a:gd name="connsiteX1300" fmla="*/ 64140 w 874570"/>
                            <a:gd name="connsiteY1300" fmla="*/ 451732 h 861465"/>
                            <a:gd name="connsiteX1301" fmla="*/ 63320 w 874570"/>
                            <a:gd name="connsiteY1301" fmla="*/ 458249 h 861465"/>
                            <a:gd name="connsiteX1302" fmla="*/ 61213 w 874570"/>
                            <a:gd name="connsiteY1302" fmla="*/ 460278 h 861465"/>
                            <a:gd name="connsiteX1303" fmla="*/ 59379 w 874570"/>
                            <a:gd name="connsiteY1303" fmla="*/ 462463 h 861465"/>
                            <a:gd name="connsiteX1304" fmla="*/ 56374 w 874570"/>
                            <a:gd name="connsiteY1304" fmla="*/ 470541 h 861465"/>
                            <a:gd name="connsiteX1305" fmla="*/ 59613 w 874570"/>
                            <a:gd name="connsiteY1305" fmla="*/ 473624 h 861465"/>
                            <a:gd name="connsiteX1306" fmla="*/ 60784 w 874570"/>
                            <a:gd name="connsiteY1306" fmla="*/ 479790 h 861465"/>
                            <a:gd name="connsiteX1307" fmla="*/ 63242 w 874570"/>
                            <a:gd name="connsiteY1307" fmla="*/ 485916 h 861465"/>
                            <a:gd name="connsiteX1308" fmla="*/ 71516 w 874570"/>
                            <a:gd name="connsiteY1308" fmla="*/ 495048 h 861465"/>
                            <a:gd name="connsiteX1309" fmla="*/ 80296 w 874570"/>
                            <a:gd name="connsiteY1309" fmla="*/ 505116 h 861465"/>
                            <a:gd name="connsiteX1310" fmla="*/ 85175 w 874570"/>
                            <a:gd name="connsiteY1310" fmla="*/ 507457 h 861465"/>
                            <a:gd name="connsiteX1311" fmla="*/ 88921 w 874570"/>
                            <a:gd name="connsiteY1311" fmla="*/ 509174 h 861465"/>
                            <a:gd name="connsiteX1312" fmla="*/ 89428 w 874570"/>
                            <a:gd name="connsiteY1312" fmla="*/ 511438 h 861465"/>
                            <a:gd name="connsiteX1313" fmla="*/ 88804 w 874570"/>
                            <a:gd name="connsiteY1313" fmla="*/ 518735 h 861465"/>
                            <a:gd name="connsiteX1314" fmla="*/ 93448 w 874570"/>
                            <a:gd name="connsiteY1314" fmla="*/ 521311 h 861465"/>
                            <a:gd name="connsiteX1315" fmla="*/ 98638 w 874570"/>
                            <a:gd name="connsiteY1315" fmla="*/ 524159 h 861465"/>
                            <a:gd name="connsiteX1316" fmla="*/ 101214 w 874570"/>
                            <a:gd name="connsiteY1316" fmla="*/ 522833 h 861465"/>
                            <a:gd name="connsiteX1317" fmla="*/ 103556 w 874570"/>
                            <a:gd name="connsiteY1317" fmla="*/ 519945 h 861465"/>
                            <a:gd name="connsiteX1318" fmla="*/ 105780 w 874570"/>
                            <a:gd name="connsiteY1318" fmla="*/ 522833 h 861465"/>
                            <a:gd name="connsiteX1319" fmla="*/ 108590 w 874570"/>
                            <a:gd name="connsiteY1319" fmla="*/ 529115 h 861465"/>
                            <a:gd name="connsiteX1320" fmla="*/ 112532 w 874570"/>
                            <a:gd name="connsiteY1320" fmla="*/ 529584 h 861465"/>
                            <a:gd name="connsiteX1321" fmla="*/ 114366 w 874570"/>
                            <a:gd name="connsiteY1321" fmla="*/ 530793 h 861465"/>
                            <a:gd name="connsiteX1322" fmla="*/ 122874 w 874570"/>
                            <a:gd name="connsiteY1322" fmla="*/ 534383 h 861465"/>
                            <a:gd name="connsiteX1323" fmla="*/ 130640 w 874570"/>
                            <a:gd name="connsiteY1323" fmla="*/ 536179 h 861465"/>
                            <a:gd name="connsiteX1324" fmla="*/ 132786 w 874570"/>
                            <a:gd name="connsiteY1324" fmla="*/ 536061 h 861465"/>
                            <a:gd name="connsiteX1325" fmla="*/ 131147 w 874570"/>
                            <a:gd name="connsiteY1325" fmla="*/ 533213 h 861465"/>
                            <a:gd name="connsiteX1326" fmla="*/ 132903 w 874570"/>
                            <a:gd name="connsiteY1326" fmla="*/ 530091 h 861465"/>
                            <a:gd name="connsiteX1327" fmla="*/ 136337 w 874570"/>
                            <a:gd name="connsiteY1327" fmla="*/ 527515 h 861465"/>
                            <a:gd name="connsiteX1328" fmla="*/ 137391 w 874570"/>
                            <a:gd name="connsiteY1328" fmla="*/ 522325 h 861465"/>
                            <a:gd name="connsiteX1329" fmla="*/ 137352 w 874570"/>
                            <a:gd name="connsiteY1329" fmla="*/ 519633 h 861465"/>
                            <a:gd name="connsiteX1330" fmla="*/ 135089 w 874570"/>
                            <a:gd name="connsiteY1330" fmla="*/ 518891 h 861465"/>
                            <a:gd name="connsiteX1331" fmla="*/ 133528 w 874570"/>
                            <a:gd name="connsiteY1331" fmla="*/ 517096 h 861465"/>
                            <a:gd name="connsiteX1332" fmla="*/ 123810 w 874570"/>
                            <a:gd name="connsiteY1332" fmla="*/ 512569 h 861465"/>
                            <a:gd name="connsiteX1333" fmla="*/ 120805 w 874570"/>
                            <a:gd name="connsiteY1333" fmla="*/ 508550 h 861465"/>
                            <a:gd name="connsiteX1334" fmla="*/ 117176 w 874570"/>
                            <a:gd name="connsiteY1334" fmla="*/ 501760 h 861465"/>
                            <a:gd name="connsiteX1335" fmla="*/ 115030 w 874570"/>
                            <a:gd name="connsiteY1335" fmla="*/ 497740 h 861465"/>
                            <a:gd name="connsiteX1336" fmla="*/ 103712 w 874570"/>
                            <a:gd name="connsiteY1336" fmla="*/ 487594 h 861465"/>
                            <a:gd name="connsiteX1337" fmla="*/ 106951 w 874570"/>
                            <a:gd name="connsiteY1337" fmla="*/ 483497 h 861465"/>
                            <a:gd name="connsiteX1338" fmla="*/ 110151 w 874570"/>
                            <a:gd name="connsiteY1338" fmla="*/ 473390 h 861465"/>
                            <a:gd name="connsiteX1339" fmla="*/ 109722 w 874570"/>
                            <a:gd name="connsiteY1339" fmla="*/ 471595 h 861465"/>
                            <a:gd name="connsiteX1340" fmla="*/ 123732 w 874570"/>
                            <a:gd name="connsiteY1340" fmla="*/ 486424 h 861465"/>
                            <a:gd name="connsiteX1341" fmla="*/ 132864 w 874570"/>
                            <a:gd name="connsiteY1341" fmla="*/ 490521 h 861465"/>
                            <a:gd name="connsiteX1342" fmla="*/ 135830 w 874570"/>
                            <a:gd name="connsiteY1342" fmla="*/ 492511 h 861465"/>
                            <a:gd name="connsiteX1343" fmla="*/ 136298 w 874570"/>
                            <a:gd name="connsiteY1343" fmla="*/ 496453 h 861465"/>
                            <a:gd name="connsiteX1344" fmla="*/ 141723 w 874570"/>
                            <a:gd name="connsiteY1344" fmla="*/ 493916 h 861465"/>
                            <a:gd name="connsiteX1345" fmla="*/ 144182 w 874570"/>
                            <a:gd name="connsiteY1345" fmla="*/ 491887 h 861465"/>
                            <a:gd name="connsiteX1346" fmla="*/ 145040 w 874570"/>
                            <a:gd name="connsiteY1346" fmla="*/ 493292 h 861465"/>
                            <a:gd name="connsiteX1347" fmla="*/ 147382 w 874570"/>
                            <a:gd name="connsiteY1347" fmla="*/ 488882 h 861465"/>
                            <a:gd name="connsiteX1348" fmla="*/ 153899 w 874570"/>
                            <a:gd name="connsiteY1348" fmla="*/ 487672 h 861465"/>
                            <a:gd name="connsiteX1349" fmla="*/ 160221 w 874570"/>
                            <a:gd name="connsiteY1349" fmla="*/ 490794 h 861465"/>
                            <a:gd name="connsiteX1350" fmla="*/ 162758 w 874570"/>
                            <a:gd name="connsiteY1350" fmla="*/ 483146 h 861465"/>
                            <a:gd name="connsiteX1351" fmla="*/ 161548 w 874570"/>
                            <a:gd name="connsiteY1351" fmla="*/ 474522 h 861465"/>
                            <a:gd name="connsiteX1352" fmla="*/ 164787 w 874570"/>
                            <a:gd name="connsiteY1352" fmla="*/ 467419 h 861465"/>
                            <a:gd name="connsiteX1353" fmla="*/ 165802 w 874570"/>
                            <a:gd name="connsiteY1353" fmla="*/ 464415 h 861465"/>
                            <a:gd name="connsiteX1354" fmla="*/ 167909 w 874570"/>
                            <a:gd name="connsiteY1354" fmla="*/ 460044 h 861465"/>
                            <a:gd name="connsiteX1355" fmla="*/ 163304 w 874570"/>
                            <a:gd name="connsiteY1355" fmla="*/ 458210 h 861465"/>
                            <a:gd name="connsiteX1356" fmla="*/ 162250 w 874570"/>
                            <a:gd name="connsiteY1356" fmla="*/ 457195 h 861465"/>
                            <a:gd name="connsiteX1357" fmla="*/ 162446 w 874570"/>
                            <a:gd name="connsiteY1357" fmla="*/ 445957 h 861465"/>
                            <a:gd name="connsiteX1358" fmla="*/ 157840 w 874570"/>
                            <a:gd name="connsiteY1358" fmla="*/ 434445 h 861465"/>
                            <a:gd name="connsiteX1359" fmla="*/ 151987 w 874570"/>
                            <a:gd name="connsiteY1359" fmla="*/ 425157 h 861465"/>
                            <a:gd name="connsiteX1360" fmla="*/ 145860 w 874570"/>
                            <a:gd name="connsiteY1360" fmla="*/ 424416 h 861465"/>
                            <a:gd name="connsiteX1361" fmla="*/ 142503 w 874570"/>
                            <a:gd name="connsiteY1361" fmla="*/ 424221 h 861465"/>
                            <a:gd name="connsiteX1362" fmla="*/ 141840 w 874570"/>
                            <a:gd name="connsiteY1362" fmla="*/ 421645 h 861465"/>
                            <a:gd name="connsiteX1363" fmla="*/ 138679 w 874570"/>
                            <a:gd name="connsiteY1363" fmla="*/ 419811 h 861465"/>
                            <a:gd name="connsiteX1364" fmla="*/ 135752 w 874570"/>
                            <a:gd name="connsiteY1364" fmla="*/ 417431 h 861465"/>
                            <a:gd name="connsiteX1365" fmla="*/ 134815 w 874570"/>
                            <a:gd name="connsiteY1365" fmla="*/ 415323 h 861465"/>
                            <a:gd name="connsiteX1366" fmla="*/ 131069 w 874570"/>
                            <a:gd name="connsiteY1366" fmla="*/ 414309 h 861465"/>
                            <a:gd name="connsiteX1367" fmla="*/ 124083 w 874570"/>
                            <a:gd name="connsiteY1367" fmla="*/ 414387 h 861465"/>
                            <a:gd name="connsiteX1368" fmla="*/ 126074 w 874570"/>
                            <a:gd name="connsiteY1368" fmla="*/ 420982 h 861465"/>
                            <a:gd name="connsiteX1369" fmla="*/ 128337 w 874570"/>
                            <a:gd name="connsiteY1369" fmla="*/ 421645 h 861465"/>
                            <a:gd name="connsiteX1370" fmla="*/ 125800 w 874570"/>
                            <a:gd name="connsiteY1370" fmla="*/ 426328 h 861465"/>
                            <a:gd name="connsiteX1371" fmla="*/ 113741 w 874570"/>
                            <a:gd name="connsiteY1371" fmla="*/ 433781 h 861465"/>
                            <a:gd name="connsiteX1372" fmla="*/ 107614 w 874570"/>
                            <a:gd name="connsiteY1372" fmla="*/ 435499 h 861465"/>
                            <a:gd name="connsiteX1373" fmla="*/ 101175 w 874570"/>
                            <a:gd name="connsiteY1373" fmla="*/ 438698 h 861465"/>
                            <a:gd name="connsiteX1374" fmla="*/ 100317 w 874570"/>
                            <a:gd name="connsiteY1374" fmla="*/ 432377 h 861465"/>
                            <a:gd name="connsiteX1375" fmla="*/ 100707 w 874570"/>
                            <a:gd name="connsiteY1375" fmla="*/ 428513 h 861465"/>
                            <a:gd name="connsiteX1376" fmla="*/ 98717 w 874570"/>
                            <a:gd name="connsiteY1376" fmla="*/ 424377 h 861465"/>
                            <a:gd name="connsiteX1377" fmla="*/ 100863 w 874570"/>
                            <a:gd name="connsiteY1377" fmla="*/ 420240 h 861465"/>
                            <a:gd name="connsiteX1378" fmla="*/ 100434 w 874570"/>
                            <a:gd name="connsiteY1378" fmla="*/ 418406 h 861465"/>
                            <a:gd name="connsiteX1379" fmla="*/ 98912 w 874570"/>
                            <a:gd name="connsiteY1379" fmla="*/ 413099 h 861465"/>
                            <a:gd name="connsiteX1380" fmla="*/ 97156 w 874570"/>
                            <a:gd name="connsiteY1380" fmla="*/ 410758 h 861465"/>
                            <a:gd name="connsiteX1381" fmla="*/ 94033 w 874570"/>
                            <a:gd name="connsiteY1381" fmla="*/ 409353 h 861465"/>
                            <a:gd name="connsiteX1382" fmla="*/ 86931 w 874570"/>
                            <a:gd name="connsiteY1382" fmla="*/ 403109 h 861465"/>
                            <a:gd name="connsiteX1383" fmla="*/ 85175 w 874570"/>
                            <a:gd name="connsiteY1383" fmla="*/ 408611 h 861465"/>
                            <a:gd name="connsiteX1384" fmla="*/ 83848 w 874570"/>
                            <a:gd name="connsiteY1384" fmla="*/ 416182 h 861465"/>
                            <a:gd name="connsiteX1385" fmla="*/ 79828 w 874570"/>
                            <a:gd name="connsiteY1385" fmla="*/ 416299 h 861465"/>
                            <a:gd name="connsiteX1386" fmla="*/ 78852 w 874570"/>
                            <a:gd name="connsiteY1386" fmla="*/ 411811 h 861465"/>
                            <a:gd name="connsiteX1387" fmla="*/ 71750 w 874570"/>
                            <a:gd name="connsiteY1387" fmla="*/ 412279 h 861465"/>
                            <a:gd name="connsiteX1388" fmla="*/ 63945 w 874570"/>
                            <a:gd name="connsiteY1388" fmla="*/ 417196 h 861465"/>
                            <a:gd name="connsiteX1389" fmla="*/ 60862 w 874570"/>
                            <a:gd name="connsiteY1389" fmla="*/ 412240 h 861465"/>
                            <a:gd name="connsiteX1390" fmla="*/ 78735 w 874570"/>
                            <a:gd name="connsiteY1390" fmla="*/ 399870 h 861465"/>
                            <a:gd name="connsiteX1391" fmla="*/ 83809 w 874570"/>
                            <a:gd name="connsiteY1391" fmla="*/ 398738 h 861465"/>
                            <a:gd name="connsiteX1392" fmla="*/ 81233 w 874570"/>
                            <a:gd name="connsiteY1392" fmla="*/ 395655 h 861465"/>
                            <a:gd name="connsiteX1393" fmla="*/ 81662 w 874570"/>
                            <a:gd name="connsiteY1393" fmla="*/ 393704 h 861465"/>
                            <a:gd name="connsiteX1394" fmla="*/ 88843 w 874570"/>
                            <a:gd name="connsiteY1394" fmla="*/ 397841 h 861465"/>
                            <a:gd name="connsiteX1395" fmla="*/ 104844 w 874570"/>
                            <a:gd name="connsiteY1395" fmla="*/ 401548 h 861465"/>
                            <a:gd name="connsiteX1396" fmla="*/ 117528 w 874570"/>
                            <a:gd name="connsiteY1396" fmla="*/ 401626 h 861465"/>
                            <a:gd name="connsiteX1397" fmla="*/ 125645 w 874570"/>
                            <a:gd name="connsiteY1397" fmla="*/ 401470 h 861465"/>
                            <a:gd name="connsiteX1398" fmla="*/ 127752 w 874570"/>
                            <a:gd name="connsiteY1398" fmla="*/ 398504 h 861465"/>
                            <a:gd name="connsiteX1399" fmla="*/ 129626 w 874570"/>
                            <a:gd name="connsiteY1399" fmla="*/ 394953 h 861465"/>
                            <a:gd name="connsiteX1400" fmla="*/ 131070 w 874570"/>
                            <a:gd name="connsiteY1400" fmla="*/ 395148 h 861465"/>
                            <a:gd name="connsiteX1401" fmla="*/ 136611 w 874570"/>
                            <a:gd name="connsiteY1401" fmla="*/ 392768 h 861465"/>
                            <a:gd name="connsiteX1402" fmla="*/ 134074 w 874570"/>
                            <a:gd name="connsiteY1402" fmla="*/ 388787 h 861465"/>
                            <a:gd name="connsiteX1403" fmla="*/ 130289 w 874570"/>
                            <a:gd name="connsiteY1403" fmla="*/ 386563 h 861465"/>
                            <a:gd name="connsiteX1404" fmla="*/ 131030 w 874570"/>
                            <a:gd name="connsiteY1404" fmla="*/ 383363 h 861465"/>
                            <a:gd name="connsiteX1405" fmla="*/ 133021 w 874570"/>
                            <a:gd name="connsiteY1405" fmla="*/ 380358 h 861465"/>
                            <a:gd name="connsiteX1406" fmla="*/ 136104 w 874570"/>
                            <a:gd name="connsiteY1406" fmla="*/ 378524 h 861465"/>
                            <a:gd name="connsiteX1407" fmla="*/ 139187 w 874570"/>
                            <a:gd name="connsiteY1407" fmla="*/ 376573 h 861465"/>
                            <a:gd name="connsiteX1408" fmla="*/ 141294 w 874570"/>
                            <a:gd name="connsiteY1408" fmla="*/ 372749 h 861465"/>
                            <a:gd name="connsiteX1409" fmla="*/ 140475 w 874570"/>
                            <a:gd name="connsiteY1409" fmla="*/ 367988 h 861465"/>
                            <a:gd name="connsiteX1410" fmla="*/ 133723 w 874570"/>
                            <a:gd name="connsiteY1410" fmla="*/ 367012 h 861465"/>
                            <a:gd name="connsiteX1411" fmla="*/ 124825 w 874570"/>
                            <a:gd name="connsiteY1411" fmla="*/ 370056 h 861465"/>
                            <a:gd name="connsiteX1412" fmla="*/ 120181 w 874570"/>
                            <a:gd name="connsiteY1412" fmla="*/ 363578 h 861465"/>
                            <a:gd name="connsiteX1413" fmla="*/ 116552 w 874570"/>
                            <a:gd name="connsiteY1413" fmla="*/ 358154 h 861465"/>
                            <a:gd name="connsiteX1414" fmla="*/ 112454 w 874570"/>
                            <a:gd name="connsiteY1414" fmla="*/ 352340 h 861465"/>
                            <a:gd name="connsiteX1415" fmla="*/ 108279 w 874570"/>
                            <a:gd name="connsiteY1415" fmla="*/ 332632 h 861465"/>
                            <a:gd name="connsiteX1416" fmla="*/ 101800 w 874570"/>
                            <a:gd name="connsiteY1416" fmla="*/ 337393 h 861465"/>
                            <a:gd name="connsiteX1417" fmla="*/ 94424 w 874570"/>
                            <a:gd name="connsiteY1417" fmla="*/ 337549 h 861465"/>
                            <a:gd name="connsiteX1418" fmla="*/ 97000 w 874570"/>
                            <a:gd name="connsiteY1418" fmla="*/ 335403 h 861465"/>
                            <a:gd name="connsiteX1419" fmla="*/ 100200 w 874570"/>
                            <a:gd name="connsiteY1419" fmla="*/ 333335 h 861465"/>
                            <a:gd name="connsiteX1420" fmla="*/ 98171 w 874570"/>
                            <a:gd name="connsiteY1420" fmla="*/ 330018 h 861465"/>
                            <a:gd name="connsiteX1421" fmla="*/ 96103 w 874570"/>
                            <a:gd name="connsiteY1421" fmla="*/ 327013 h 861465"/>
                            <a:gd name="connsiteX1422" fmla="*/ 99420 w 874570"/>
                            <a:gd name="connsiteY1422" fmla="*/ 325296 h 861465"/>
                            <a:gd name="connsiteX1423" fmla="*/ 100552 w 874570"/>
                            <a:gd name="connsiteY1423" fmla="*/ 322486 h 861465"/>
                            <a:gd name="connsiteX1424" fmla="*/ 99459 w 874570"/>
                            <a:gd name="connsiteY1424" fmla="*/ 314252 h 861465"/>
                            <a:gd name="connsiteX1425" fmla="*/ 96259 w 874570"/>
                            <a:gd name="connsiteY1425" fmla="*/ 308984 h 861465"/>
                            <a:gd name="connsiteX1426" fmla="*/ 92005 w 874570"/>
                            <a:gd name="connsiteY1426" fmla="*/ 311755 h 861465"/>
                            <a:gd name="connsiteX1427" fmla="*/ 87790 w 874570"/>
                            <a:gd name="connsiteY1427" fmla="*/ 312067 h 861465"/>
                            <a:gd name="connsiteX1428" fmla="*/ 87283 w 874570"/>
                            <a:gd name="connsiteY1428" fmla="*/ 307774 h 861465"/>
                            <a:gd name="connsiteX1429" fmla="*/ 93449 w 874570"/>
                            <a:gd name="connsiteY1429" fmla="*/ 305004 h 861465"/>
                            <a:gd name="connsiteX1430" fmla="*/ 98054 w 874570"/>
                            <a:gd name="connsiteY1430" fmla="*/ 304340 h 861465"/>
                            <a:gd name="connsiteX1431" fmla="*/ 100200 w 874570"/>
                            <a:gd name="connsiteY1431" fmla="*/ 303794 h 861465"/>
                            <a:gd name="connsiteX1432" fmla="*/ 88336 w 874570"/>
                            <a:gd name="connsiteY1432" fmla="*/ 294623 h 861465"/>
                            <a:gd name="connsiteX1433" fmla="*/ 85175 w 874570"/>
                            <a:gd name="connsiteY1433" fmla="*/ 291853 h 861465"/>
                            <a:gd name="connsiteX1434" fmla="*/ 77682 w 874570"/>
                            <a:gd name="connsiteY1434" fmla="*/ 288965 h 861465"/>
                            <a:gd name="connsiteX1435" fmla="*/ 73546 w 874570"/>
                            <a:gd name="connsiteY1435" fmla="*/ 287014 h 861465"/>
                            <a:gd name="connsiteX1436" fmla="*/ 75575 w 874570"/>
                            <a:gd name="connsiteY1436" fmla="*/ 282838 h 861465"/>
                            <a:gd name="connsiteX1437" fmla="*/ 77643 w 874570"/>
                            <a:gd name="connsiteY1437" fmla="*/ 281043 h 861465"/>
                            <a:gd name="connsiteX1438" fmla="*/ 72531 w 874570"/>
                            <a:gd name="connsiteY1438" fmla="*/ 279248 h 861465"/>
                            <a:gd name="connsiteX1439" fmla="*/ 195540 w 874570"/>
                            <a:gd name="connsiteY1439" fmla="*/ 280342 h 861465"/>
                            <a:gd name="connsiteX1440" fmla="*/ 198154 w 874570"/>
                            <a:gd name="connsiteY1440" fmla="*/ 282332 h 861465"/>
                            <a:gd name="connsiteX1441" fmla="*/ 195618 w 874570"/>
                            <a:gd name="connsiteY1441" fmla="*/ 284907 h 861465"/>
                            <a:gd name="connsiteX1442" fmla="*/ 192847 w 874570"/>
                            <a:gd name="connsiteY1442" fmla="*/ 282839 h 861465"/>
                            <a:gd name="connsiteX1443" fmla="*/ 195539 w 874570"/>
                            <a:gd name="connsiteY1443" fmla="*/ 280342 h 861465"/>
                            <a:gd name="connsiteX1444" fmla="*/ 233239 w 874570"/>
                            <a:gd name="connsiteY1444" fmla="*/ 280654 h 861465"/>
                            <a:gd name="connsiteX1445" fmla="*/ 234761 w 874570"/>
                            <a:gd name="connsiteY1445" fmla="*/ 281317 h 861465"/>
                            <a:gd name="connsiteX1446" fmla="*/ 235073 w 874570"/>
                            <a:gd name="connsiteY1446" fmla="*/ 286273 h 861465"/>
                            <a:gd name="connsiteX1447" fmla="*/ 232575 w 874570"/>
                            <a:gd name="connsiteY1447" fmla="*/ 286351 h 861465"/>
                            <a:gd name="connsiteX1448" fmla="*/ 233239 w 874570"/>
                            <a:gd name="connsiteY1448" fmla="*/ 280654 h 861465"/>
                            <a:gd name="connsiteX1449" fmla="*/ 182115 w 874570"/>
                            <a:gd name="connsiteY1449" fmla="*/ 281512 h 861465"/>
                            <a:gd name="connsiteX1450" fmla="*/ 183286 w 874570"/>
                            <a:gd name="connsiteY1450" fmla="*/ 281512 h 861465"/>
                            <a:gd name="connsiteX1451" fmla="*/ 188437 w 874570"/>
                            <a:gd name="connsiteY1451" fmla="*/ 285259 h 861465"/>
                            <a:gd name="connsiteX1452" fmla="*/ 190974 w 874570"/>
                            <a:gd name="connsiteY1452" fmla="*/ 289707 h 861465"/>
                            <a:gd name="connsiteX1453" fmla="*/ 190935 w 874570"/>
                            <a:gd name="connsiteY1453" fmla="*/ 290878 h 861465"/>
                            <a:gd name="connsiteX1454" fmla="*/ 187071 w 874570"/>
                            <a:gd name="connsiteY1454" fmla="*/ 287912 h 861465"/>
                            <a:gd name="connsiteX1455" fmla="*/ 182037 w 874570"/>
                            <a:gd name="connsiteY1455" fmla="*/ 286000 h 861465"/>
                            <a:gd name="connsiteX1456" fmla="*/ 178173 w 874570"/>
                            <a:gd name="connsiteY1456" fmla="*/ 284244 h 861465"/>
                            <a:gd name="connsiteX1457" fmla="*/ 182115 w 874570"/>
                            <a:gd name="connsiteY1457" fmla="*/ 281512 h 861465"/>
                            <a:gd name="connsiteX1458" fmla="*/ 774489 w 874570"/>
                            <a:gd name="connsiteY1458" fmla="*/ 281669 h 861465"/>
                            <a:gd name="connsiteX1459" fmla="*/ 771913 w 874570"/>
                            <a:gd name="connsiteY1459" fmla="*/ 286273 h 861465"/>
                            <a:gd name="connsiteX1460" fmla="*/ 769142 w 874570"/>
                            <a:gd name="connsiteY1460" fmla="*/ 288029 h 861465"/>
                            <a:gd name="connsiteX1461" fmla="*/ 766332 w 874570"/>
                            <a:gd name="connsiteY1461" fmla="*/ 290956 h 861465"/>
                            <a:gd name="connsiteX1462" fmla="*/ 758215 w 874570"/>
                            <a:gd name="connsiteY1462" fmla="*/ 295990 h 861465"/>
                            <a:gd name="connsiteX1463" fmla="*/ 754156 w 874570"/>
                            <a:gd name="connsiteY1463" fmla="*/ 298254 h 861465"/>
                            <a:gd name="connsiteX1464" fmla="*/ 752595 w 874570"/>
                            <a:gd name="connsiteY1464" fmla="*/ 298058 h 861465"/>
                            <a:gd name="connsiteX1465" fmla="*/ 746429 w 874570"/>
                            <a:gd name="connsiteY1465" fmla="*/ 295834 h 861465"/>
                            <a:gd name="connsiteX1466" fmla="*/ 742839 w 874570"/>
                            <a:gd name="connsiteY1466" fmla="*/ 301219 h 861465"/>
                            <a:gd name="connsiteX1467" fmla="*/ 742019 w 874570"/>
                            <a:gd name="connsiteY1467" fmla="*/ 302780 h 861465"/>
                            <a:gd name="connsiteX1468" fmla="*/ 737648 w 874570"/>
                            <a:gd name="connsiteY1468" fmla="*/ 305278 h 861465"/>
                            <a:gd name="connsiteX1469" fmla="*/ 723092 w 874570"/>
                            <a:gd name="connsiteY1469" fmla="*/ 308439 h 861465"/>
                            <a:gd name="connsiteX1470" fmla="*/ 709238 w 874570"/>
                            <a:gd name="connsiteY1470" fmla="*/ 318234 h 861465"/>
                            <a:gd name="connsiteX1471" fmla="*/ 707442 w 874570"/>
                            <a:gd name="connsiteY1471" fmla="*/ 319756 h 861465"/>
                            <a:gd name="connsiteX1472" fmla="*/ 705374 w 874570"/>
                            <a:gd name="connsiteY1472" fmla="*/ 327989 h 861465"/>
                            <a:gd name="connsiteX1473" fmla="*/ 702291 w 874570"/>
                            <a:gd name="connsiteY1473" fmla="*/ 336184 h 861465"/>
                            <a:gd name="connsiteX1474" fmla="*/ 699247 w 874570"/>
                            <a:gd name="connsiteY1474" fmla="*/ 334116 h 861465"/>
                            <a:gd name="connsiteX1475" fmla="*/ 701784 w 874570"/>
                            <a:gd name="connsiteY1475" fmla="*/ 332048 h 861465"/>
                            <a:gd name="connsiteX1476" fmla="*/ 701550 w 874570"/>
                            <a:gd name="connsiteY1476" fmla="*/ 330214 h 861465"/>
                            <a:gd name="connsiteX1477" fmla="*/ 700340 w 874570"/>
                            <a:gd name="connsiteY1477" fmla="*/ 325804 h 861465"/>
                            <a:gd name="connsiteX1478" fmla="*/ 698701 w 874570"/>
                            <a:gd name="connsiteY1478" fmla="*/ 324438 h 861465"/>
                            <a:gd name="connsiteX1479" fmla="*/ 694330 w 874570"/>
                            <a:gd name="connsiteY1479" fmla="*/ 322721 h 861465"/>
                            <a:gd name="connsiteX1480" fmla="*/ 689608 w 874570"/>
                            <a:gd name="connsiteY1480" fmla="*/ 324087 h 861465"/>
                            <a:gd name="connsiteX1481" fmla="*/ 685900 w 874570"/>
                            <a:gd name="connsiteY1481" fmla="*/ 327482 h 861465"/>
                            <a:gd name="connsiteX1482" fmla="*/ 681451 w 874570"/>
                            <a:gd name="connsiteY1482" fmla="*/ 331463 h 861465"/>
                            <a:gd name="connsiteX1483" fmla="*/ 684886 w 874570"/>
                            <a:gd name="connsiteY1483" fmla="*/ 338370 h 861465"/>
                            <a:gd name="connsiteX1484" fmla="*/ 681256 w 874570"/>
                            <a:gd name="connsiteY1484" fmla="*/ 339267 h 861465"/>
                            <a:gd name="connsiteX1485" fmla="*/ 674856 w 874570"/>
                            <a:gd name="connsiteY1485" fmla="*/ 339736 h 861465"/>
                            <a:gd name="connsiteX1486" fmla="*/ 670680 w 874570"/>
                            <a:gd name="connsiteY1486" fmla="*/ 347501 h 861465"/>
                            <a:gd name="connsiteX1487" fmla="*/ 664670 w 874570"/>
                            <a:gd name="connsiteY1487" fmla="*/ 349921 h 861465"/>
                            <a:gd name="connsiteX1488" fmla="*/ 661119 w 874570"/>
                            <a:gd name="connsiteY1488" fmla="*/ 352067 h 861465"/>
                            <a:gd name="connsiteX1489" fmla="*/ 656865 w 874570"/>
                            <a:gd name="connsiteY1489" fmla="*/ 352847 h 861465"/>
                            <a:gd name="connsiteX1490" fmla="*/ 654094 w 874570"/>
                            <a:gd name="connsiteY1490" fmla="*/ 350740 h 861465"/>
                            <a:gd name="connsiteX1491" fmla="*/ 650894 w 874570"/>
                            <a:gd name="connsiteY1491" fmla="*/ 345082 h 861465"/>
                            <a:gd name="connsiteX1492" fmla="*/ 648787 w 874570"/>
                            <a:gd name="connsiteY1492" fmla="*/ 341062 h 861465"/>
                            <a:gd name="connsiteX1493" fmla="*/ 644260 w 874570"/>
                            <a:gd name="connsiteY1493" fmla="*/ 340009 h 861465"/>
                            <a:gd name="connsiteX1494" fmla="*/ 642192 w 874570"/>
                            <a:gd name="connsiteY1494" fmla="*/ 344575 h 861465"/>
                            <a:gd name="connsiteX1495" fmla="*/ 637157 w 874570"/>
                            <a:gd name="connsiteY1495" fmla="*/ 347228 h 861465"/>
                            <a:gd name="connsiteX1496" fmla="*/ 631538 w 874570"/>
                            <a:gd name="connsiteY1496" fmla="*/ 350974 h 861465"/>
                            <a:gd name="connsiteX1497" fmla="*/ 627440 w 874570"/>
                            <a:gd name="connsiteY1497" fmla="*/ 353628 h 861465"/>
                            <a:gd name="connsiteX1498" fmla="*/ 623342 w 874570"/>
                            <a:gd name="connsiteY1498" fmla="*/ 355540 h 861465"/>
                            <a:gd name="connsiteX1499" fmla="*/ 620259 w 874570"/>
                            <a:gd name="connsiteY1499" fmla="*/ 358740 h 861465"/>
                            <a:gd name="connsiteX1500" fmla="*/ 617176 w 874570"/>
                            <a:gd name="connsiteY1500" fmla="*/ 363774 h 861465"/>
                            <a:gd name="connsiteX1501" fmla="*/ 615108 w 874570"/>
                            <a:gd name="connsiteY1501" fmla="*/ 370018 h 861465"/>
                            <a:gd name="connsiteX1502" fmla="*/ 618698 w 874570"/>
                            <a:gd name="connsiteY1502" fmla="*/ 374466 h 861465"/>
                            <a:gd name="connsiteX1503" fmla="*/ 626425 w 874570"/>
                            <a:gd name="connsiteY1503" fmla="*/ 375208 h 861465"/>
                            <a:gd name="connsiteX1504" fmla="*/ 635908 w 874570"/>
                            <a:gd name="connsiteY1504" fmla="*/ 377549 h 861465"/>
                            <a:gd name="connsiteX1505" fmla="*/ 642348 w 874570"/>
                            <a:gd name="connsiteY1505" fmla="*/ 375754 h 861465"/>
                            <a:gd name="connsiteX1506" fmla="*/ 650465 w 874570"/>
                            <a:gd name="connsiteY1506" fmla="*/ 377198 h 861465"/>
                            <a:gd name="connsiteX1507" fmla="*/ 658192 w 874570"/>
                            <a:gd name="connsiteY1507" fmla="*/ 378252 h 861465"/>
                            <a:gd name="connsiteX1508" fmla="*/ 660260 w 874570"/>
                            <a:gd name="connsiteY1508" fmla="*/ 375169 h 861465"/>
                            <a:gd name="connsiteX1509" fmla="*/ 662290 w 874570"/>
                            <a:gd name="connsiteY1509" fmla="*/ 378447 h 861465"/>
                            <a:gd name="connsiteX1510" fmla="*/ 665021 w 874570"/>
                            <a:gd name="connsiteY1510" fmla="*/ 380710 h 861465"/>
                            <a:gd name="connsiteX1511" fmla="*/ 666192 w 874570"/>
                            <a:gd name="connsiteY1511" fmla="*/ 388515 h 861465"/>
                            <a:gd name="connsiteX1512" fmla="*/ 665373 w 874570"/>
                            <a:gd name="connsiteY1512" fmla="*/ 396202 h 861465"/>
                            <a:gd name="connsiteX1513" fmla="*/ 663929 w 874570"/>
                            <a:gd name="connsiteY1513" fmla="*/ 401822 h 861465"/>
                            <a:gd name="connsiteX1514" fmla="*/ 665607 w 874570"/>
                            <a:gd name="connsiteY1514" fmla="*/ 408924 h 861465"/>
                            <a:gd name="connsiteX1515" fmla="*/ 671656 w 874570"/>
                            <a:gd name="connsiteY1515" fmla="*/ 409939 h 861465"/>
                            <a:gd name="connsiteX1516" fmla="*/ 676378 w 874570"/>
                            <a:gd name="connsiteY1516" fmla="*/ 408846 h 861465"/>
                            <a:gd name="connsiteX1517" fmla="*/ 677276 w 874570"/>
                            <a:gd name="connsiteY1517" fmla="*/ 405958 h 861465"/>
                            <a:gd name="connsiteX1518" fmla="*/ 674388 w 874570"/>
                            <a:gd name="connsiteY1518" fmla="*/ 402992 h 861465"/>
                            <a:gd name="connsiteX1519" fmla="*/ 672553 w 874570"/>
                            <a:gd name="connsiteY1519" fmla="*/ 402017 h 861465"/>
                            <a:gd name="connsiteX1520" fmla="*/ 681842 w 874570"/>
                            <a:gd name="connsiteY1520" fmla="*/ 397295 h 861465"/>
                            <a:gd name="connsiteX1521" fmla="*/ 682154 w 874570"/>
                            <a:gd name="connsiteY1521" fmla="*/ 396398 h 861465"/>
                            <a:gd name="connsiteX1522" fmla="*/ 689178 w 874570"/>
                            <a:gd name="connsiteY1522" fmla="*/ 392729 h 861465"/>
                            <a:gd name="connsiteX1523" fmla="*/ 690661 w 874570"/>
                            <a:gd name="connsiteY1523" fmla="*/ 388125 h 861465"/>
                            <a:gd name="connsiteX1524" fmla="*/ 693588 w 874570"/>
                            <a:gd name="connsiteY1524" fmla="*/ 367480 h 861465"/>
                            <a:gd name="connsiteX1525" fmla="*/ 695657 w 874570"/>
                            <a:gd name="connsiteY1525" fmla="*/ 363383 h 861465"/>
                            <a:gd name="connsiteX1526" fmla="*/ 697413 w 874570"/>
                            <a:gd name="connsiteY1526" fmla="*/ 358739 h 861465"/>
                            <a:gd name="connsiteX1527" fmla="*/ 698427 w 874570"/>
                            <a:gd name="connsiteY1527" fmla="*/ 353783 h 861465"/>
                            <a:gd name="connsiteX1528" fmla="*/ 698427 w 874570"/>
                            <a:gd name="connsiteY1528" fmla="*/ 345588 h 861465"/>
                            <a:gd name="connsiteX1529" fmla="*/ 705374 w 874570"/>
                            <a:gd name="connsiteY1529" fmla="*/ 344574 h 861465"/>
                            <a:gd name="connsiteX1530" fmla="*/ 713374 w 874570"/>
                            <a:gd name="connsiteY1530" fmla="*/ 345901 h 861465"/>
                            <a:gd name="connsiteX1531" fmla="*/ 720828 w 874570"/>
                            <a:gd name="connsiteY1531" fmla="*/ 349803 h 861465"/>
                            <a:gd name="connsiteX1532" fmla="*/ 722428 w 874570"/>
                            <a:gd name="connsiteY1532" fmla="*/ 354642 h 861465"/>
                            <a:gd name="connsiteX1533" fmla="*/ 730624 w 874570"/>
                            <a:gd name="connsiteY1533" fmla="*/ 345120 h 861465"/>
                            <a:gd name="connsiteX1534" fmla="*/ 733121 w 874570"/>
                            <a:gd name="connsiteY1534" fmla="*/ 339462 h 861465"/>
                            <a:gd name="connsiteX1535" fmla="*/ 734526 w 874570"/>
                            <a:gd name="connsiteY1535" fmla="*/ 335403 h 861465"/>
                            <a:gd name="connsiteX1536" fmla="*/ 733395 w 874570"/>
                            <a:gd name="connsiteY1536" fmla="*/ 330955 h 861465"/>
                            <a:gd name="connsiteX1537" fmla="*/ 731248 w 874570"/>
                            <a:gd name="connsiteY1537" fmla="*/ 329199 h 861465"/>
                            <a:gd name="connsiteX1538" fmla="*/ 727970 w 874570"/>
                            <a:gd name="connsiteY1538" fmla="*/ 328457 h 861465"/>
                            <a:gd name="connsiteX1539" fmla="*/ 732185 w 874570"/>
                            <a:gd name="connsiteY1539" fmla="*/ 325296 h 861465"/>
                            <a:gd name="connsiteX1540" fmla="*/ 738780 w 874570"/>
                            <a:gd name="connsiteY1540" fmla="*/ 329667 h 861465"/>
                            <a:gd name="connsiteX1541" fmla="*/ 743307 w 874570"/>
                            <a:gd name="connsiteY1541" fmla="*/ 336886 h 861465"/>
                            <a:gd name="connsiteX1542" fmla="*/ 742058 w 874570"/>
                            <a:gd name="connsiteY1542" fmla="*/ 337550 h 861465"/>
                            <a:gd name="connsiteX1543" fmla="*/ 738741 w 874570"/>
                            <a:gd name="connsiteY1543" fmla="*/ 341062 h 861465"/>
                            <a:gd name="connsiteX1544" fmla="*/ 742566 w 874570"/>
                            <a:gd name="connsiteY1544" fmla="*/ 345901 h 861465"/>
                            <a:gd name="connsiteX1545" fmla="*/ 746429 w 874570"/>
                            <a:gd name="connsiteY1545" fmla="*/ 344106 h 861465"/>
                            <a:gd name="connsiteX1546" fmla="*/ 750527 w 874570"/>
                            <a:gd name="connsiteY1546" fmla="*/ 343364 h 861465"/>
                            <a:gd name="connsiteX1547" fmla="*/ 754624 w 874570"/>
                            <a:gd name="connsiteY1547" fmla="*/ 342272 h 861465"/>
                            <a:gd name="connsiteX1548" fmla="*/ 759737 w 874570"/>
                            <a:gd name="connsiteY1548" fmla="*/ 341140 h 861465"/>
                            <a:gd name="connsiteX1549" fmla="*/ 764888 w 874570"/>
                            <a:gd name="connsiteY1549" fmla="*/ 340321 h 861465"/>
                            <a:gd name="connsiteX1550" fmla="*/ 763054 w 874570"/>
                            <a:gd name="connsiteY1550" fmla="*/ 338252 h 861465"/>
                            <a:gd name="connsiteX1551" fmla="*/ 761025 w 874570"/>
                            <a:gd name="connsiteY1551" fmla="*/ 326350 h 861465"/>
                            <a:gd name="connsiteX1552" fmla="*/ 765318 w 874570"/>
                            <a:gd name="connsiteY1552" fmla="*/ 321862 h 861465"/>
                            <a:gd name="connsiteX1553" fmla="*/ 764888 w 874570"/>
                            <a:gd name="connsiteY1553" fmla="*/ 323892 h 861465"/>
                            <a:gd name="connsiteX1554" fmla="*/ 766410 w 874570"/>
                            <a:gd name="connsiteY1554" fmla="*/ 325882 h 861465"/>
                            <a:gd name="connsiteX1555" fmla="*/ 771015 w 874570"/>
                            <a:gd name="connsiteY1555" fmla="*/ 331267 h 861465"/>
                            <a:gd name="connsiteX1556" fmla="*/ 774918 w 874570"/>
                            <a:gd name="connsiteY1556" fmla="*/ 337589 h 861465"/>
                            <a:gd name="connsiteX1557" fmla="*/ 779718 w 874570"/>
                            <a:gd name="connsiteY1557" fmla="*/ 343208 h 861465"/>
                            <a:gd name="connsiteX1558" fmla="*/ 775816 w 874570"/>
                            <a:gd name="connsiteY1558" fmla="*/ 346877 h 861465"/>
                            <a:gd name="connsiteX1559" fmla="*/ 771015 w 874570"/>
                            <a:gd name="connsiteY1559" fmla="*/ 344223 h 861465"/>
                            <a:gd name="connsiteX1560" fmla="*/ 768166 w 874570"/>
                            <a:gd name="connsiteY1560" fmla="*/ 343560 h 861465"/>
                            <a:gd name="connsiteX1561" fmla="*/ 765630 w 874570"/>
                            <a:gd name="connsiteY1561" fmla="*/ 349686 h 861465"/>
                            <a:gd name="connsiteX1562" fmla="*/ 768635 w 874570"/>
                            <a:gd name="connsiteY1562" fmla="*/ 353628 h 861465"/>
                            <a:gd name="connsiteX1563" fmla="*/ 770430 w 874570"/>
                            <a:gd name="connsiteY1563" fmla="*/ 355149 h 861465"/>
                            <a:gd name="connsiteX1564" fmla="*/ 766918 w 874570"/>
                            <a:gd name="connsiteY1564" fmla="*/ 357140 h 861465"/>
                            <a:gd name="connsiteX1565" fmla="*/ 765552 w 874570"/>
                            <a:gd name="connsiteY1565" fmla="*/ 359598 h 861465"/>
                            <a:gd name="connsiteX1566" fmla="*/ 764108 w 874570"/>
                            <a:gd name="connsiteY1566" fmla="*/ 361627 h 861465"/>
                            <a:gd name="connsiteX1567" fmla="*/ 759269 w 874570"/>
                            <a:gd name="connsiteY1567" fmla="*/ 367910 h 861465"/>
                            <a:gd name="connsiteX1568" fmla="*/ 760986 w 874570"/>
                            <a:gd name="connsiteY1568" fmla="*/ 375169 h 861465"/>
                            <a:gd name="connsiteX1569" fmla="*/ 764888 w 874570"/>
                            <a:gd name="connsiteY1569" fmla="*/ 378017 h 861465"/>
                            <a:gd name="connsiteX1570" fmla="*/ 769962 w 874570"/>
                            <a:gd name="connsiteY1570" fmla="*/ 385705 h 861465"/>
                            <a:gd name="connsiteX1571" fmla="*/ 773045 w 874570"/>
                            <a:gd name="connsiteY1571" fmla="*/ 400807 h 861465"/>
                            <a:gd name="connsiteX1572" fmla="*/ 772498 w 874570"/>
                            <a:gd name="connsiteY1572" fmla="*/ 404514 h 861465"/>
                            <a:gd name="connsiteX1573" fmla="*/ 774059 w 874570"/>
                            <a:gd name="connsiteY1573" fmla="*/ 409860 h 861465"/>
                            <a:gd name="connsiteX1574" fmla="*/ 779250 w 874570"/>
                            <a:gd name="connsiteY1574" fmla="*/ 411304 h 861465"/>
                            <a:gd name="connsiteX1575" fmla="*/ 782450 w 874570"/>
                            <a:gd name="connsiteY1575" fmla="*/ 409353 h 861465"/>
                            <a:gd name="connsiteX1576" fmla="*/ 784479 w 874570"/>
                            <a:gd name="connsiteY1576" fmla="*/ 413528 h 861465"/>
                            <a:gd name="connsiteX1577" fmla="*/ 792206 w 874570"/>
                            <a:gd name="connsiteY1577" fmla="*/ 421177 h 861465"/>
                            <a:gd name="connsiteX1578" fmla="*/ 795133 w 874570"/>
                            <a:gd name="connsiteY1578" fmla="*/ 422699 h 861465"/>
                            <a:gd name="connsiteX1579" fmla="*/ 799114 w 874570"/>
                            <a:gd name="connsiteY1579" fmla="*/ 432611 h 861465"/>
                            <a:gd name="connsiteX1580" fmla="*/ 799153 w 874570"/>
                            <a:gd name="connsiteY1580" fmla="*/ 435147 h 861465"/>
                            <a:gd name="connsiteX1581" fmla="*/ 797709 w 874570"/>
                            <a:gd name="connsiteY1581" fmla="*/ 440806 h 861465"/>
                            <a:gd name="connsiteX1582" fmla="*/ 799738 w 874570"/>
                            <a:gd name="connsiteY1582" fmla="*/ 442211 h 861465"/>
                            <a:gd name="connsiteX1583" fmla="*/ 803563 w 874570"/>
                            <a:gd name="connsiteY1583" fmla="*/ 443264 h 861465"/>
                            <a:gd name="connsiteX1584" fmla="*/ 821632 w 874570"/>
                            <a:gd name="connsiteY1584" fmla="*/ 443967 h 861465"/>
                            <a:gd name="connsiteX1585" fmla="*/ 826861 w 874570"/>
                            <a:gd name="connsiteY1585" fmla="*/ 441820 h 861465"/>
                            <a:gd name="connsiteX1586" fmla="*/ 833847 w 874570"/>
                            <a:gd name="connsiteY1586" fmla="*/ 440220 h 861465"/>
                            <a:gd name="connsiteX1587" fmla="*/ 838022 w 874570"/>
                            <a:gd name="connsiteY1587" fmla="*/ 441079 h 861465"/>
                            <a:gd name="connsiteX1588" fmla="*/ 843954 w 874570"/>
                            <a:gd name="connsiteY1588" fmla="*/ 440728 h 861465"/>
                            <a:gd name="connsiteX1589" fmla="*/ 841300 w 874570"/>
                            <a:gd name="connsiteY1589" fmla="*/ 428865 h 861465"/>
                            <a:gd name="connsiteX1590" fmla="*/ 836695 w 874570"/>
                            <a:gd name="connsiteY1590" fmla="*/ 425665 h 861465"/>
                            <a:gd name="connsiteX1591" fmla="*/ 831037 w 874570"/>
                            <a:gd name="connsiteY1591" fmla="*/ 420709 h 861465"/>
                            <a:gd name="connsiteX1592" fmla="*/ 825378 w 874570"/>
                            <a:gd name="connsiteY1592" fmla="*/ 418328 h 861465"/>
                            <a:gd name="connsiteX1593" fmla="*/ 832168 w 874570"/>
                            <a:gd name="connsiteY1593" fmla="*/ 419265 h 861465"/>
                            <a:gd name="connsiteX1594" fmla="*/ 837710 w 874570"/>
                            <a:gd name="connsiteY1594" fmla="*/ 418211 h 861465"/>
                            <a:gd name="connsiteX1595" fmla="*/ 839388 w 874570"/>
                            <a:gd name="connsiteY1595" fmla="*/ 417353 h 861465"/>
                            <a:gd name="connsiteX1596" fmla="*/ 843447 w 874570"/>
                            <a:gd name="connsiteY1596" fmla="*/ 404007 h 861465"/>
                            <a:gd name="connsiteX1597" fmla="*/ 846530 w 874570"/>
                            <a:gd name="connsiteY1597" fmla="*/ 400261 h 861465"/>
                            <a:gd name="connsiteX1598" fmla="*/ 852188 w 874570"/>
                            <a:gd name="connsiteY1598" fmla="*/ 397373 h 861465"/>
                            <a:gd name="connsiteX1599" fmla="*/ 858589 w 874570"/>
                            <a:gd name="connsiteY1599" fmla="*/ 391051 h 861465"/>
                            <a:gd name="connsiteX1600" fmla="*/ 862843 w 874570"/>
                            <a:gd name="connsiteY1600" fmla="*/ 382973 h 861465"/>
                            <a:gd name="connsiteX1601" fmla="*/ 864130 w 874570"/>
                            <a:gd name="connsiteY1601" fmla="*/ 377198 h 861465"/>
                            <a:gd name="connsiteX1602" fmla="*/ 863935 w 874570"/>
                            <a:gd name="connsiteY1602" fmla="*/ 374895 h 861465"/>
                            <a:gd name="connsiteX1603" fmla="*/ 862687 w 874570"/>
                            <a:gd name="connsiteY1603" fmla="*/ 369822 h 861465"/>
                            <a:gd name="connsiteX1604" fmla="*/ 860462 w 874570"/>
                            <a:gd name="connsiteY1604" fmla="*/ 363774 h 861465"/>
                            <a:gd name="connsiteX1605" fmla="*/ 861399 w 874570"/>
                            <a:gd name="connsiteY1605" fmla="*/ 357803 h 861465"/>
                            <a:gd name="connsiteX1606" fmla="*/ 859720 w 874570"/>
                            <a:gd name="connsiteY1606" fmla="*/ 352730 h 861465"/>
                            <a:gd name="connsiteX1607" fmla="*/ 852071 w 874570"/>
                            <a:gd name="connsiteY1607" fmla="*/ 347618 h 861465"/>
                            <a:gd name="connsiteX1608" fmla="*/ 851954 w 874570"/>
                            <a:gd name="connsiteY1608" fmla="*/ 345511 h 861465"/>
                            <a:gd name="connsiteX1609" fmla="*/ 852462 w 874570"/>
                            <a:gd name="connsiteY1609" fmla="*/ 342350 h 861465"/>
                            <a:gd name="connsiteX1610" fmla="*/ 848988 w 874570"/>
                            <a:gd name="connsiteY1610" fmla="*/ 340711 h 861465"/>
                            <a:gd name="connsiteX1611" fmla="*/ 856715 w 874570"/>
                            <a:gd name="connsiteY1611" fmla="*/ 335637 h 861465"/>
                            <a:gd name="connsiteX1612" fmla="*/ 858784 w 874570"/>
                            <a:gd name="connsiteY1612" fmla="*/ 333959 h 861465"/>
                            <a:gd name="connsiteX1613" fmla="*/ 853359 w 874570"/>
                            <a:gd name="connsiteY1613" fmla="*/ 331540 h 861465"/>
                            <a:gd name="connsiteX1614" fmla="*/ 848988 w 874570"/>
                            <a:gd name="connsiteY1614" fmla="*/ 327950 h 861465"/>
                            <a:gd name="connsiteX1615" fmla="*/ 847115 w 874570"/>
                            <a:gd name="connsiteY1615" fmla="*/ 323892 h 861465"/>
                            <a:gd name="connsiteX1616" fmla="*/ 842198 w 874570"/>
                            <a:gd name="connsiteY1616" fmla="*/ 322721 h 861465"/>
                            <a:gd name="connsiteX1617" fmla="*/ 839193 w 874570"/>
                            <a:gd name="connsiteY1617" fmla="*/ 326311 h 861465"/>
                            <a:gd name="connsiteX1618" fmla="*/ 835290 w 874570"/>
                            <a:gd name="connsiteY1618" fmla="*/ 350544 h 861465"/>
                            <a:gd name="connsiteX1619" fmla="*/ 833807 w 874570"/>
                            <a:gd name="connsiteY1619" fmla="*/ 353432 h 861465"/>
                            <a:gd name="connsiteX1620" fmla="*/ 832598 w 874570"/>
                            <a:gd name="connsiteY1620" fmla="*/ 357725 h 861465"/>
                            <a:gd name="connsiteX1621" fmla="*/ 830919 w 874570"/>
                            <a:gd name="connsiteY1621" fmla="*/ 355578 h 861465"/>
                            <a:gd name="connsiteX1622" fmla="*/ 828968 w 874570"/>
                            <a:gd name="connsiteY1622" fmla="*/ 351091 h 861465"/>
                            <a:gd name="connsiteX1623" fmla="*/ 826431 w 874570"/>
                            <a:gd name="connsiteY1623" fmla="*/ 352261 h 861465"/>
                            <a:gd name="connsiteX1624" fmla="*/ 821358 w 874570"/>
                            <a:gd name="connsiteY1624" fmla="*/ 360339 h 861465"/>
                            <a:gd name="connsiteX1625" fmla="*/ 817573 w 874570"/>
                            <a:gd name="connsiteY1625" fmla="*/ 367715 h 861465"/>
                            <a:gd name="connsiteX1626" fmla="*/ 815348 w 874570"/>
                            <a:gd name="connsiteY1626" fmla="*/ 369002 h 861465"/>
                            <a:gd name="connsiteX1627" fmla="*/ 813085 w 874570"/>
                            <a:gd name="connsiteY1627" fmla="*/ 366973 h 861465"/>
                            <a:gd name="connsiteX1628" fmla="*/ 806450 w 874570"/>
                            <a:gd name="connsiteY1628" fmla="*/ 369002 h 861465"/>
                            <a:gd name="connsiteX1629" fmla="*/ 800479 w 874570"/>
                            <a:gd name="connsiteY1629" fmla="*/ 370095 h 861465"/>
                            <a:gd name="connsiteX1630" fmla="*/ 799543 w 874570"/>
                            <a:gd name="connsiteY1630" fmla="*/ 365803 h 861465"/>
                            <a:gd name="connsiteX1631" fmla="*/ 798528 w 874570"/>
                            <a:gd name="connsiteY1631" fmla="*/ 361627 h 861465"/>
                            <a:gd name="connsiteX1632" fmla="*/ 798138 w 874570"/>
                            <a:gd name="connsiteY1632" fmla="*/ 358739 h 861465"/>
                            <a:gd name="connsiteX1633" fmla="*/ 796460 w 874570"/>
                            <a:gd name="connsiteY1633" fmla="*/ 352574 h 861465"/>
                            <a:gd name="connsiteX1634" fmla="*/ 802157 w 874570"/>
                            <a:gd name="connsiteY1634" fmla="*/ 348164 h 861465"/>
                            <a:gd name="connsiteX1635" fmla="*/ 808245 w 874570"/>
                            <a:gd name="connsiteY1635" fmla="*/ 351247 h 861465"/>
                            <a:gd name="connsiteX1636" fmla="*/ 814568 w 874570"/>
                            <a:gd name="connsiteY1636" fmla="*/ 346408 h 861465"/>
                            <a:gd name="connsiteX1637" fmla="*/ 807621 w 874570"/>
                            <a:gd name="connsiteY1637" fmla="*/ 338252 h 861465"/>
                            <a:gd name="connsiteX1638" fmla="*/ 801806 w 874570"/>
                            <a:gd name="connsiteY1638" fmla="*/ 335950 h 861465"/>
                            <a:gd name="connsiteX1639" fmla="*/ 804655 w 874570"/>
                            <a:gd name="connsiteY1639" fmla="*/ 334779 h 861465"/>
                            <a:gd name="connsiteX1640" fmla="*/ 806489 w 874570"/>
                            <a:gd name="connsiteY1640" fmla="*/ 332008 h 861465"/>
                            <a:gd name="connsiteX1641" fmla="*/ 801455 w 874570"/>
                            <a:gd name="connsiteY1641" fmla="*/ 326857 h 861465"/>
                            <a:gd name="connsiteX1642" fmla="*/ 801455 w 874570"/>
                            <a:gd name="connsiteY1642" fmla="*/ 320536 h 861465"/>
                            <a:gd name="connsiteX1643" fmla="*/ 806411 w 874570"/>
                            <a:gd name="connsiteY1643" fmla="*/ 319989 h 861465"/>
                            <a:gd name="connsiteX1644" fmla="*/ 806099 w 874570"/>
                            <a:gd name="connsiteY1644" fmla="*/ 317882 h 861465"/>
                            <a:gd name="connsiteX1645" fmla="*/ 806606 w 874570"/>
                            <a:gd name="connsiteY1645" fmla="*/ 312653 h 861465"/>
                            <a:gd name="connsiteX1646" fmla="*/ 802821 w 874570"/>
                            <a:gd name="connsiteY1646" fmla="*/ 302468 h 861465"/>
                            <a:gd name="connsiteX1647" fmla="*/ 795640 w 874570"/>
                            <a:gd name="connsiteY1647" fmla="*/ 297317 h 861465"/>
                            <a:gd name="connsiteX1648" fmla="*/ 792713 w 874570"/>
                            <a:gd name="connsiteY1648" fmla="*/ 295171 h 861465"/>
                            <a:gd name="connsiteX1649" fmla="*/ 788459 w 874570"/>
                            <a:gd name="connsiteY1649" fmla="*/ 291073 h 861465"/>
                            <a:gd name="connsiteX1650" fmla="*/ 784908 w 874570"/>
                            <a:gd name="connsiteY1650" fmla="*/ 286937 h 861465"/>
                            <a:gd name="connsiteX1651" fmla="*/ 779015 w 874570"/>
                            <a:gd name="connsiteY1651" fmla="*/ 283659 h 861465"/>
                            <a:gd name="connsiteX1652" fmla="*/ 774488 w 874570"/>
                            <a:gd name="connsiteY1652" fmla="*/ 281668 h 861465"/>
                            <a:gd name="connsiteX1653" fmla="*/ 167908 w 874570"/>
                            <a:gd name="connsiteY1653" fmla="*/ 282839 h 861465"/>
                            <a:gd name="connsiteX1654" fmla="*/ 169938 w 874570"/>
                            <a:gd name="connsiteY1654" fmla="*/ 286937 h 861465"/>
                            <a:gd name="connsiteX1655" fmla="*/ 167908 w 874570"/>
                            <a:gd name="connsiteY1655" fmla="*/ 291073 h 861465"/>
                            <a:gd name="connsiteX1656" fmla="*/ 165840 w 874570"/>
                            <a:gd name="connsiteY1656" fmla="*/ 286937 h 861465"/>
                            <a:gd name="connsiteX1657" fmla="*/ 167908 w 874570"/>
                            <a:gd name="connsiteY1657" fmla="*/ 282839 h 861465"/>
                            <a:gd name="connsiteX1658" fmla="*/ 277415 w 874570"/>
                            <a:gd name="connsiteY1658" fmla="*/ 284907 h 861465"/>
                            <a:gd name="connsiteX1659" fmla="*/ 280733 w 874570"/>
                            <a:gd name="connsiteY1659" fmla="*/ 287990 h 861465"/>
                            <a:gd name="connsiteX1660" fmla="*/ 279952 w 874570"/>
                            <a:gd name="connsiteY1660" fmla="*/ 291073 h 861465"/>
                            <a:gd name="connsiteX1661" fmla="*/ 276635 w 874570"/>
                            <a:gd name="connsiteY1661" fmla="*/ 287990 h 861465"/>
                            <a:gd name="connsiteX1662" fmla="*/ 277415 w 874570"/>
                            <a:gd name="connsiteY1662" fmla="*/ 284907 h 861465"/>
                            <a:gd name="connsiteX1663" fmla="*/ 151362 w 874570"/>
                            <a:gd name="connsiteY1663" fmla="*/ 295171 h 861465"/>
                            <a:gd name="connsiteX1664" fmla="*/ 153547 w 874570"/>
                            <a:gd name="connsiteY1664" fmla="*/ 297200 h 861465"/>
                            <a:gd name="connsiteX1665" fmla="*/ 152650 w 874570"/>
                            <a:gd name="connsiteY1665" fmla="*/ 299268 h 861465"/>
                            <a:gd name="connsiteX1666" fmla="*/ 150464 w 874570"/>
                            <a:gd name="connsiteY1666" fmla="*/ 297200 h 861465"/>
                            <a:gd name="connsiteX1667" fmla="*/ 151362 w 874570"/>
                            <a:gd name="connsiteY1667" fmla="*/ 295171 h 861465"/>
                            <a:gd name="connsiteX1668" fmla="*/ 495059 w 874570"/>
                            <a:gd name="connsiteY1668" fmla="*/ 295405 h 861465"/>
                            <a:gd name="connsiteX1669" fmla="*/ 502435 w 874570"/>
                            <a:gd name="connsiteY1669" fmla="*/ 301141 h 861465"/>
                            <a:gd name="connsiteX1670" fmla="*/ 506025 w 874570"/>
                            <a:gd name="connsiteY1670" fmla="*/ 308283 h 861465"/>
                            <a:gd name="connsiteX1671" fmla="*/ 504894 w 874570"/>
                            <a:gd name="connsiteY1671" fmla="*/ 310039 h 861465"/>
                            <a:gd name="connsiteX1672" fmla="*/ 503021 w 874570"/>
                            <a:gd name="connsiteY1672" fmla="*/ 314487 h 861465"/>
                            <a:gd name="connsiteX1673" fmla="*/ 499547 w 874570"/>
                            <a:gd name="connsiteY1673" fmla="*/ 315346 h 861465"/>
                            <a:gd name="connsiteX1674" fmla="*/ 493693 w 874570"/>
                            <a:gd name="connsiteY1674" fmla="*/ 314214 h 861465"/>
                            <a:gd name="connsiteX1675" fmla="*/ 489284 w 874570"/>
                            <a:gd name="connsiteY1675" fmla="*/ 310429 h 861465"/>
                            <a:gd name="connsiteX1676" fmla="*/ 488035 w 874570"/>
                            <a:gd name="connsiteY1676" fmla="*/ 307463 h 861465"/>
                            <a:gd name="connsiteX1677" fmla="*/ 486903 w 874570"/>
                            <a:gd name="connsiteY1677" fmla="*/ 305434 h 861465"/>
                            <a:gd name="connsiteX1678" fmla="*/ 492289 w 874570"/>
                            <a:gd name="connsiteY1678" fmla="*/ 303366 h 861465"/>
                            <a:gd name="connsiteX1679" fmla="*/ 495099 w 874570"/>
                            <a:gd name="connsiteY1679" fmla="*/ 299268 h 861465"/>
                            <a:gd name="connsiteX1680" fmla="*/ 495060 w 874570"/>
                            <a:gd name="connsiteY1680" fmla="*/ 295405 h 861465"/>
                            <a:gd name="connsiteX1681" fmla="*/ 181963 w 874570"/>
                            <a:gd name="connsiteY1681" fmla="*/ 296263 h 861465"/>
                            <a:gd name="connsiteX1682" fmla="*/ 196246 w 874570"/>
                            <a:gd name="connsiteY1682" fmla="*/ 296888 h 861465"/>
                            <a:gd name="connsiteX1683" fmla="*/ 203934 w 874570"/>
                            <a:gd name="connsiteY1683" fmla="*/ 300244 h 861465"/>
                            <a:gd name="connsiteX1684" fmla="*/ 198158 w 874570"/>
                            <a:gd name="connsiteY1684" fmla="*/ 302975 h 861465"/>
                            <a:gd name="connsiteX1685" fmla="*/ 188441 w 874570"/>
                            <a:gd name="connsiteY1685" fmla="*/ 301063 h 861465"/>
                            <a:gd name="connsiteX1686" fmla="*/ 185358 w 874570"/>
                            <a:gd name="connsiteY1686" fmla="*/ 300556 h 861465"/>
                            <a:gd name="connsiteX1687" fmla="*/ 182275 w 874570"/>
                            <a:gd name="connsiteY1687" fmla="*/ 299346 h 861465"/>
                            <a:gd name="connsiteX1688" fmla="*/ 180362 w 874570"/>
                            <a:gd name="connsiteY1688" fmla="*/ 298136 h 861465"/>
                            <a:gd name="connsiteX1689" fmla="*/ 177396 w 874570"/>
                            <a:gd name="connsiteY1689" fmla="*/ 297590 h 861465"/>
                            <a:gd name="connsiteX1690" fmla="*/ 181962 w 874570"/>
                            <a:gd name="connsiteY1690" fmla="*/ 296263 h 861465"/>
                            <a:gd name="connsiteX1691" fmla="*/ 778078 w 874570"/>
                            <a:gd name="connsiteY1691" fmla="*/ 296458 h 861465"/>
                            <a:gd name="connsiteX1692" fmla="*/ 784049 w 874570"/>
                            <a:gd name="connsiteY1692" fmla="*/ 301883 h 861465"/>
                            <a:gd name="connsiteX1693" fmla="*/ 775542 w 874570"/>
                            <a:gd name="connsiteY1693" fmla="*/ 317492 h 861465"/>
                            <a:gd name="connsiteX1694" fmla="*/ 769375 w 874570"/>
                            <a:gd name="connsiteY1694" fmla="*/ 317609 h 861465"/>
                            <a:gd name="connsiteX1695" fmla="*/ 760322 w 874570"/>
                            <a:gd name="connsiteY1695" fmla="*/ 314955 h 861465"/>
                            <a:gd name="connsiteX1696" fmla="*/ 770819 w 874570"/>
                            <a:gd name="connsiteY1696" fmla="*/ 301297 h 861465"/>
                            <a:gd name="connsiteX1697" fmla="*/ 773083 w 874570"/>
                            <a:gd name="connsiteY1697" fmla="*/ 299502 h 861465"/>
                            <a:gd name="connsiteX1698" fmla="*/ 777025 w 874570"/>
                            <a:gd name="connsiteY1698" fmla="*/ 296654 h 861465"/>
                            <a:gd name="connsiteX1699" fmla="*/ 778078 w 874570"/>
                            <a:gd name="connsiteY1699" fmla="*/ 296459 h 861465"/>
                            <a:gd name="connsiteX1700" fmla="*/ 159163 w 874570"/>
                            <a:gd name="connsiteY1700" fmla="*/ 299932 h 861465"/>
                            <a:gd name="connsiteX1701" fmla="*/ 158460 w 874570"/>
                            <a:gd name="connsiteY1701" fmla="*/ 304224 h 861465"/>
                            <a:gd name="connsiteX1702" fmla="*/ 155377 w 874570"/>
                            <a:gd name="connsiteY1702" fmla="*/ 307463 h 861465"/>
                            <a:gd name="connsiteX1703" fmla="*/ 156626 w 874570"/>
                            <a:gd name="connsiteY1703" fmla="*/ 302039 h 861465"/>
                            <a:gd name="connsiteX1704" fmla="*/ 159163 w 874570"/>
                            <a:gd name="connsiteY1704" fmla="*/ 299932 h 861465"/>
                            <a:gd name="connsiteX1705" fmla="*/ 631495 w 874570"/>
                            <a:gd name="connsiteY1705" fmla="*/ 303092 h 861465"/>
                            <a:gd name="connsiteX1706" fmla="*/ 626422 w 874570"/>
                            <a:gd name="connsiteY1706" fmla="*/ 311599 h 861465"/>
                            <a:gd name="connsiteX1707" fmla="*/ 614597 w 874570"/>
                            <a:gd name="connsiteY1707" fmla="*/ 316165 h 861465"/>
                            <a:gd name="connsiteX1708" fmla="*/ 608977 w 874570"/>
                            <a:gd name="connsiteY1708" fmla="*/ 319170 h 861465"/>
                            <a:gd name="connsiteX1709" fmla="*/ 604879 w 874570"/>
                            <a:gd name="connsiteY1709" fmla="*/ 320809 h 861465"/>
                            <a:gd name="connsiteX1710" fmla="*/ 602031 w 874570"/>
                            <a:gd name="connsiteY1710" fmla="*/ 322721 h 861465"/>
                            <a:gd name="connsiteX1711" fmla="*/ 599962 w 874570"/>
                            <a:gd name="connsiteY1711" fmla="*/ 325921 h 861465"/>
                            <a:gd name="connsiteX1712" fmla="*/ 596645 w 874570"/>
                            <a:gd name="connsiteY1712" fmla="*/ 324399 h 861465"/>
                            <a:gd name="connsiteX1713" fmla="*/ 591455 w 874570"/>
                            <a:gd name="connsiteY1713" fmla="*/ 322565 h 861465"/>
                            <a:gd name="connsiteX1714" fmla="*/ 587708 w 874570"/>
                            <a:gd name="connsiteY1714" fmla="*/ 326663 h 861465"/>
                            <a:gd name="connsiteX1715" fmla="*/ 589347 w 874570"/>
                            <a:gd name="connsiteY1715" fmla="*/ 340516 h 861465"/>
                            <a:gd name="connsiteX1716" fmla="*/ 589464 w 874570"/>
                            <a:gd name="connsiteY1716" fmla="*/ 349999 h 861465"/>
                            <a:gd name="connsiteX1717" fmla="*/ 597152 w 874570"/>
                            <a:gd name="connsiteY1717" fmla="*/ 348984 h 861465"/>
                            <a:gd name="connsiteX1718" fmla="*/ 604879 w 874570"/>
                            <a:gd name="connsiteY1718" fmla="*/ 351286 h 861465"/>
                            <a:gd name="connsiteX1719" fmla="*/ 606909 w 874570"/>
                            <a:gd name="connsiteY1719" fmla="*/ 354642 h 861465"/>
                            <a:gd name="connsiteX1720" fmla="*/ 608977 w 874570"/>
                            <a:gd name="connsiteY1720" fmla="*/ 357218 h 861465"/>
                            <a:gd name="connsiteX1721" fmla="*/ 613816 w 874570"/>
                            <a:gd name="connsiteY1721" fmla="*/ 359794 h 861465"/>
                            <a:gd name="connsiteX1722" fmla="*/ 614246 w 874570"/>
                            <a:gd name="connsiteY1722" fmla="*/ 352067 h 861465"/>
                            <a:gd name="connsiteX1723" fmla="*/ 615104 w 874570"/>
                            <a:gd name="connsiteY1723" fmla="*/ 348594 h 861465"/>
                            <a:gd name="connsiteX1724" fmla="*/ 620138 w 874570"/>
                            <a:gd name="connsiteY1724" fmla="*/ 348594 h 861465"/>
                            <a:gd name="connsiteX1725" fmla="*/ 625368 w 874570"/>
                            <a:gd name="connsiteY1725" fmla="*/ 346447 h 861465"/>
                            <a:gd name="connsiteX1726" fmla="*/ 627436 w 874570"/>
                            <a:gd name="connsiteY1726" fmla="*/ 342350 h 861465"/>
                            <a:gd name="connsiteX1727" fmla="*/ 629466 w 874570"/>
                            <a:gd name="connsiteY1727" fmla="*/ 339111 h 861465"/>
                            <a:gd name="connsiteX1728" fmla="*/ 634617 w 874570"/>
                            <a:gd name="connsiteY1728" fmla="*/ 329199 h 861465"/>
                            <a:gd name="connsiteX1729" fmla="*/ 639729 w 874570"/>
                            <a:gd name="connsiteY1729" fmla="*/ 318038 h 861465"/>
                            <a:gd name="connsiteX1730" fmla="*/ 642813 w 874570"/>
                            <a:gd name="connsiteY1730" fmla="*/ 313629 h 861465"/>
                            <a:gd name="connsiteX1731" fmla="*/ 642110 w 874570"/>
                            <a:gd name="connsiteY1731" fmla="*/ 307775 h 861465"/>
                            <a:gd name="connsiteX1732" fmla="*/ 631495 w 874570"/>
                            <a:gd name="connsiteY1732" fmla="*/ 303093 h 861465"/>
                            <a:gd name="connsiteX1733" fmla="*/ 187258 w 874570"/>
                            <a:gd name="connsiteY1733" fmla="*/ 310156 h 861465"/>
                            <a:gd name="connsiteX1734" fmla="*/ 189951 w 874570"/>
                            <a:gd name="connsiteY1734" fmla="*/ 310156 h 861465"/>
                            <a:gd name="connsiteX1735" fmla="*/ 200293 w 874570"/>
                            <a:gd name="connsiteY1735" fmla="*/ 319248 h 861465"/>
                            <a:gd name="connsiteX1736" fmla="*/ 195844 w 874570"/>
                            <a:gd name="connsiteY1736" fmla="*/ 321590 h 861465"/>
                            <a:gd name="connsiteX1737" fmla="*/ 187492 w 874570"/>
                            <a:gd name="connsiteY1737" fmla="*/ 317570 h 861465"/>
                            <a:gd name="connsiteX1738" fmla="*/ 185463 w 874570"/>
                            <a:gd name="connsiteY1738" fmla="*/ 314409 h 861465"/>
                            <a:gd name="connsiteX1739" fmla="*/ 187258 w 874570"/>
                            <a:gd name="connsiteY1739" fmla="*/ 310156 h 861465"/>
                            <a:gd name="connsiteX1740" fmla="*/ 162243 w 874570"/>
                            <a:gd name="connsiteY1740" fmla="*/ 312029 h 861465"/>
                            <a:gd name="connsiteX1741" fmla="*/ 164897 w 874570"/>
                            <a:gd name="connsiteY1741" fmla="*/ 316868 h 861465"/>
                            <a:gd name="connsiteX1742" fmla="*/ 171648 w 874570"/>
                            <a:gd name="connsiteY1742" fmla="*/ 317570 h 861465"/>
                            <a:gd name="connsiteX1743" fmla="*/ 175746 w 874570"/>
                            <a:gd name="connsiteY1743" fmla="*/ 315853 h 861465"/>
                            <a:gd name="connsiteX1744" fmla="*/ 176605 w 874570"/>
                            <a:gd name="connsiteY1744" fmla="*/ 317024 h 861465"/>
                            <a:gd name="connsiteX1745" fmla="*/ 174029 w 874570"/>
                            <a:gd name="connsiteY1745" fmla="*/ 321472 h 861465"/>
                            <a:gd name="connsiteX1746" fmla="*/ 168916 w 874570"/>
                            <a:gd name="connsiteY1746" fmla="*/ 327287 h 861465"/>
                            <a:gd name="connsiteX1747" fmla="*/ 163804 w 874570"/>
                            <a:gd name="connsiteY1747" fmla="*/ 326779 h 861465"/>
                            <a:gd name="connsiteX1748" fmla="*/ 161736 w 874570"/>
                            <a:gd name="connsiteY1748" fmla="*/ 323892 h 861465"/>
                            <a:gd name="connsiteX1749" fmla="*/ 159706 w 874570"/>
                            <a:gd name="connsiteY1749" fmla="*/ 317570 h 861465"/>
                            <a:gd name="connsiteX1750" fmla="*/ 162243 w 874570"/>
                            <a:gd name="connsiteY1750" fmla="*/ 312029 h 861465"/>
                            <a:gd name="connsiteX1751" fmla="*/ 747672 w 874570"/>
                            <a:gd name="connsiteY1751" fmla="*/ 319755 h 861465"/>
                            <a:gd name="connsiteX1752" fmla="*/ 748453 w 874570"/>
                            <a:gd name="connsiteY1752" fmla="*/ 322838 h 861465"/>
                            <a:gd name="connsiteX1753" fmla="*/ 746462 w 874570"/>
                            <a:gd name="connsiteY1753" fmla="*/ 325921 h 861465"/>
                            <a:gd name="connsiteX1754" fmla="*/ 745682 w 874570"/>
                            <a:gd name="connsiteY1754" fmla="*/ 322838 h 861465"/>
                            <a:gd name="connsiteX1755" fmla="*/ 747672 w 874570"/>
                            <a:gd name="connsiteY1755" fmla="*/ 319755 h 861465"/>
                            <a:gd name="connsiteX1756" fmla="*/ 83807 w 874570"/>
                            <a:gd name="connsiteY1756" fmla="*/ 323892 h 861465"/>
                            <a:gd name="connsiteX1757" fmla="*/ 85836 w 874570"/>
                            <a:gd name="connsiteY1757" fmla="*/ 327989 h 861465"/>
                            <a:gd name="connsiteX1758" fmla="*/ 83807 w 874570"/>
                            <a:gd name="connsiteY1758" fmla="*/ 332087 h 861465"/>
                            <a:gd name="connsiteX1759" fmla="*/ 81738 w 874570"/>
                            <a:gd name="connsiteY1759" fmla="*/ 327989 h 861465"/>
                            <a:gd name="connsiteX1760" fmla="*/ 83807 w 874570"/>
                            <a:gd name="connsiteY1760" fmla="*/ 323892 h 861465"/>
                            <a:gd name="connsiteX1761" fmla="*/ 178717 w 874570"/>
                            <a:gd name="connsiteY1761" fmla="*/ 324087 h 861465"/>
                            <a:gd name="connsiteX1762" fmla="*/ 179498 w 874570"/>
                            <a:gd name="connsiteY1762" fmla="*/ 330057 h 861465"/>
                            <a:gd name="connsiteX1763" fmla="*/ 175829 w 874570"/>
                            <a:gd name="connsiteY1763" fmla="*/ 339579 h 861465"/>
                            <a:gd name="connsiteX1764" fmla="*/ 169273 w 874570"/>
                            <a:gd name="connsiteY1764" fmla="*/ 340984 h 861465"/>
                            <a:gd name="connsiteX1765" fmla="*/ 170756 w 874570"/>
                            <a:gd name="connsiteY1765" fmla="*/ 336340 h 861465"/>
                            <a:gd name="connsiteX1766" fmla="*/ 174346 w 874570"/>
                            <a:gd name="connsiteY1766" fmla="*/ 329160 h 861465"/>
                            <a:gd name="connsiteX1767" fmla="*/ 177975 w 874570"/>
                            <a:gd name="connsiteY1767" fmla="*/ 324282 h 861465"/>
                            <a:gd name="connsiteX1768" fmla="*/ 178717 w 874570"/>
                            <a:gd name="connsiteY1768" fmla="*/ 324087 h 861465"/>
                            <a:gd name="connsiteX1769" fmla="*/ 191869 w 874570"/>
                            <a:gd name="connsiteY1769" fmla="*/ 328145 h 861465"/>
                            <a:gd name="connsiteX1770" fmla="*/ 192532 w 874570"/>
                            <a:gd name="connsiteY1770" fmla="*/ 329706 h 861465"/>
                            <a:gd name="connsiteX1771" fmla="*/ 195615 w 874570"/>
                            <a:gd name="connsiteY1771" fmla="*/ 332087 h 861465"/>
                            <a:gd name="connsiteX1772" fmla="*/ 198659 w 874570"/>
                            <a:gd name="connsiteY1772" fmla="*/ 334116 h 861465"/>
                            <a:gd name="connsiteX1773" fmla="*/ 191674 w 874570"/>
                            <a:gd name="connsiteY1773" fmla="*/ 332828 h 861465"/>
                            <a:gd name="connsiteX1774" fmla="*/ 191440 w 874570"/>
                            <a:gd name="connsiteY1774" fmla="*/ 328379 h 861465"/>
                            <a:gd name="connsiteX1775" fmla="*/ 191869 w 874570"/>
                            <a:gd name="connsiteY1775" fmla="*/ 328145 h 861465"/>
                            <a:gd name="connsiteX1776" fmla="*/ 41697 w 874570"/>
                            <a:gd name="connsiteY1776" fmla="*/ 330018 h 861465"/>
                            <a:gd name="connsiteX1777" fmla="*/ 44351 w 874570"/>
                            <a:gd name="connsiteY1777" fmla="*/ 335169 h 861465"/>
                            <a:gd name="connsiteX1778" fmla="*/ 35844 w 874570"/>
                            <a:gd name="connsiteY1778" fmla="*/ 337121 h 861465"/>
                            <a:gd name="connsiteX1779" fmla="*/ 36624 w 874570"/>
                            <a:gd name="connsiteY1779" fmla="*/ 335169 h 861465"/>
                            <a:gd name="connsiteX1780" fmla="*/ 38653 w 874570"/>
                            <a:gd name="connsiteY1780" fmla="*/ 333218 h 861465"/>
                            <a:gd name="connsiteX1781" fmla="*/ 41697 w 874570"/>
                            <a:gd name="connsiteY1781" fmla="*/ 330018 h 861465"/>
                            <a:gd name="connsiteX1782" fmla="*/ 720515 w 874570"/>
                            <a:gd name="connsiteY1782" fmla="*/ 336574 h 861465"/>
                            <a:gd name="connsiteX1783" fmla="*/ 720983 w 874570"/>
                            <a:gd name="connsiteY1783" fmla="*/ 336730 h 861465"/>
                            <a:gd name="connsiteX1784" fmla="*/ 721139 w 874570"/>
                            <a:gd name="connsiteY1784" fmla="*/ 340672 h 861465"/>
                            <a:gd name="connsiteX1785" fmla="*/ 719890 w 874570"/>
                            <a:gd name="connsiteY1785" fmla="*/ 339423 h 861465"/>
                            <a:gd name="connsiteX1786" fmla="*/ 720515 w 874570"/>
                            <a:gd name="connsiteY1786" fmla="*/ 336574 h 861465"/>
                            <a:gd name="connsiteX1787" fmla="*/ 541460 w 874570"/>
                            <a:gd name="connsiteY1787" fmla="*/ 337706 h 861465"/>
                            <a:gd name="connsiteX1788" fmla="*/ 523664 w 874570"/>
                            <a:gd name="connsiteY1788" fmla="*/ 341569 h 861465"/>
                            <a:gd name="connsiteX1789" fmla="*/ 516522 w 874570"/>
                            <a:gd name="connsiteY1789" fmla="*/ 355344 h 861465"/>
                            <a:gd name="connsiteX1790" fmla="*/ 513439 w 874570"/>
                            <a:gd name="connsiteY1790" fmla="*/ 357959 h 861465"/>
                            <a:gd name="connsiteX1791" fmla="*/ 510473 w 874570"/>
                            <a:gd name="connsiteY1791" fmla="*/ 361120 h 861465"/>
                            <a:gd name="connsiteX1792" fmla="*/ 505868 w 874570"/>
                            <a:gd name="connsiteY1792" fmla="*/ 364164 h 861465"/>
                            <a:gd name="connsiteX1793" fmla="*/ 498687 w 874570"/>
                            <a:gd name="connsiteY1793" fmla="*/ 362876 h 861465"/>
                            <a:gd name="connsiteX1794" fmla="*/ 501770 w 874570"/>
                            <a:gd name="connsiteY1794" fmla="*/ 355266 h 861465"/>
                            <a:gd name="connsiteX1795" fmla="*/ 502785 w 874570"/>
                            <a:gd name="connsiteY1795" fmla="*/ 352808 h 861465"/>
                            <a:gd name="connsiteX1796" fmla="*/ 498180 w 874570"/>
                            <a:gd name="connsiteY1796" fmla="*/ 349374 h 861465"/>
                            <a:gd name="connsiteX1797" fmla="*/ 494082 w 874570"/>
                            <a:gd name="connsiteY1797" fmla="*/ 347462 h 861465"/>
                            <a:gd name="connsiteX1798" fmla="*/ 489984 w 874570"/>
                            <a:gd name="connsiteY1798" fmla="*/ 346564 h 861465"/>
                            <a:gd name="connsiteX1799" fmla="*/ 482804 w 874570"/>
                            <a:gd name="connsiteY1799" fmla="*/ 348476 h 861465"/>
                            <a:gd name="connsiteX1800" fmla="*/ 479799 w 874570"/>
                            <a:gd name="connsiteY1800" fmla="*/ 352613 h 861465"/>
                            <a:gd name="connsiteX1801" fmla="*/ 484989 w 874570"/>
                            <a:gd name="connsiteY1801" fmla="*/ 369861 h 861465"/>
                            <a:gd name="connsiteX1802" fmla="*/ 482374 w 874570"/>
                            <a:gd name="connsiteY1802" fmla="*/ 376300 h 861465"/>
                            <a:gd name="connsiteX1803" fmla="*/ 480618 w 874570"/>
                            <a:gd name="connsiteY1803" fmla="*/ 380514 h 861465"/>
                            <a:gd name="connsiteX1804" fmla="*/ 485184 w 874570"/>
                            <a:gd name="connsiteY1804" fmla="*/ 389138 h 861465"/>
                            <a:gd name="connsiteX1805" fmla="*/ 484950 w 874570"/>
                            <a:gd name="connsiteY1805" fmla="*/ 393587 h 861465"/>
                            <a:gd name="connsiteX1806" fmla="*/ 483233 w 874570"/>
                            <a:gd name="connsiteY1806" fmla="*/ 416181 h 861465"/>
                            <a:gd name="connsiteX1807" fmla="*/ 482843 w 874570"/>
                            <a:gd name="connsiteY1807" fmla="*/ 419537 h 861465"/>
                            <a:gd name="connsiteX1808" fmla="*/ 480618 w 874570"/>
                            <a:gd name="connsiteY1808" fmla="*/ 425781 h 861465"/>
                            <a:gd name="connsiteX1809" fmla="*/ 479682 w 874570"/>
                            <a:gd name="connsiteY1809" fmla="*/ 427459 h 861465"/>
                            <a:gd name="connsiteX1810" fmla="*/ 476404 w 874570"/>
                            <a:gd name="connsiteY1810" fmla="*/ 429371 h 861465"/>
                            <a:gd name="connsiteX1811" fmla="*/ 472852 w 874570"/>
                            <a:gd name="connsiteY1811" fmla="*/ 431088 h 861465"/>
                            <a:gd name="connsiteX1812" fmla="*/ 460208 w 874570"/>
                            <a:gd name="connsiteY1812" fmla="*/ 429215 h 861465"/>
                            <a:gd name="connsiteX1813" fmla="*/ 447095 w 874570"/>
                            <a:gd name="connsiteY1813" fmla="*/ 428162 h 861465"/>
                            <a:gd name="connsiteX1814" fmla="*/ 440149 w 874570"/>
                            <a:gd name="connsiteY1814" fmla="*/ 434991 h 861465"/>
                            <a:gd name="connsiteX1815" fmla="*/ 432968 w 874570"/>
                            <a:gd name="connsiteY1815" fmla="*/ 441313 h 861465"/>
                            <a:gd name="connsiteX1816" fmla="*/ 431290 w 874570"/>
                            <a:gd name="connsiteY1816" fmla="*/ 442522 h 861465"/>
                            <a:gd name="connsiteX1817" fmla="*/ 429729 w 874570"/>
                            <a:gd name="connsiteY1817" fmla="*/ 448025 h 861465"/>
                            <a:gd name="connsiteX1818" fmla="*/ 425358 w 874570"/>
                            <a:gd name="connsiteY1818" fmla="*/ 449039 h 861465"/>
                            <a:gd name="connsiteX1819" fmla="*/ 420987 w 874570"/>
                            <a:gd name="connsiteY1819" fmla="*/ 450015 h 861465"/>
                            <a:gd name="connsiteX1820" fmla="*/ 416851 w 874570"/>
                            <a:gd name="connsiteY1820" fmla="*/ 453098 h 861465"/>
                            <a:gd name="connsiteX1821" fmla="*/ 412558 w 874570"/>
                            <a:gd name="connsiteY1821" fmla="*/ 449274 h 861465"/>
                            <a:gd name="connsiteX1822" fmla="*/ 408733 w 874570"/>
                            <a:gd name="connsiteY1822" fmla="*/ 445410 h 861465"/>
                            <a:gd name="connsiteX1823" fmla="*/ 404987 w 874570"/>
                            <a:gd name="connsiteY1823" fmla="*/ 447205 h 861465"/>
                            <a:gd name="connsiteX1824" fmla="*/ 395074 w 874570"/>
                            <a:gd name="connsiteY1824" fmla="*/ 447791 h 861465"/>
                            <a:gd name="connsiteX1825" fmla="*/ 402489 w 874570"/>
                            <a:gd name="connsiteY1825" fmla="*/ 441703 h 861465"/>
                            <a:gd name="connsiteX1826" fmla="*/ 409241 w 874570"/>
                            <a:gd name="connsiteY1826" fmla="*/ 437801 h 861465"/>
                            <a:gd name="connsiteX1827" fmla="*/ 401006 w 874570"/>
                            <a:gd name="connsiteY1827" fmla="*/ 434054 h 861465"/>
                            <a:gd name="connsiteX1828" fmla="*/ 383288 w 874570"/>
                            <a:gd name="connsiteY1828" fmla="*/ 445917 h 861465"/>
                            <a:gd name="connsiteX1829" fmla="*/ 385942 w 874570"/>
                            <a:gd name="connsiteY1829" fmla="*/ 450483 h 861465"/>
                            <a:gd name="connsiteX1830" fmla="*/ 386839 w 874570"/>
                            <a:gd name="connsiteY1830" fmla="*/ 452434 h 861465"/>
                            <a:gd name="connsiteX1831" fmla="*/ 390156 w 874570"/>
                            <a:gd name="connsiteY1831" fmla="*/ 454073 h 861465"/>
                            <a:gd name="connsiteX1832" fmla="*/ 397610 w 874570"/>
                            <a:gd name="connsiteY1832" fmla="*/ 456259 h 861465"/>
                            <a:gd name="connsiteX1833" fmla="*/ 402684 w 874570"/>
                            <a:gd name="connsiteY1833" fmla="*/ 457390 h 861465"/>
                            <a:gd name="connsiteX1834" fmla="*/ 410645 w 874570"/>
                            <a:gd name="connsiteY1834" fmla="*/ 466054 h 861465"/>
                            <a:gd name="connsiteX1835" fmla="*/ 418294 w 874570"/>
                            <a:gd name="connsiteY1835" fmla="*/ 462854 h 861465"/>
                            <a:gd name="connsiteX1836" fmla="*/ 420167 w 874570"/>
                            <a:gd name="connsiteY1836" fmla="*/ 465546 h 861465"/>
                            <a:gd name="connsiteX1837" fmla="*/ 420167 w 874570"/>
                            <a:gd name="connsiteY1837" fmla="*/ 469527 h 861465"/>
                            <a:gd name="connsiteX1838" fmla="*/ 422274 w 874570"/>
                            <a:gd name="connsiteY1838" fmla="*/ 472805 h 861465"/>
                            <a:gd name="connsiteX1839" fmla="*/ 419230 w 874570"/>
                            <a:gd name="connsiteY1839" fmla="*/ 474951 h 861465"/>
                            <a:gd name="connsiteX1840" fmla="*/ 417045 w 874570"/>
                            <a:gd name="connsiteY1840" fmla="*/ 480375 h 861465"/>
                            <a:gd name="connsiteX1841" fmla="*/ 418021 w 874570"/>
                            <a:gd name="connsiteY1841" fmla="*/ 488492 h 861465"/>
                            <a:gd name="connsiteX1842" fmla="*/ 421455 w 874570"/>
                            <a:gd name="connsiteY1842" fmla="*/ 490053 h 861465"/>
                            <a:gd name="connsiteX1843" fmla="*/ 423445 w 874570"/>
                            <a:gd name="connsiteY1843" fmla="*/ 493448 h 861465"/>
                            <a:gd name="connsiteX1844" fmla="*/ 424772 w 874570"/>
                            <a:gd name="connsiteY1844" fmla="*/ 498560 h 861465"/>
                            <a:gd name="connsiteX1845" fmla="*/ 429572 w 874570"/>
                            <a:gd name="connsiteY1845" fmla="*/ 498443 h 861465"/>
                            <a:gd name="connsiteX1846" fmla="*/ 432226 w 874570"/>
                            <a:gd name="connsiteY1846" fmla="*/ 497546 h 861465"/>
                            <a:gd name="connsiteX1847" fmla="*/ 437846 w 874570"/>
                            <a:gd name="connsiteY1847" fmla="*/ 505936 h 861465"/>
                            <a:gd name="connsiteX1848" fmla="*/ 444831 w 874570"/>
                            <a:gd name="connsiteY1848" fmla="*/ 511945 h 861465"/>
                            <a:gd name="connsiteX1849" fmla="*/ 447914 w 874570"/>
                            <a:gd name="connsiteY1849" fmla="*/ 507770 h 861465"/>
                            <a:gd name="connsiteX1850" fmla="*/ 448929 w 874570"/>
                            <a:gd name="connsiteY1850" fmla="*/ 511594 h 861465"/>
                            <a:gd name="connsiteX1851" fmla="*/ 448032 w 874570"/>
                            <a:gd name="connsiteY1851" fmla="*/ 514833 h 861465"/>
                            <a:gd name="connsiteX1852" fmla="*/ 447563 w 874570"/>
                            <a:gd name="connsiteY1852" fmla="*/ 516511 h 861465"/>
                            <a:gd name="connsiteX1853" fmla="*/ 439914 w 874570"/>
                            <a:gd name="connsiteY1853" fmla="*/ 526462 h 861465"/>
                            <a:gd name="connsiteX1854" fmla="*/ 438275 w 874570"/>
                            <a:gd name="connsiteY1854" fmla="*/ 539613 h 861465"/>
                            <a:gd name="connsiteX1855" fmla="*/ 436714 w 874570"/>
                            <a:gd name="connsiteY1855" fmla="*/ 542969 h 861465"/>
                            <a:gd name="connsiteX1856" fmla="*/ 431328 w 874570"/>
                            <a:gd name="connsiteY1856" fmla="*/ 554130 h 861465"/>
                            <a:gd name="connsiteX1857" fmla="*/ 435114 w 874570"/>
                            <a:gd name="connsiteY1857" fmla="*/ 569973 h 861465"/>
                            <a:gd name="connsiteX1858" fmla="*/ 438704 w 874570"/>
                            <a:gd name="connsiteY1858" fmla="*/ 578753 h 861465"/>
                            <a:gd name="connsiteX1859" fmla="*/ 443700 w 874570"/>
                            <a:gd name="connsiteY1859" fmla="*/ 584334 h 861465"/>
                            <a:gd name="connsiteX1860" fmla="*/ 451505 w 874570"/>
                            <a:gd name="connsiteY1860" fmla="*/ 596392 h 861465"/>
                            <a:gd name="connsiteX1861" fmla="*/ 454861 w 874570"/>
                            <a:gd name="connsiteY1861" fmla="*/ 596821 h 861465"/>
                            <a:gd name="connsiteX1862" fmla="*/ 459193 w 874570"/>
                            <a:gd name="connsiteY1862" fmla="*/ 592373 h 861465"/>
                            <a:gd name="connsiteX1863" fmla="*/ 462276 w 874570"/>
                            <a:gd name="connsiteY1863" fmla="*/ 593309 h 861465"/>
                            <a:gd name="connsiteX1864" fmla="*/ 463993 w 874570"/>
                            <a:gd name="connsiteY1864" fmla="*/ 599943 h 861465"/>
                            <a:gd name="connsiteX1865" fmla="*/ 468091 w 874570"/>
                            <a:gd name="connsiteY1865" fmla="*/ 602089 h 861465"/>
                            <a:gd name="connsiteX1866" fmla="*/ 473554 w 874570"/>
                            <a:gd name="connsiteY1866" fmla="*/ 602363 h 861465"/>
                            <a:gd name="connsiteX1867" fmla="*/ 477886 w 874570"/>
                            <a:gd name="connsiteY1867" fmla="*/ 604353 h 861465"/>
                            <a:gd name="connsiteX1868" fmla="*/ 480930 w 874570"/>
                            <a:gd name="connsiteY1868" fmla="*/ 603416 h 861465"/>
                            <a:gd name="connsiteX1869" fmla="*/ 485808 w 874570"/>
                            <a:gd name="connsiteY1869" fmla="*/ 599514 h 861465"/>
                            <a:gd name="connsiteX1870" fmla="*/ 490609 w 874570"/>
                            <a:gd name="connsiteY1870" fmla="*/ 593231 h 861465"/>
                            <a:gd name="connsiteX1871" fmla="*/ 487291 w 874570"/>
                            <a:gd name="connsiteY1871" fmla="*/ 588197 h 861465"/>
                            <a:gd name="connsiteX1872" fmla="*/ 492170 w 874570"/>
                            <a:gd name="connsiteY1872" fmla="*/ 584451 h 861465"/>
                            <a:gd name="connsiteX1873" fmla="*/ 496150 w 874570"/>
                            <a:gd name="connsiteY1873" fmla="*/ 584724 h 861465"/>
                            <a:gd name="connsiteX1874" fmla="*/ 500248 w 874570"/>
                            <a:gd name="connsiteY1874" fmla="*/ 581758 h 861465"/>
                            <a:gd name="connsiteX1875" fmla="*/ 504346 w 874570"/>
                            <a:gd name="connsiteY1875" fmla="*/ 577466 h 861465"/>
                            <a:gd name="connsiteX1876" fmla="*/ 501028 w 874570"/>
                            <a:gd name="connsiteY1876" fmla="*/ 575553 h 861465"/>
                            <a:gd name="connsiteX1877" fmla="*/ 499194 w 874570"/>
                            <a:gd name="connsiteY1877" fmla="*/ 571885 h 861465"/>
                            <a:gd name="connsiteX1878" fmla="*/ 503760 w 874570"/>
                            <a:gd name="connsiteY1878" fmla="*/ 567515 h 861465"/>
                            <a:gd name="connsiteX1879" fmla="*/ 506570 w 874570"/>
                            <a:gd name="connsiteY1879" fmla="*/ 574226 h 861465"/>
                            <a:gd name="connsiteX1880" fmla="*/ 510668 w 874570"/>
                            <a:gd name="connsiteY1880" fmla="*/ 572666 h 861465"/>
                            <a:gd name="connsiteX1881" fmla="*/ 511995 w 874570"/>
                            <a:gd name="connsiteY1881" fmla="*/ 572080 h 861465"/>
                            <a:gd name="connsiteX1882" fmla="*/ 515741 w 874570"/>
                            <a:gd name="connsiteY1882" fmla="*/ 576685 h 861465"/>
                            <a:gd name="connsiteX1883" fmla="*/ 513868 w 874570"/>
                            <a:gd name="connsiteY1883" fmla="*/ 590109 h 861465"/>
                            <a:gd name="connsiteX1884" fmla="*/ 518356 w 874570"/>
                            <a:gd name="connsiteY1884" fmla="*/ 599241 h 861465"/>
                            <a:gd name="connsiteX1885" fmla="*/ 529049 w 874570"/>
                            <a:gd name="connsiteY1885" fmla="*/ 600841 h 861465"/>
                            <a:gd name="connsiteX1886" fmla="*/ 532405 w 874570"/>
                            <a:gd name="connsiteY1886" fmla="*/ 600060 h 861465"/>
                            <a:gd name="connsiteX1887" fmla="*/ 533654 w 874570"/>
                            <a:gd name="connsiteY1887" fmla="*/ 597250 h 861465"/>
                            <a:gd name="connsiteX1888" fmla="*/ 536776 w 874570"/>
                            <a:gd name="connsiteY1888" fmla="*/ 591280 h 861465"/>
                            <a:gd name="connsiteX1889" fmla="*/ 541616 w 874570"/>
                            <a:gd name="connsiteY1889" fmla="*/ 583709 h 861465"/>
                            <a:gd name="connsiteX1890" fmla="*/ 544504 w 874570"/>
                            <a:gd name="connsiteY1890" fmla="*/ 577075 h 861465"/>
                            <a:gd name="connsiteX1891" fmla="*/ 546221 w 874570"/>
                            <a:gd name="connsiteY1891" fmla="*/ 572783 h 861465"/>
                            <a:gd name="connsiteX1892" fmla="*/ 552309 w 874570"/>
                            <a:gd name="connsiteY1892" fmla="*/ 569739 h 861465"/>
                            <a:gd name="connsiteX1893" fmla="*/ 557421 w 874570"/>
                            <a:gd name="connsiteY1893" fmla="*/ 569583 h 861465"/>
                            <a:gd name="connsiteX1894" fmla="*/ 558280 w 874570"/>
                            <a:gd name="connsiteY1894" fmla="*/ 574890 h 861465"/>
                            <a:gd name="connsiteX1895" fmla="*/ 563470 w 874570"/>
                            <a:gd name="connsiteY1895" fmla="*/ 576178 h 861465"/>
                            <a:gd name="connsiteX1896" fmla="*/ 569987 w 874570"/>
                            <a:gd name="connsiteY1896" fmla="*/ 574032 h 861465"/>
                            <a:gd name="connsiteX1897" fmla="*/ 567958 w 874570"/>
                            <a:gd name="connsiteY1897" fmla="*/ 573095 h 861465"/>
                            <a:gd name="connsiteX1898" fmla="*/ 567138 w 874570"/>
                            <a:gd name="connsiteY1898" fmla="*/ 571183 h 861465"/>
                            <a:gd name="connsiteX1899" fmla="*/ 570221 w 874570"/>
                            <a:gd name="connsiteY1899" fmla="*/ 567983 h 861465"/>
                            <a:gd name="connsiteX1900" fmla="*/ 572017 w 874570"/>
                            <a:gd name="connsiteY1900" fmla="*/ 565993 h 861465"/>
                            <a:gd name="connsiteX1901" fmla="*/ 565890 w 874570"/>
                            <a:gd name="connsiteY1901" fmla="*/ 565212 h 861465"/>
                            <a:gd name="connsiteX1902" fmla="*/ 559724 w 874570"/>
                            <a:gd name="connsiteY1902" fmla="*/ 562871 h 861465"/>
                            <a:gd name="connsiteX1903" fmla="*/ 565265 w 874570"/>
                            <a:gd name="connsiteY1903" fmla="*/ 560373 h 861465"/>
                            <a:gd name="connsiteX1904" fmla="*/ 576036 w 874570"/>
                            <a:gd name="connsiteY1904" fmla="*/ 559398 h 861465"/>
                            <a:gd name="connsiteX1905" fmla="*/ 588407 w 874570"/>
                            <a:gd name="connsiteY1905" fmla="*/ 556432 h 861465"/>
                            <a:gd name="connsiteX1906" fmla="*/ 597305 w 874570"/>
                            <a:gd name="connsiteY1906" fmla="*/ 553817 h 861465"/>
                            <a:gd name="connsiteX1907" fmla="*/ 603979 w 874570"/>
                            <a:gd name="connsiteY1907" fmla="*/ 554403 h 861465"/>
                            <a:gd name="connsiteX1908" fmla="*/ 608545 w 874570"/>
                            <a:gd name="connsiteY1908" fmla="*/ 563261 h 861465"/>
                            <a:gd name="connsiteX1909" fmla="*/ 605384 w 874570"/>
                            <a:gd name="connsiteY1909" fmla="*/ 567554 h 861465"/>
                            <a:gd name="connsiteX1910" fmla="*/ 599101 w 874570"/>
                            <a:gd name="connsiteY1910" fmla="*/ 568763 h 861465"/>
                            <a:gd name="connsiteX1911" fmla="*/ 598437 w 874570"/>
                            <a:gd name="connsiteY1911" fmla="*/ 573993 h 861465"/>
                            <a:gd name="connsiteX1912" fmla="*/ 599881 w 874570"/>
                            <a:gd name="connsiteY1912" fmla="*/ 578012 h 861465"/>
                            <a:gd name="connsiteX1913" fmla="*/ 594613 w 874570"/>
                            <a:gd name="connsiteY1913" fmla="*/ 577231 h 861465"/>
                            <a:gd name="connsiteX1914" fmla="*/ 590437 w 874570"/>
                            <a:gd name="connsiteY1914" fmla="*/ 574149 h 861465"/>
                            <a:gd name="connsiteX1915" fmla="*/ 588486 w 874570"/>
                            <a:gd name="connsiteY1915" fmla="*/ 578285 h 861465"/>
                            <a:gd name="connsiteX1916" fmla="*/ 589149 w 874570"/>
                            <a:gd name="connsiteY1916" fmla="*/ 584958 h 861465"/>
                            <a:gd name="connsiteX1917" fmla="*/ 587510 w 874570"/>
                            <a:gd name="connsiteY1917" fmla="*/ 593621 h 861465"/>
                            <a:gd name="connsiteX1918" fmla="*/ 582788 w 874570"/>
                            <a:gd name="connsiteY1918" fmla="*/ 600450 h 861465"/>
                            <a:gd name="connsiteX1919" fmla="*/ 578183 w 874570"/>
                            <a:gd name="connsiteY1919" fmla="*/ 603533 h 861465"/>
                            <a:gd name="connsiteX1920" fmla="*/ 566631 w 874570"/>
                            <a:gd name="connsiteY1920" fmla="*/ 609660 h 861465"/>
                            <a:gd name="connsiteX1921" fmla="*/ 564485 w 874570"/>
                            <a:gd name="connsiteY1921" fmla="*/ 611845 h 861465"/>
                            <a:gd name="connsiteX1922" fmla="*/ 563470 w 874570"/>
                            <a:gd name="connsiteY1922" fmla="*/ 613913 h 861465"/>
                            <a:gd name="connsiteX1923" fmla="*/ 562299 w 874570"/>
                            <a:gd name="connsiteY1923" fmla="*/ 615591 h 861465"/>
                            <a:gd name="connsiteX1924" fmla="*/ 561207 w 874570"/>
                            <a:gd name="connsiteY1924" fmla="*/ 621055 h 861465"/>
                            <a:gd name="connsiteX1925" fmla="*/ 569285 w 874570"/>
                            <a:gd name="connsiteY1925" fmla="*/ 624138 h 861465"/>
                            <a:gd name="connsiteX1926" fmla="*/ 575451 w 874570"/>
                            <a:gd name="connsiteY1926" fmla="*/ 622342 h 861465"/>
                            <a:gd name="connsiteX1927" fmla="*/ 578534 w 874570"/>
                            <a:gd name="connsiteY1927" fmla="*/ 620860 h 861465"/>
                            <a:gd name="connsiteX1928" fmla="*/ 583295 w 874570"/>
                            <a:gd name="connsiteY1928" fmla="*/ 619338 h 861465"/>
                            <a:gd name="connsiteX1929" fmla="*/ 587432 w 874570"/>
                            <a:gd name="connsiteY1929" fmla="*/ 621328 h 861465"/>
                            <a:gd name="connsiteX1930" fmla="*/ 589500 w 874570"/>
                            <a:gd name="connsiteY1930" fmla="*/ 625425 h 861465"/>
                            <a:gd name="connsiteX1931" fmla="*/ 596212 w 874570"/>
                            <a:gd name="connsiteY1931" fmla="*/ 628781 h 861465"/>
                            <a:gd name="connsiteX1932" fmla="*/ 600310 w 874570"/>
                            <a:gd name="connsiteY1932" fmla="*/ 629796 h 861465"/>
                            <a:gd name="connsiteX1933" fmla="*/ 606125 w 874570"/>
                            <a:gd name="connsiteY1933" fmla="*/ 627455 h 861465"/>
                            <a:gd name="connsiteX1934" fmla="*/ 608545 w 874570"/>
                            <a:gd name="connsiteY1934" fmla="*/ 624645 h 861465"/>
                            <a:gd name="connsiteX1935" fmla="*/ 603042 w 874570"/>
                            <a:gd name="connsiteY1935" fmla="*/ 622928 h 861465"/>
                            <a:gd name="connsiteX1936" fmla="*/ 601247 w 874570"/>
                            <a:gd name="connsiteY1936" fmla="*/ 621133 h 861465"/>
                            <a:gd name="connsiteX1937" fmla="*/ 604720 w 874570"/>
                            <a:gd name="connsiteY1937" fmla="*/ 618791 h 861465"/>
                            <a:gd name="connsiteX1938" fmla="*/ 615842 w 874570"/>
                            <a:gd name="connsiteY1938" fmla="*/ 610440 h 861465"/>
                            <a:gd name="connsiteX1939" fmla="*/ 622047 w 874570"/>
                            <a:gd name="connsiteY1939" fmla="*/ 600177 h 861465"/>
                            <a:gd name="connsiteX1940" fmla="*/ 625872 w 874570"/>
                            <a:gd name="connsiteY1940" fmla="*/ 589017 h 861465"/>
                            <a:gd name="connsiteX1941" fmla="*/ 626418 w 874570"/>
                            <a:gd name="connsiteY1941" fmla="*/ 583436 h 861465"/>
                            <a:gd name="connsiteX1942" fmla="*/ 633833 w 874570"/>
                            <a:gd name="connsiteY1942" fmla="*/ 579573 h 861465"/>
                            <a:gd name="connsiteX1943" fmla="*/ 636526 w 874570"/>
                            <a:gd name="connsiteY1943" fmla="*/ 580080 h 861465"/>
                            <a:gd name="connsiteX1944" fmla="*/ 635355 w 874570"/>
                            <a:gd name="connsiteY1944" fmla="*/ 582343 h 861465"/>
                            <a:gd name="connsiteX1945" fmla="*/ 635004 w 874570"/>
                            <a:gd name="connsiteY1945" fmla="*/ 584568 h 861465"/>
                            <a:gd name="connsiteX1946" fmla="*/ 642107 w 874570"/>
                            <a:gd name="connsiteY1946" fmla="*/ 583631 h 861465"/>
                            <a:gd name="connsiteX1947" fmla="*/ 649522 w 874570"/>
                            <a:gd name="connsiteY1947" fmla="*/ 582031 h 861465"/>
                            <a:gd name="connsiteX1948" fmla="*/ 648507 w 874570"/>
                            <a:gd name="connsiteY1948" fmla="*/ 598382 h 861465"/>
                            <a:gd name="connsiteX1949" fmla="*/ 645892 w 874570"/>
                            <a:gd name="connsiteY1949" fmla="*/ 604040 h 861465"/>
                            <a:gd name="connsiteX1950" fmla="*/ 638556 w 874570"/>
                            <a:gd name="connsiteY1950" fmla="*/ 607201 h 861465"/>
                            <a:gd name="connsiteX1951" fmla="*/ 636526 w 874570"/>
                            <a:gd name="connsiteY1951" fmla="*/ 619181 h 861465"/>
                            <a:gd name="connsiteX1952" fmla="*/ 634887 w 874570"/>
                            <a:gd name="connsiteY1952" fmla="*/ 629601 h 861465"/>
                            <a:gd name="connsiteX1953" fmla="*/ 628643 w 874570"/>
                            <a:gd name="connsiteY1953" fmla="*/ 634791 h 861465"/>
                            <a:gd name="connsiteX1954" fmla="*/ 627472 w 874570"/>
                            <a:gd name="connsiteY1954" fmla="*/ 639786 h 861465"/>
                            <a:gd name="connsiteX1955" fmla="*/ 625365 w 874570"/>
                            <a:gd name="connsiteY1955" fmla="*/ 636820 h 861465"/>
                            <a:gd name="connsiteX1956" fmla="*/ 614984 w 874570"/>
                            <a:gd name="connsiteY1956" fmla="*/ 637132 h 861465"/>
                            <a:gd name="connsiteX1957" fmla="*/ 605813 w 874570"/>
                            <a:gd name="connsiteY1957" fmla="*/ 642869 h 861465"/>
                            <a:gd name="connsiteX1958" fmla="*/ 593832 w 874570"/>
                            <a:gd name="connsiteY1958" fmla="*/ 654537 h 861465"/>
                            <a:gd name="connsiteX1959" fmla="*/ 592193 w 874570"/>
                            <a:gd name="connsiteY1959" fmla="*/ 655707 h 861465"/>
                            <a:gd name="connsiteX1960" fmla="*/ 589149 w 874570"/>
                            <a:gd name="connsiteY1960" fmla="*/ 660156 h 861465"/>
                            <a:gd name="connsiteX1961" fmla="*/ 595705 w 874570"/>
                            <a:gd name="connsiteY1961" fmla="*/ 665619 h 861465"/>
                            <a:gd name="connsiteX1962" fmla="*/ 601169 w 874570"/>
                            <a:gd name="connsiteY1962" fmla="*/ 662576 h 861465"/>
                            <a:gd name="connsiteX1963" fmla="*/ 605110 w 874570"/>
                            <a:gd name="connsiteY1963" fmla="*/ 660936 h 861465"/>
                            <a:gd name="connsiteX1964" fmla="*/ 612096 w 874570"/>
                            <a:gd name="connsiteY1964" fmla="*/ 657815 h 861465"/>
                            <a:gd name="connsiteX1965" fmla="*/ 622321 w 874570"/>
                            <a:gd name="connsiteY1965" fmla="*/ 650400 h 861465"/>
                            <a:gd name="connsiteX1966" fmla="*/ 623882 w 874570"/>
                            <a:gd name="connsiteY1966" fmla="*/ 656019 h 861465"/>
                            <a:gd name="connsiteX1967" fmla="*/ 626691 w 874570"/>
                            <a:gd name="connsiteY1967" fmla="*/ 659454 h 861465"/>
                            <a:gd name="connsiteX1968" fmla="*/ 629931 w 874570"/>
                            <a:gd name="connsiteY1968" fmla="*/ 660624 h 861465"/>
                            <a:gd name="connsiteX1969" fmla="*/ 637385 w 874570"/>
                            <a:gd name="connsiteY1969" fmla="*/ 663551 h 861465"/>
                            <a:gd name="connsiteX1970" fmla="*/ 645853 w 874570"/>
                            <a:gd name="connsiteY1970" fmla="*/ 665424 h 861465"/>
                            <a:gd name="connsiteX1971" fmla="*/ 653112 w 874570"/>
                            <a:gd name="connsiteY1971" fmla="*/ 662419 h 861465"/>
                            <a:gd name="connsiteX1972" fmla="*/ 657756 w 874570"/>
                            <a:gd name="connsiteY1972" fmla="*/ 660975 h 861465"/>
                            <a:gd name="connsiteX1973" fmla="*/ 666927 w 874570"/>
                            <a:gd name="connsiteY1973" fmla="*/ 659415 h 861465"/>
                            <a:gd name="connsiteX1974" fmla="*/ 670517 w 874570"/>
                            <a:gd name="connsiteY1974" fmla="*/ 661093 h 861465"/>
                            <a:gd name="connsiteX1975" fmla="*/ 668449 w 874570"/>
                            <a:gd name="connsiteY1975" fmla="*/ 664410 h 861465"/>
                            <a:gd name="connsiteX1976" fmla="*/ 666420 w 874570"/>
                            <a:gd name="connsiteY1976" fmla="*/ 667492 h 861465"/>
                            <a:gd name="connsiteX1977" fmla="*/ 655649 w 874570"/>
                            <a:gd name="connsiteY1977" fmla="*/ 670809 h 861465"/>
                            <a:gd name="connsiteX1978" fmla="*/ 654087 w 874570"/>
                            <a:gd name="connsiteY1978" fmla="*/ 672605 h 861465"/>
                            <a:gd name="connsiteX1979" fmla="*/ 651122 w 874570"/>
                            <a:gd name="connsiteY1979" fmla="*/ 674673 h 861465"/>
                            <a:gd name="connsiteX1980" fmla="*/ 634692 w 874570"/>
                            <a:gd name="connsiteY1980" fmla="*/ 685053 h 861465"/>
                            <a:gd name="connsiteX1981" fmla="*/ 641873 w 874570"/>
                            <a:gd name="connsiteY1981" fmla="*/ 685599 h 861465"/>
                            <a:gd name="connsiteX1982" fmla="*/ 643317 w 874570"/>
                            <a:gd name="connsiteY1982" fmla="*/ 690750 h 861465"/>
                            <a:gd name="connsiteX1983" fmla="*/ 622282 w 874570"/>
                            <a:gd name="connsiteY1983" fmla="*/ 690009 h 861465"/>
                            <a:gd name="connsiteX1984" fmla="*/ 623999 w 874570"/>
                            <a:gd name="connsiteY1984" fmla="*/ 688565 h 861465"/>
                            <a:gd name="connsiteX1985" fmla="*/ 624350 w 874570"/>
                            <a:gd name="connsiteY1985" fmla="*/ 684975 h 861465"/>
                            <a:gd name="connsiteX1986" fmla="*/ 626262 w 874570"/>
                            <a:gd name="connsiteY1986" fmla="*/ 680799 h 861465"/>
                            <a:gd name="connsiteX1987" fmla="*/ 625287 w 874570"/>
                            <a:gd name="connsiteY1987" fmla="*/ 675648 h 861465"/>
                            <a:gd name="connsiteX1988" fmla="*/ 615959 w 874570"/>
                            <a:gd name="connsiteY1988" fmla="*/ 682087 h 861465"/>
                            <a:gd name="connsiteX1989" fmla="*/ 614906 w 874570"/>
                            <a:gd name="connsiteY1989" fmla="*/ 686067 h 861465"/>
                            <a:gd name="connsiteX1990" fmla="*/ 613969 w 874570"/>
                            <a:gd name="connsiteY1990" fmla="*/ 690477 h 861465"/>
                            <a:gd name="connsiteX1991" fmla="*/ 602105 w 874570"/>
                            <a:gd name="connsiteY1991" fmla="*/ 703355 h 861465"/>
                            <a:gd name="connsiteX1992" fmla="*/ 596954 w 874570"/>
                            <a:gd name="connsiteY1992" fmla="*/ 700818 h 861465"/>
                            <a:gd name="connsiteX1993" fmla="*/ 592310 w 874570"/>
                            <a:gd name="connsiteY1993" fmla="*/ 701833 h 861465"/>
                            <a:gd name="connsiteX1994" fmla="*/ 587432 w 874570"/>
                            <a:gd name="connsiteY1994" fmla="*/ 705423 h 861465"/>
                            <a:gd name="connsiteX1995" fmla="*/ 582671 w 874570"/>
                            <a:gd name="connsiteY1995" fmla="*/ 708779 h 861465"/>
                            <a:gd name="connsiteX1996" fmla="*/ 579392 w 874570"/>
                            <a:gd name="connsiteY1996" fmla="*/ 709794 h 861465"/>
                            <a:gd name="connsiteX1997" fmla="*/ 574865 w 874570"/>
                            <a:gd name="connsiteY1997" fmla="*/ 710652 h 861465"/>
                            <a:gd name="connsiteX1998" fmla="*/ 574046 w 874570"/>
                            <a:gd name="connsiteY1998" fmla="*/ 712603 h 861465"/>
                            <a:gd name="connsiteX1999" fmla="*/ 574163 w 874570"/>
                            <a:gd name="connsiteY1999" fmla="*/ 718925 h 861465"/>
                            <a:gd name="connsiteX2000" fmla="*/ 577363 w 874570"/>
                            <a:gd name="connsiteY2000" fmla="*/ 723335 h 861465"/>
                            <a:gd name="connsiteX2001" fmla="*/ 583724 w 874570"/>
                            <a:gd name="connsiteY2001" fmla="*/ 724935 h 861465"/>
                            <a:gd name="connsiteX2002" fmla="*/ 591998 w 874570"/>
                            <a:gd name="connsiteY2002" fmla="*/ 726496 h 861465"/>
                            <a:gd name="connsiteX2003" fmla="*/ 596486 w 874570"/>
                            <a:gd name="connsiteY2003" fmla="*/ 727705 h 861465"/>
                            <a:gd name="connsiteX2004" fmla="*/ 604525 w 874570"/>
                            <a:gd name="connsiteY2004" fmla="*/ 727783 h 861465"/>
                            <a:gd name="connsiteX2005" fmla="*/ 613891 w 874570"/>
                            <a:gd name="connsiteY2005" fmla="*/ 727822 h 861465"/>
                            <a:gd name="connsiteX2006" fmla="*/ 619940 w 874570"/>
                            <a:gd name="connsiteY2006" fmla="*/ 728837 h 861465"/>
                            <a:gd name="connsiteX2007" fmla="*/ 628526 w 874570"/>
                            <a:gd name="connsiteY2007" fmla="*/ 738007 h 861465"/>
                            <a:gd name="connsiteX2008" fmla="*/ 632272 w 874570"/>
                            <a:gd name="connsiteY2008" fmla="*/ 741637 h 861465"/>
                            <a:gd name="connsiteX2009" fmla="*/ 636331 w 874570"/>
                            <a:gd name="connsiteY2009" fmla="*/ 739763 h 861465"/>
                            <a:gd name="connsiteX2010" fmla="*/ 643278 w 874570"/>
                            <a:gd name="connsiteY2010" fmla="*/ 738242 h 861465"/>
                            <a:gd name="connsiteX2011" fmla="*/ 651473 w 874570"/>
                            <a:gd name="connsiteY2011" fmla="*/ 742183 h 861465"/>
                            <a:gd name="connsiteX2012" fmla="*/ 644253 w 874570"/>
                            <a:gd name="connsiteY2012" fmla="*/ 746710 h 861465"/>
                            <a:gd name="connsiteX2013" fmla="*/ 631531 w 874570"/>
                            <a:gd name="connsiteY2013" fmla="*/ 750768 h 861465"/>
                            <a:gd name="connsiteX2014" fmla="*/ 634614 w 874570"/>
                            <a:gd name="connsiteY2014" fmla="*/ 755841 h 861465"/>
                            <a:gd name="connsiteX2015" fmla="*/ 639219 w 874570"/>
                            <a:gd name="connsiteY2015" fmla="*/ 756388 h 861465"/>
                            <a:gd name="connsiteX2016" fmla="*/ 638477 w 874570"/>
                            <a:gd name="connsiteY2016" fmla="*/ 760797 h 861465"/>
                            <a:gd name="connsiteX2017" fmla="*/ 636370 w 874570"/>
                            <a:gd name="connsiteY2017" fmla="*/ 763841 h 861465"/>
                            <a:gd name="connsiteX2018" fmla="*/ 634653 w 874570"/>
                            <a:gd name="connsiteY2018" fmla="*/ 768446 h 861465"/>
                            <a:gd name="connsiteX2019" fmla="*/ 631531 w 874570"/>
                            <a:gd name="connsiteY2019" fmla="*/ 775275 h 861465"/>
                            <a:gd name="connsiteX2020" fmla="*/ 629814 w 874570"/>
                            <a:gd name="connsiteY2020" fmla="*/ 776407 h 861465"/>
                            <a:gd name="connsiteX2021" fmla="*/ 628097 w 874570"/>
                            <a:gd name="connsiteY2021" fmla="*/ 782338 h 861465"/>
                            <a:gd name="connsiteX2022" fmla="*/ 632077 w 874570"/>
                            <a:gd name="connsiteY2022" fmla="*/ 787177 h 861465"/>
                            <a:gd name="connsiteX2023" fmla="*/ 634770 w 874570"/>
                            <a:gd name="connsiteY2023" fmla="*/ 788972 h 861465"/>
                            <a:gd name="connsiteX2024" fmla="*/ 640234 w 874570"/>
                            <a:gd name="connsiteY2024" fmla="*/ 796074 h 861465"/>
                            <a:gd name="connsiteX2025" fmla="*/ 648234 w 874570"/>
                            <a:gd name="connsiteY2025" fmla="*/ 797206 h 861465"/>
                            <a:gd name="connsiteX2026" fmla="*/ 651590 w 874570"/>
                            <a:gd name="connsiteY2026" fmla="*/ 796426 h 861465"/>
                            <a:gd name="connsiteX2027" fmla="*/ 656156 w 874570"/>
                            <a:gd name="connsiteY2027" fmla="*/ 794631 h 861465"/>
                            <a:gd name="connsiteX2028" fmla="*/ 656390 w 874570"/>
                            <a:gd name="connsiteY2028" fmla="*/ 791587 h 861465"/>
                            <a:gd name="connsiteX2029" fmla="*/ 654088 w 874570"/>
                            <a:gd name="connsiteY2029" fmla="*/ 788621 h 861465"/>
                            <a:gd name="connsiteX2030" fmla="*/ 659239 w 874570"/>
                            <a:gd name="connsiteY2030" fmla="*/ 786631 h 861465"/>
                            <a:gd name="connsiteX2031" fmla="*/ 664352 w 874570"/>
                            <a:gd name="connsiteY2031" fmla="*/ 785460 h 861465"/>
                            <a:gd name="connsiteX2032" fmla="*/ 669074 w 874570"/>
                            <a:gd name="connsiteY2032" fmla="*/ 783392 h 861465"/>
                            <a:gd name="connsiteX2033" fmla="*/ 678518 w 874570"/>
                            <a:gd name="connsiteY2033" fmla="*/ 777851 h 861465"/>
                            <a:gd name="connsiteX2034" fmla="*/ 678713 w 874570"/>
                            <a:gd name="connsiteY2034" fmla="*/ 778553 h 861465"/>
                            <a:gd name="connsiteX2035" fmla="*/ 695767 w 874570"/>
                            <a:gd name="connsiteY2035" fmla="*/ 783470 h 861465"/>
                            <a:gd name="connsiteX2036" fmla="*/ 703338 w 874570"/>
                            <a:gd name="connsiteY2036" fmla="*/ 785538 h 861465"/>
                            <a:gd name="connsiteX2037" fmla="*/ 704977 w 874570"/>
                            <a:gd name="connsiteY2037" fmla="*/ 788777 h 861465"/>
                            <a:gd name="connsiteX2038" fmla="*/ 709582 w 874570"/>
                            <a:gd name="connsiteY2038" fmla="*/ 789636 h 861465"/>
                            <a:gd name="connsiteX2039" fmla="*/ 714851 w 874570"/>
                            <a:gd name="connsiteY2039" fmla="*/ 788465 h 861465"/>
                            <a:gd name="connsiteX2040" fmla="*/ 720236 w 874570"/>
                            <a:gd name="connsiteY2040" fmla="*/ 785421 h 861465"/>
                            <a:gd name="connsiteX2041" fmla="*/ 726441 w 874570"/>
                            <a:gd name="connsiteY2041" fmla="*/ 778475 h 861465"/>
                            <a:gd name="connsiteX2042" fmla="*/ 728510 w 874570"/>
                            <a:gd name="connsiteY2042" fmla="*/ 778358 h 861465"/>
                            <a:gd name="connsiteX2043" fmla="*/ 732061 w 874570"/>
                            <a:gd name="connsiteY2043" fmla="*/ 777772 h 861465"/>
                            <a:gd name="connsiteX2044" fmla="*/ 737173 w 874570"/>
                            <a:gd name="connsiteY2044" fmla="*/ 773480 h 861465"/>
                            <a:gd name="connsiteX2045" fmla="*/ 742325 w 874570"/>
                            <a:gd name="connsiteY2045" fmla="*/ 768953 h 861465"/>
                            <a:gd name="connsiteX2046" fmla="*/ 740257 w 874570"/>
                            <a:gd name="connsiteY2046" fmla="*/ 767978 h 861465"/>
                            <a:gd name="connsiteX2047" fmla="*/ 740608 w 874570"/>
                            <a:gd name="connsiteY2047" fmla="*/ 763334 h 861465"/>
                            <a:gd name="connsiteX2048" fmla="*/ 745681 w 874570"/>
                            <a:gd name="connsiteY2048" fmla="*/ 763100 h 861465"/>
                            <a:gd name="connsiteX2049" fmla="*/ 753681 w 874570"/>
                            <a:gd name="connsiteY2049" fmla="*/ 756856 h 861465"/>
                            <a:gd name="connsiteX2050" fmla="*/ 756686 w 874570"/>
                            <a:gd name="connsiteY2050" fmla="*/ 751002 h 861465"/>
                            <a:gd name="connsiteX2051" fmla="*/ 756452 w 874570"/>
                            <a:gd name="connsiteY2051" fmla="*/ 741442 h 861465"/>
                            <a:gd name="connsiteX2052" fmla="*/ 758872 w 874570"/>
                            <a:gd name="connsiteY2052" fmla="*/ 733949 h 861465"/>
                            <a:gd name="connsiteX2053" fmla="*/ 760745 w 874570"/>
                            <a:gd name="connsiteY2053" fmla="*/ 727978 h 861465"/>
                            <a:gd name="connsiteX2054" fmla="*/ 761486 w 874570"/>
                            <a:gd name="connsiteY2054" fmla="*/ 724896 h 861465"/>
                            <a:gd name="connsiteX2055" fmla="*/ 766794 w 874570"/>
                            <a:gd name="connsiteY2055" fmla="*/ 721852 h 861465"/>
                            <a:gd name="connsiteX2056" fmla="*/ 768979 w 874570"/>
                            <a:gd name="connsiteY2056" fmla="*/ 718769 h 861465"/>
                            <a:gd name="connsiteX2057" fmla="*/ 772062 w 874570"/>
                            <a:gd name="connsiteY2057" fmla="*/ 715686 h 861465"/>
                            <a:gd name="connsiteX2058" fmla="*/ 775146 w 874570"/>
                            <a:gd name="connsiteY2058" fmla="*/ 713501 h 861465"/>
                            <a:gd name="connsiteX2059" fmla="*/ 777175 w 874570"/>
                            <a:gd name="connsiteY2059" fmla="*/ 712603 h 861465"/>
                            <a:gd name="connsiteX2060" fmla="*/ 779243 w 874570"/>
                            <a:gd name="connsiteY2060" fmla="*/ 711706 h 861465"/>
                            <a:gd name="connsiteX2061" fmla="*/ 776863 w 874570"/>
                            <a:gd name="connsiteY2061" fmla="*/ 709521 h 861465"/>
                            <a:gd name="connsiteX2062" fmla="*/ 778307 w 874570"/>
                            <a:gd name="connsiteY2062" fmla="*/ 705306 h 861465"/>
                            <a:gd name="connsiteX2063" fmla="*/ 775536 w 874570"/>
                            <a:gd name="connsiteY2063" fmla="*/ 702262 h 861465"/>
                            <a:gd name="connsiteX2064" fmla="*/ 768979 w 874570"/>
                            <a:gd name="connsiteY2064" fmla="*/ 700311 h 861465"/>
                            <a:gd name="connsiteX2065" fmla="*/ 766911 w 874570"/>
                            <a:gd name="connsiteY2065" fmla="*/ 697228 h 861465"/>
                            <a:gd name="connsiteX2066" fmla="*/ 764921 w 874570"/>
                            <a:gd name="connsiteY2066" fmla="*/ 693638 h 861465"/>
                            <a:gd name="connsiteX2067" fmla="*/ 766443 w 874570"/>
                            <a:gd name="connsiteY2067" fmla="*/ 692077 h 861465"/>
                            <a:gd name="connsiteX2068" fmla="*/ 774170 w 874570"/>
                            <a:gd name="connsiteY2068" fmla="*/ 693248 h 861465"/>
                            <a:gd name="connsiteX2069" fmla="*/ 776043 w 874570"/>
                            <a:gd name="connsiteY2069" fmla="*/ 689814 h 861465"/>
                            <a:gd name="connsiteX2070" fmla="*/ 779243 w 874570"/>
                            <a:gd name="connsiteY2070" fmla="*/ 684819 h 861465"/>
                            <a:gd name="connsiteX2071" fmla="*/ 783536 w 874570"/>
                            <a:gd name="connsiteY2071" fmla="*/ 679707 h 861465"/>
                            <a:gd name="connsiteX2072" fmla="*/ 785565 w 874570"/>
                            <a:gd name="connsiteY2072" fmla="*/ 676039 h 861465"/>
                            <a:gd name="connsiteX2073" fmla="*/ 779711 w 874570"/>
                            <a:gd name="connsiteY2073" fmla="*/ 673697 h 861465"/>
                            <a:gd name="connsiteX2074" fmla="*/ 775770 w 874570"/>
                            <a:gd name="connsiteY2074" fmla="*/ 671590 h 861465"/>
                            <a:gd name="connsiteX2075" fmla="*/ 778150 w 874570"/>
                            <a:gd name="connsiteY2075" fmla="*/ 669795 h 861465"/>
                            <a:gd name="connsiteX2076" fmla="*/ 779867 w 874570"/>
                            <a:gd name="connsiteY2076" fmla="*/ 667180 h 861465"/>
                            <a:gd name="connsiteX2077" fmla="*/ 781936 w 874570"/>
                            <a:gd name="connsiteY2077" fmla="*/ 665580 h 861465"/>
                            <a:gd name="connsiteX2078" fmla="*/ 783887 w 874570"/>
                            <a:gd name="connsiteY2078" fmla="*/ 662185 h 861465"/>
                            <a:gd name="connsiteX2079" fmla="*/ 787048 w 874570"/>
                            <a:gd name="connsiteY2079" fmla="*/ 658751 h 861465"/>
                            <a:gd name="connsiteX2080" fmla="*/ 790951 w 874570"/>
                            <a:gd name="connsiteY2080" fmla="*/ 657502 h 861465"/>
                            <a:gd name="connsiteX2081" fmla="*/ 795087 w 874570"/>
                            <a:gd name="connsiteY2081" fmla="*/ 655668 h 861465"/>
                            <a:gd name="connsiteX2082" fmla="*/ 800980 w 874570"/>
                            <a:gd name="connsiteY2082" fmla="*/ 651024 h 861465"/>
                            <a:gd name="connsiteX2083" fmla="*/ 804063 w 874570"/>
                            <a:gd name="connsiteY2083" fmla="*/ 645951 h 861465"/>
                            <a:gd name="connsiteX2084" fmla="*/ 805897 w 874570"/>
                            <a:gd name="connsiteY2084" fmla="*/ 641698 h 861465"/>
                            <a:gd name="connsiteX2085" fmla="*/ 810424 w 874570"/>
                            <a:gd name="connsiteY2085" fmla="*/ 633269 h 861465"/>
                            <a:gd name="connsiteX2086" fmla="*/ 810932 w 874570"/>
                            <a:gd name="connsiteY2086" fmla="*/ 635337 h 861465"/>
                            <a:gd name="connsiteX2087" fmla="*/ 809566 w 874570"/>
                            <a:gd name="connsiteY2087" fmla="*/ 641152 h 861465"/>
                            <a:gd name="connsiteX2088" fmla="*/ 808707 w 874570"/>
                            <a:gd name="connsiteY2088" fmla="*/ 650166 h 861465"/>
                            <a:gd name="connsiteX2089" fmla="*/ 816825 w 874570"/>
                            <a:gd name="connsiteY2089" fmla="*/ 651064 h 861465"/>
                            <a:gd name="connsiteX2090" fmla="*/ 820532 w 874570"/>
                            <a:gd name="connsiteY2090" fmla="*/ 649347 h 861465"/>
                            <a:gd name="connsiteX2091" fmla="*/ 819869 w 874570"/>
                            <a:gd name="connsiteY2091" fmla="*/ 644625 h 861465"/>
                            <a:gd name="connsiteX2092" fmla="*/ 827245 w 874570"/>
                            <a:gd name="connsiteY2092" fmla="*/ 644234 h 861465"/>
                            <a:gd name="connsiteX2093" fmla="*/ 832435 w 874570"/>
                            <a:gd name="connsiteY2093" fmla="*/ 645951 h 861465"/>
                            <a:gd name="connsiteX2094" fmla="*/ 840084 w 874570"/>
                            <a:gd name="connsiteY2094" fmla="*/ 646459 h 861465"/>
                            <a:gd name="connsiteX2095" fmla="*/ 842308 w 874570"/>
                            <a:gd name="connsiteY2095" fmla="*/ 644390 h 861465"/>
                            <a:gd name="connsiteX2096" fmla="*/ 838640 w 874570"/>
                            <a:gd name="connsiteY2096" fmla="*/ 641815 h 861465"/>
                            <a:gd name="connsiteX2097" fmla="*/ 836689 w 874570"/>
                            <a:gd name="connsiteY2097" fmla="*/ 638771 h 861465"/>
                            <a:gd name="connsiteX2098" fmla="*/ 842855 w 874570"/>
                            <a:gd name="connsiteY2098" fmla="*/ 635688 h 861465"/>
                            <a:gd name="connsiteX2099" fmla="*/ 847538 w 874570"/>
                            <a:gd name="connsiteY2099" fmla="*/ 631591 h 861465"/>
                            <a:gd name="connsiteX2100" fmla="*/ 845391 w 874570"/>
                            <a:gd name="connsiteY2100" fmla="*/ 627454 h 861465"/>
                            <a:gd name="connsiteX2101" fmla="*/ 846016 w 874570"/>
                            <a:gd name="connsiteY2101" fmla="*/ 623240 h 861465"/>
                            <a:gd name="connsiteX2102" fmla="*/ 846913 w 874570"/>
                            <a:gd name="connsiteY2102" fmla="*/ 617191 h 861465"/>
                            <a:gd name="connsiteX2103" fmla="*/ 840240 w 874570"/>
                            <a:gd name="connsiteY2103" fmla="*/ 618752 h 861465"/>
                            <a:gd name="connsiteX2104" fmla="*/ 837937 w 874570"/>
                            <a:gd name="connsiteY2104" fmla="*/ 618128 h 861465"/>
                            <a:gd name="connsiteX2105" fmla="*/ 846952 w 874570"/>
                            <a:gd name="connsiteY2105" fmla="*/ 612118 h 861465"/>
                            <a:gd name="connsiteX2106" fmla="*/ 853352 w 874570"/>
                            <a:gd name="connsiteY2106" fmla="*/ 614733 h 861465"/>
                            <a:gd name="connsiteX2107" fmla="*/ 855889 w 874570"/>
                            <a:gd name="connsiteY2107" fmla="*/ 617738 h 861465"/>
                            <a:gd name="connsiteX2108" fmla="*/ 859480 w 874570"/>
                            <a:gd name="connsiteY2108" fmla="*/ 621328 h 861465"/>
                            <a:gd name="connsiteX2109" fmla="*/ 863499 w 874570"/>
                            <a:gd name="connsiteY2109" fmla="*/ 615669 h 861465"/>
                            <a:gd name="connsiteX2110" fmla="*/ 864358 w 874570"/>
                            <a:gd name="connsiteY2110" fmla="*/ 606382 h 861465"/>
                            <a:gd name="connsiteX2111" fmla="*/ 860845 w 874570"/>
                            <a:gd name="connsiteY2111" fmla="*/ 604001 h 861465"/>
                            <a:gd name="connsiteX2112" fmla="*/ 857958 w 874570"/>
                            <a:gd name="connsiteY2112" fmla="*/ 603299 h 861465"/>
                            <a:gd name="connsiteX2113" fmla="*/ 856006 w 874570"/>
                            <a:gd name="connsiteY2113" fmla="*/ 600021 h 861465"/>
                            <a:gd name="connsiteX2114" fmla="*/ 854055 w 874570"/>
                            <a:gd name="connsiteY2114" fmla="*/ 596821 h 861465"/>
                            <a:gd name="connsiteX2115" fmla="*/ 858075 w 874570"/>
                            <a:gd name="connsiteY2115" fmla="*/ 595923 h 861465"/>
                            <a:gd name="connsiteX2116" fmla="*/ 860572 w 874570"/>
                            <a:gd name="connsiteY2116" fmla="*/ 593270 h 861465"/>
                            <a:gd name="connsiteX2117" fmla="*/ 864046 w 874570"/>
                            <a:gd name="connsiteY2117" fmla="*/ 590187 h 861465"/>
                            <a:gd name="connsiteX2118" fmla="*/ 866465 w 874570"/>
                            <a:gd name="connsiteY2118" fmla="*/ 588548 h 861465"/>
                            <a:gd name="connsiteX2119" fmla="*/ 867558 w 874570"/>
                            <a:gd name="connsiteY2119" fmla="*/ 583241 h 861465"/>
                            <a:gd name="connsiteX2120" fmla="*/ 861353 w 874570"/>
                            <a:gd name="connsiteY2120" fmla="*/ 576997 h 861465"/>
                            <a:gd name="connsiteX2121" fmla="*/ 855108 w 874570"/>
                            <a:gd name="connsiteY2121" fmla="*/ 578792 h 861465"/>
                            <a:gd name="connsiteX2122" fmla="*/ 853274 w 874570"/>
                            <a:gd name="connsiteY2122" fmla="*/ 578480 h 861465"/>
                            <a:gd name="connsiteX2123" fmla="*/ 848903 w 874570"/>
                            <a:gd name="connsiteY2123" fmla="*/ 577270 h 861465"/>
                            <a:gd name="connsiteX2124" fmla="*/ 847811 w 874570"/>
                            <a:gd name="connsiteY2124" fmla="*/ 576412 h 861465"/>
                            <a:gd name="connsiteX2125" fmla="*/ 851713 w 874570"/>
                            <a:gd name="connsiteY2125" fmla="*/ 574695 h 861465"/>
                            <a:gd name="connsiteX2126" fmla="*/ 856708 w 874570"/>
                            <a:gd name="connsiteY2126" fmla="*/ 572861 h 861465"/>
                            <a:gd name="connsiteX2127" fmla="*/ 861977 w 874570"/>
                            <a:gd name="connsiteY2127" fmla="*/ 571222 h 861465"/>
                            <a:gd name="connsiteX2128" fmla="*/ 867402 w 874570"/>
                            <a:gd name="connsiteY2128" fmla="*/ 567046 h 861465"/>
                            <a:gd name="connsiteX2129" fmla="*/ 872397 w 874570"/>
                            <a:gd name="connsiteY2129" fmla="*/ 561817 h 861465"/>
                            <a:gd name="connsiteX2130" fmla="*/ 875012 w 874570"/>
                            <a:gd name="connsiteY2130" fmla="*/ 548510 h 861465"/>
                            <a:gd name="connsiteX2131" fmla="*/ 869001 w 874570"/>
                            <a:gd name="connsiteY2131" fmla="*/ 539261 h 861465"/>
                            <a:gd name="connsiteX2132" fmla="*/ 863616 w 874570"/>
                            <a:gd name="connsiteY2132" fmla="*/ 543359 h 861465"/>
                            <a:gd name="connsiteX2133" fmla="*/ 864240 w 874570"/>
                            <a:gd name="connsiteY2133" fmla="*/ 532862 h 861465"/>
                            <a:gd name="connsiteX2134" fmla="*/ 854874 w 874570"/>
                            <a:gd name="connsiteY2134" fmla="*/ 529896 h 861465"/>
                            <a:gd name="connsiteX2135" fmla="*/ 843323 w 874570"/>
                            <a:gd name="connsiteY2135" fmla="*/ 532706 h 861465"/>
                            <a:gd name="connsiteX2136" fmla="*/ 844688 w 874570"/>
                            <a:gd name="connsiteY2136" fmla="*/ 535164 h 861465"/>
                            <a:gd name="connsiteX2137" fmla="*/ 846913 w 874570"/>
                            <a:gd name="connsiteY2137" fmla="*/ 537232 h 861465"/>
                            <a:gd name="connsiteX2138" fmla="*/ 843947 w 874570"/>
                            <a:gd name="connsiteY2138" fmla="*/ 539261 h 861465"/>
                            <a:gd name="connsiteX2139" fmla="*/ 836688 w 874570"/>
                            <a:gd name="connsiteY2139" fmla="*/ 543827 h 861465"/>
                            <a:gd name="connsiteX2140" fmla="*/ 828922 w 874570"/>
                            <a:gd name="connsiteY2140" fmla="*/ 546130 h 861465"/>
                            <a:gd name="connsiteX2141" fmla="*/ 825956 w 874570"/>
                            <a:gd name="connsiteY2141" fmla="*/ 540705 h 861465"/>
                            <a:gd name="connsiteX2142" fmla="*/ 822327 w 874570"/>
                            <a:gd name="connsiteY2142" fmla="*/ 538676 h 861465"/>
                            <a:gd name="connsiteX2143" fmla="*/ 819439 w 874570"/>
                            <a:gd name="connsiteY2143" fmla="*/ 536452 h 861465"/>
                            <a:gd name="connsiteX2144" fmla="*/ 817566 w 874570"/>
                            <a:gd name="connsiteY2144" fmla="*/ 533096 h 861465"/>
                            <a:gd name="connsiteX2145" fmla="*/ 811127 w 874570"/>
                            <a:gd name="connsiteY2145" fmla="*/ 531847 h 861465"/>
                            <a:gd name="connsiteX2146" fmla="*/ 808395 w 874570"/>
                            <a:gd name="connsiteY2146" fmla="*/ 533135 h 861465"/>
                            <a:gd name="connsiteX2147" fmla="*/ 806404 w 874570"/>
                            <a:gd name="connsiteY2147" fmla="*/ 536608 h 861465"/>
                            <a:gd name="connsiteX2148" fmla="*/ 803868 w 874570"/>
                            <a:gd name="connsiteY2148" fmla="*/ 534266 h 861465"/>
                            <a:gd name="connsiteX2149" fmla="*/ 798599 w 874570"/>
                            <a:gd name="connsiteY2149" fmla="*/ 528569 h 861465"/>
                            <a:gd name="connsiteX2150" fmla="*/ 788336 w 874570"/>
                            <a:gd name="connsiteY2150" fmla="*/ 532042 h 861465"/>
                            <a:gd name="connsiteX2151" fmla="*/ 784550 w 874570"/>
                            <a:gd name="connsiteY2151" fmla="*/ 541915 h 861465"/>
                            <a:gd name="connsiteX2152" fmla="*/ 783028 w 874570"/>
                            <a:gd name="connsiteY2152" fmla="*/ 544920 h 861465"/>
                            <a:gd name="connsiteX2153" fmla="*/ 781545 w 874570"/>
                            <a:gd name="connsiteY2153" fmla="*/ 535476 h 861465"/>
                            <a:gd name="connsiteX2154" fmla="*/ 777447 w 874570"/>
                            <a:gd name="connsiteY2154" fmla="*/ 530832 h 861465"/>
                            <a:gd name="connsiteX2155" fmla="*/ 773701 w 874570"/>
                            <a:gd name="connsiteY2155" fmla="*/ 531808 h 861465"/>
                            <a:gd name="connsiteX2156" fmla="*/ 765506 w 874570"/>
                            <a:gd name="connsiteY2156" fmla="*/ 539261 h 861465"/>
                            <a:gd name="connsiteX2157" fmla="*/ 760784 w 874570"/>
                            <a:gd name="connsiteY2157" fmla="*/ 540120 h 861465"/>
                            <a:gd name="connsiteX2158" fmla="*/ 759457 w 874570"/>
                            <a:gd name="connsiteY2158" fmla="*/ 544373 h 861465"/>
                            <a:gd name="connsiteX2159" fmla="*/ 761798 w 874570"/>
                            <a:gd name="connsiteY2159" fmla="*/ 547105 h 861465"/>
                            <a:gd name="connsiteX2160" fmla="*/ 766013 w 874570"/>
                            <a:gd name="connsiteY2160" fmla="*/ 550071 h 861465"/>
                            <a:gd name="connsiteX2161" fmla="*/ 763203 w 874570"/>
                            <a:gd name="connsiteY2161" fmla="*/ 553154 h 861465"/>
                            <a:gd name="connsiteX2162" fmla="*/ 759574 w 874570"/>
                            <a:gd name="connsiteY2162" fmla="*/ 555690 h 861465"/>
                            <a:gd name="connsiteX2163" fmla="*/ 756647 w 874570"/>
                            <a:gd name="connsiteY2163" fmla="*/ 563885 h 861465"/>
                            <a:gd name="connsiteX2164" fmla="*/ 754617 w 874570"/>
                            <a:gd name="connsiteY2164" fmla="*/ 560802 h 861465"/>
                            <a:gd name="connsiteX2165" fmla="*/ 749505 w 874570"/>
                            <a:gd name="connsiteY2165" fmla="*/ 559788 h 861465"/>
                            <a:gd name="connsiteX2166" fmla="*/ 744900 w 874570"/>
                            <a:gd name="connsiteY2166" fmla="*/ 559280 h 861465"/>
                            <a:gd name="connsiteX2167" fmla="*/ 740763 w 874570"/>
                            <a:gd name="connsiteY2167" fmla="*/ 548900 h 861465"/>
                            <a:gd name="connsiteX2168" fmla="*/ 742558 w 874570"/>
                            <a:gd name="connsiteY2168" fmla="*/ 547690 h 861465"/>
                            <a:gd name="connsiteX2169" fmla="*/ 749973 w 874570"/>
                            <a:gd name="connsiteY2169" fmla="*/ 544920 h 861465"/>
                            <a:gd name="connsiteX2170" fmla="*/ 752393 w 874570"/>
                            <a:gd name="connsiteY2170" fmla="*/ 532198 h 861465"/>
                            <a:gd name="connsiteX2171" fmla="*/ 752783 w 874570"/>
                            <a:gd name="connsiteY2171" fmla="*/ 525330 h 861465"/>
                            <a:gd name="connsiteX2172" fmla="*/ 757583 w 874570"/>
                            <a:gd name="connsiteY2172" fmla="*/ 521974 h 861465"/>
                            <a:gd name="connsiteX2173" fmla="*/ 752510 w 874570"/>
                            <a:gd name="connsiteY2173" fmla="*/ 520569 h 861465"/>
                            <a:gd name="connsiteX2174" fmla="*/ 741270 w 874570"/>
                            <a:gd name="connsiteY2174" fmla="*/ 520803 h 861465"/>
                            <a:gd name="connsiteX2175" fmla="*/ 740373 w 874570"/>
                            <a:gd name="connsiteY2175" fmla="*/ 522871 h 861465"/>
                            <a:gd name="connsiteX2176" fmla="*/ 738187 w 874570"/>
                            <a:gd name="connsiteY2176" fmla="*/ 525915 h 861465"/>
                            <a:gd name="connsiteX2177" fmla="*/ 731748 w 874570"/>
                            <a:gd name="connsiteY2177" fmla="*/ 525642 h 861465"/>
                            <a:gd name="connsiteX2178" fmla="*/ 726089 w 874570"/>
                            <a:gd name="connsiteY2178" fmla="*/ 527476 h 861465"/>
                            <a:gd name="connsiteX2179" fmla="*/ 718518 w 874570"/>
                            <a:gd name="connsiteY2179" fmla="*/ 538246 h 861465"/>
                            <a:gd name="connsiteX2180" fmla="*/ 710167 w 874570"/>
                            <a:gd name="connsiteY2180" fmla="*/ 540159 h 861465"/>
                            <a:gd name="connsiteX2181" fmla="*/ 707435 w 874570"/>
                            <a:gd name="connsiteY2181" fmla="*/ 533603 h 861465"/>
                            <a:gd name="connsiteX2182" fmla="*/ 703493 w 874570"/>
                            <a:gd name="connsiteY2182" fmla="*/ 532042 h 861465"/>
                            <a:gd name="connsiteX2183" fmla="*/ 700488 w 874570"/>
                            <a:gd name="connsiteY2183" fmla="*/ 527359 h 861465"/>
                            <a:gd name="connsiteX2184" fmla="*/ 701620 w 874570"/>
                            <a:gd name="connsiteY2184" fmla="*/ 524081 h 861465"/>
                            <a:gd name="connsiteX2185" fmla="*/ 700566 w 874570"/>
                            <a:gd name="connsiteY2185" fmla="*/ 519711 h 861465"/>
                            <a:gd name="connsiteX2186" fmla="*/ 703532 w 874570"/>
                            <a:gd name="connsiteY2186" fmla="*/ 517876 h 861465"/>
                            <a:gd name="connsiteX2187" fmla="*/ 705366 w 874570"/>
                            <a:gd name="connsiteY2187" fmla="*/ 517720 h 861465"/>
                            <a:gd name="connsiteX2188" fmla="*/ 697561 w 874570"/>
                            <a:gd name="connsiteY2188" fmla="*/ 510540 h 861465"/>
                            <a:gd name="connsiteX2189" fmla="*/ 693073 w 874570"/>
                            <a:gd name="connsiteY2189" fmla="*/ 507496 h 861465"/>
                            <a:gd name="connsiteX2190" fmla="*/ 693932 w 874570"/>
                            <a:gd name="connsiteY2190" fmla="*/ 503165 h 861465"/>
                            <a:gd name="connsiteX2191" fmla="*/ 693737 w 874570"/>
                            <a:gd name="connsiteY2191" fmla="*/ 499262 h 861465"/>
                            <a:gd name="connsiteX2192" fmla="*/ 690732 w 874570"/>
                            <a:gd name="connsiteY2192" fmla="*/ 487204 h 861465"/>
                            <a:gd name="connsiteX2193" fmla="*/ 689132 w 874570"/>
                            <a:gd name="connsiteY2193" fmla="*/ 477721 h 861465"/>
                            <a:gd name="connsiteX2194" fmla="*/ 690342 w 874570"/>
                            <a:gd name="connsiteY2194" fmla="*/ 470697 h 861465"/>
                            <a:gd name="connsiteX2195" fmla="*/ 691512 w 874570"/>
                            <a:gd name="connsiteY2195" fmla="*/ 467107 h 861465"/>
                            <a:gd name="connsiteX2196" fmla="*/ 692683 w 874570"/>
                            <a:gd name="connsiteY2196" fmla="*/ 459615 h 861465"/>
                            <a:gd name="connsiteX2197" fmla="*/ 693073 w 874570"/>
                            <a:gd name="connsiteY2197" fmla="*/ 455478 h 861465"/>
                            <a:gd name="connsiteX2198" fmla="*/ 680780 w 874570"/>
                            <a:gd name="connsiteY2198" fmla="*/ 454698 h 861465"/>
                            <a:gd name="connsiteX2199" fmla="*/ 672077 w 874570"/>
                            <a:gd name="connsiteY2199" fmla="*/ 444903 h 861465"/>
                            <a:gd name="connsiteX2200" fmla="*/ 667238 w 874570"/>
                            <a:gd name="connsiteY2200" fmla="*/ 442054 h 861465"/>
                            <a:gd name="connsiteX2201" fmla="*/ 658184 w 874570"/>
                            <a:gd name="connsiteY2201" fmla="*/ 443108 h 861465"/>
                            <a:gd name="connsiteX2202" fmla="*/ 655999 w 874570"/>
                            <a:gd name="connsiteY2202" fmla="*/ 444903 h 861465"/>
                            <a:gd name="connsiteX2203" fmla="*/ 647920 w 874570"/>
                            <a:gd name="connsiteY2203" fmla="*/ 437176 h 861465"/>
                            <a:gd name="connsiteX2204" fmla="*/ 634691 w 874570"/>
                            <a:gd name="connsiteY2204" fmla="*/ 438269 h 861465"/>
                            <a:gd name="connsiteX2205" fmla="*/ 644759 w 874570"/>
                            <a:gd name="connsiteY2205" fmla="*/ 451498 h 861465"/>
                            <a:gd name="connsiteX2206" fmla="*/ 647530 w 874570"/>
                            <a:gd name="connsiteY2206" fmla="*/ 452395 h 861465"/>
                            <a:gd name="connsiteX2207" fmla="*/ 653579 w 874570"/>
                            <a:gd name="connsiteY2207" fmla="*/ 456064 h 861465"/>
                            <a:gd name="connsiteX2208" fmla="*/ 658184 w 874570"/>
                            <a:gd name="connsiteY2208" fmla="*/ 453254 h 861465"/>
                            <a:gd name="connsiteX2209" fmla="*/ 663102 w 874570"/>
                            <a:gd name="connsiteY2209" fmla="*/ 449469 h 861465"/>
                            <a:gd name="connsiteX2210" fmla="*/ 667043 w 874570"/>
                            <a:gd name="connsiteY2210" fmla="*/ 452317 h 861465"/>
                            <a:gd name="connsiteX2211" fmla="*/ 670477 w 874570"/>
                            <a:gd name="connsiteY2211" fmla="*/ 456181 h 861465"/>
                            <a:gd name="connsiteX2212" fmla="*/ 668682 w 874570"/>
                            <a:gd name="connsiteY2212" fmla="*/ 462151 h 861465"/>
                            <a:gd name="connsiteX2213" fmla="*/ 665560 w 874570"/>
                            <a:gd name="connsiteY2213" fmla="*/ 465234 h 861465"/>
                            <a:gd name="connsiteX2214" fmla="*/ 666809 w 874570"/>
                            <a:gd name="connsiteY2214" fmla="*/ 472180 h 861465"/>
                            <a:gd name="connsiteX2215" fmla="*/ 670594 w 874570"/>
                            <a:gd name="connsiteY2215" fmla="*/ 474600 h 861465"/>
                            <a:gd name="connsiteX2216" fmla="*/ 673443 w 874570"/>
                            <a:gd name="connsiteY2216" fmla="*/ 476356 h 861465"/>
                            <a:gd name="connsiteX2217" fmla="*/ 676019 w 874570"/>
                            <a:gd name="connsiteY2217" fmla="*/ 479048 h 861465"/>
                            <a:gd name="connsiteX2218" fmla="*/ 679141 w 874570"/>
                            <a:gd name="connsiteY2218" fmla="*/ 481546 h 861465"/>
                            <a:gd name="connsiteX2219" fmla="*/ 680663 w 874570"/>
                            <a:gd name="connsiteY2219" fmla="*/ 486853 h 861465"/>
                            <a:gd name="connsiteX2220" fmla="*/ 681444 w 874570"/>
                            <a:gd name="connsiteY2220" fmla="*/ 490755 h 861465"/>
                            <a:gd name="connsiteX2221" fmla="*/ 682771 w 874570"/>
                            <a:gd name="connsiteY2221" fmla="*/ 497155 h 861465"/>
                            <a:gd name="connsiteX2222" fmla="*/ 682888 w 874570"/>
                            <a:gd name="connsiteY2222" fmla="*/ 505350 h 861465"/>
                            <a:gd name="connsiteX2223" fmla="*/ 682810 w 874570"/>
                            <a:gd name="connsiteY2223" fmla="*/ 511555 h 861465"/>
                            <a:gd name="connsiteX2224" fmla="*/ 682849 w 874570"/>
                            <a:gd name="connsiteY2224" fmla="*/ 514637 h 861465"/>
                            <a:gd name="connsiteX2225" fmla="*/ 681327 w 874570"/>
                            <a:gd name="connsiteY2225" fmla="*/ 517291 h 861465"/>
                            <a:gd name="connsiteX2226" fmla="*/ 678478 w 874570"/>
                            <a:gd name="connsiteY2226" fmla="*/ 520257 h 861465"/>
                            <a:gd name="connsiteX2227" fmla="*/ 674614 w 874570"/>
                            <a:gd name="connsiteY2227" fmla="*/ 518423 h 861465"/>
                            <a:gd name="connsiteX2228" fmla="*/ 671531 w 874570"/>
                            <a:gd name="connsiteY2228" fmla="*/ 517447 h 861465"/>
                            <a:gd name="connsiteX2229" fmla="*/ 668448 w 874570"/>
                            <a:gd name="connsiteY2229" fmla="*/ 516511 h 861465"/>
                            <a:gd name="connsiteX2230" fmla="*/ 666301 w 874570"/>
                            <a:gd name="connsiteY2230" fmla="*/ 515730 h 861465"/>
                            <a:gd name="connsiteX2231" fmla="*/ 661033 w 874570"/>
                            <a:gd name="connsiteY2231" fmla="*/ 514442 h 861465"/>
                            <a:gd name="connsiteX2232" fmla="*/ 654125 w 874570"/>
                            <a:gd name="connsiteY2232" fmla="*/ 522325 h 861465"/>
                            <a:gd name="connsiteX2233" fmla="*/ 651198 w 874570"/>
                            <a:gd name="connsiteY2233" fmla="*/ 526969 h 861465"/>
                            <a:gd name="connsiteX2234" fmla="*/ 647374 w 874570"/>
                            <a:gd name="connsiteY2234" fmla="*/ 529505 h 861465"/>
                            <a:gd name="connsiteX2235" fmla="*/ 644759 w 874570"/>
                            <a:gd name="connsiteY2235" fmla="*/ 530520 h 861465"/>
                            <a:gd name="connsiteX2236" fmla="*/ 645501 w 874570"/>
                            <a:gd name="connsiteY2236" fmla="*/ 526501 h 861465"/>
                            <a:gd name="connsiteX2237" fmla="*/ 647920 w 874570"/>
                            <a:gd name="connsiteY2237" fmla="*/ 520374 h 861465"/>
                            <a:gd name="connsiteX2238" fmla="*/ 650496 w 874570"/>
                            <a:gd name="connsiteY2238" fmla="*/ 516667 h 861465"/>
                            <a:gd name="connsiteX2239" fmla="*/ 649989 w 874570"/>
                            <a:gd name="connsiteY2239" fmla="*/ 514637 h 861465"/>
                            <a:gd name="connsiteX2240" fmla="*/ 649950 w 874570"/>
                            <a:gd name="connsiteY2240" fmla="*/ 510657 h 861465"/>
                            <a:gd name="connsiteX2241" fmla="*/ 644252 w 874570"/>
                            <a:gd name="connsiteY2241" fmla="*/ 503789 h 861465"/>
                            <a:gd name="connsiteX2242" fmla="*/ 633988 w 874570"/>
                            <a:gd name="connsiteY2242" fmla="*/ 501760 h 861465"/>
                            <a:gd name="connsiteX2243" fmla="*/ 632037 w 874570"/>
                            <a:gd name="connsiteY2243" fmla="*/ 501330 h 861465"/>
                            <a:gd name="connsiteX2244" fmla="*/ 631490 w 874570"/>
                            <a:gd name="connsiteY2244" fmla="*/ 497155 h 861465"/>
                            <a:gd name="connsiteX2245" fmla="*/ 632544 w 874570"/>
                            <a:gd name="connsiteY2245" fmla="*/ 492121 h 861465"/>
                            <a:gd name="connsiteX2246" fmla="*/ 632895 w 874570"/>
                            <a:gd name="connsiteY2246" fmla="*/ 486541 h 861465"/>
                            <a:gd name="connsiteX2247" fmla="*/ 627354 w 874570"/>
                            <a:gd name="connsiteY2247" fmla="*/ 485877 h 861465"/>
                            <a:gd name="connsiteX2248" fmla="*/ 629383 w 874570"/>
                            <a:gd name="connsiteY2248" fmla="*/ 480258 h 861465"/>
                            <a:gd name="connsiteX2249" fmla="*/ 628017 w 874570"/>
                            <a:gd name="connsiteY2249" fmla="*/ 472492 h 861465"/>
                            <a:gd name="connsiteX2250" fmla="*/ 626066 w 874570"/>
                            <a:gd name="connsiteY2250" fmla="*/ 470736 h 861465"/>
                            <a:gd name="connsiteX2251" fmla="*/ 619627 w 874570"/>
                            <a:gd name="connsiteY2251" fmla="*/ 468980 h 861465"/>
                            <a:gd name="connsiteX2252" fmla="*/ 607997 w 874570"/>
                            <a:gd name="connsiteY2252" fmla="*/ 480414 h 861465"/>
                            <a:gd name="connsiteX2253" fmla="*/ 605694 w 874570"/>
                            <a:gd name="connsiteY2253" fmla="*/ 485916 h 861465"/>
                            <a:gd name="connsiteX2254" fmla="*/ 602807 w 874570"/>
                            <a:gd name="connsiteY2254" fmla="*/ 488999 h 861465"/>
                            <a:gd name="connsiteX2255" fmla="*/ 604875 w 874570"/>
                            <a:gd name="connsiteY2255" fmla="*/ 492082 h 861465"/>
                            <a:gd name="connsiteX2256" fmla="*/ 606904 w 874570"/>
                            <a:gd name="connsiteY2256" fmla="*/ 494150 h 861465"/>
                            <a:gd name="connsiteX2257" fmla="*/ 600738 w 874570"/>
                            <a:gd name="connsiteY2257" fmla="*/ 496179 h 861465"/>
                            <a:gd name="connsiteX2258" fmla="*/ 594611 w 874570"/>
                            <a:gd name="connsiteY2258" fmla="*/ 493214 h 861465"/>
                            <a:gd name="connsiteX2259" fmla="*/ 592231 w 874570"/>
                            <a:gd name="connsiteY2259" fmla="*/ 488804 h 861465"/>
                            <a:gd name="connsiteX2260" fmla="*/ 591489 w 874570"/>
                            <a:gd name="connsiteY2260" fmla="*/ 490248 h 861465"/>
                            <a:gd name="connsiteX2261" fmla="*/ 589265 w 874570"/>
                            <a:gd name="connsiteY2261" fmla="*/ 489428 h 861465"/>
                            <a:gd name="connsiteX2262" fmla="*/ 588172 w 874570"/>
                            <a:gd name="connsiteY2262" fmla="*/ 484043 h 861465"/>
                            <a:gd name="connsiteX2263" fmla="*/ 587821 w 874570"/>
                            <a:gd name="connsiteY2263" fmla="*/ 480531 h 861465"/>
                            <a:gd name="connsiteX2264" fmla="*/ 584347 w 874570"/>
                            <a:gd name="connsiteY2264" fmla="*/ 473507 h 861465"/>
                            <a:gd name="connsiteX2265" fmla="*/ 581928 w 874570"/>
                            <a:gd name="connsiteY2265" fmla="*/ 472805 h 861465"/>
                            <a:gd name="connsiteX2266" fmla="*/ 580796 w 874570"/>
                            <a:gd name="connsiteY2266" fmla="*/ 471049 h 861465"/>
                            <a:gd name="connsiteX2267" fmla="*/ 573733 w 874570"/>
                            <a:gd name="connsiteY2267" fmla="*/ 467927 h 861465"/>
                            <a:gd name="connsiteX2268" fmla="*/ 570025 w 874570"/>
                            <a:gd name="connsiteY2268" fmla="*/ 467458 h 861465"/>
                            <a:gd name="connsiteX2269" fmla="*/ 569127 w 874570"/>
                            <a:gd name="connsiteY2269" fmla="*/ 456532 h 861465"/>
                            <a:gd name="connsiteX2270" fmla="*/ 574240 w 874570"/>
                            <a:gd name="connsiteY2270" fmla="*/ 457351 h 861465"/>
                            <a:gd name="connsiteX2271" fmla="*/ 588055 w 874570"/>
                            <a:gd name="connsiteY2271" fmla="*/ 454464 h 861465"/>
                            <a:gd name="connsiteX2272" fmla="*/ 594182 w 874570"/>
                            <a:gd name="connsiteY2272" fmla="*/ 451459 h 861465"/>
                            <a:gd name="connsiteX2273" fmla="*/ 598436 w 874570"/>
                            <a:gd name="connsiteY2273" fmla="*/ 451966 h 861465"/>
                            <a:gd name="connsiteX2274" fmla="*/ 601519 w 874570"/>
                            <a:gd name="connsiteY2274" fmla="*/ 437293 h 861465"/>
                            <a:gd name="connsiteX2275" fmla="*/ 596407 w 874570"/>
                            <a:gd name="connsiteY2275" fmla="*/ 436552 h 861465"/>
                            <a:gd name="connsiteX2276" fmla="*/ 594455 w 874570"/>
                            <a:gd name="connsiteY2276" fmla="*/ 431011 h 861465"/>
                            <a:gd name="connsiteX2277" fmla="*/ 600504 w 874570"/>
                            <a:gd name="connsiteY2277" fmla="*/ 413098 h 861465"/>
                            <a:gd name="connsiteX2278" fmla="*/ 605890 w 874570"/>
                            <a:gd name="connsiteY2278" fmla="*/ 410015 h 861465"/>
                            <a:gd name="connsiteX2279" fmla="*/ 608466 w 874570"/>
                            <a:gd name="connsiteY2279" fmla="*/ 405332 h 861465"/>
                            <a:gd name="connsiteX2280" fmla="*/ 608739 w 874570"/>
                            <a:gd name="connsiteY2280" fmla="*/ 401586 h 861465"/>
                            <a:gd name="connsiteX2281" fmla="*/ 610183 w 874570"/>
                            <a:gd name="connsiteY2281" fmla="*/ 401313 h 861465"/>
                            <a:gd name="connsiteX2282" fmla="*/ 609870 w 874570"/>
                            <a:gd name="connsiteY2282" fmla="*/ 403889 h 861465"/>
                            <a:gd name="connsiteX2283" fmla="*/ 613734 w 874570"/>
                            <a:gd name="connsiteY2283" fmla="*/ 397216 h 861465"/>
                            <a:gd name="connsiteX2284" fmla="*/ 616466 w 874570"/>
                            <a:gd name="connsiteY2284" fmla="*/ 390543 h 861465"/>
                            <a:gd name="connsiteX2285" fmla="*/ 622866 w 874570"/>
                            <a:gd name="connsiteY2285" fmla="*/ 396942 h 861465"/>
                            <a:gd name="connsiteX2286" fmla="*/ 630320 w 874570"/>
                            <a:gd name="connsiteY2286" fmla="*/ 402367 h 861465"/>
                            <a:gd name="connsiteX2287" fmla="*/ 630398 w 874570"/>
                            <a:gd name="connsiteY2287" fmla="*/ 406464 h 861465"/>
                            <a:gd name="connsiteX2288" fmla="*/ 635979 w 874570"/>
                            <a:gd name="connsiteY2288" fmla="*/ 411264 h 861465"/>
                            <a:gd name="connsiteX2289" fmla="*/ 643433 w 874570"/>
                            <a:gd name="connsiteY2289" fmla="*/ 408142 h 861465"/>
                            <a:gd name="connsiteX2290" fmla="*/ 642184 w 874570"/>
                            <a:gd name="connsiteY2290" fmla="*/ 406698 h 861465"/>
                            <a:gd name="connsiteX2291" fmla="*/ 638984 w 874570"/>
                            <a:gd name="connsiteY2291" fmla="*/ 406386 h 861465"/>
                            <a:gd name="connsiteX2292" fmla="*/ 648272 w 874570"/>
                            <a:gd name="connsiteY2292" fmla="*/ 398582 h 861465"/>
                            <a:gd name="connsiteX2293" fmla="*/ 655687 w 874570"/>
                            <a:gd name="connsiteY2293" fmla="*/ 397918 h 861465"/>
                            <a:gd name="connsiteX2294" fmla="*/ 652877 w 874570"/>
                            <a:gd name="connsiteY2294" fmla="*/ 392611 h 861465"/>
                            <a:gd name="connsiteX2295" fmla="*/ 643823 w 874570"/>
                            <a:gd name="connsiteY2295" fmla="*/ 389177 h 861465"/>
                            <a:gd name="connsiteX2296" fmla="*/ 630671 w 874570"/>
                            <a:gd name="connsiteY2296" fmla="*/ 388162 h 861465"/>
                            <a:gd name="connsiteX2297" fmla="*/ 622788 w 874570"/>
                            <a:gd name="connsiteY2297" fmla="*/ 387967 h 861465"/>
                            <a:gd name="connsiteX2298" fmla="*/ 618534 w 874570"/>
                            <a:gd name="connsiteY2298" fmla="*/ 387733 h 861465"/>
                            <a:gd name="connsiteX2299" fmla="*/ 616232 w 874570"/>
                            <a:gd name="connsiteY2299" fmla="*/ 383245 h 861465"/>
                            <a:gd name="connsiteX2300" fmla="*/ 597460 w 874570"/>
                            <a:gd name="connsiteY2300" fmla="*/ 385118 h 861465"/>
                            <a:gd name="connsiteX2301" fmla="*/ 590514 w 874570"/>
                            <a:gd name="connsiteY2301" fmla="*/ 381411 h 861465"/>
                            <a:gd name="connsiteX2302" fmla="*/ 585362 w 874570"/>
                            <a:gd name="connsiteY2302" fmla="*/ 376377 h 861465"/>
                            <a:gd name="connsiteX2303" fmla="*/ 580250 w 874570"/>
                            <a:gd name="connsiteY2303" fmla="*/ 373060 h 861465"/>
                            <a:gd name="connsiteX2304" fmla="*/ 576191 w 874570"/>
                            <a:gd name="connsiteY2304" fmla="*/ 371070 h 861465"/>
                            <a:gd name="connsiteX2305" fmla="*/ 573342 w 874570"/>
                            <a:gd name="connsiteY2305" fmla="*/ 367987 h 861465"/>
                            <a:gd name="connsiteX2306" fmla="*/ 569674 w 874570"/>
                            <a:gd name="connsiteY2306" fmla="*/ 364748 h 861465"/>
                            <a:gd name="connsiteX2307" fmla="*/ 567449 w 874570"/>
                            <a:gd name="connsiteY2307" fmla="*/ 363538 h 861465"/>
                            <a:gd name="connsiteX2308" fmla="*/ 562922 w 874570"/>
                            <a:gd name="connsiteY2308" fmla="*/ 358738 h 861465"/>
                            <a:gd name="connsiteX2309" fmla="*/ 555625 w 874570"/>
                            <a:gd name="connsiteY2309" fmla="*/ 355655 h 861465"/>
                            <a:gd name="connsiteX2310" fmla="*/ 557654 w 874570"/>
                            <a:gd name="connsiteY2310" fmla="*/ 352612 h 861465"/>
                            <a:gd name="connsiteX2311" fmla="*/ 560971 w 874570"/>
                            <a:gd name="connsiteY2311" fmla="*/ 349334 h 861465"/>
                            <a:gd name="connsiteX2312" fmla="*/ 559722 w 874570"/>
                            <a:gd name="connsiteY2312" fmla="*/ 344261 h 861465"/>
                            <a:gd name="connsiteX2313" fmla="*/ 555117 w 874570"/>
                            <a:gd name="connsiteY2313" fmla="*/ 342856 h 861465"/>
                            <a:gd name="connsiteX2314" fmla="*/ 551020 w 874570"/>
                            <a:gd name="connsiteY2314" fmla="*/ 340788 h 861465"/>
                            <a:gd name="connsiteX2315" fmla="*/ 541458 w 874570"/>
                            <a:gd name="connsiteY2315" fmla="*/ 337705 h 861465"/>
                            <a:gd name="connsiteX2316" fmla="*/ 613423 w 874570"/>
                            <a:gd name="connsiteY2316" fmla="*/ 340359 h 861465"/>
                            <a:gd name="connsiteX2317" fmla="*/ 615998 w 874570"/>
                            <a:gd name="connsiteY2317" fmla="*/ 342116 h 861465"/>
                            <a:gd name="connsiteX2318" fmla="*/ 613188 w 874570"/>
                            <a:gd name="connsiteY2318" fmla="*/ 344964 h 861465"/>
                            <a:gd name="connsiteX2319" fmla="*/ 610379 w 874570"/>
                            <a:gd name="connsiteY2319" fmla="*/ 343130 h 861465"/>
                            <a:gd name="connsiteX2320" fmla="*/ 613423 w 874570"/>
                            <a:gd name="connsiteY2320" fmla="*/ 340359 h 861465"/>
                            <a:gd name="connsiteX2321" fmla="*/ 407715 w 874570"/>
                            <a:gd name="connsiteY2321" fmla="*/ 343286 h 861465"/>
                            <a:gd name="connsiteX2322" fmla="*/ 404397 w 874570"/>
                            <a:gd name="connsiteY2322" fmla="*/ 343676 h 861465"/>
                            <a:gd name="connsiteX2323" fmla="*/ 393080 w 874570"/>
                            <a:gd name="connsiteY2323" fmla="*/ 344730 h 861465"/>
                            <a:gd name="connsiteX2324" fmla="*/ 386094 w 874570"/>
                            <a:gd name="connsiteY2324" fmla="*/ 352067 h 861465"/>
                            <a:gd name="connsiteX2325" fmla="*/ 387577 w 874570"/>
                            <a:gd name="connsiteY2325" fmla="*/ 354642 h 861465"/>
                            <a:gd name="connsiteX2326" fmla="*/ 389451 w 874570"/>
                            <a:gd name="connsiteY2326" fmla="*/ 357530 h 861465"/>
                            <a:gd name="connsiteX2327" fmla="*/ 393548 w 874570"/>
                            <a:gd name="connsiteY2327" fmla="*/ 359325 h 861465"/>
                            <a:gd name="connsiteX2328" fmla="*/ 397880 w 874570"/>
                            <a:gd name="connsiteY2328" fmla="*/ 360066 h 861465"/>
                            <a:gd name="connsiteX2329" fmla="*/ 396514 w 874570"/>
                            <a:gd name="connsiteY2329" fmla="*/ 370954 h 861465"/>
                            <a:gd name="connsiteX2330" fmla="*/ 392573 w 874570"/>
                            <a:gd name="connsiteY2330" fmla="*/ 370954 h 861465"/>
                            <a:gd name="connsiteX2331" fmla="*/ 392924 w 874570"/>
                            <a:gd name="connsiteY2331" fmla="*/ 373139 h 861465"/>
                            <a:gd name="connsiteX2332" fmla="*/ 391753 w 874570"/>
                            <a:gd name="connsiteY2332" fmla="*/ 374973 h 861465"/>
                            <a:gd name="connsiteX2333" fmla="*/ 390192 w 874570"/>
                            <a:gd name="connsiteY2333" fmla="*/ 397763 h 861465"/>
                            <a:gd name="connsiteX2334" fmla="*/ 389685 w 874570"/>
                            <a:gd name="connsiteY2334" fmla="*/ 399597 h 861465"/>
                            <a:gd name="connsiteX2335" fmla="*/ 388280 w 874570"/>
                            <a:gd name="connsiteY2335" fmla="*/ 403655 h 861465"/>
                            <a:gd name="connsiteX2336" fmla="*/ 396631 w 874570"/>
                            <a:gd name="connsiteY2336" fmla="*/ 403889 h 861465"/>
                            <a:gd name="connsiteX2337" fmla="*/ 402056 w 874570"/>
                            <a:gd name="connsiteY2337" fmla="*/ 401821 h 861465"/>
                            <a:gd name="connsiteX2338" fmla="*/ 405334 w 874570"/>
                            <a:gd name="connsiteY2338" fmla="*/ 399245 h 861465"/>
                            <a:gd name="connsiteX2339" fmla="*/ 402602 w 874570"/>
                            <a:gd name="connsiteY2339" fmla="*/ 396670 h 861465"/>
                            <a:gd name="connsiteX2340" fmla="*/ 395616 w 874570"/>
                            <a:gd name="connsiteY2340" fmla="*/ 390192 h 861465"/>
                            <a:gd name="connsiteX2341" fmla="*/ 399051 w 874570"/>
                            <a:gd name="connsiteY2341" fmla="*/ 388358 h 861465"/>
                            <a:gd name="connsiteX2342" fmla="*/ 404202 w 874570"/>
                            <a:gd name="connsiteY2342" fmla="*/ 387031 h 861465"/>
                            <a:gd name="connsiteX2343" fmla="*/ 408690 w 874570"/>
                            <a:gd name="connsiteY2343" fmla="*/ 387968 h 861465"/>
                            <a:gd name="connsiteX2344" fmla="*/ 413920 w 874570"/>
                            <a:gd name="connsiteY2344" fmla="*/ 391558 h 861465"/>
                            <a:gd name="connsiteX2345" fmla="*/ 419578 w 874570"/>
                            <a:gd name="connsiteY2345" fmla="*/ 394719 h 861465"/>
                            <a:gd name="connsiteX2346" fmla="*/ 425510 w 874570"/>
                            <a:gd name="connsiteY2346" fmla="*/ 394211 h 861465"/>
                            <a:gd name="connsiteX2347" fmla="*/ 428359 w 874570"/>
                            <a:gd name="connsiteY2347" fmla="*/ 387851 h 861465"/>
                            <a:gd name="connsiteX2348" fmla="*/ 430466 w 874570"/>
                            <a:gd name="connsiteY2348" fmla="*/ 386446 h 861465"/>
                            <a:gd name="connsiteX2349" fmla="*/ 432535 w 874570"/>
                            <a:gd name="connsiteY2349" fmla="*/ 385548 h 861465"/>
                            <a:gd name="connsiteX2350" fmla="*/ 430623 w 874570"/>
                            <a:gd name="connsiteY2350" fmla="*/ 383363 h 861465"/>
                            <a:gd name="connsiteX2351" fmla="*/ 428047 w 874570"/>
                            <a:gd name="connsiteY2351" fmla="*/ 378758 h 861465"/>
                            <a:gd name="connsiteX2352" fmla="*/ 423832 w 874570"/>
                            <a:gd name="connsiteY2352" fmla="*/ 374426 h 861465"/>
                            <a:gd name="connsiteX2353" fmla="*/ 421529 w 874570"/>
                            <a:gd name="connsiteY2353" fmla="*/ 372670 h 861465"/>
                            <a:gd name="connsiteX2354" fmla="*/ 411539 w 874570"/>
                            <a:gd name="connsiteY2354" fmla="*/ 375948 h 861465"/>
                            <a:gd name="connsiteX2355" fmla="*/ 410017 w 874570"/>
                            <a:gd name="connsiteY2355" fmla="*/ 375675 h 861465"/>
                            <a:gd name="connsiteX2356" fmla="*/ 413490 w 874570"/>
                            <a:gd name="connsiteY2356" fmla="*/ 370641 h 861465"/>
                            <a:gd name="connsiteX2357" fmla="*/ 413139 w 874570"/>
                            <a:gd name="connsiteY2357" fmla="*/ 365685 h 861465"/>
                            <a:gd name="connsiteX2358" fmla="*/ 412514 w 874570"/>
                            <a:gd name="connsiteY2358" fmla="*/ 360729 h 861465"/>
                            <a:gd name="connsiteX2359" fmla="*/ 412202 w 874570"/>
                            <a:gd name="connsiteY2359" fmla="*/ 351910 h 861465"/>
                            <a:gd name="connsiteX2360" fmla="*/ 410836 w 874570"/>
                            <a:gd name="connsiteY2360" fmla="*/ 344652 h 861465"/>
                            <a:gd name="connsiteX2361" fmla="*/ 407714 w 874570"/>
                            <a:gd name="connsiteY2361" fmla="*/ 343286 h 861465"/>
                            <a:gd name="connsiteX2362" fmla="*/ 532207 w 874570"/>
                            <a:gd name="connsiteY2362" fmla="*/ 346525 h 861465"/>
                            <a:gd name="connsiteX2363" fmla="*/ 538958 w 874570"/>
                            <a:gd name="connsiteY2363" fmla="*/ 348281 h 861465"/>
                            <a:gd name="connsiteX2364" fmla="*/ 540363 w 874570"/>
                            <a:gd name="connsiteY2364" fmla="*/ 352379 h 861465"/>
                            <a:gd name="connsiteX2365" fmla="*/ 542587 w 874570"/>
                            <a:gd name="connsiteY2365" fmla="*/ 354642 h 861465"/>
                            <a:gd name="connsiteX2366" fmla="*/ 543719 w 874570"/>
                            <a:gd name="connsiteY2366" fmla="*/ 357100 h 861465"/>
                            <a:gd name="connsiteX2367" fmla="*/ 545358 w 874570"/>
                            <a:gd name="connsiteY2367" fmla="*/ 362251 h 861465"/>
                            <a:gd name="connsiteX2368" fmla="*/ 547114 w 874570"/>
                            <a:gd name="connsiteY2368" fmla="*/ 365334 h 861465"/>
                            <a:gd name="connsiteX2369" fmla="*/ 549807 w 874570"/>
                            <a:gd name="connsiteY2369" fmla="*/ 371227 h 861465"/>
                            <a:gd name="connsiteX2370" fmla="*/ 551329 w 874570"/>
                            <a:gd name="connsiteY2370" fmla="*/ 380163 h 861465"/>
                            <a:gd name="connsiteX2371" fmla="*/ 549456 w 874570"/>
                            <a:gd name="connsiteY2371" fmla="*/ 381178 h 861465"/>
                            <a:gd name="connsiteX2372" fmla="*/ 546295 w 874570"/>
                            <a:gd name="connsiteY2372" fmla="*/ 383363 h 861465"/>
                            <a:gd name="connsiteX2373" fmla="*/ 543719 w 874570"/>
                            <a:gd name="connsiteY2373" fmla="*/ 386758 h 861465"/>
                            <a:gd name="connsiteX2374" fmla="*/ 541651 w 874570"/>
                            <a:gd name="connsiteY2374" fmla="*/ 391051 h 861465"/>
                            <a:gd name="connsiteX2375" fmla="*/ 539582 w 874570"/>
                            <a:gd name="connsiteY2375" fmla="*/ 388202 h 861465"/>
                            <a:gd name="connsiteX2376" fmla="*/ 536656 w 874570"/>
                            <a:gd name="connsiteY2376" fmla="*/ 385002 h 861465"/>
                            <a:gd name="connsiteX2377" fmla="*/ 533065 w 874570"/>
                            <a:gd name="connsiteY2377" fmla="*/ 381295 h 861465"/>
                            <a:gd name="connsiteX2378" fmla="*/ 524363 w 874570"/>
                            <a:gd name="connsiteY2378" fmla="*/ 380280 h 861465"/>
                            <a:gd name="connsiteX2379" fmla="*/ 522841 w 874570"/>
                            <a:gd name="connsiteY2379" fmla="*/ 377666 h 861465"/>
                            <a:gd name="connsiteX2380" fmla="*/ 527407 w 874570"/>
                            <a:gd name="connsiteY2380" fmla="*/ 371110 h 861465"/>
                            <a:gd name="connsiteX2381" fmla="*/ 529358 w 874570"/>
                            <a:gd name="connsiteY2381" fmla="*/ 369120 h 861465"/>
                            <a:gd name="connsiteX2382" fmla="*/ 530724 w 874570"/>
                            <a:gd name="connsiteY2382" fmla="*/ 353159 h 861465"/>
                            <a:gd name="connsiteX2383" fmla="*/ 531621 w 874570"/>
                            <a:gd name="connsiteY2383" fmla="*/ 347735 h 861465"/>
                            <a:gd name="connsiteX2384" fmla="*/ 532207 w 874570"/>
                            <a:gd name="connsiteY2384" fmla="*/ 346525 h 861465"/>
                            <a:gd name="connsiteX2385" fmla="*/ 203572 w 874570"/>
                            <a:gd name="connsiteY2385" fmla="*/ 351247 h 861465"/>
                            <a:gd name="connsiteX2386" fmla="*/ 204820 w 874570"/>
                            <a:gd name="connsiteY2386" fmla="*/ 352457 h 861465"/>
                            <a:gd name="connsiteX2387" fmla="*/ 202791 w 874570"/>
                            <a:gd name="connsiteY2387" fmla="*/ 354642 h 861465"/>
                            <a:gd name="connsiteX2388" fmla="*/ 200723 w 874570"/>
                            <a:gd name="connsiteY2388" fmla="*/ 353744 h 861465"/>
                            <a:gd name="connsiteX2389" fmla="*/ 202791 w 874570"/>
                            <a:gd name="connsiteY2389" fmla="*/ 351559 h 861465"/>
                            <a:gd name="connsiteX2390" fmla="*/ 203572 w 874570"/>
                            <a:gd name="connsiteY2390" fmla="*/ 351247 h 861465"/>
                            <a:gd name="connsiteX2391" fmla="*/ 30335 w 874570"/>
                            <a:gd name="connsiteY2391" fmla="*/ 354642 h 861465"/>
                            <a:gd name="connsiteX2392" fmla="*/ 32482 w 874570"/>
                            <a:gd name="connsiteY2392" fmla="*/ 356710 h 861465"/>
                            <a:gd name="connsiteX2393" fmla="*/ 31584 w 874570"/>
                            <a:gd name="connsiteY2393" fmla="*/ 358739 h 861465"/>
                            <a:gd name="connsiteX2394" fmla="*/ 29438 w 874570"/>
                            <a:gd name="connsiteY2394" fmla="*/ 356710 h 861465"/>
                            <a:gd name="connsiteX2395" fmla="*/ 30335 w 874570"/>
                            <a:gd name="connsiteY2395" fmla="*/ 354642 h 861465"/>
                            <a:gd name="connsiteX2396" fmla="*/ 409977 w 874570"/>
                            <a:gd name="connsiteY2396" fmla="*/ 354642 h 861465"/>
                            <a:gd name="connsiteX2397" fmla="*/ 412007 w 874570"/>
                            <a:gd name="connsiteY2397" fmla="*/ 356710 h 861465"/>
                            <a:gd name="connsiteX2398" fmla="*/ 409977 w 874570"/>
                            <a:gd name="connsiteY2398" fmla="*/ 358739 h 861465"/>
                            <a:gd name="connsiteX2399" fmla="*/ 407909 w 874570"/>
                            <a:gd name="connsiteY2399" fmla="*/ 356710 h 861465"/>
                            <a:gd name="connsiteX2400" fmla="*/ 409977 w 874570"/>
                            <a:gd name="connsiteY2400" fmla="*/ 354642 h 861465"/>
                            <a:gd name="connsiteX2401" fmla="*/ 787193 w 874570"/>
                            <a:gd name="connsiteY2401" fmla="*/ 354642 h 861465"/>
                            <a:gd name="connsiteX2402" fmla="*/ 789964 w 874570"/>
                            <a:gd name="connsiteY2402" fmla="*/ 359793 h 861465"/>
                            <a:gd name="connsiteX2403" fmla="*/ 788169 w 874570"/>
                            <a:gd name="connsiteY2403" fmla="*/ 364905 h 861465"/>
                            <a:gd name="connsiteX2404" fmla="*/ 785359 w 874570"/>
                            <a:gd name="connsiteY2404" fmla="*/ 359793 h 861465"/>
                            <a:gd name="connsiteX2405" fmla="*/ 787193 w 874570"/>
                            <a:gd name="connsiteY2405" fmla="*/ 354642 h 861465"/>
                            <a:gd name="connsiteX2406" fmla="*/ 93979 w 874570"/>
                            <a:gd name="connsiteY2406" fmla="*/ 364047 h 861465"/>
                            <a:gd name="connsiteX2407" fmla="*/ 96086 w 874570"/>
                            <a:gd name="connsiteY2407" fmla="*/ 364320 h 861465"/>
                            <a:gd name="connsiteX2408" fmla="*/ 100184 w 874570"/>
                            <a:gd name="connsiteY2408" fmla="*/ 366154 h 861465"/>
                            <a:gd name="connsiteX2409" fmla="*/ 93121 w 874570"/>
                            <a:gd name="connsiteY2409" fmla="*/ 365100 h 861465"/>
                            <a:gd name="connsiteX2410" fmla="*/ 93979 w 874570"/>
                            <a:gd name="connsiteY2410" fmla="*/ 364046 h 861465"/>
                            <a:gd name="connsiteX2411" fmla="*/ 214022 w 874570"/>
                            <a:gd name="connsiteY2411" fmla="*/ 367090 h 861465"/>
                            <a:gd name="connsiteX2412" fmla="*/ 215466 w 874570"/>
                            <a:gd name="connsiteY2412" fmla="*/ 367090 h 861465"/>
                            <a:gd name="connsiteX2413" fmla="*/ 218159 w 874570"/>
                            <a:gd name="connsiteY2413" fmla="*/ 369002 h 861465"/>
                            <a:gd name="connsiteX2414" fmla="*/ 209924 w 874570"/>
                            <a:gd name="connsiteY2414" fmla="*/ 369002 h 861465"/>
                            <a:gd name="connsiteX2415" fmla="*/ 214022 w 874570"/>
                            <a:gd name="connsiteY2415" fmla="*/ 367090 h 861465"/>
                            <a:gd name="connsiteX2416" fmla="*/ 94017 w 874570"/>
                            <a:gd name="connsiteY2416" fmla="*/ 371617 h 861465"/>
                            <a:gd name="connsiteX2417" fmla="*/ 98154 w 874570"/>
                            <a:gd name="connsiteY2417" fmla="*/ 374154 h 861465"/>
                            <a:gd name="connsiteX2418" fmla="*/ 94017 w 874570"/>
                            <a:gd name="connsiteY2418" fmla="*/ 376651 h 861465"/>
                            <a:gd name="connsiteX2419" fmla="*/ 89919 w 874570"/>
                            <a:gd name="connsiteY2419" fmla="*/ 374154 h 861465"/>
                            <a:gd name="connsiteX2420" fmla="*/ 94017 w 874570"/>
                            <a:gd name="connsiteY2420" fmla="*/ 371617 h 861465"/>
                            <a:gd name="connsiteX2421" fmla="*/ 511870 w 874570"/>
                            <a:gd name="connsiteY2421" fmla="*/ 373997 h 861465"/>
                            <a:gd name="connsiteX2422" fmla="*/ 513275 w 874570"/>
                            <a:gd name="connsiteY2422" fmla="*/ 376183 h 861465"/>
                            <a:gd name="connsiteX2423" fmla="*/ 513431 w 874570"/>
                            <a:gd name="connsiteY2423" fmla="*/ 381490 h 861465"/>
                            <a:gd name="connsiteX2424" fmla="*/ 508475 w 874570"/>
                            <a:gd name="connsiteY2424" fmla="*/ 380787 h 861465"/>
                            <a:gd name="connsiteX2425" fmla="*/ 510231 w 874570"/>
                            <a:gd name="connsiteY2425" fmla="*/ 375519 h 861465"/>
                            <a:gd name="connsiteX2426" fmla="*/ 511871 w 874570"/>
                            <a:gd name="connsiteY2426" fmla="*/ 373997 h 861465"/>
                            <a:gd name="connsiteX2427" fmla="*/ 820956 w 874570"/>
                            <a:gd name="connsiteY2427" fmla="*/ 375168 h 861465"/>
                            <a:gd name="connsiteX2428" fmla="*/ 823687 w 874570"/>
                            <a:gd name="connsiteY2428" fmla="*/ 378251 h 861465"/>
                            <a:gd name="connsiteX2429" fmla="*/ 820956 w 874570"/>
                            <a:gd name="connsiteY2429" fmla="*/ 381295 h 861465"/>
                            <a:gd name="connsiteX2430" fmla="*/ 818185 w 874570"/>
                            <a:gd name="connsiteY2430" fmla="*/ 378251 h 861465"/>
                            <a:gd name="connsiteX2431" fmla="*/ 820956 w 874570"/>
                            <a:gd name="connsiteY2431" fmla="*/ 375168 h 861465"/>
                            <a:gd name="connsiteX2432" fmla="*/ 82585 w 874570"/>
                            <a:gd name="connsiteY2432" fmla="*/ 377432 h 861465"/>
                            <a:gd name="connsiteX2433" fmla="*/ 83405 w 874570"/>
                            <a:gd name="connsiteY2433" fmla="*/ 379383 h 861465"/>
                            <a:gd name="connsiteX2434" fmla="*/ 79815 w 874570"/>
                            <a:gd name="connsiteY2434" fmla="*/ 382973 h 861465"/>
                            <a:gd name="connsiteX2435" fmla="*/ 78019 w 874570"/>
                            <a:gd name="connsiteY2435" fmla="*/ 381178 h 861465"/>
                            <a:gd name="connsiteX2436" fmla="*/ 81610 w 874570"/>
                            <a:gd name="connsiteY2436" fmla="*/ 377588 h 861465"/>
                            <a:gd name="connsiteX2437" fmla="*/ 82585 w 874570"/>
                            <a:gd name="connsiteY2437" fmla="*/ 377432 h 861465"/>
                            <a:gd name="connsiteX2438" fmla="*/ 114547 w 874570"/>
                            <a:gd name="connsiteY2438" fmla="*/ 379266 h 861465"/>
                            <a:gd name="connsiteX2439" fmla="*/ 116615 w 874570"/>
                            <a:gd name="connsiteY2439" fmla="*/ 381295 h 861465"/>
                            <a:gd name="connsiteX2440" fmla="*/ 114547 w 874570"/>
                            <a:gd name="connsiteY2440" fmla="*/ 383363 h 861465"/>
                            <a:gd name="connsiteX2441" fmla="*/ 112517 w 874570"/>
                            <a:gd name="connsiteY2441" fmla="*/ 381295 h 861465"/>
                            <a:gd name="connsiteX2442" fmla="*/ 114547 w 874570"/>
                            <a:gd name="connsiteY2442" fmla="*/ 379266 h 861465"/>
                            <a:gd name="connsiteX2443" fmla="*/ 815879 w 874570"/>
                            <a:gd name="connsiteY2443" fmla="*/ 381295 h 861465"/>
                            <a:gd name="connsiteX2444" fmla="*/ 819898 w 874570"/>
                            <a:gd name="connsiteY2444" fmla="*/ 383948 h 861465"/>
                            <a:gd name="connsiteX2445" fmla="*/ 816659 w 874570"/>
                            <a:gd name="connsiteY2445" fmla="*/ 388358 h 861465"/>
                            <a:gd name="connsiteX2446" fmla="*/ 815879 w 874570"/>
                            <a:gd name="connsiteY2446" fmla="*/ 381295 h 861465"/>
                            <a:gd name="connsiteX2447" fmla="*/ 839254 w 874570"/>
                            <a:gd name="connsiteY2447" fmla="*/ 381529 h 861465"/>
                            <a:gd name="connsiteX2448" fmla="*/ 841010 w 874570"/>
                            <a:gd name="connsiteY2448" fmla="*/ 382817 h 861465"/>
                            <a:gd name="connsiteX2449" fmla="*/ 842415 w 874570"/>
                            <a:gd name="connsiteY2449" fmla="*/ 386485 h 861465"/>
                            <a:gd name="connsiteX2450" fmla="*/ 839879 w 874570"/>
                            <a:gd name="connsiteY2450" fmla="*/ 383948 h 861465"/>
                            <a:gd name="connsiteX2451" fmla="*/ 839254 w 874570"/>
                            <a:gd name="connsiteY2451" fmla="*/ 381529 h 861465"/>
                            <a:gd name="connsiteX2452" fmla="*/ 581414 w 874570"/>
                            <a:gd name="connsiteY2452" fmla="*/ 383363 h 861465"/>
                            <a:gd name="connsiteX2453" fmla="*/ 583872 w 874570"/>
                            <a:gd name="connsiteY2453" fmla="*/ 385782 h 861465"/>
                            <a:gd name="connsiteX2454" fmla="*/ 578175 w 874570"/>
                            <a:gd name="connsiteY2454" fmla="*/ 386602 h 861465"/>
                            <a:gd name="connsiteX2455" fmla="*/ 581414 w 874570"/>
                            <a:gd name="connsiteY2455" fmla="*/ 383363 h 861465"/>
                            <a:gd name="connsiteX2456" fmla="*/ 519519 w 874570"/>
                            <a:gd name="connsiteY2456" fmla="*/ 384378 h 861465"/>
                            <a:gd name="connsiteX2457" fmla="*/ 522017 w 874570"/>
                            <a:gd name="connsiteY2457" fmla="*/ 385626 h 861465"/>
                            <a:gd name="connsiteX2458" fmla="*/ 524827 w 874570"/>
                            <a:gd name="connsiteY2458" fmla="*/ 388319 h 861465"/>
                            <a:gd name="connsiteX2459" fmla="*/ 520846 w 874570"/>
                            <a:gd name="connsiteY2459" fmla="*/ 388943 h 861465"/>
                            <a:gd name="connsiteX2460" fmla="*/ 518036 w 874570"/>
                            <a:gd name="connsiteY2460" fmla="*/ 386251 h 861465"/>
                            <a:gd name="connsiteX2461" fmla="*/ 519519 w 874570"/>
                            <a:gd name="connsiteY2461" fmla="*/ 384378 h 861465"/>
                            <a:gd name="connsiteX2462" fmla="*/ 105804 w 874570"/>
                            <a:gd name="connsiteY2462" fmla="*/ 390699 h 861465"/>
                            <a:gd name="connsiteX2463" fmla="*/ 107248 w 874570"/>
                            <a:gd name="connsiteY2463" fmla="*/ 391753 h 861465"/>
                            <a:gd name="connsiteX2464" fmla="*/ 103150 w 874570"/>
                            <a:gd name="connsiteY2464" fmla="*/ 393626 h 861465"/>
                            <a:gd name="connsiteX2465" fmla="*/ 104282 w 874570"/>
                            <a:gd name="connsiteY2465" fmla="*/ 390973 h 861465"/>
                            <a:gd name="connsiteX2466" fmla="*/ 105804 w 874570"/>
                            <a:gd name="connsiteY2466" fmla="*/ 390699 h 861465"/>
                            <a:gd name="connsiteX2467" fmla="*/ 572318 w 874570"/>
                            <a:gd name="connsiteY2467" fmla="*/ 390777 h 861465"/>
                            <a:gd name="connsiteX2468" fmla="*/ 573371 w 874570"/>
                            <a:gd name="connsiteY2468" fmla="*/ 390973 h 861465"/>
                            <a:gd name="connsiteX2469" fmla="*/ 574971 w 874570"/>
                            <a:gd name="connsiteY2469" fmla="*/ 393821 h 861465"/>
                            <a:gd name="connsiteX2470" fmla="*/ 570640 w 874570"/>
                            <a:gd name="connsiteY2470" fmla="*/ 392807 h 861465"/>
                            <a:gd name="connsiteX2471" fmla="*/ 572318 w 874570"/>
                            <a:gd name="connsiteY2471" fmla="*/ 390778 h 861465"/>
                            <a:gd name="connsiteX2472" fmla="*/ 812241 w 874570"/>
                            <a:gd name="connsiteY2472" fmla="*/ 391558 h 861465"/>
                            <a:gd name="connsiteX2473" fmla="*/ 814076 w 874570"/>
                            <a:gd name="connsiteY2473" fmla="*/ 393548 h 861465"/>
                            <a:gd name="connsiteX2474" fmla="*/ 817159 w 874570"/>
                            <a:gd name="connsiteY2474" fmla="*/ 394368 h 861465"/>
                            <a:gd name="connsiteX2475" fmla="*/ 820242 w 874570"/>
                            <a:gd name="connsiteY2475" fmla="*/ 396475 h 861465"/>
                            <a:gd name="connsiteX2476" fmla="*/ 811461 w 874570"/>
                            <a:gd name="connsiteY2476" fmla="*/ 395655 h 861465"/>
                            <a:gd name="connsiteX2477" fmla="*/ 812242 w 874570"/>
                            <a:gd name="connsiteY2477" fmla="*/ 391558 h 861465"/>
                            <a:gd name="connsiteX2478" fmla="*/ 211988 w 874570"/>
                            <a:gd name="connsiteY2478" fmla="*/ 393665 h 861465"/>
                            <a:gd name="connsiteX2479" fmla="*/ 197275 w 874570"/>
                            <a:gd name="connsiteY2479" fmla="*/ 406309 h 861465"/>
                            <a:gd name="connsiteX2480" fmla="*/ 196885 w 874570"/>
                            <a:gd name="connsiteY2480" fmla="*/ 424376 h 861465"/>
                            <a:gd name="connsiteX2481" fmla="*/ 191499 w 874570"/>
                            <a:gd name="connsiteY2481" fmla="*/ 429645 h 861465"/>
                            <a:gd name="connsiteX2482" fmla="*/ 181704 w 874570"/>
                            <a:gd name="connsiteY2482" fmla="*/ 449000 h 861465"/>
                            <a:gd name="connsiteX2483" fmla="*/ 182562 w 874570"/>
                            <a:gd name="connsiteY2483" fmla="*/ 453604 h 861465"/>
                            <a:gd name="connsiteX2484" fmla="*/ 192982 w 874570"/>
                            <a:gd name="connsiteY2484" fmla="*/ 452083 h 861465"/>
                            <a:gd name="connsiteX2485" fmla="*/ 194504 w 874570"/>
                            <a:gd name="connsiteY2485" fmla="*/ 453604 h 861465"/>
                            <a:gd name="connsiteX2486" fmla="*/ 196572 w 874570"/>
                            <a:gd name="connsiteY2486" fmla="*/ 457195 h 861465"/>
                            <a:gd name="connsiteX2487" fmla="*/ 196494 w 874570"/>
                            <a:gd name="connsiteY2487" fmla="*/ 462580 h 861465"/>
                            <a:gd name="connsiteX2488" fmla="*/ 199538 w 874570"/>
                            <a:gd name="connsiteY2488" fmla="*/ 466989 h 861465"/>
                            <a:gd name="connsiteX2489" fmla="*/ 204729 w 874570"/>
                            <a:gd name="connsiteY2489" fmla="*/ 476940 h 861465"/>
                            <a:gd name="connsiteX2490" fmla="*/ 205431 w 874570"/>
                            <a:gd name="connsiteY2490" fmla="*/ 481233 h 861465"/>
                            <a:gd name="connsiteX2491" fmla="*/ 207890 w 874570"/>
                            <a:gd name="connsiteY2491" fmla="*/ 487750 h 861465"/>
                            <a:gd name="connsiteX2492" fmla="*/ 206173 w 874570"/>
                            <a:gd name="connsiteY2492" fmla="*/ 497662 h 861465"/>
                            <a:gd name="connsiteX2493" fmla="*/ 206953 w 874570"/>
                            <a:gd name="connsiteY2493" fmla="*/ 501369 h 861465"/>
                            <a:gd name="connsiteX2494" fmla="*/ 208007 w 874570"/>
                            <a:gd name="connsiteY2494" fmla="*/ 505857 h 861465"/>
                            <a:gd name="connsiteX2495" fmla="*/ 209802 w 874570"/>
                            <a:gd name="connsiteY2495" fmla="*/ 507808 h 861465"/>
                            <a:gd name="connsiteX2496" fmla="*/ 211754 w 874570"/>
                            <a:gd name="connsiteY2496" fmla="*/ 509369 h 861465"/>
                            <a:gd name="connsiteX2497" fmla="*/ 215968 w 874570"/>
                            <a:gd name="connsiteY2497" fmla="*/ 513427 h 861465"/>
                            <a:gd name="connsiteX2498" fmla="*/ 219169 w 874570"/>
                            <a:gd name="connsiteY2498" fmla="*/ 521817 h 861465"/>
                            <a:gd name="connsiteX2499" fmla="*/ 222759 w 874570"/>
                            <a:gd name="connsiteY2499" fmla="*/ 526891 h 861465"/>
                            <a:gd name="connsiteX2500" fmla="*/ 232671 w 874570"/>
                            <a:gd name="connsiteY2500" fmla="*/ 530403 h 861465"/>
                            <a:gd name="connsiteX2501" fmla="*/ 233959 w 874570"/>
                            <a:gd name="connsiteY2501" fmla="*/ 535476 h 861465"/>
                            <a:gd name="connsiteX2502" fmla="*/ 238369 w 874570"/>
                            <a:gd name="connsiteY2502" fmla="*/ 534110 h 861465"/>
                            <a:gd name="connsiteX2503" fmla="*/ 240476 w 874570"/>
                            <a:gd name="connsiteY2503" fmla="*/ 532276 h 861465"/>
                            <a:gd name="connsiteX2504" fmla="*/ 242857 w 874570"/>
                            <a:gd name="connsiteY2504" fmla="*/ 535047 h 861465"/>
                            <a:gd name="connsiteX2505" fmla="*/ 247969 w 874570"/>
                            <a:gd name="connsiteY2505" fmla="*/ 536529 h 861465"/>
                            <a:gd name="connsiteX2506" fmla="*/ 254057 w 874570"/>
                            <a:gd name="connsiteY2506" fmla="*/ 534812 h 861465"/>
                            <a:gd name="connsiteX2507" fmla="*/ 251989 w 874570"/>
                            <a:gd name="connsiteY2507" fmla="*/ 533095 h 861465"/>
                            <a:gd name="connsiteX2508" fmla="*/ 249960 w 874570"/>
                            <a:gd name="connsiteY2508" fmla="*/ 530051 h 861465"/>
                            <a:gd name="connsiteX2509" fmla="*/ 255072 w 874570"/>
                            <a:gd name="connsiteY2509" fmla="*/ 528998 h 861465"/>
                            <a:gd name="connsiteX2510" fmla="*/ 259443 w 874570"/>
                            <a:gd name="connsiteY2510" fmla="*/ 527944 h 861465"/>
                            <a:gd name="connsiteX2511" fmla="*/ 262487 w 874570"/>
                            <a:gd name="connsiteY2511" fmla="*/ 527086 h 861465"/>
                            <a:gd name="connsiteX2512" fmla="*/ 262448 w 874570"/>
                            <a:gd name="connsiteY2512" fmla="*/ 520686 h 861465"/>
                            <a:gd name="connsiteX2513" fmla="*/ 251443 w 874570"/>
                            <a:gd name="connsiteY2513" fmla="*/ 514637 h 861465"/>
                            <a:gd name="connsiteX2514" fmla="*/ 245003 w 874570"/>
                            <a:gd name="connsiteY2514" fmla="*/ 511476 h 861465"/>
                            <a:gd name="connsiteX2515" fmla="*/ 228924 w 874570"/>
                            <a:gd name="connsiteY2515" fmla="*/ 506598 h 861465"/>
                            <a:gd name="connsiteX2516" fmla="*/ 227363 w 874570"/>
                            <a:gd name="connsiteY2516" fmla="*/ 502501 h 861465"/>
                            <a:gd name="connsiteX2517" fmla="*/ 234466 w 874570"/>
                            <a:gd name="connsiteY2517" fmla="*/ 499145 h 861465"/>
                            <a:gd name="connsiteX2518" fmla="*/ 242583 w 874570"/>
                            <a:gd name="connsiteY2518" fmla="*/ 496921 h 861465"/>
                            <a:gd name="connsiteX2519" fmla="*/ 241139 w 874570"/>
                            <a:gd name="connsiteY2519" fmla="*/ 494111 h 861465"/>
                            <a:gd name="connsiteX2520" fmla="*/ 241725 w 874570"/>
                            <a:gd name="connsiteY2520" fmla="*/ 492043 h 861465"/>
                            <a:gd name="connsiteX2521" fmla="*/ 242076 w 874570"/>
                            <a:gd name="connsiteY2521" fmla="*/ 488257 h 861465"/>
                            <a:gd name="connsiteX2522" fmla="*/ 244144 w 874570"/>
                            <a:gd name="connsiteY2522" fmla="*/ 485057 h 861465"/>
                            <a:gd name="connsiteX2523" fmla="*/ 246564 w 874570"/>
                            <a:gd name="connsiteY2523" fmla="*/ 482599 h 861465"/>
                            <a:gd name="connsiteX2524" fmla="*/ 248320 w 874570"/>
                            <a:gd name="connsiteY2524" fmla="*/ 473623 h 861465"/>
                            <a:gd name="connsiteX2525" fmla="*/ 249608 w 874570"/>
                            <a:gd name="connsiteY2525" fmla="*/ 462853 h 861465"/>
                            <a:gd name="connsiteX2526" fmla="*/ 254447 w 874570"/>
                            <a:gd name="connsiteY2526" fmla="*/ 452473 h 861465"/>
                            <a:gd name="connsiteX2527" fmla="*/ 258701 w 874570"/>
                            <a:gd name="connsiteY2527" fmla="*/ 449546 h 861465"/>
                            <a:gd name="connsiteX2528" fmla="*/ 259833 w 874570"/>
                            <a:gd name="connsiteY2528" fmla="*/ 447751 h 861465"/>
                            <a:gd name="connsiteX2529" fmla="*/ 262252 w 874570"/>
                            <a:gd name="connsiteY2529" fmla="*/ 447088 h 861465"/>
                            <a:gd name="connsiteX2530" fmla="*/ 252496 w 874570"/>
                            <a:gd name="connsiteY2530" fmla="*/ 444356 h 861465"/>
                            <a:gd name="connsiteX2531" fmla="*/ 249959 w 874570"/>
                            <a:gd name="connsiteY2531" fmla="*/ 439751 h 861465"/>
                            <a:gd name="connsiteX2532" fmla="*/ 240710 w 874570"/>
                            <a:gd name="connsiteY2532" fmla="*/ 433898 h 861465"/>
                            <a:gd name="connsiteX2533" fmla="*/ 237627 w 874570"/>
                            <a:gd name="connsiteY2533" fmla="*/ 432727 h 861465"/>
                            <a:gd name="connsiteX2534" fmla="*/ 235051 w 874570"/>
                            <a:gd name="connsiteY2534" fmla="*/ 430698 h 861465"/>
                            <a:gd name="connsiteX2535" fmla="*/ 227832 w 874570"/>
                            <a:gd name="connsiteY2535" fmla="*/ 425664 h 861465"/>
                            <a:gd name="connsiteX2536" fmla="*/ 222407 w 874570"/>
                            <a:gd name="connsiteY2536" fmla="*/ 421371 h 861465"/>
                            <a:gd name="connsiteX2537" fmla="*/ 216631 w 874570"/>
                            <a:gd name="connsiteY2537" fmla="*/ 424727 h 861465"/>
                            <a:gd name="connsiteX2538" fmla="*/ 214055 w 874570"/>
                            <a:gd name="connsiteY2538" fmla="*/ 423478 h 861465"/>
                            <a:gd name="connsiteX2539" fmla="*/ 213509 w 874570"/>
                            <a:gd name="connsiteY2539" fmla="*/ 406073 h 861465"/>
                            <a:gd name="connsiteX2540" fmla="*/ 221236 w 874570"/>
                            <a:gd name="connsiteY2540" fmla="*/ 402913 h 861465"/>
                            <a:gd name="connsiteX2541" fmla="*/ 218348 w 874570"/>
                            <a:gd name="connsiteY2541" fmla="*/ 401000 h 861465"/>
                            <a:gd name="connsiteX2542" fmla="*/ 215304 w 874570"/>
                            <a:gd name="connsiteY2542" fmla="*/ 395459 h 861465"/>
                            <a:gd name="connsiteX2543" fmla="*/ 211987 w 874570"/>
                            <a:gd name="connsiteY2543" fmla="*/ 393664 h 861465"/>
                            <a:gd name="connsiteX2544" fmla="*/ 584447 w 874570"/>
                            <a:gd name="connsiteY2544" fmla="*/ 396241 h 861465"/>
                            <a:gd name="connsiteX2545" fmla="*/ 588428 w 874570"/>
                            <a:gd name="connsiteY2545" fmla="*/ 398894 h 861465"/>
                            <a:gd name="connsiteX2546" fmla="*/ 582613 w 874570"/>
                            <a:gd name="connsiteY2546" fmla="*/ 399167 h 861465"/>
                            <a:gd name="connsiteX2547" fmla="*/ 584447 w 874570"/>
                            <a:gd name="connsiteY2547" fmla="*/ 396241 h 861465"/>
                            <a:gd name="connsiteX2548" fmla="*/ 523879 w 874570"/>
                            <a:gd name="connsiteY2548" fmla="*/ 398543 h 861465"/>
                            <a:gd name="connsiteX2549" fmla="*/ 524426 w 874570"/>
                            <a:gd name="connsiteY2549" fmla="*/ 398699 h 861465"/>
                            <a:gd name="connsiteX2550" fmla="*/ 523021 w 874570"/>
                            <a:gd name="connsiteY2550" fmla="*/ 402368 h 861465"/>
                            <a:gd name="connsiteX2551" fmla="*/ 521889 w 874570"/>
                            <a:gd name="connsiteY2551" fmla="*/ 401236 h 861465"/>
                            <a:gd name="connsiteX2552" fmla="*/ 523879 w 874570"/>
                            <a:gd name="connsiteY2552" fmla="*/ 398543 h 861465"/>
                            <a:gd name="connsiteX2553" fmla="*/ 595257 w 874570"/>
                            <a:gd name="connsiteY2553" fmla="*/ 400689 h 861465"/>
                            <a:gd name="connsiteX2554" fmla="*/ 595608 w 874570"/>
                            <a:gd name="connsiteY2554" fmla="*/ 401860 h 861465"/>
                            <a:gd name="connsiteX2555" fmla="*/ 592408 w 874570"/>
                            <a:gd name="connsiteY2555" fmla="*/ 403889 h 861465"/>
                            <a:gd name="connsiteX2556" fmla="*/ 593657 w 874570"/>
                            <a:gd name="connsiteY2556" fmla="*/ 401041 h 861465"/>
                            <a:gd name="connsiteX2557" fmla="*/ 595257 w 874570"/>
                            <a:gd name="connsiteY2557" fmla="*/ 400689 h 861465"/>
                            <a:gd name="connsiteX2558" fmla="*/ 785554 w 874570"/>
                            <a:gd name="connsiteY2558" fmla="*/ 402094 h 861465"/>
                            <a:gd name="connsiteX2559" fmla="*/ 787817 w 874570"/>
                            <a:gd name="connsiteY2559" fmla="*/ 402485 h 861465"/>
                            <a:gd name="connsiteX2560" fmla="*/ 786568 w 874570"/>
                            <a:gd name="connsiteY2560" fmla="*/ 403733 h 861465"/>
                            <a:gd name="connsiteX2561" fmla="*/ 783876 w 874570"/>
                            <a:gd name="connsiteY2561" fmla="*/ 402641 h 861465"/>
                            <a:gd name="connsiteX2562" fmla="*/ 785554 w 874570"/>
                            <a:gd name="connsiteY2562" fmla="*/ 402094 h 861465"/>
                            <a:gd name="connsiteX2563" fmla="*/ 816032 w 874570"/>
                            <a:gd name="connsiteY2563" fmla="*/ 405880 h 861465"/>
                            <a:gd name="connsiteX2564" fmla="*/ 816110 w 874570"/>
                            <a:gd name="connsiteY2564" fmla="*/ 410094 h 861465"/>
                            <a:gd name="connsiteX2565" fmla="*/ 815135 w 874570"/>
                            <a:gd name="connsiteY2565" fmla="*/ 416221 h 861465"/>
                            <a:gd name="connsiteX2566" fmla="*/ 815759 w 874570"/>
                            <a:gd name="connsiteY2566" fmla="*/ 418016 h 861465"/>
                            <a:gd name="connsiteX2567" fmla="*/ 810647 w 874570"/>
                            <a:gd name="connsiteY2567" fmla="*/ 416494 h 861465"/>
                            <a:gd name="connsiteX2568" fmla="*/ 809983 w 874570"/>
                            <a:gd name="connsiteY2568" fmla="*/ 410562 h 861465"/>
                            <a:gd name="connsiteX2569" fmla="*/ 816032 w 874570"/>
                            <a:gd name="connsiteY2569" fmla="*/ 405880 h 861465"/>
                            <a:gd name="connsiteX2570" fmla="*/ 519711 w 874570"/>
                            <a:gd name="connsiteY2570" fmla="*/ 405919 h 861465"/>
                            <a:gd name="connsiteX2571" fmla="*/ 522209 w 874570"/>
                            <a:gd name="connsiteY2571" fmla="*/ 413879 h 861465"/>
                            <a:gd name="connsiteX2572" fmla="*/ 514599 w 874570"/>
                            <a:gd name="connsiteY2572" fmla="*/ 414309 h 861465"/>
                            <a:gd name="connsiteX2573" fmla="*/ 519711 w 874570"/>
                            <a:gd name="connsiteY2573" fmla="*/ 405919 h 861465"/>
                            <a:gd name="connsiteX2574" fmla="*/ 593548 w 874570"/>
                            <a:gd name="connsiteY2574" fmla="*/ 405919 h 861465"/>
                            <a:gd name="connsiteX2575" fmla="*/ 596631 w 874570"/>
                            <a:gd name="connsiteY2575" fmla="*/ 407987 h 861465"/>
                            <a:gd name="connsiteX2576" fmla="*/ 593548 w 874570"/>
                            <a:gd name="connsiteY2576" fmla="*/ 410016 h 861465"/>
                            <a:gd name="connsiteX2577" fmla="*/ 590504 w 874570"/>
                            <a:gd name="connsiteY2577" fmla="*/ 407987 h 861465"/>
                            <a:gd name="connsiteX2578" fmla="*/ 593548 w 874570"/>
                            <a:gd name="connsiteY2578" fmla="*/ 405919 h 861465"/>
                            <a:gd name="connsiteX2579" fmla="*/ 562015 w 874570"/>
                            <a:gd name="connsiteY2579" fmla="*/ 408143 h 861465"/>
                            <a:gd name="connsiteX2580" fmla="*/ 562795 w 874570"/>
                            <a:gd name="connsiteY2580" fmla="*/ 408338 h 861465"/>
                            <a:gd name="connsiteX2581" fmla="*/ 562483 w 874570"/>
                            <a:gd name="connsiteY2581" fmla="*/ 413723 h 861465"/>
                            <a:gd name="connsiteX2582" fmla="*/ 556629 w 874570"/>
                            <a:gd name="connsiteY2582" fmla="*/ 416182 h 861465"/>
                            <a:gd name="connsiteX2583" fmla="*/ 562015 w 874570"/>
                            <a:gd name="connsiteY2583" fmla="*/ 408143 h 861465"/>
                            <a:gd name="connsiteX2584" fmla="*/ 820125 w 874570"/>
                            <a:gd name="connsiteY2584" fmla="*/ 410016 h 861465"/>
                            <a:gd name="connsiteX2585" fmla="*/ 822310 w 874570"/>
                            <a:gd name="connsiteY2585" fmla="*/ 412084 h 861465"/>
                            <a:gd name="connsiteX2586" fmla="*/ 821374 w 874570"/>
                            <a:gd name="connsiteY2586" fmla="*/ 414153 h 861465"/>
                            <a:gd name="connsiteX2587" fmla="*/ 819227 w 874570"/>
                            <a:gd name="connsiteY2587" fmla="*/ 412084 h 861465"/>
                            <a:gd name="connsiteX2588" fmla="*/ 820125 w 874570"/>
                            <a:gd name="connsiteY2588" fmla="*/ 410016 h 861465"/>
                            <a:gd name="connsiteX2589" fmla="*/ 579297 w 874570"/>
                            <a:gd name="connsiteY2589" fmla="*/ 410719 h 861465"/>
                            <a:gd name="connsiteX2590" fmla="*/ 581404 w 874570"/>
                            <a:gd name="connsiteY2590" fmla="*/ 413450 h 861465"/>
                            <a:gd name="connsiteX2591" fmla="*/ 583317 w 874570"/>
                            <a:gd name="connsiteY2591" fmla="*/ 416182 h 861465"/>
                            <a:gd name="connsiteX2592" fmla="*/ 585151 w 874570"/>
                            <a:gd name="connsiteY2592" fmla="*/ 419109 h 861465"/>
                            <a:gd name="connsiteX2593" fmla="*/ 588780 w 874570"/>
                            <a:gd name="connsiteY2593" fmla="*/ 422699 h 861465"/>
                            <a:gd name="connsiteX2594" fmla="*/ 591473 w 874570"/>
                            <a:gd name="connsiteY2594" fmla="*/ 424728 h 861465"/>
                            <a:gd name="connsiteX2595" fmla="*/ 576136 w 874570"/>
                            <a:gd name="connsiteY2595" fmla="*/ 413060 h 861465"/>
                            <a:gd name="connsiteX2596" fmla="*/ 579297 w 874570"/>
                            <a:gd name="connsiteY2596" fmla="*/ 410719 h 861465"/>
                            <a:gd name="connsiteX2597" fmla="*/ 546321 w 874570"/>
                            <a:gd name="connsiteY2597" fmla="*/ 415713 h 861465"/>
                            <a:gd name="connsiteX2598" fmla="*/ 548936 w 874570"/>
                            <a:gd name="connsiteY2598" fmla="*/ 417743 h 861465"/>
                            <a:gd name="connsiteX2599" fmla="*/ 546360 w 874570"/>
                            <a:gd name="connsiteY2599" fmla="*/ 420279 h 861465"/>
                            <a:gd name="connsiteX2600" fmla="*/ 543628 w 874570"/>
                            <a:gd name="connsiteY2600" fmla="*/ 418250 h 861465"/>
                            <a:gd name="connsiteX2601" fmla="*/ 546321 w 874570"/>
                            <a:gd name="connsiteY2601" fmla="*/ 415713 h 861465"/>
                            <a:gd name="connsiteX2602" fmla="*/ 75431 w 874570"/>
                            <a:gd name="connsiteY2602" fmla="*/ 416182 h 861465"/>
                            <a:gd name="connsiteX2603" fmla="*/ 77617 w 874570"/>
                            <a:gd name="connsiteY2603" fmla="*/ 418250 h 861465"/>
                            <a:gd name="connsiteX2604" fmla="*/ 76719 w 874570"/>
                            <a:gd name="connsiteY2604" fmla="*/ 420279 h 861465"/>
                            <a:gd name="connsiteX2605" fmla="*/ 74534 w 874570"/>
                            <a:gd name="connsiteY2605" fmla="*/ 418250 h 861465"/>
                            <a:gd name="connsiteX2606" fmla="*/ 75431 w 874570"/>
                            <a:gd name="connsiteY2606" fmla="*/ 416182 h 861465"/>
                            <a:gd name="connsiteX2607" fmla="*/ 27079 w 874570"/>
                            <a:gd name="connsiteY2607" fmla="*/ 418679 h 861465"/>
                            <a:gd name="connsiteX2608" fmla="*/ 27547 w 874570"/>
                            <a:gd name="connsiteY2608" fmla="*/ 423362 h 861465"/>
                            <a:gd name="connsiteX2609" fmla="*/ 24581 w 874570"/>
                            <a:gd name="connsiteY2609" fmla="*/ 427967 h 861465"/>
                            <a:gd name="connsiteX2610" fmla="*/ 19079 w 874570"/>
                            <a:gd name="connsiteY2610" fmla="*/ 428591 h 861465"/>
                            <a:gd name="connsiteX2611" fmla="*/ 14981 w 874570"/>
                            <a:gd name="connsiteY2611" fmla="*/ 429216 h 861465"/>
                            <a:gd name="connsiteX2612" fmla="*/ 11156 w 874570"/>
                            <a:gd name="connsiteY2612" fmla="*/ 440142 h 861465"/>
                            <a:gd name="connsiteX2613" fmla="*/ 16269 w 874570"/>
                            <a:gd name="connsiteY2613" fmla="*/ 446347 h 861465"/>
                            <a:gd name="connsiteX2614" fmla="*/ 20093 w 874570"/>
                            <a:gd name="connsiteY2614" fmla="*/ 447869 h 861465"/>
                            <a:gd name="connsiteX2615" fmla="*/ 19586 w 874570"/>
                            <a:gd name="connsiteY2615" fmla="*/ 451069 h 861465"/>
                            <a:gd name="connsiteX2616" fmla="*/ 15722 w 874570"/>
                            <a:gd name="connsiteY2616" fmla="*/ 453176 h 861465"/>
                            <a:gd name="connsiteX2617" fmla="*/ 6825 w 874570"/>
                            <a:gd name="connsiteY2617" fmla="*/ 444747 h 861465"/>
                            <a:gd name="connsiteX2618" fmla="*/ 3351 w 874570"/>
                            <a:gd name="connsiteY2618" fmla="*/ 437177 h 861465"/>
                            <a:gd name="connsiteX2619" fmla="*/ 2298 w 874570"/>
                            <a:gd name="connsiteY2619" fmla="*/ 461332 h 861465"/>
                            <a:gd name="connsiteX2620" fmla="*/ 4093 w 874570"/>
                            <a:gd name="connsiteY2620" fmla="*/ 467966 h 861465"/>
                            <a:gd name="connsiteX2621" fmla="*/ 5615 w 874570"/>
                            <a:gd name="connsiteY2621" fmla="*/ 469527 h 861465"/>
                            <a:gd name="connsiteX2622" fmla="*/ 5146 w 874570"/>
                            <a:gd name="connsiteY2622" fmla="*/ 477176 h 861465"/>
                            <a:gd name="connsiteX2623" fmla="*/ 5498 w 874570"/>
                            <a:gd name="connsiteY2623" fmla="*/ 483341 h 861465"/>
                            <a:gd name="connsiteX2624" fmla="*/ 10103 w 874570"/>
                            <a:gd name="connsiteY2624" fmla="*/ 511477 h 861465"/>
                            <a:gd name="connsiteX2625" fmla="*/ 11781 w 874570"/>
                            <a:gd name="connsiteY2625" fmla="*/ 517642 h 861465"/>
                            <a:gd name="connsiteX2626" fmla="*/ 17010 w 874570"/>
                            <a:gd name="connsiteY2626" fmla="*/ 534150 h 861465"/>
                            <a:gd name="connsiteX2627" fmla="*/ 30006 w 874570"/>
                            <a:gd name="connsiteY2627" fmla="*/ 563574 h 861465"/>
                            <a:gd name="connsiteX2628" fmla="*/ 32074 w 874570"/>
                            <a:gd name="connsiteY2628" fmla="*/ 569584 h 861465"/>
                            <a:gd name="connsiteX2629" fmla="*/ 37148 w 874570"/>
                            <a:gd name="connsiteY2629" fmla="*/ 578832 h 861465"/>
                            <a:gd name="connsiteX2630" fmla="*/ 42026 w 874570"/>
                            <a:gd name="connsiteY2630" fmla="*/ 592335 h 861465"/>
                            <a:gd name="connsiteX2631" fmla="*/ 47060 w 874570"/>
                            <a:gd name="connsiteY2631" fmla="*/ 611065 h 861465"/>
                            <a:gd name="connsiteX2632" fmla="*/ 48894 w 874570"/>
                            <a:gd name="connsiteY2632" fmla="*/ 615045 h 861465"/>
                            <a:gd name="connsiteX2633" fmla="*/ 51470 w 874570"/>
                            <a:gd name="connsiteY2633" fmla="*/ 620704 h 861465"/>
                            <a:gd name="connsiteX2634" fmla="*/ 61187 w 874570"/>
                            <a:gd name="connsiteY2634" fmla="*/ 639747 h 861465"/>
                            <a:gd name="connsiteX2635" fmla="*/ 71646 w 874570"/>
                            <a:gd name="connsiteY2635" fmla="*/ 645951 h 861465"/>
                            <a:gd name="connsiteX2636" fmla="*/ 75549 w 874570"/>
                            <a:gd name="connsiteY2636" fmla="*/ 648019 h 861465"/>
                            <a:gd name="connsiteX2637" fmla="*/ 80700 w 874570"/>
                            <a:gd name="connsiteY2637" fmla="*/ 648839 h 861465"/>
                            <a:gd name="connsiteX2638" fmla="*/ 85813 w 874570"/>
                            <a:gd name="connsiteY2638" fmla="*/ 649737 h 861465"/>
                            <a:gd name="connsiteX2639" fmla="*/ 89247 w 874570"/>
                            <a:gd name="connsiteY2639" fmla="*/ 650634 h 861465"/>
                            <a:gd name="connsiteX2640" fmla="*/ 90964 w 874570"/>
                            <a:gd name="connsiteY2640" fmla="*/ 652078 h 861465"/>
                            <a:gd name="connsiteX2641" fmla="*/ 92837 w 874570"/>
                            <a:gd name="connsiteY2641" fmla="*/ 653444 h 861465"/>
                            <a:gd name="connsiteX2642" fmla="*/ 98418 w 874570"/>
                            <a:gd name="connsiteY2642" fmla="*/ 652078 h 861465"/>
                            <a:gd name="connsiteX2643" fmla="*/ 89481 w 874570"/>
                            <a:gd name="connsiteY2643" fmla="*/ 643649 h 861465"/>
                            <a:gd name="connsiteX2644" fmla="*/ 75783 w 874570"/>
                            <a:gd name="connsiteY2644" fmla="*/ 634205 h 861465"/>
                            <a:gd name="connsiteX2645" fmla="*/ 75042 w 874570"/>
                            <a:gd name="connsiteY2645" fmla="*/ 630108 h 861465"/>
                            <a:gd name="connsiteX2646" fmla="*/ 79686 w 874570"/>
                            <a:gd name="connsiteY2646" fmla="*/ 629093 h 861465"/>
                            <a:gd name="connsiteX2647" fmla="*/ 83627 w 874570"/>
                            <a:gd name="connsiteY2647" fmla="*/ 628040 h 861465"/>
                            <a:gd name="connsiteX2648" fmla="*/ 89910 w 874570"/>
                            <a:gd name="connsiteY2648" fmla="*/ 619923 h 861465"/>
                            <a:gd name="connsiteX2649" fmla="*/ 86749 w 874570"/>
                            <a:gd name="connsiteY2649" fmla="*/ 617972 h 861465"/>
                            <a:gd name="connsiteX2650" fmla="*/ 84096 w 874570"/>
                            <a:gd name="connsiteY2650" fmla="*/ 616684 h 861465"/>
                            <a:gd name="connsiteX2651" fmla="*/ 74612 w 874570"/>
                            <a:gd name="connsiteY2651" fmla="*/ 600098 h 861465"/>
                            <a:gd name="connsiteX2652" fmla="*/ 71451 w 874570"/>
                            <a:gd name="connsiteY2652" fmla="*/ 594596 h 861465"/>
                            <a:gd name="connsiteX2653" fmla="*/ 73520 w 874570"/>
                            <a:gd name="connsiteY2653" fmla="*/ 591591 h 861465"/>
                            <a:gd name="connsiteX2654" fmla="*/ 75549 w 874570"/>
                            <a:gd name="connsiteY2654" fmla="*/ 590655 h 861465"/>
                            <a:gd name="connsiteX2655" fmla="*/ 71451 w 874570"/>
                            <a:gd name="connsiteY2655" fmla="*/ 588508 h 861465"/>
                            <a:gd name="connsiteX2656" fmla="*/ 67354 w 874570"/>
                            <a:gd name="connsiteY2656" fmla="*/ 586206 h 861465"/>
                            <a:gd name="connsiteX2657" fmla="*/ 73285 w 874570"/>
                            <a:gd name="connsiteY2657" fmla="*/ 585074 h 861465"/>
                            <a:gd name="connsiteX2658" fmla="*/ 78203 w 874570"/>
                            <a:gd name="connsiteY2658" fmla="*/ 582265 h 861465"/>
                            <a:gd name="connsiteX2659" fmla="*/ 79256 w 874570"/>
                            <a:gd name="connsiteY2659" fmla="*/ 578245 h 861465"/>
                            <a:gd name="connsiteX2660" fmla="*/ 80661 w 874570"/>
                            <a:gd name="connsiteY2660" fmla="*/ 586947 h 861465"/>
                            <a:gd name="connsiteX2661" fmla="*/ 86281 w 874570"/>
                            <a:gd name="connsiteY2661" fmla="*/ 600801 h 861465"/>
                            <a:gd name="connsiteX2662" fmla="*/ 87179 w 874570"/>
                            <a:gd name="connsiteY2662" fmla="*/ 597913 h 861465"/>
                            <a:gd name="connsiteX2663" fmla="*/ 88974 w 874570"/>
                            <a:gd name="connsiteY2663" fmla="*/ 593893 h 861465"/>
                            <a:gd name="connsiteX2664" fmla="*/ 92408 w 874570"/>
                            <a:gd name="connsiteY2664" fmla="*/ 598498 h 861465"/>
                            <a:gd name="connsiteX2665" fmla="*/ 98652 w 874570"/>
                            <a:gd name="connsiteY2665" fmla="*/ 608254 h 861465"/>
                            <a:gd name="connsiteX2666" fmla="*/ 102243 w 874570"/>
                            <a:gd name="connsiteY2666" fmla="*/ 606732 h 861465"/>
                            <a:gd name="connsiteX2667" fmla="*/ 104272 w 874570"/>
                            <a:gd name="connsiteY2667" fmla="*/ 604898 h 861465"/>
                            <a:gd name="connsiteX2668" fmla="*/ 106340 w 874570"/>
                            <a:gd name="connsiteY2668" fmla="*/ 607123 h 861465"/>
                            <a:gd name="connsiteX2669" fmla="*/ 115745 w 874570"/>
                            <a:gd name="connsiteY2669" fmla="*/ 613795 h 861465"/>
                            <a:gd name="connsiteX2670" fmla="*/ 117931 w 874570"/>
                            <a:gd name="connsiteY2670" fmla="*/ 614654 h 861465"/>
                            <a:gd name="connsiteX2671" fmla="*/ 123082 w 874570"/>
                            <a:gd name="connsiteY2671" fmla="*/ 627766 h 861465"/>
                            <a:gd name="connsiteX2672" fmla="*/ 127375 w 874570"/>
                            <a:gd name="connsiteY2672" fmla="*/ 628234 h 861465"/>
                            <a:gd name="connsiteX2673" fmla="*/ 140644 w 874570"/>
                            <a:gd name="connsiteY2673" fmla="*/ 632917 h 861465"/>
                            <a:gd name="connsiteX2674" fmla="*/ 152781 w 874570"/>
                            <a:gd name="connsiteY2674" fmla="*/ 635219 h 861465"/>
                            <a:gd name="connsiteX2675" fmla="*/ 156566 w 874570"/>
                            <a:gd name="connsiteY2675" fmla="*/ 636273 h 861465"/>
                            <a:gd name="connsiteX2676" fmla="*/ 163435 w 874570"/>
                            <a:gd name="connsiteY2676" fmla="*/ 639239 h 861465"/>
                            <a:gd name="connsiteX2677" fmla="*/ 166635 w 874570"/>
                            <a:gd name="connsiteY2677" fmla="*/ 634712 h 861465"/>
                            <a:gd name="connsiteX2678" fmla="*/ 162030 w 874570"/>
                            <a:gd name="connsiteY2678" fmla="*/ 627844 h 861465"/>
                            <a:gd name="connsiteX2679" fmla="*/ 164801 w 874570"/>
                            <a:gd name="connsiteY2679" fmla="*/ 626556 h 861465"/>
                            <a:gd name="connsiteX2680" fmla="*/ 175494 w 874570"/>
                            <a:gd name="connsiteY2680" fmla="*/ 625854 h 861465"/>
                            <a:gd name="connsiteX2681" fmla="*/ 174752 w 874570"/>
                            <a:gd name="connsiteY2681" fmla="*/ 623825 h 861465"/>
                            <a:gd name="connsiteX2682" fmla="*/ 172333 w 874570"/>
                            <a:gd name="connsiteY2682" fmla="*/ 622342 h 861465"/>
                            <a:gd name="connsiteX2683" fmla="*/ 168313 w 874570"/>
                            <a:gd name="connsiteY2683" fmla="*/ 616566 h 861465"/>
                            <a:gd name="connsiteX2684" fmla="*/ 167962 w 874570"/>
                            <a:gd name="connsiteY2684" fmla="*/ 610947 h 861465"/>
                            <a:gd name="connsiteX2685" fmla="*/ 168001 w 874570"/>
                            <a:gd name="connsiteY2685" fmla="*/ 607123 h 861465"/>
                            <a:gd name="connsiteX2686" fmla="*/ 176275 w 874570"/>
                            <a:gd name="connsiteY2686" fmla="*/ 600137 h 861465"/>
                            <a:gd name="connsiteX2687" fmla="*/ 182245 w 874570"/>
                            <a:gd name="connsiteY2687" fmla="*/ 598889 h 861465"/>
                            <a:gd name="connsiteX2688" fmla="*/ 180177 w 874570"/>
                            <a:gd name="connsiteY2688" fmla="*/ 597718 h 861465"/>
                            <a:gd name="connsiteX2689" fmla="*/ 178148 w 874570"/>
                            <a:gd name="connsiteY2689" fmla="*/ 595689 h 861465"/>
                            <a:gd name="connsiteX2690" fmla="*/ 179904 w 874570"/>
                            <a:gd name="connsiteY2690" fmla="*/ 593425 h 861465"/>
                            <a:gd name="connsiteX2691" fmla="*/ 193563 w 874570"/>
                            <a:gd name="connsiteY2691" fmla="*/ 586830 h 861465"/>
                            <a:gd name="connsiteX2692" fmla="*/ 192509 w 874570"/>
                            <a:gd name="connsiteY2692" fmla="*/ 582030 h 861465"/>
                            <a:gd name="connsiteX2693" fmla="*/ 188138 w 874570"/>
                            <a:gd name="connsiteY2693" fmla="*/ 581406 h 861465"/>
                            <a:gd name="connsiteX2694" fmla="*/ 184743 w 874570"/>
                            <a:gd name="connsiteY2694" fmla="*/ 580001 h 861465"/>
                            <a:gd name="connsiteX2695" fmla="*/ 192158 w 874570"/>
                            <a:gd name="connsiteY2695" fmla="*/ 577504 h 861465"/>
                            <a:gd name="connsiteX2696" fmla="*/ 197583 w 874570"/>
                            <a:gd name="connsiteY2696" fmla="*/ 576138 h 861465"/>
                            <a:gd name="connsiteX2697" fmla="*/ 199144 w 874570"/>
                            <a:gd name="connsiteY2697" fmla="*/ 573445 h 861465"/>
                            <a:gd name="connsiteX2698" fmla="*/ 198129 w 874570"/>
                            <a:gd name="connsiteY2698" fmla="*/ 572236 h 861465"/>
                            <a:gd name="connsiteX2699" fmla="*/ 195046 w 874570"/>
                            <a:gd name="connsiteY2699" fmla="*/ 569504 h 861465"/>
                            <a:gd name="connsiteX2700" fmla="*/ 206871 w 874570"/>
                            <a:gd name="connsiteY2700" fmla="*/ 565953 h 861465"/>
                            <a:gd name="connsiteX2701" fmla="*/ 212256 w 874570"/>
                            <a:gd name="connsiteY2701" fmla="*/ 564392 h 861465"/>
                            <a:gd name="connsiteX2702" fmla="*/ 214208 w 874570"/>
                            <a:gd name="connsiteY2702" fmla="*/ 561192 h 861465"/>
                            <a:gd name="connsiteX2703" fmla="*/ 216432 w 874570"/>
                            <a:gd name="connsiteY2703" fmla="*/ 558655 h 861465"/>
                            <a:gd name="connsiteX2704" fmla="*/ 213700 w 874570"/>
                            <a:gd name="connsiteY2704" fmla="*/ 555416 h 861465"/>
                            <a:gd name="connsiteX2705" fmla="*/ 205193 w 874570"/>
                            <a:gd name="connsiteY2705" fmla="*/ 552178 h 861465"/>
                            <a:gd name="connsiteX2706" fmla="*/ 190948 w 874570"/>
                            <a:gd name="connsiteY2706" fmla="*/ 549953 h 861465"/>
                            <a:gd name="connsiteX2707" fmla="*/ 187124 w 874570"/>
                            <a:gd name="connsiteY2707" fmla="*/ 553153 h 861465"/>
                            <a:gd name="connsiteX2708" fmla="*/ 183494 w 874570"/>
                            <a:gd name="connsiteY2708" fmla="*/ 559865 h 861465"/>
                            <a:gd name="connsiteX2709" fmla="*/ 179787 w 874570"/>
                            <a:gd name="connsiteY2709" fmla="*/ 563767 h 861465"/>
                            <a:gd name="connsiteX2710" fmla="*/ 173387 w 874570"/>
                            <a:gd name="connsiteY2710" fmla="*/ 563728 h 861465"/>
                            <a:gd name="connsiteX2711" fmla="*/ 169836 w 874570"/>
                            <a:gd name="connsiteY2711" fmla="*/ 569894 h 861465"/>
                            <a:gd name="connsiteX2712" fmla="*/ 167923 w 874570"/>
                            <a:gd name="connsiteY2712" fmla="*/ 578245 h 861465"/>
                            <a:gd name="connsiteX2713" fmla="*/ 165113 w 874570"/>
                            <a:gd name="connsiteY2713" fmla="*/ 584411 h 861465"/>
                            <a:gd name="connsiteX2714" fmla="*/ 163825 w 874570"/>
                            <a:gd name="connsiteY2714" fmla="*/ 590538 h 861465"/>
                            <a:gd name="connsiteX2715" fmla="*/ 162577 w 874570"/>
                            <a:gd name="connsiteY2715" fmla="*/ 593855 h 861465"/>
                            <a:gd name="connsiteX2716" fmla="*/ 160235 w 874570"/>
                            <a:gd name="connsiteY2716" fmla="*/ 596157 h 861465"/>
                            <a:gd name="connsiteX2717" fmla="*/ 153523 w 874570"/>
                            <a:gd name="connsiteY2717" fmla="*/ 594401 h 861465"/>
                            <a:gd name="connsiteX2718" fmla="*/ 148879 w 874570"/>
                            <a:gd name="connsiteY2718" fmla="*/ 591591 h 861465"/>
                            <a:gd name="connsiteX2719" fmla="*/ 143376 w 874570"/>
                            <a:gd name="connsiteY2719" fmla="*/ 594635 h 861465"/>
                            <a:gd name="connsiteX2720" fmla="*/ 135805 w 874570"/>
                            <a:gd name="connsiteY2720" fmla="*/ 588430 h 861465"/>
                            <a:gd name="connsiteX2721" fmla="*/ 131863 w 874570"/>
                            <a:gd name="connsiteY2721" fmla="*/ 576801 h 861465"/>
                            <a:gd name="connsiteX2722" fmla="*/ 128898 w 874570"/>
                            <a:gd name="connsiteY2722" fmla="*/ 571026 h 861465"/>
                            <a:gd name="connsiteX2723" fmla="*/ 120858 w 874570"/>
                            <a:gd name="connsiteY2723" fmla="*/ 568802 h 861465"/>
                            <a:gd name="connsiteX2724" fmla="*/ 99472 w 874570"/>
                            <a:gd name="connsiteY2724" fmla="*/ 557992 h 861465"/>
                            <a:gd name="connsiteX2725" fmla="*/ 93306 w 874570"/>
                            <a:gd name="connsiteY2725" fmla="*/ 551280 h 861465"/>
                            <a:gd name="connsiteX2726" fmla="*/ 88897 w 874570"/>
                            <a:gd name="connsiteY2726" fmla="*/ 542383 h 861465"/>
                            <a:gd name="connsiteX2727" fmla="*/ 84799 w 874570"/>
                            <a:gd name="connsiteY2727" fmla="*/ 538285 h 861465"/>
                            <a:gd name="connsiteX2728" fmla="*/ 80701 w 874570"/>
                            <a:gd name="connsiteY2728" fmla="*/ 536412 h 861465"/>
                            <a:gd name="connsiteX2729" fmla="*/ 68525 w 874570"/>
                            <a:gd name="connsiteY2729" fmla="*/ 532315 h 861465"/>
                            <a:gd name="connsiteX2730" fmla="*/ 66691 w 874570"/>
                            <a:gd name="connsiteY2730" fmla="*/ 536373 h 861465"/>
                            <a:gd name="connsiteX2731" fmla="*/ 61696 w 874570"/>
                            <a:gd name="connsiteY2731" fmla="*/ 536881 h 861465"/>
                            <a:gd name="connsiteX2732" fmla="*/ 56466 w 874570"/>
                            <a:gd name="connsiteY2732" fmla="*/ 536881 h 861465"/>
                            <a:gd name="connsiteX2733" fmla="*/ 48466 w 874570"/>
                            <a:gd name="connsiteY2733" fmla="*/ 538832 h 861465"/>
                            <a:gd name="connsiteX2734" fmla="*/ 43159 w 874570"/>
                            <a:gd name="connsiteY2734" fmla="*/ 532237 h 861465"/>
                            <a:gd name="connsiteX2735" fmla="*/ 40817 w 874570"/>
                            <a:gd name="connsiteY2735" fmla="*/ 525291 h 861465"/>
                            <a:gd name="connsiteX2736" fmla="*/ 38632 w 874570"/>
                            <a:gd name="connsiteY2736" fmla="*/ 515730 h 861465"/>
                            <a:gd name="connsiteX2737" fmla="*/ 35041 w 874570"/>
                            <a:gd name="connsiteY2737" fmla="*/ 507184 h 861465"/>
                            <a:gd name="connsiteX2738" fmla="*/ 31997 w 874570"/>
                            <a:gd name="connsiteY2738" fmla="*/ 504881 h 861465"/>
                            <a:gd name="connsiteX2739" fmla="*/ 27353 w 874570"/>
                            <a:gd name="connsiteY2739" fmla="*/ 503555 h 861465"/>
                            <a:gd name="connsiteX2740" fmla="*/ 22241 w 874570"/>
                            <a:gd name="connsiteY2740" fmla="*/ 498638 h 861465"/>
                            <a:gd name="connsiteX2741" fmla="*/ 24778 w 874570"/>
                            <a:gd name="connsiteY2741" fmla="*/ 491379 h 861465"/>
                            <a:gd name="connsiteX2742" fmla="*/ 24778 w 874570"/>
                            <a:gd name="connsiteY2742" fmla="*/ 490209 h 861465"/>
                            <a:gd name="connsiteX2743" fmla="*/ 22241 w 874570"/>
                            <a:gd name="connsiteY2743" fmla="*/ 487750 h 861465"/>
                            <a:gd name="connsiteX2744" fmla="*/ 25480 w 874570"/>
                            <a:gd name="connsiteY2744" fmla="*/ 486736 h 861465"/>
                            <a:gd name="connsiteX2745" fmla="*/ 30631 w 874570"/>
                            <a:gd name="connsiteY2745" fmla="*/ 483106 h 861465"/>
                            <a:gd name="connsiteX2746" fmla="*/ 32700 w 874570"/>
                            <a:gd name="connsiteY2746" fmla="*/ 480336 h 861465"/>
                            <a:gd name="connsiteX2747" fmla="*/ 38749 w 874570"/>
                            <a:gd name="connsiteY2747" fmla="*/ 485175 h 861465"/>
                            <a:gd name="connsiteX2748" fmla="*/ 36407 w 874570"/>
                            <a:gd name="connsiteY2748" fmla="*/ 492082 h 861465"/>
                            <a:gd name="connsiteX2749" fmla="*/ 39295 w 874570"/>
                            <a:gd name="connsiteY2749" fmla="*/ 498481 h 861465"/>
                            <a:gd name="connsiteX2750" fmla="*/ 44798 w 874570"/>
                            <a:gd name="connsiteY2750" fmla="*/ 496921 h 861465"/>
                            <a:gd name="connsiteX2751" fmla="*/ 46710 w 874570"/>
                            <a:gd name="connsiteY2751" fmla="*/ 495087 h 861465"/>
                            <a:gd name="connsiteX2752" fmla="*/ 47881 w 874570"/>
                            <a:gd name="connsiteY2752" fmla="*/ 489311 h 861465"/>
                            <a:gd name="connsiteX2753" fmla="*/ 46905 w 874570"/>
                            <a:gd name="connsiteY2753" fmla="*/ 477721 h 861465"/>
                            <a:gd name="connsiteX2754" fmla="*/ 46710 w 874570"/>
                            <a:gd name="connsiteY2754" fmla="*/ 473390 h 861465"/>
                            <a:gd name="connsiteX2755" fmla="*/ 45695 w 874570"/>
                            <a:gd name="connsiteY2755" fmla="*/ 462190 h 861465"/>
                            <a:gd name="connsiteX2756" fmla="*/ 42964 w 874570"/>
                            <a:gd name="connsiteY2756" fmla="*/ 446424 h 861465"/>
                            <a:gd name="connsiteX2757" fmla="*/ 39295 w 874570"/>
                            <a:gd name="connsiteY2757" fmla="*/ 433547 h 861465"/>
                            <a:gd name="connsiteX2758" fmla="*/ 37344 w 874570"/>
                            <a:gd name="connsiteY2758" fmla="*/ 429957 h 861465"/>
                            <a:gd name="connsiteX2759" fmla="*/ 35275 w 874570"/>
                            <a:gd name="connsiteY2759" fmla="*/ 427186 h 861465"/>
                            <a:gd name="connsiteX2760" fmla="*/ 30827 w 874570"/>
                            <a:gd name="connsiteY2760" fmla="*/ 420786 h 861465"/>
                            <a:gd name="connsiteX2761" fmla="*/ 27080 w 874570"/>
                            <a:gd name="connsiteY2761" fmla="*/ 418679 h 861465"/>
                            <a:gd name="connsiteX2762" fmla="*/ 511620 w 874570"/>
                            <a:gd name="connsiteY2762" fmla="*/ 418913 h 861465"/>
                            <a:gd name="connsiteX2763" fmla="*/ 512517 w 874570"/>
                            <a:gd name="connsiteY2763" fmla="*/ 419069 h 861465"/>
                            <a:gd name="connsiteX2764" fmla="*/ 509434 w 874570"/>
                            <a:gd name="connsiteY2764" fmla="*/ 422347 h 861465"/>
                            <a:gd name="connsiteX2765" fmla="*/ 506351 w 874570"/>
                            <a:gd name="connsiteY2765" fmla="*/ 422816 h 861465"/>
                            <a:gd name="connsiteX2766" fmla="*/ 509434 w 874570"/>
                            <a:gd name="connsiteY2766" fmla="*/ 419538 h 861465"/>
                            <a:gd name="connsiteX2767" fmla="*/ 511620 w 874570"/>
                            <a:gd name="connsiteY2767" fmla="*/ 418913 h 861465"/>
                            <a:gd name="connsiteX2768" fmla="*/ 524811 w 874570"/>
                            <a:gd name="connsiteY2768" fmla="*/ 420279 h 861465"/>
                            <a:gd name="connsiteX2769" fmla="*/ 526879 w 874570"/>
                            <a:gd name="connsiteY2769" fmla="*/ 422348 h 861465"/>
                            <a:gd name="connsiteX2770" fmla="*/ 524811 w 874570"/>
                            <a:gd name="connsiteY2770" fmla="*/ 424377 h 861465"/>
                            <a:gd name="connsiteX2771" fmla="*/ 522781 w 874570"/>
                            <a:gd name="connsiteY2771" fmla="*/ 422348 h 861465"/>
                            <a:gd name="connsiteX2772" fmla="*/ 524811 w 874570"/>
                            <a:gd name="connsiteY2772" fmla="*/ 420279 h 861465"/>
                            <a:gd name="connsiteX2773" fmla="*/ 209685 w 874570"/>
                            <a:gd name="connsiteY2773" fmla="*/ 422738 h 861465"/>
                            <a:gd name="connsiteX2774" fmla="*/ 210153 w 874570"/>
                            <a:gd name="connsiteY2774" fmla="*/ 422894 h 861465"/>
                            <a:gd name="connsiteX2775" fmla="*/ 210309 w 874570"/>
                            <a:gd name="connsiteY2775" fmla="*/ 426835 h 861465"/>
                            <a:gd name="connsiteX2776" fmla="*/ 209060 w 874570"/>
                            <a:gd name="connsiteY2776" fmla="*/ 425587 h 861465"/>
                            <a:gd name="connsiteX2777" fmla="*/ 209684 w 874570"/>
                            <a:gd name="connsiteY2777" fmla="*/ 422738 h 861465"/>
                            <a:gd name="connsiteX2778" fmla="*/ 833357 w 874570"/>
                            <a:gd name="connsiteY2778" fmla="*/ 425079 h 861465"/>
                            <a:gd name="connsiteX2779" fmla="*/ 834606 w 874570"/>
                            <a:gd name="connsiteY2779" fmla="*/ 426328 h 861465"/>
                            <a:gd name="connsiteX2780" fmla="*/ 832537 w 874570"/>
                            <a:gd name="connsiteY2780" fmla="*/ 428513 h 861465"/>
                            <a:gd name="connsiteX2781" fmla="*/ 830508 w 874570"/>
                            <a:gd name="connsiteY2781" fmla="*/ 427577 h 861465"/>
                            <a:gd name="connsiteX2782" fmla="*/ 832537 w 874570"/>
                            <a:gd name="connsiteY2782" fmla="*/ 425431 h 861465"/>
                            <a:gd name="connsiteX2783" fmla="*/ 833357 w 874570"/>
                            <a:gd name="connsiteY2783" fmla="*/ 425079 h 861465"/>
                            <a:gd name="connsiteX2784" fmla="*/ 305768 w 874570"/>
                            <a:gd name="connsiteY2784" fmla="*/ 426523 h 861465"/>
                            <a:gd name="connsiteX2785" fmla="*/ 303544 w 874570"/>
                            <a:gd name="connsiteY2785" fmla="*/ 437059 h 861465"/>
                            <a:gd name="connsiteX2786" fmla="*/ 301553 w 874570"/>
                            <a:gd name="connsiteY2786" fmla="*/ 448571 h 861465"/>
                            <a:gd name="connsiteX2787" fmla="*/ 300344 w 874570"/>
                            <a:gd name="connsiteY2787" fmla="*/ 444083 h 861465"/>
                            <a:gd name="connsiteX2788" fmla="*/ 297417 w 874570"/>
                            <a:gd name="connsiteY2788" fmla="*/ 438737 h 861465"/>
                            <a:gd name="connsiteX2789" fmla="*/ 294256 w 874570"/>
                            <a:gd name="connsiteY2789" fmla="*/ 442327 h 861465"/>
                            <a:gd name="connsiteX2790" fmla="*/ 293085 w 874570"/>
                            <a:gd name="connsiteY2790" fmla="*/ 442327 h 861465"/>
                            <a:gd name="connsiteX2791" fmla="*/ 286880 w 874570"/>
                            <a:gd name="connsiteY2791" fmla="*/ 442093 h 861465"/>
                            <a:gd name="connsiteX2792" fmla="*/ 283875 w 874570"/>
                            <a:gd name="connsiteY2792" fmla="*/ 442913 h 861465"/>
                            <a:gd name="connsiteX2793" fmla="*/ 277240 w 874570"/>
                            <a:gd name="connsiteY2793" fmla="*/ 452122 h 861465"/>
                            <a:gd name="connsiteX2794" fmla="*/ 281728 w 874570"/>
                            <a:gd name="connsiteY2794" fmla="*/ 460278 h 861465"/>
                            <a:gd name="connsiteX2795" fmla="*/ 283289 w 874570"/>
                            <a:gd name="connsiteY2795" fmla="*/ 460473 h 861465"/>
                            <a:gd name="connsiteX2796" fmla="*/ 283797 w 874570"/>
                            <a:gd name="connsiteY2796" fmla="*/ 468200 h 861465"/>
                            <a:gd name="connsiteX2797" fmla="*/ 286880 w 874570"/>
                            <a:gd name="connsiteY2797" fmla="*/ 472531 h 861465"/>
                            <a:gd name="connsiteX2798" fmla="*/ 283797 w 874570"/>
                            <a:gd name="connsiteY2798" fmla="*/ 475692 h 861465"/>
                            <a:gd name="connsiteX2799" fmla="*/ 280714 w 874570"/>
                            <a:gd name="connsiteY2799" fmla="*/ 471556 h 861465"/>
                            <a:gd name="connsiteX2800" fmla="*/ 277631 w 874570"/>
                            <a:gd name="connsiteY2800" fmla="*/ 467458 h 861465"/>
                            <a:gd name="connsiteX2801" fmla="*/ 274548 w 874570"/>
                            <a:gd name="connsiteY2801" fmla="*/ 462854 h 861465"/>
                            <a:gd name="connsiteX2802" fmla="*/ 270489 w 874570"/>
                            <a:gd name="connsiteY2802" fmla="*/ 453878 h 861465"/>
                            <a:gd name="connsiteX2803" fmla="*/ 267328 w 874570"/>
                            <a:gd name="connsiteY2803" fmla="*/ 453059 h 861465"/>
                            <a:gd name="connsiteX2804" fmla="*/ 265103 w 874570"/>
                            <a:gd name="connsiteY2804" fmla="*/ 458171 h 861465"/>
                            <a:gd name="connsiteX2805" fmla="*/ 264440 w 874570"/>
                            <a:gd name="connsiteY2805" fmla="*/ 463361 h 861465"/>
                            <a:gd name="connsiteX2806" fmla="*/ 249961 w 874570"/>
                            <a:gd name="connsiteY2806" fmla="*/ 469410 h 861465"/>
                            <a:gd name="connsiteX2807" fmla="*/ 254137 w 874570"/>
                            <a:gd name="connsiteY2807" fmla="*/ 474249 h 861465"/>
                            <a:gd name="connsiteX2808" fmla="*/ 262254 w 874570"/>
                            <a:gd name="connsiteY2808" fmla="*/ 472493 h 861465"/>
                            <a:gd name="connsiteX2809" fmla="*/ 266391 w 874570"/>
                            <a:gd name="connsiteY2809" fmla="*/ 470190 h 861465"/>
                            <a:gd name="connsiteX2810" fmla="*/ 273377 w 874570"/>
                            <a:gd name="connsiteY2810" fmla="*/ 475692 h 861465"/>
                            <a:gd name="connsiteX2811" fmla="*/ 271347 w 874570"/>
                            <a:gd name="connsiteY2811" fmla="*/ 479790 h 861465"/>
                            <a:gd name="connsiteX2812" fmla="*/ 273181 w 874570"/>
                            <a:gd name="connsiteY2812" fmla="*/ 483887 h 861465"/>
                            <a:gd name="connsiteX2813" fmla="*/ 271854 w 874570"/>
                            <a:gd name="connsiteY2813" fmla="*/ 488726 h 861465"/>
                            <a:gd name="connsiteX2814" fmla="*/ 266742 w 874570"/>
                            <a:gd name="connsiteY2814" fmla="*/ 522872 h 861465"/>
                            <a:gd name="connsiteX2815" fmla="*/ 275055 w 874570"/>
                            <a:gd name="connsiteY2815" fmla="*/ 525174 h 861465"/>
                            <a:gd name="connsiteX2816" fmla="*/ 278645 w 874570"/>
                            <a:gd name="connsiteY2816" fmla="*/ 523965 h 861465"/>
                            <a:gd name="connsiteX2817" fmla="*/ 281728 w 874570"/>
                            <a:gd name="connsiteY2817" fmla="*/ 520804 h 861465"/>
                            <a:gd name="connsiteX2818" fmla="*/ 281221 w 874570"/>
                            <a:gd name="connsiteY2818" fmla="*/ 526735 h 861465"/>
                            <a:gd name="connsiteX2819" fmla="*/ 279738 w 874570"/>
                            <a:gd name="connsiteY2819" fmla="*/ 534384 h 861465"/>
                            <a:gd name="connsiteX2820" fmla="*/ 281806 w 874570"/>
                            <a:gd name="connsiteY2820" fmla="*/ 537076 h 861465"/>
                            <a:gd name="connsiteX2821" fmla="*/ 285240 w 874570"/>
                            <a:gd name="connsiteY2821" fmla="*/ 539808 h 861465"/>
                            <a:gd name="connsiteX2822" fmla="*/ 292265 w 874570"/>
                            <a:gd name="connsiteY2822" fmla="*/ 536881 h 861465"/>
                            <a:gd name="connsiteX2823" fmla="*/ 297884 w 874570"/>
                            <a:gd name="connsiteY2823" fmla="*/ 536374 h 861465"/>
                            <a:gd name="connsiteX2824" fmla="*/ 301241 w 874570"/>
                            <a:gd name="connsiteY2824" fmla="*/ 534345 h 861465"/>
                            <a:gd name="connsiteX2825" fmla="*/ 312714 w 874570"/>
                            <a:gd name="connsiteY2825" fmla="*/ 534813 h 861465"/>
                            <a:gd name="connsiteX2826" fmla="*/ 321651 w 874570"/>
                            <a:gd name="connsiteY2826" fmla="*/ 534969 h 861465"/>
                            <a:gd name="connsiteX2827" fmla="*/ 321924 w 874570"/>
                            <a:gd name="connsiteY2827" fmla="*/ 529506 h 861465"/>
                            <a:gd name="connsiteX2828" fmla="*/ 335349 w 874570"/>
                            <a:gd name="connsiteY2828" fmla="*/ 525760 h 861465"/>
                            <a:gd name="connsiteX2829" fmla="*/ 346277 w 874570"/>
                            <a:gd name="connsiteY2829" fmla="*/ 519750 h 861465"/>
                            <a:gd name="connsiteX2830" fmla="*/ 350452 w 874570"/>
                            <a:gd name="connsiteY2830" fmla="*/ 518891 h 861465"/>
                            <a:gd name="connsiteX2831" fmla="*/ 348267 w 874570"/>
                            <a:gd name="connsiteY2831" fmla="*/ 516706 h 861465"/>
                            <a:gd name="connsiteX2832" fmla="*/ 347447 w 874570"/>
                            <a:gd name="connsiteY2832" fmla="*/ 512413 h 861465"/>
                            <a:gd name="connsiteX2833" fmla="*/ 344520 w 874570"/>
                            <a:gd name="connsiteY2833" fmla="*/ 509448 h 861465"/>
                            <a:gd name="connsiteX2834" fmla="*/ 340188 w 874570"/>
                            <a:gd name="connsiteY2834" fmla="*/ 507614 h 861465"/>
                            <a:gd name="connsiteX2835" fmla="*/ 336910 w 874570"/>
                            <a:gd name="connsiteY2835" fmla="*/ 504375 h 861465"/>
                            <a:gd name="connsiteX2836" fmla="*/ 334686 w 874570"/>
                            <a:gd name="connsiteY2836" fmla="*/ 501643 h 861465"/>
                            <a:gd name="connsiteX2837" fmla="*/ 310373 w 874570"/>
                            <a:gd name="connsiteY2837" fmla="*/ 488141 h 861465"/>
                            <a:gd name="connsiteX2838" fmla="*/ 306158 w 874570"/>
                            <a:gd name="connsiteY2838" fmla="*/ 488375 h 861465"/>
                            <a:gd name="connsiteX2839" fmla="*/ 301124 w 874570"/>
                            <a:gd name="connsiteY2839" fmla="*/ 476707 h 861465"/>
                            <a:gd name="connsiteX2840" fmla="*/ 299251 w 874570"/>
                            <a:gd name="connsiteY2840" fmla="*/ 461917 h 861465"/>
                            <a:gd name="connsiteX2841" fmla="*/ 298587 w 874570"/>
                            <a:gd name="connsiteY2841" fmla="*/ 457235 h 861465"/>
                            <a:gd name="connsiteX2842" fmla="*/ 307095 w 874570"/>
                            <a:gd name="connsiteY2842" fmla="*/ 455478 h 861465"/>
                            <a:gd name="connsiteX2843" fmla="*/ 310764 w 874570"/>
                            <a:gd name="connsiteY2843" fmla="*/ 454191 h 861465"/>
                            <a:gd name="connsiteX2844" fmla="*/ 311310 w 874570"/>
                            <a:gd name="connsiteY2844" fmla="*/ 451069 h 861465"/>
                            <a:gd name="connsiteX2845" fmla="*/ 309827 w 874570"/>
                            <a:gd name="connsiteY2845" fmla="*/ 431049 h 861465"/>
                            <a:gd name="connsiteX2846" fmla="*/ 305768 w 874570"/>
                            <a:gd name="connsiteY2846" fmla="*/ 426523 h 861465"/>
                            <a:gd name="connsiteX2847" fmla="*/ 522591 w 874570"/>
                            <a:gd name="connsiteY2847" fmla="*/ 428513 h 861465"/>
                            <a:gd name="connsiteX2848" fmla="*/ 523410 w 874570"/>
                            <a:gd name="connsiteY2848" fmla="*/ 428513 h 861465"/>
                            <a:gd name="connsiteX2849" fmla="*/ 526884 w 874570"/>
                            <a:gd name="connsiteY2849" fmla="*/ 431323 h 861465"/>
                            <a:gd name="connsiteX2850" fmla="*/ 538045 w 874570"/>
                            <a:gd name="connsiteY2850" fmla="*/ 434562 h 861465"/>
                            <a:gd name="connsiteX2851" fmla="*/ 543938 w 874570"/>
                            <a:gd name="connsiteY2851" fmla="*/ 436825 h 861465"/>
                            <a:gd name="connsiteX2852" fmla="*/ 548738 w 874570"/>
                            <a:gd name="connsiteY2852" fmla="*/ 440415 h 861465"/>
                            <a:gd name="connsiteX2853" fmla="*/ 552485 w 874570"/>
                            <a:gd name="connsiteY2853" fmla="*/ 443147 h 861465"/>
                            <a:gd name="connsiteX2854" fmla="*/ 557675 w 874570"/>
                            <a:gd name="connsiteY2854" fmla="*/ 450835 h 861465"/>
                            <a:gd name="connsiteX2855" fmla="*/ 559743 w 874570"/>
                            <a:gd name="connsiteY2855" fmla="*/ 454659 h 861465"/>
                            <a:gd name="connsiteX2856" fmla="*/ 553031 w 874570"/>
                            <a:gd name="connsiteY2856" fmla="*/ 449625 h 861465"/>
                            <a:gd name="connsiteX2857" fmla="*/ 543314 w 874570"/>
                            <a:gd name="connsiteY2857" fmla="*/ 451849 h 861465"/>
                            <a:gd name="connsiteX2858" fmla="*/ 537148 w 874570"/>
                            <a:gd name="connsiteY2858" fmla="*/ 458639 h 861465"/>
                            <a:gd name="connsiteX2859" fmla="*/ 530982 w 874570"/>
                            <a:gd name="connsiteY2859" fmla="*/ 464220 h 861465"/>
                            <a:gd name="connsiteX2860" fmla="*/ 528055 w 874570"/>
                            <a:gd name="connsiteY2860" fmla="*/ 467458 h 861465"/>
                            <a:gd name="connsiteX2861" fmla="*/ 524269 w 874570"/>
                            <a:gd name="connsiteY2861" fmla="*/ 470034 h 861465"/>
                            <a:gd name="connsiteX2862" fmla="*/ 524113 w 874570"/>
                            <a:gd name="connsiteY2862" fmla="*/ 468083 h 861465"/>
                            <a:gd name="connsiteX2863" fmla="*/ 520483 w 874570"/>
                            <a:gd name="connsiteY2863" fmla="*/ 461176 h 861465"/>
                            <a:gd name="connsiteX2864" fmla="*/ 517518 w 874570"/>
                            <a:gd name="connsiteY2864" fmla="*/ 461098 h 861465"/>
                            <a:gd name="connsiteX2865" fmla="*/ 515644 w 874570"/>
                            <a:gd name="connsiteY2865" fmla="*/ 462073 h 861465"/>
                            <a:gd name="connsiteX2866" fmla="*/ 511274 w 874570"/>
                            <a:gd name="connsiteY2866" fmla="*/ 451225 h 861465"/>
                            <a:gd name="connsiteX2867" fmla="*/ 516932 w 874570"/>
                            <a:gd name="connsiteY2867" fmla="*/ 450054 h 861465"/>
                            <a:gd name="connsiteX2868" fmla="*/ 522006 w 874570"/>
                            <a:gd name="connsiteY2868" fmla="*/ 430582 h 861465"/>
                            <a:gd name="connsiteX2869" fmla="*/ 522591 w 874570"/>
                            <a:gd name="connsiteY2869" fmla="*/ 428513 h 861465"/>
                            <a:gd name="connsiteX2870" fmla="*/ 490630 w 874570"/>
                            <a:gd name="connsiteY2870" fmla="*/ 429333 h 861465"/>
                            <a:gd name="connsiteX2871" fmla="*/ 492737 w 874570"/>
                            <a:gd name="connsiteY2871" fmla="*/ 431518 h 861465"/>
                            <a:gd name="connsiteX2872" fmla="*/ 491683 w 874570"/>
                            <a:gd name="connsiteY2872" fmla="*/ 435850 h 861465"/>
                            <a:gd name="connsiteX2873" fmla="*/ 492308 w 874570"/>
                            <a:gd name="connsiteY2873" fmla="*/ 438972 h 861465"/>
                            <a:gd name="connsiteX2874" fmla="*/ 491761 w 874570"/>
                            <a:gd name="connsiteY2874" fmla="*/ 440767 h 861465"/>
                            <a:gd name="connsiteX2875" fmla="*/ 488405 w 874570"/>
                            <a:gd name="connsiteY2875" fmla="*/ 435655 h 861465"/>
                            <a:gd name="connsiteX2876" fmla="*/ 490629 w 874570"/>
                            <a:gd name="connsiteY2876" fmla="*/ 429333 h 861465"/>
                            <a:gd name="connsiteX2877" fmla="*/ 809973 w 874570"/>
                            <a:gd name="connsiteY2877" fmla="*/ 430542 h 861465"/>
                            <a:gd name="connsiteX2878" fmla="*/ 812042 w 874570"/>
                            <a:gd name="connsiteY2878" fmla="*/ 432611 h 861465"/>
                            <a:gd name="connsiteX2879" fmla="*/ 809973 w 874570"/>
                            <a:gd name="connsiteY2879" fmla="*/ 434640 h 861465"/>
                            <a:gd name="connsiteX2880" fmla="*/ 807944 w 874570"/>
                            <a:gd name="connsiteY2880" fmla="*/ 432611 h 861465"/>
                            <a:gd name="connsiteX2881" fmla="*/ 809973 w 874570"/>
                            <a:gd name="connsiteY2881" fmla="*/ 430542 h 861465"/>
                            <a:gd name="connsiteX2882" fmla="*/ 561567 w 874570"/>
                            <a:gd name="connsiteY2882" fmla="*/ 430816 h 861465"/>
                            <a:gd name="connsiteX2883" fmla="*/ 563284 w 874570"/>
                            <a:gd name="connsiteY2883" fmla="*/ 431401 h 861465"/>
                            <a:gd name="connsiteX2884" fmla="*/ 562347 w 874570"/>
                            <a:gd name="connsiteY2884" fmla="*/ 434874 h 861465"/>
                            <a:gd name="connsiteX2885" fmla="*/ 558874 w 874570"/>
                            <a:gd name="connsiteY2885" fmla="*/ 434952 h 861465"/>
                            <a:gd name="connsiteX2886" fmla="*/ 561567 w 874570"/>
                            <a:gd name="connsiteY2886" fmla="*/ 430816 h 861465"/>
                            <a:gd name="connsiteX2887" fmla="*/ 566406 w 874570"/>
                            <a:gd name="connsiteY2887" fmla="*/ 431128 h 861465"/>
                            <a:gd name="connsiteX2888" fmla="*/ 570074 w 874570"/>
                            <a:gd name="connsiteY2888" fmla="*/ 432338 h 861465"/>
                            <a:gd name="connsiteX2889" fmla="*/ 574562 w 874570"/>
                            <a:gd name="connsiteY2889" fmla="*/ 436513 h 861465"/>
                            <a:gd name="connsiteX2890" fmla="*/ 576201 w 874570"/>
                            <a:gd name="connsiteY2890" fmla="*/ 438737 h 861465"/>
                            <a:gd name="connsiteX2891" fmla="*/ 573236 w 874570"/>
                            <a:gd name="connsiteY2891" fmla="*/ 444240 h 861465"/>
                            <a:gd name="connsiteX2892" fmla="*/ 559694 w 874570"/>
                            <a:gd name="connsiteY2892" fmla="*/ 447986 h 861465"/>
                            <a:gd name="connsiteX2893" fmla="*/ 561762 w 874570"/>
                            <a:gd name="connsiteY2893" fmla="*/ 444903 h 861465"/>
                            <a:gd name="connsiteX2894" fmla="*/ 563791 w 874570"/>
                            <a:gd name="connsiteY2894" fmla="*/ 441703 h 861465"/>
                            <a:gd name="connsiteX2895" fmla="*/ 567889 w 874570"/>
                            <a:gd name="connsiteY2895" fmla="*/ 439791 h 861465"/>
                            <a:gd name="connsiteX2896" fmla="*/ 568552 w 874570"/>
                            <a:gd name="connsiteY2896" fmla="*/ 434211 h 861465"/>
                            <a:gd name="connsiteX2897" fmla="*/ 566406 w 874570"/>
                            <a:gd name="connsiteY2897" fmla="*/ 431128 h 861465"/>
                            <a:gd name="connsiteX2898" fmla="*/ 141877 w 874570"/>
                            <a:gd name="connsiteY2898" fmla="*/ 431518 h 861465"/>
                            <a:gd name="connsiteX2899" fmla="*/ 143243 w 874570"/>
                            <a:gd name="connsiteY2899" fmla="*/ 432533 h 861465"/>
                            <a:gd name="connsiteX2900" fmla="*/ 138287 w 874570"/>
                            <a:gd name="connsiteY2900" fmla="*/ 434913 h 861465"/>
                            <a:gd name="connsiteX2901" fmla="*/ 140199 w 874570"/>
                            <a:gd name="connsiteY2901" fmla="*/ 431869 h 861465"/>
                            <a:gd name="connsiteX2902" fmla="*/ 141878 w 874570"/>
                            <a:gd name="connsiteY2902" fmla="*/ 431518 h 861465"/>
                            <a:gd name="connsiteX2903" fmla="*/ 196591 w 874570"/>
                            <a:gd name="connsiteY2903" fmla="*/ 432845 h 861465"/>
                            <a:gd name="connsiteX2904" fmla="*/ 199167 w 874570"/>
                            <a:gd name="connsiteY2904" fmla="*/ 433274 h 861465"/>
                            <a:gd name="connsiteX2905" fmla="*/ 196591 w 874570"/>
                            <a:gd name="connsiteY2905" fmla="*/ 434328 h 861465"/>
                            <a:gd name="connsiteX2906" fmla="*/ 194016 w 874570"/>
                            <a:gd name="connsiteY2906" fmla="*/ 433274 h 861465"/>
                            <a:gd name="connsiteX2907" fmla="*/ 196591 w 874570"/>
                            <a:gd name="connsiteY2907" fmla="*/ 432845 h 861465"/>
                            <a:gd name="connsiteX2908" fmla="*/ 24259 w 874570"/>
                            <a:gd name="connsiteY2908" fmla="*/ 434640 h 861465"/>
                            <a:gd name="connsiteX2909" fmla="*/ 26327 w 874570"/>
                            <a:gd name="connsiteY2909" fmla="*/ 436708 h 861465"/>
                            <a:gd name="connsiteX2910" fmla="*/ 24259 w 874570"/>
                            <a:gd name="connsiteY2910" fmla="*/ 438737 h 861465"/>
                            <a:gd name="connsiteX2911" fmla="*/ 22230 w 874570"/>
                            <a:gd name="connsiteY2911" fmla="*/ 436708 h 861465"/>
                            <a:gd name="connsiteX2912" fmla="*/ 24259 w 874570"/>
                            <a:gd name="connsiteY2912" fmla="*/ 434640 h 861465"/>
                            <a:gd name="connsiteX2913" fmla="*/ 226336 w 874570"/>
                            <a:gd name="connsiteY2913" fmla="*/ 434640 h 861465"/>
                            <a:gd name="connsiteX2914" fmla="*/ 229419 w 874570"/>
                            <a:gd name="connsiteY2914" fmla="*/ 438737 h 861465"/>
                            <a:gd name="connsiteX2915" fmla="*/ 228912 w 874570"/>
                            <a:gd name="connsiteY2915" fmla="*/ 442679 h 861465"/>
                            <a:gd name="connsiteX2916" fmla="*/ 226336 w 874570"/>
                            <a:gd name="connsiteY2916" fmla="*/ 434640 h 861465"/>
                            <a:gd name="connsiteX2917" fmla="*/ 831632 w 874570"/>
                            <a:gd name="connsiteY2917" fmla="*/ 435303 h 861465"/>
                            <a:gd name="connsiteX2918" fmla="*/ 832529 w 874570"/>
                            <a:gd name="connsiteY2918" fmla="*/ 436474 h 861465"/>
                            <a:gd name="connsiteX2919" fmla="*/ 830500 w 874570"/>
                            <a:gd name="connsiteY2919" fmla="*/ 439791 h 861465"/>
                            <a:gd name="connsiteX2920" fmla="*/ 828432 w 874570"/>
                            <a:gd name="connsiteY2920" fmla="*/ 439011 h 861465"/>
                            <a:gd name="connsiteX2921" fmla="*/ 830500 w 874570"/>
                            <a:gd name="connsiteY2921" fmla="*/ 435655 h 861465"/>
                            <a:gd name="connsiteX2922" fmla="*/ 831632 w 874570"/>
                            <a:gd name="connsiteY2922" fmla="*/ 435303 h 861465"/>
                            <a:gd name="connsiteX2923" fmla="*/ 147709 w 874570"/>
                            <a:gd name="connsiteY2923" fmla="*/ 436708 h 861465"/>
                            <a:gd name="connsiteX2924" fmla="*/ 149426 w 874570"/>
                            <a:gd name="connsiteY2924" fmla="*/ 441820 h 861465"/>
                            <a:gd name="connsiteX2925" fmla="*/ 151456 w 874570"/>
                            <a:gd name="connsiteY2925" fmla="*/ 446971 h 861465"/>
                            <a:gd name="connsiteX2926" fmla="*/ 153524 w 874570"/>
                            <a:gd name="connsiteY2926" fmla="*/ 449586 h 861465"/>
                            <a:gd name="connsiteX2927" fmla="*/ 149426 w 874570"/>
                            <a:gd name="connsiteY2927" fmla="*/ 452552 h 861465"/>
                            <a:gd name="connsiteX2928" fmla="*/ 145329 w 874570"/>
                            <a:gd name="connsiteY2928" fmla="*/ 450835 h 861465"/>
                            <a:gd name="connsiteX2929" fmla="*/ 142753 w 874570"/>
                            <a:gd name="connsiteY2929" fmla="*/ 449157 h 861465"/>
                            <a:gd name="connsiteX2930" fmla="*/ 136157 w 874570"/>
                            <a:gd name="connsiteY2930" fmla="*/ 446854 h 861465"/>
                            <a:gd name="connsiteX2931" fmla="*/ 141894 w 874570"/>
                            <a:gd name="connsiteY2931" fmla="*/ 445332 h 861465"/>
                            <a:gd name="connsiteX2932" fmla="*/ 146187 w 874570"/>
                            <a:gd name="connsiteY2932" fmla="*/ 441313 h 861465"/>
                            <a:gd name="connsiteX2933" fmla="*/ 147709 w 874570"/>
                            <a:gd name="connsiteY2933" fmla="*/ 436708 h 861465"/>
                            <a:gd name="connsiteX2934" fmla="*/ 441732 w 874570"/>
                            <a:gd name="connsiteY2934" fmla="*/ 441352 h 861465"/>
                            <a:gd name="connsiteX2935" fmla="*/ 450981 w 874570"/>
                            <a:gd name="connsiteY2935" fmla="*/ 449469 h 861465"/>
                            <a:gd name="connsiteX2936" fmla="*/ 449381 w 874570"/>
                            <a:gd name="connsiteY2936" fmla="*/ 451069 h 861465"/>
                            <a:gd name="connsiteX2937" fmla="*/ 441419 w 874570"/>
                            <a:gd name="connsiteY2937" fmla="*/ 441469 h 861465"/>
                            <a:gd name="connsiteX2938" fmla="*/ 441732 w 874570"/>
                            <a:gd name="connsiteY2938" fmla="*/ 441352 h 861465"/>
                            <a:gd name="connsiteX2939" fmla="*/ 31378 w 874570"/>
                            <a:gd name="connsiteY2939" fmla="*/ 445215 h 861465"/>
                            <a:gd name="connsiteX2940" fmla="*/ 37154 w 874570"/>
                            <a:gd name="connsiteY2940" fmla="*/ 449781 h 861465"/>
                            <a:gd name="connsiteX2941" fmla="*/ 42422 w 874570"/>
                            <a:gd name="connsiteY2941" fmla="*/ 454659 h 861465"/>
                            <a:gd name="connsiteX2942" fmla="*/ 37466 w 874570"/>
                            <a:gd name="connsiteY2942" fmla="*/ 456922 h 861465"/>
                            <a:gd name="connsiteX2943" fmla="*/ 32315 w 874570"/>
                            <a:gd name="connsiteY2943" fmla="*/ 455635 h 861465"/>
                            <a:gd name="connsiteX2944" fmla="*/ 31495 w 874570"/>
                            <a:gd name="connsiteY2944" fmla="*/ 448493 h 861465"/>
                            <a:gd name="connsiteX2945" fmla="*/ 31378 w 874570"/>
                            <a:gd name="connsiteY2945" fmla="*/ 445215 h 861465"/>
                            <a:gd name="connsiteX2946" fmla="*/ 528841 w 874570"/>
                            <a:gd name="connsiteY2946" fmla="*/ 445683 h 861465"/>
                            <a:gd name="connsiteX2947" fmla="*/ 523534 w 874570"/>
                            <a:gd name="connsiteY2947" fmla="*/ 450366 h 861465"/>
                            <a:gd name="connsiteX2948" fmla="*/ 528997 w 874570"/>
                            <a:gd name="connsiteY2948" fmla="*/ 454464 h 861465"/>
                            <a:gd name="connsiteX2949" fmla="*/ 535085 w 874570"/>
                            <a:gd name="connsiteY2949" fmla="*/ 452786 h 861465"/>
                            <a:gd name="connsiteX2950" fmla="*/ 533056 w 874570"/>
                            <a:gd name="connsiteY2950" fmla="*/ 451069 h 861465"/>
                            <a:gd name="connsiteX2951" fmla="*/ 530988 w 874570"/>
                            <a:gd name="connsiteY2951" fmla="*/ 448181 h 861465"/>
                            <a:gd name="connsiteX2952" fmla="*/ 528841 w 874570"/>
                            <a:gd name="connsiteY2952" fmla="*/ 445683 h 861465"/>
                            <a:gd name="connsiteX2953" fmla="*/ 244934 w 874570"/>
                            <a:gd name="connsiteY2953" fmla="*/ 447791 h 861465"/>
                            <a:gd name="connsiteX2954" fmla="*/ 244895 w 874570"/>
                            <a:gd name="connsiteY2954" fmla="*/ 450913 h 861465"/>
                            <a:gd name="connsiteX2955" fmla="*/ 241383 w 874570"/>
                            <a:gd name="connsiteY2955" fmla="*/ 453098 h 861465"/>
                            <a:gd name="connsiteX2956" fmla="*/ 241773 w 874570"/>
                            <a:gd name="connsiteY2956" fmla="*/ 449976 h 861465"/>
                            <a:gd name="connsiteX2957" fmla="*/ 244934 w 874570"/>
                            <a:gd name="connsiteY2957" fmla="*/ 447791 h 861465"/>
                            <a:gd name="connsiteX2958" fmla="*/ 106238 w 874570"/>
                            <a:gd name="connsiteY2958" fmla="*/ 449039 h 861465"/>
                            <a:gd name="connsiteX2959" fmla="*/ 107526 w 874570"/>
                            <a:gd name="connsiteY2959" fmla="*/ 449508 h 861465"/>
                            <a:gd name="connsiteX2960" fmla="*/ 106823 w 874570"/>
                            <a:gd name="connsiteY2960" fmla="*/ 454229 h 861465"/>
                            <a:gd name="connsiteX2961" fmla="*/ 103311 w 874570"/>
                            <a:gd name="connsiteY2961" fmla="*/ 455244 h 861465"/>
                            <a:gd name="connsiteX2962" fmla="*/ 106238 w 874570"/>
                            <a:gd name="connsiteY2962" fmla="*/ 449039 h 861465"/>
                            <a:gd name="connsiteX2963" fmla="*/ 235646 w 874570"/>
                            <a:gd name="connsiteY2963" fmla="*/ 449039 h 861465"/>
                            <a:gd name="connsiteX2964" fmla="*/ 235763 w 874570"/>
                            <a:gd name="connsiteY2964" fmla="*/ 449117 h 861465"/>
                            <a:gd name="connsiteX2965" fmla="*/ 236895 w 874570"/>
                            <a:gd name="connsiteY2965" fmla="*/ 458756 h 861465"/>
                            <a:gd name="connsiteX2966" fmla="*/ 234905 w 874570"/>
                            <a:gd name="connsiteY2966" fmla="*/ 467458 h 861465"/>
                            <a:gd name="connsiteX2967" fmla="*/ 232914 w 874570"/>
                            <a:gd name="connsiteY2967" fmla="*/ 451888 h 861465"/>
                            <a:gd name="connsiteX2968" fmla="*/ 235646 w 874570"/>
                            <a:gd name="connsiteY2968" fmla="*/ 449039 h 861465"/>
                            <a:gd name="connsiteX2969" fmla="*/ 132892 w 874570"/>
                            <a:gd name="connsiteY2969" fmla="*/ 452083 h 861465"/>
                            <a:gd name="connsiteX2970" fmla="*/ 138239 w 874570"/>
                            <a:gd name="connsiteY2970" fmla="*/ 453566 h 861465"/>
                            <a:gd name="connsiteX2971" fmla="*/ 137770 w 874570"/>
                            <a:gd name="connsiteY2971" fmla="*/ 455634 h 861465"/>
                            <a:gd name="connsiteX2972" fmla="*/ 128912 w 874570"/>
                            <a:gd name="connsiteY2972" fmla="*/ 453293 h 861465"/>
                            <a:gd name="connsiteX2973" fmla="*/ 132892 w 874570"/>
                            <a:gd name="connsiteY2973" fmla="*/ 452083 h 861465"/>
                            <a:gd name="connsiteX2974" fmla="*/ 110452 w 874570"/>
                            <a:gd name="connsiteY2974" fmla="*/ 455166 h 861465"/>
                            <a:gd name="connsiteX2975" fmla="*/ 112520 w 874570"/>
                            <a:gd name="connsiteY2975" fmla="*/ 457195 h 861465"/>
                            <a:gd name="connsiteX2976" fmla="*/ 110452 w 874570"/>
                            <a:gd name="connsiteY2976" fmla="*/ 459264 h 861465"/>
                            <a:gd name="connsiteX2977" fmla="*/ 108384 w 874570"/>
                            <a:gd name="connsiteY2977" fmla="*/ 457195 h 861465"/>
                            <a:gd name="connsiteX2978" fmla="*/ 110452 w 874570"/>
                            <a:gd name="connsiteY2978" fmla="*/ 455166 h 861465"/>
                            <a:gd name="connsiteX2979" fmla="*/ 20966 w 874570"/>
                            <a:gd name="connsiteY2979" fmla="*/ 455556 h 861465"/>
                            <a:gd name="connsiteX2980" fmla="*/ 21434 w 874570"/>
                            <a:gd name="connsiteY2980" fmla="*/ 455713 h 861465"/>
                            <a:gd name="connsiteX2981" fmla="*/ 21590 w 874570"/>
                            <a:gd name="connsiteY2981" fmla="*/ 459654 h 861465"/>
                            <a:gd name="connsiteX2982" fmla="*/ 20341 w 874570"/>
                            <a:gd name="connsiteY2982" fmla="*/ 458405 h 861465"/>
                            <a:gd name="connsiteX2983" fmla="*/ 20966 w 874570"/>
                            <a:gd name="connsiteY2983" fmla="*/ 455557 h 861465"/>
                            <a:gd name="connsiteX2984" fmla="*/ 10819 w 874570"/>
                            <a:gd name="connsiteY2984" fmla="*/ 457196 h 861465"/>
                            <a:gd name="connsiteX2985" fmla="*/ 14019 w 874570"/>
                            <a:gd name="connsiteY2985" fmla="*/ 459264 h 861465"/>
                            <a:gd name="connsiteX2986" fmla="*/ 12107 w 874570"/>
                            <a:gd name="connsiteY2986" fmla="*/ 461332 h 861465"/>
                            <a:gd name="connsiteX2987" fmla="*/ 8907 w 874570"/>
                            <a:gd name="connsiteY2987" fmla="*/ 459264 h 861465"/>
                            <a:gd name="connsiteX2988" fmla="*/ 10819 w 874570"/>
                            <a:gd name="connsiteY2988" fmla="*/ 457196 h 861465"/>
                            <a:gd name="connsiteX2989" fmla="*/ 485990 w 874570"/>
                            <a:gd name="connsiteY2989" fmla="*/ 457196 h 861465"/>
                            <a:gd name="connsiteX2990" fmla="*/ 487902 w 874570"/>
                            <a:gd name="connsiteY2990" fmla="*/ 459264 h 861465"/>
                            <a:gd name="connsiteX2991" fmla="*/ 484702 w 874570"/>
                            <a:gd name="connsiteY2991" fmla="*/ 461332 h 861465"/>
                            <a:gd name="connsiteX2992" fmla="*/ 482790 w 874570"/>
                            <a:gd name="connsiteY2992" fmla="*/ 459264 h 861465"/>
                            <a:gd name="connsiteX2993" fmla="*/ 485990 w 874570"/>
                            <a:gd name="connsiteY2993" fmla="*/ 457196 h 861465"/>
                            <a:gd name="connsiteX2994" fmla="*/ 111453 w 874570"/>
                            <a:gd name="connsiteY2994" fmla="*/ 461332 h 861465"/>
                            <a:gd name="connsiteX2995" fmla="*/ 114536 w 874570"/>
                            <a:gd name="connsiteY2995" fmla="*/ 464376 h 861465"/>
                            <a:gd name="connsiteX2996" fmla="*/ 109736 w 874570"/>
                            <a:gd name="connsiteY2996" fmla="*/ 466093 h 861465"/>
                            <a:gd name="connsiteX2997" fmla="*/ 111453 w 874570"/>
                            <a:gd name="connsiteY2997" fmla="*/ 461332 h 861465"/>
                            <a:gd name="connsiteX2998" fmla="*/ 472402 w 874570"/>
                            <a:gd name="connsiteY2998" fmla="*/ 461332 h 861465"/>
                            <a:gd name="connsiteX2999" fmla="*/ 475602 w 874570"/>
                            <a:gd name="connsiteY2999" fmla="*/ 463361 h 861465"/>
                            <a:gd name="connsiteX3000" fmla="*/ 473650 w 874570"/>
                            <a:gd name="connsiteY3000" fmla="*/ 465429 h 861465"/>
                            <a:gd name="connsiteX3001" fmla="*/ 470450 w 874570"/>
                            <a:gd name="connsiteY3001" fmla="*/ 463361 h 861465"/>
                            <a:gd name="connsiteX3002" fmla="*/ 472402 w 874570"/>
                            <a:gd name="connsiteY3002" fmla="*/ 461332 h 861465"/>
                            <a:gd name="connsiteX3003" fmla="*/ 140056 w 874570"/>
                            <a:gd name="connsiteY3003" fmla="*/ 463361 h 861465"/>
                            <a:gd name="connsiteX3004" fmla="*/ 142866 w 874570"/>
                            <a:gd name="connsiteY3004" fmla="*/ 469878 h 861465"/>
                            <a:gd name="connsiteX3005" fmla="*/ 139666 w 874570"/>
                            <a:gd name="connsiteY3005" fmla="*/ 477214 h 861465"/>
                            <a:gd name="connsiteX3006" fmla="*/ 139471 w 874570"/>
                            <a:gd name="connsiteY3006" fmla="*/ 472063 h 861465"/>
                            <a:gd name="connsiteX3007" fmla="*/ 139237 w 874570"/>
                            <a:gd name="connsiteY3007" fmla="*/ 466522 h 861465"/>
                            <a:gd name="connsiteX3008" fmla="*/ 140057 w 874570"/>
                            <a:gd name="connsiteY3008" fmla="*/ 463361 h 861465"/>
                            <a:gd name="connsiteX3009" fmla="*/ 66649 w 874570"/>
                            <a:gd name="connsiteY3009" fmla="*/ 463868 h 861465"/>
                            <a:gd name="connsiteX3010" fmla="*/ 67313 w 874570"/>
                            <a:gd name="connsiteY3010" fmla="*/ 466951 h 861465"/>
                            <a:gd name="connsiteX3011" fmla="*/ 64542 w 874570"/>
                            <a:gd name="connsiteY3011" fmla="*/ 469917 h 861465"/>
                            <a:gd name="connsiteX3012" fmla="*/ 65400 w 874570"/>
                            <a:gd name="connsiteY3012" fmla="*/ 465312 h 861465"/>
                            <a:gd name="connsiteX3013" fmla="*/ 66649 w 874570"/>
                            <a:gd name="connsiteY3013" fmla="*/ 463868 h 861465"/>
                            <a:gd name="connsiteX3014" fmla="*/ 449446 w 874570"/>
                            <a:gd name="connsiteY3014" fmla="*/ 464064 h 861465"/>
                            <a:gd name="connsiteX3015" fmla="*/ 451397 w 874570"/>
                            <a:gd name="connsiteY3015" fmla="*/ 464220 h 861465"/>
                            <a:gd name="connsiteX3016" fmla="*/ 458890 w 874570"/>
                            <a:gd name="connsiteY3016" fmla="*/ 466717 h 861465"/>
                            <a:gd name="connsiteX3017" fmla="*/ 467203 w 874570"/>
                            <a:gd name="connsiteY3017" fmla="*/ 467810 h 861465"/>
                            <a:gd name="connsiteX3018" fmla="*/ 476608 w 874570"/>
                            <a:gd name="connsiteY3018" fmla="*/ 467459 h 861465"/>
                            <a:gd name="connsiteX3019" fmla="*/ 481213 w 874570"/>
                            <a:gd name="connsiteY3019" fmla="*/ 469293 h 861465"/>
                            <a:gd name="connsiteX3020" fmla="*/ 481564 w 874570"/>
                            <a:gd name="connsiteY3020" fmla="*/ 475029 h 861465"/>
                            <a:gd name="connsiteX3021" fmla="*/ 485545 w 874570"/>
                            <a:gd name="connsiteY3021" fmla="*/ 483888 h 861465"/>
                            <a:gd name="connsiteX3022" fmla="*/ 484999 w 874570"/>
                            <a:gd name="connsiteY3022" fmla="*/ 486268 h 861465"/>
                            <a:gd name="connsiteX3023" fmla="*/ 484101 w 874570"/>
                            <a:gd name="connsiteY3023" fmla="*/ 487165 h 861465"/>
                            <a:gd name="connsiteX3024" fmla="*/ 484296 w 874570"/>
                            <a:gd name="connsiteY3024" fmla="*/ 498326 h 861465"/>
                            <a:gd name="connsiteX3025" fmla="*/ 484608 w 874570"/>
                            <a:gd name="connsiteY3025" fmla="*/ 503946 h 861465"/>
                            <a:gd name="connsiteX3026" fmla="*/ 481174 w 874570"/>
                            <a:gd name="connsiteY3026" fmla="*/ 508511 h 861465"/>
                            <a:gd name="connsiteX3027" fmla="*/ 479847 w 874570"/>
                            <a:gd name="connsiteY3027" fmla="*/ 503009 h 861465"/>
                            <a:gd name="connsiteX3028" fmla="*/ 478559 w 874570"/>
                            <a:gd name="connsiteY3028" fmla="*/ 491497 h 861465"/>
                            <a:gd name="connsiteX3029" fmla="*/ 480238 w 874570"/>
                            <a:gd name="connsiteY3029" fmla="*/ 485683 h 861465"/>
                            <a:gd name="connsiteX3030" fmla="*/ 471105 w 874570"/>
                            <a:gd name="connsiteY3030" fmla="*/ 483380 h 861465"/>
                            <a:gd name="connsiteX3031" fmla="*/ 465330 w 874570"/>
                            <a:gd name="connsiteY3031" fmla="*/ 484902 h 861465"/>
                            <a:gd name="connsiteX3032" fmla="*/ 463652 w 874570"/>
                            <a:gd name="connsiteY3032" fmla="*/ 487048 h 861465"/>
                            <a:gd name="connsiteX3033" fmla="*/ 460725 w 874570"/>
                            <a:gd name="connsiteY3033" fmla="*/ 491146 h 861465"/>
                            <a:gd name="connsiteX3034" fmla="*/ 457134 w 874570"/>
                            <a:gd name="connsiteY3034" fmla="*/ 489780 h 861465"/>
                            <a:gd name="connsiteX3035" fmla="*/ 454559 w 874570"/>
                            <a:gd name="connsiteY3035" fmla="*/ 488141 h 861465"/>
                            <a:gd name="connsiteX3036" fmla="*/ 446012 w 874570"/>
                            <a:gd name="connsiteY3036" fmla="*/ 482873 h 861465"/>
                            <a:gd name="connsiteX3037" fmla="*/ 443241 w 874570"/>
                            <a:gd name="connsiteY3037" fmla="*/ 477995 h 861465"/>
                            <a:gd name="connsiteX3038" fmla="*/ 440275 w 874570"/>
                            <a:gd name="connsiteY3038" fmla="*/ 475146 h 861465"/>
                            <a:gd name="connsiteX3039" fmla="*/ 442851 w 874570"/>
                            <a:gd name="connsiteY3039" fmla="*/ 470542 h 861465"/>
                            <a:gd name="connsiteX3040" fmla="*/ 449446 w 874570"/>
                            <a:gd name="connsiteY3040" fmla="*/ 464064 h 861465"/>
                            <a:gd name="connsiteX3041" fmla="*/ 151999 w 874570"/>
                            <a:gd name="connsiteY3041" fmla="*/ 464415 h 861465"/>
                            <a:gd name="connsiteX3042" fmla="*/ 155589 w 874570"/>
                            <a:gd name="connsiteY3042" fmla="*/ 466483 h 861465"/>
                            <a:gd name="connsiteX3043" fmla="*/ 151765 w 874570"/>
                            <a:gd name="connsiteY3043" fmla="*/ 467693 h 861465"/>
                            <a:gd name="connsiteX3044" fmla="*/ 151023 w 874570"/>
                            <a:gd name="connsiteY3044" fmla="*/ 464688 h 861465"/>
                            <a:gd name="connsiteX3045" fmla="*/ 151999 w 874570"/>
                            <a:gd name="connsiteY3045" fmla="*/ 464415 h 861465"/>
                            <a:gd name="connsiteX3046" fmla="*/ 17164 w 874570"/>
                            <a:gd name="connsiteY3046" fmla="*/ 465468 h 861465"/>
                            <a:gd name="connsiteX3047" fmla="*/ 26335 w 874570"/>
                            <a:gd name="connsiteY3047" fmla="*/ 475458 h 861465"/>
                            <a:gd name="connsiteX3048" fmla="*/ 17203 w 874570"/>
                            <a:gd name="connsiteY3048" fmla="*/ 478190 h 861465"/>
                            <a:gd name="connsiteX3049" fmla="*/ 18647 w 874570"/>
                            <a:gd name="connsiteY3049" fmla="*/ 469488 h 861465"/>
                            <a:gd name="connsiteX3050" fmla="*/ 18140 w 874570"/>
                            <a:gd name="connsiteY3050" fmla="*/ 467459 h 861465"/>
                            <a:gd name="connsiteX3051" fmla="*/ 17164 w 874570"/>
                            <a:gd name="connsiteY3051" fmla="*/ 465469 h 861465"/>
                            <a:gd name="connsiteX3052" fmla="*/ 561528 w 874570"/>
                            <a:gd name="connsiteY3052" fmla="*/ 465898 h 861465"/>
                            <a:gd name="connsiteX3053" fmla="*/ 562933 w 874570"/>
                            <a:gd name="connsiteY3053" fmla="*/ 466210 h 861465"/>
                            <a:gd name="connsiteX3054" fmla="*/ 567031 w 874570"/>
                            <a:gd name="connsiteY3054" fmla="*/ 467459 h 861465"/>
                            <a:gd name="connsiteX3055" fmla="*/ 567889 w 874570"/>
                            <a:gd name="connsiteY3055" fmla="*/ 469527 h 861465"/>
                            <a:gd name="connsiteX3056" fmla="*/ 563791 w 874570"/>
                            <a:gd name="connsiteY3056" fmla="*/ 471556 h 861465"/>
                            <a:gd name="connsiteX3057" fmla="*/ 559694 w 874570"/>
                            <a:gd name="connsiteY3057" fmla="*/ 468278 h 861465"/>
                            <a:gd name="connsiteX3058" fmla="*/ 561528 w 874570"/>
                            <a:gd name="connsiteY3058" fmla="*/ 465898 h 861465"/>
                            <a:gd name="connsiteX3059" fmla="*/ 374054 w 874570"/>
                            <a:gd name="connsiteY3059" fmla="*/ 466600 h 861465"/>
                            <a:gd name="connsiteX3060" fmla="*/ 368395 w 874570"/>
                            <a:gd name="connsiteY3060" fmla="*/ 467224 h 861465"/>
                            <a:gd name="connsiteX3061" fmla="*/ 369449 w 874570"/>
                            <a:gd name="connsiteY3061" fmla="*/ 478619 h 861465"/>
                            <a:gd name="connsiteX3062" fmla="*/ 367497 w 874570"/>
                            <a:gd name="connsiteY3062" fmla="*/ 479009 h 861465"/>
                            <a:gd name="connsiteX3063" fmla="*/ 365234 w 874570"/>
                            <a:gd name="connsiteY3063" fmla="*/ 485721 h 861465"/>
                            <a:gd name="connsiteX3064" fmla="*/ 368083 w 874570"/>
                            <a:gd name="connsiteY3064" fmla="*/ 489507 h 861465"/>
                            <a:gd name="connsiteX3065" fmla="*/ 379595 w 874570"/>
                            <a:gd name="connsiteY3065" fmla="*/ 502345 h 861465"/>
                            <a:gd name="connsiteX3066" fmla="*/ 380025 w 874570"/>
                            <a:gd name="connsiteY3066" fmla="*/ 497194 h 861465"/>
                            <a:gd name="connsiteX3067" fmla="*/ 381078 w 874570"/>
                            <a:gd name="connsiteY3067" fmla="*/ 492082 h 861465"/>
                            <a:gd name="connsiteX3068" fmla="*/ 383108 w 874570"/>
                            <a:gd name="connsiteY3068" fmla="*/ 494658 h 861465"/>
                            <a:gd name="connsiteX3069" fmla="*/ 386347 w 874570"/>
                            <a:gd name="connsiteY3069" fmla="*/ 502345 h 861465"/>
                            <a:gd name="connsiteX3070" fmla="*/ 389430 w 874570"/>
                            <a:gd name="connsiteY3070" fmla="*/ 505506 h 861465"/>
                            <a:gd name="connsiteX3071" fmla="*/ 383810 w 874570"/>
                            <a:gd name="connsiteY3071" fmla="*/ 508043 h 861465"/>
                            <a:gd name="connsiteX3072" fmla="*/ 378151 w 874570"/>
                            <a:gd name="connsiteY3072" fmla="*/ 515145 h 861465"/>
                            <a:gd name="connsiteX3073" fmla="*/ 381976 w 874570"/>
                            <a:gd name="connsiteY3073" fmla="*/ 521584 h 861465"/>
                            <a:gd name="connsiteX3074" fmla="*/ 384863 w 874570"/>
                            <a:gd name="connsiteY3074" fmla="*/ 523145 h 861465"/>
                            <a:gd name="connsiteX3075" fmla="*/ 380493 w 874570"/>
                            <a:gd name="connsiteY3075" fmla="*/ 525330 h 861465"/>
                            <a:gd name="connsiteX3076" fmla="*/ 377136 w 874570"/>
                            <a:gd name="connsiteY3076" fmla="*/ 527008 h 861465"/>
                            <a:gd name="connsiteX3077" fmla="*/ 374912 w 874570"/>
                            <a:gd name="connsiteY3077" fmla="*/ 527867 h 861465"/>
                            <a:gd name="connsiteX3078" fmla="*/ 369721 w 874570"/>
                            <a:gd name="connsiteY3078" fmla="*/ 530754 h 861465"/>
                            <a:gd name="connsiteX3079" fmla="*/ 361175 w 874570"/>
                            <a:gd name="connsiteY3079" fmla="*/ 535047 h 861465"/>
                            <a:gd name="connsiteX3080" fmla="*/ 347204 w 874570"/>
                            <a:gd name="connsiteY3080" fmla="*/ 542462 h 861465"/>
                            <a:gd name="connsiteX3081" fmla="*/ 352823 w 874570"/>
                            <a:gd name="connsiteY3081" fmla="*/ 548432 h 861465"/>
                            <a:gd name="connsiteX3082" fmla="*/ 358677 w 874570"/>
                            <a:gd name="connsiteY3082" fmla="*/ 549603 h 861465"/>
                            <a:gd name="connsiteX3083" fmla="*/ 360706 w 874570"/>
                            <a:gd name="connsiteY3083" fmla="*/ 550539 h 861465"/>
                            <a:gd name="connsiteX3084" fmla="*/ 362775 w 874570"/>
                            <a:gd name="connsiteY3084" fmla="*/ 552491 h 861465"/>
                            <a:gd name="connsiteX3085" fmla="*/ 361214 w 874570"/>
                            <a:gd name="connsiteY3085" fmla="*/ 555417 h 861465"/>
                            <a:gd name="connsiteX3086" fmla="*/ 355477 w 874570"/>
                            <a:gd name="connsiteY3086" fmla="*/ 567085 h 861465"/>
                            <a:gd name="connsiteX3087" fmla="*/ 357272 w 874570"/>
                            <a:gd name="connsiteY3087" fmla="*/ 574695 h 861465"/>
                            <a:gd name="connsiteX3088" fmla="*/ 372063 w 874570"/>
                            <a:gd name="connsiteY3088" fmla="*/ 588509 h 861465"/>
                            <a:gd name="connsiteX3089" fmla="*/ 377839 w 874570"/>
                            <a:gd name="connsiteY3089" fmla="*/ 598733 h 861465"/>
                            <a:gd name="connsiteX3090" fmla="*/ 371477 w 874570"/>
                            <a:gd name="connsiteY3090" fmla="*/ 601738 h 861465"/>
                            <a:gd name="connsiteX3091" fmla="*/ 366872 w 874570"/>
                            <a:gd name="connsiteY3091" fmla="*/ 598889 h 861465"/>
                            <a:gd name="connsiteX3092" fmla="*/ 364101 w 874570"/>
                            <a:gd name="connsiteY3092" fmla="*/ 594636 h 861465"/>
                            <a:gd name="connsiteX3093" fmla="*/ 355516 w 874570"/>
                            <a:gd name="connsiteY3093" fmla="*/ 584529 h 861465"/>
                            <a:gd name="connsiteX3094" fmla="*/ 352159 w 874570"/>
                            <a:gd name="connsiteY3094" fmla="*/ 583046 h 861465"/>
                            <a:gd name="connsiteX3095" fmla="*/ 347398 w 874570"/>
                            <a:gd name="connsiteY3095" fmla="*/ 595885 h 861465"/>
                            <a:gd name="connsiteX3096" fmla="*/ 346072 w 874570"/>
                            <a:gd name="connsiteY3096" fmla="*/ 610050 h 861465"/>
                            <a:gd name="connsiteX3097" fmla="*/ 351496 w 874570"/>
                            <a:gd name="connsiteY3097" fmla="*/ 615553 h 861465"/>
                            <a:gd name="connsiteX3098" fmla="*/ 352199 w 874570"/>
                            <a:gd name="connsiteY3098" fmla="*/ 618128 h 861465"/>
                            <a:gd name="connsiteX3099" fmla="*/ 358443 w 874570"/>
                            <a:gd name="connsiteY3099" fmla="*/ 628898 h 861465"/>
                            <a:gd name="connsiteX3100" fmla="*/ 377174 w 874570"/>
                            <a:gd name="connsiteY3100" fmla="*/ 632567 h 861465"/>
                            <a:gd name="connsiteX3101" fmla="*/ 383340 w 874570"/>
                            <a:gd name="connsiteY3101" fmla="*/ 630577 h 861465"/>
                            <a:gd name="connsiteX3102" fmla="*/ 388102 w 874570"/>
                            <a:gd name="connsiteY3102" fmla="*/ 628586 h 861465"/>
                            <a:gd name="connsiteX3103" fmla="*/ 397312 w 874570"/>
                            <a:gd name="connsiteY3103" fmla="*/ 626440 h 861465"/>
                            <a:gd name="connsiteX3104" fmla="*/ 407888 w 874570"/>
                            <a:gd name="connsiteY3104" fmla="*/ 624372 h 861465"/>
                            <a:gd name="connsiteX3105" fmla="*/ 414795 w 874570"/>
                            <a:gd name="connsiteY3105" fmla="*/ 621289 h 861465"/>
                            <a:gd name="connsiteX3106" fmla="*/ 421586 w 874570"/>
                            <a:gd name="connsiteY3106" fmla="*/ 619728 h 861465"/>
                            <a:gd name="connsiteX3107" fmla="*/ 425020 w 874570"/>
                            <a:gd name="connsiteY3107" fmla="*/ 595455 h 861465"/>
                            <a:gd name="connsiteX3108" fmla="*/ 422874 w 874570"/>
                            <a:gd name="connsiteY3108" fmla="*/ 594440 h 861465"/>
                            <a:gd name="connsiteX3109" fmla="*/ 420532 w 874570"/>
                            <a:gd name="connsiteY3109" fmla="*/ 589913 h 861465"/>
                            <a:gd name="connsiteX3110" fmla="*/ 418971 w 874570"/>
                            <a:gd name="connsiteY3110" fmla="*/ 584684 h 861465"/>
                            <a:gd name="connsiteX3111" fmla="*/ 416591 w 874570"/>
                            <a:gd name="connsiteY3111" fmla="*/ 581406 h 861465"/>
                            <a:gd name="connsiteX3112" fmla="*/ 416630 w 874570"/>
                            <a:gd name="connsiteY3112" fmla="*/ 578011 h 861465"/>
                            <a:gd name="connsiteX3113" fmla="*/ 420220 w 874570"/>
                            <a:gd name="connsiteY3113" fmla="*/ 572899 h 861465"/>
                            <a:gd name="connsiteX3114" fmla="*/ 422249 w 874570"/>
                            <a:gd name="connsiteY3114" fmla="*/ 571065 h 861465"/>
                            <a:gd name="connsiteX3115" fmla="*/ 424318 w 874570"/>
                            <a:gd name="connsiteY3115" fmla="*/ 570090 h 861465"/>
                            <a:gd name="connsiteX3116" fmla="*/ 421469 w 874570"/>
                            <a:gd name="connsiteY3116" fmla="*/ 566773 h 861465"/>
                            <a:gd name="connsiteX3117" fmla="*/ 419244 w 874570"/>
                            <a:gd name="connsiteY3117" fmla="*/ 556119 h 861465"/>
                            <a:gd name="connsiteX3118" fmla="*/ 424122 w 874570"/>
                            <a:gd name="connsiteY3118" fmla="*/ 544646 h 861465"/>
                            <a:gd name="connsiteX3119" fmla="*/ 428415 w 874570"/>
                            <a:gd name="connsiteY3119" fmla="*/ 541017 h 861465"/>
                            <a:gd name="connsiteX3120" fmla="*/ 411946 w 874570"/>
                            <a:gd name="connsiteY3120" fmla="*/ 534188 h 861465"/>
                            <a:gd name="connsiteX3121" fmla="*/ 407068 w 874570"/>
                            <a:gd name="connsiteY3121" fmla="*/ 531964 h 861465"/>
                            <a:gd name="connsiteX3122" fmla="*/ 402190 w 874570"/>
                            <a:gd name="connsiteY3122" fmla="*/ 529778 h 861465"/>
                            <a:gd name="connsiteX3123" fmla="*/ 397546 w 874570"/>
                            <a:gd name="connsiteY3123" fmla="*/ 528842 h 861465"/>
                            <a:gd name="connsiteX3124" fmla="*/ 398677 w 874570"/>
                            <a:gd name="connsiteY3124" fmla="*/ 523925 h 861465"/>
                            <a:gd name="connsiteX3125" fmla="*/ 406873 w 874570"/>
                            <a:gd name="connsiteY3125" fmla="*/ 511281 h 861465"/>
                            <a:gd name="connsiteX3126" fmla="*/ 403634 w 874570"/>
                            <a:gd name="connsiteY3126" fmla="*/ 501603 h 861465"/>
                            <a:gd name="connsiteX3127" fmla="*/ 401448 w 874570"/>
                            <a:gd name="connsiteY3127" fmla="*/ 496843 h 861465"/>
                            <a:gd name="connsiteX3128" fmla="*/ 400863 w 874570"/>
                            <a:gd name="connsiteY3128" fmla="*/ 492433 h 861465"/>
                            <a:gd name="connsiteX3129" fmla="*/ 402736 w 874570"/>
                            <a:gd name="connsiteY3129" fmla="*/ 486970 h 861465"/>
                            <a:gd name="connsiteX3130" fmla="*/ 398833 w 874570"/>
                            <a:gd name="connsiteY3130" fmla="*/ 483536 h 861465"/>
                            <a:gd name="connsiteX3131" fmla="*/ 396062 w 874570"/>
                            <a:gd name="connsiteY3131" fmla="*/ 480258 h 861465"/>
                            <a:gd name="connsiteX3132" fmla="*/ 391926 w 874570"/>
                            <a:gd name="connsiteY3132" fmla="*/ 477331 h 861465"/>
                            <a:gd name="connsiteX3133" fmla="*/ 388453 w 874570"/>
                            <a:gd name="connsiteY3133" fmla="*/ 475614 h 861465"/>
                            <a:gd name="connsiteX3134" fmla="*/ 386501 w 874570"/>
                            <a:gd name="connsiteY3134" fmla="*/ 474287 h 861465"/>
                            <a:gd name="connsiteX3135" fmla="*/ 383769 w 874570"/>
                            <a:gd name="connsiteY3135" fmla="*/ 473116 h 861465"/>
                            <a:gd name="connsiteX3136" fmla="*/ 374052 w 874570"/>
                            <a:gd name="connsiteY3136" fmla="*/ 466600 h 861465"/>
                            <a:gd name="connsiteX3137" fmla="*/ 543310 w 874570"/>
                            <a:gd name="connsiteY3137" fmla="*/ 467459 h 861465"/>
                            <a:gd name="connsiteX3138" fmla="*/ 545339 w 874570"/>
                            <a:gd name="connsiteY3138" fmla="*/ 469527 h 861465"/>
                            <a:gd name="connsiteX3139" fmla="*/ 543310 w 874570"/>
                            <a:gd name="connsiteY3139" fmla="*/ 471556 h 861465"/>
                            <a:gd name="connsiteX3140" fmla="*/ 541242 w 874570"/>
                            <a:gd name="connsiteY3140" fmla="*/ 469527 h 861465"/>
                            <a:gd name="connsiteX3141" fmla="*/ 543310 w 874570"/>
                            <a:gd name="connsiteY3141" fmla="*/ 467459 h 861465"/>
                            <a:gd name="connsiteX3142" fmla="*/ 497650 w 874570"/>
                            <a:gd name="connsiteY3142" fmla="*/ 473624 h 861465"/>
                            <a:gd name="connsiteX3143" fmla="*/ 500655 w 874570"/>
                            <a:gd name="connsiteY3143" fmla="*/ 475966 h 861465"/>
                            <a:gd name="connsiteX3144" fmla="*/ 505806 w 874570"/>
                            <a:gd name="connsiteY3144" fmla="*/ 475966 h 861465"/>
                            <a:gd name="connsiteX3145" fmla="*/ 514040 w 874570"/>
                            <a:gd name="connsiteY3145" fmla="*/ 477370 h 861465"/>
                            <a:gd name="connsiteX3146" fmla="*/ 508030 w 874570"/>
                            <a:gd name="connsiteY3146" fmla="*/ 483692 h 861465"/>
                            <a:gd name="connsiteX3147" fmla="*/ 500694 w 874570"/>
                            <a:gd name="connsiteY3147" fmla="*/ 481390 h 861465"/>
                            <a:gd name="connsiteX3148" fmla="*/ 496089 w 874570"/>
                            <a:gd name="connsiteY3148" fmla="*/ 478775 h 861465"/>
                            <a:gd name="connsiteX3149" fmla="*/ 496791 w 874570"/>
                            <a:gd name="connsiteY3149" fmla="*/ 474990 h 861465"/>
                            <a:gd name="connsiteX3150" fmla="*/ 497650 w 874570"/>
                            <a:gd name="connsiteY3150" fmla="*/ 473624 h 861465"/>
                            <a:gd name="connsiteX3151" fmla="*/ 542646 w 874570"/>
                            <a:gd name="connsiteY3151" fmla="*/ 473663 h 861465"/>
                            <a:gd name="connsiteX3152" fmla="*/ 546353 w 874570"/>
                            <a:gd name="connsiteY3152" fmla="*/ 475692 h 861465"/>
                            <a:gd name="connsiteX3153" fmla="*/ 543309 w 874570"/>
                            <a:gd name="connsiteY3153" fmla="*/ 475692 h 861465"/>
                            <a:gd name="connsiteX3154" fmla="*/ 542646 w 874570"/>
                            <a:gd name="connsiteY3154" fmla="*/ 473663 h 861465"/>
                            <a:gd name="connsiteX3155" fmla="*/ 529377 w 874570"/>
                            <a:gd name="connsiteY3155" fmla="*/ 477917 h 861465"/>
                            <a:gd name="connsiteX3156" fmla="*/ 530157 w 874570"/>
                            <a:gd name="connsiteY3156" fmla="*/ 478268 h 861465"/>
                            <a:gd name="connsiteX3157" fmla="*/ 528596 w 874570"/>
                            <a:gd name="connsiteY3157" fmla="*/ 483653 h 861465"/>
                            <a:gd name="connsiteX3158" fmla="*/ 522196 w 874570"/>
                            <a:gd name="connsiteY3158" fmla="*/ 485839 h 861465"/>
                            <a:gd name="connsiteX3159" fmla="*/ 529377 w 874570"/>
                            <a:gd name="connsiteY3159" fmla="*/ 477917 h 861465"/>
                            <a:gd name="connsiteX3160" fmla="*/ 218231 w 874570"/>
                            <a:gd name="connsiteY3160" fmla="*/ 480375 h 861465"/>
                            <a:gd name="connsiteX3161" fmla="*/ 223226 w 874570"/>
                            <a:gd name="connsiteY3161" fmla="*/ 485917 h 861465"/>
                            <a:gd name="connsiteX3162" fmla="*/ 221548 w 874570"/>
                            <a:gd name="connsiteY3162" fmla="*/ 489585 h 861465"/>
                            <a:gd name="connsiteX3163" fmla="*/ 217567 w 874570"/>
                            <a:gd name="connsiteY3163" fmla="*/ 487087 h 861465"/>
                            <a:gd name="connsiteX3164" fmla="*/ 217411 w 874570"/>
                            <a:gd name="connsiteY3164" fmla="*/ 480609 h 861465"/>
                            <a:gd name="connsiteX3165" fmla="*/ 218231 w 874570"/>
                            <a:gd name="connsiteY3165" fmla="*/ 480375 h 861465"/>
                            <a:gd name="connsiteX3166" fmla="*/ 575088 w 874570"/>
                            <a:gd name="connsiteY3166" fmla="*/ 481819 h 861465"/>
                            <a:gd name="connsiteX3167" fmla="*/ 578171 w 874570"/>
                            <a:gd name="connsiteY3167" fmla="*/ 483887 h 861465"/>
                            <a:gd name="connsiteX3168" fmla="*/ 575088 w 874570"/>
                            <a:gd name="connsiteY3168" fmla="*/ 485917 h 861465"/>
                            <a:gd name="connsiteX3169" fmla="*/ 572005 w 874570"/>
                            <a:gd name="connsiteY3169" fmla="*/ 483887 h 861465"/>
                            <a:gd name="connsiteX3170" fmla="*/ 575088 w 874570"/>
                            <a:gd name="connsiteY3170" fmla="*/ 481819 h 861465"/>
                            <a:gd name="connsiteX3171" fmla="*/ 548394 w 874570"/>
                            <a:gd name="connsiteY3171" fmla="*/ 481897 h 861465"/>
                            <a:gd name="connsiteX3172" fmla="*/ 552882 w 874570"/>
                            <a:gd name="connsiteY3172" fmla="*/ 484980 h 861465"/>
                            <a:gd name="connsiteX3173" fmla="*/ 553311 w 874570"/>
                            <a:gd name="connsiteY3173" fmla="*/ 491341 h 861465"/>
                            <a:gd name="connsiteX3174" fmla="*/ 554170 w 874570"/>
                            <a:gd name="connsiteY3174" fmla="*/ 497155 h 861465"/>
                            <a:gd name="connsiteX3175" fmla="*/ 557682 w 874570"/>
                            <a:gd name="connsiteY3175" fmla="*/ 501019 h 861465"/>
                            <a:gd name="connsiteX3176" fmla="*/ 550736 w 874570"/>
                            <a:gd name="connsiteY3176" fmla="*/ 496921 h 861465"/>
                            <a:gd name="connsiteX3177" fmla="*/ 549565 w 874570"/>
                            <a:gd name="connsiteY3177" fmla="*/ 489975 h 861465"/>
                            <a:gd name="connsiteX3178" fmla="*/ 549604 w 874570"/>
                            <a:gd name="connsiteY3178" fmla="*/ 485058 h 861465"/>
                            <a:gd name="connsiteX3179" fmla="*/ 548394 w 874570"/>
                            <a:gd name="connsiteY3179" fmla="*/ 481897 h 861465"/>
                            <a:gd name="connsiteX3180" fmla="*/ 434595 w 874570"/>
                            <a:gd name="connsiteY3180" fmla="*/ 483887 h 861465"/>
                            <a:gd name="connsiteX3181" fmla="*/ 436624 w 874570"/>
                            <a:gd name="connsiteY3181" fmla="*/ 485917 h 861465"/>
                            <a:gd name="connsiteX3182" fmla="*/ 434595 w 874570"/>
                            <a:gd name="connsiteY3182" fmla="*/ 487985 h 861465"/>
                            <a:gd name="connsiteX3183" fmla="*/ 432527 w 874570"/>
                            <a:gd name="connsiteY3183" fmla="*/ 485917 h 861465"/>
                            <a:gd name="connsiteX3184" fmla="*/ 434595 w 874570"/>
                            <a:gd name="connsiteY3184" fmla="*/ 483887 h 861465"/>
                            <a:gd name="connsiteX3185" fmla="*/ 494890 w 874570"/>
                            <a:gd name="connsiteY3185" fmla="*/ 486112 h 861465"/>
                            <a:gd name="connsiteX3186" fmla="*/ 495592 w 874570"/>
                            <a:gd name="connsiteY3186" fmla="*/ 486112 h 861465"/>
                            <a:gd name="connsiteX3187" fmla="*/ 496607 w 874570"/>
                            <a:gd name="connsiteY3187" fmla="*/ 487282 h 861465"/>
                            <a:gd name="connsiteX3188" fmla="*/ 495202 w 874570"/>
                            <a:gd name="connsiteY3188" fmla="*/ 490209 h 861465"/>
                            <a:gd name="connsiteX3189" fmla="*/ 494187 w 874570"/>
                            <a:gd name="connsiteY3189" fmla="*/ 492082 h 861465"/>
                            <a:gd name="connsiteX3190" fmla="*/ 492002 w 874570"/>
                            <a:gd name="connsiteY3190" fmla="*/ 488999 h 861465"/>
                            <a:gd name="connsiteX3191" fmla="*/ 494890 w 874570"/>
                            <a:gd name="connsiteY3191" fmla="*/ 486112 h 861465"/>
                            <a:gd name="connsiteX3192" fmla="*/ 230216 w 874570"/>
                            <a:gd name="connsiteY3192" fmla="*/ 488375 h 861465"/>
                            <a:gd name="connsiteX3193" fmla="*/ 230684 w 874570"/>
                            <a:gd name="connsiteY3193" fmla="*/ 488531 h 861465"/>
                            <a:gd name="connsiteX3194" fmla="*/ 230840 w 874570"/>
                            <a:gd name="connsiteY3194" fmla="*/ 492473 h 861465"/>
                            <a:gd name="connsiteX3195" fmla="*/ 229591 w 874570"/>
                            <a:gd name="connsiteY3195" fmla="*/ 491224 h 861465"/>
                            <a:gd name="connsiteX3196" fmla="*/ 230216 w 874570"/>
                            <a:gd name="connsiteY3196" fmla="*/ 488375 h 861465"/>
                            <a:gd name="connsiteX3197" fmla="*/ 504340 w 874570"/>
                            <a:gd name="connsiteY3197" fmla="*/ 490053 h 861465"/>
                            <a:gd name="connsiteX3198" fmla="*/ 506369 w 874570"/>
                            <a:gd name="connsiteY3198" fmla="*/ 491965 h 861465"/>
                            <a:gd name="connsiteX3199" fmla="*/ 504340 w 874570"/>
                            <a:gd name="connsiteY3199" fmla="*/ 495165 h 861465"/>
                            <a:gd name="connsiteX3200" fmla="*/ 502271 w 874570"/>
                            <a:gd name="connsiteY3200" fmla="*/ 493214 h 861465"/>
                            <a:gd name="connsiteX3201" fmla="*/ 504340 w 874570"/>
                            <a:gd name="connsiteY3201" fmla="*/ 490053 h 861465"/>
                            <a:gd name="connsiteX3202" fmla="*/ 621261 w 874570"/>
                            <a:gd name="connsiteY3202" fmla="*/ 496180 h 861465"/>
                            <a:gd name="connsiteX3203" fmla="*/ 623329 w 874570"/>
                            <a:gd name="connsiteY3203" fmla="*/ 499263 h 861465"/>
                            <a:gd name="connsiteX3204" fmla="*/ 621261 w 874570"/>
                            <a:gd name="connsiteY3204" fmla="*/ 502346 h 861465"/>
                            <a:gd name="connsiteX3205" fmla="*/ 619231 w 874570"/>
                            <a:gd name="connsiteY3205" fmla="*/ 499263 h 861465"/>
                            <a:gd name="connsiteX3206" fmla="*/ 621261 w 874570"/>
                            <a:gd name="connsiteY3206" fmla="*/ 496180 h 861465"/>
                            <a:gd name="connsiteX3207" fmla="*/ 462856 w 874570"/>
                            <a:gd name="connsiteY3207" fmla="*/ 497233 h 861465"/>
                            <a:gd name="connsiteX3208" fmla="*/ 469100 w 874570"/>
                            <a:gd name="connsiteY3208" fmla="*/ 500238 h 861465"/>
                            <a:gd name="connsiteX3209" fmla="*/ 467851 w 874570"/>
                            <a:gd name="connsiteY3209" fmla="*/ 501604 h 861465"/>
                            <a:gd name="connsiteX3210" fmla="*/ 465002 w 874570"/>
                            <a:gd name="connsiteY3210" fmla="*/ 502033 h 861465"/>
                            <a:gd name="connsiteX3211" fmla="*/ 459187 w 874570"/>
                            <a:gd name="connsiteY3211" fmla="*/ 499419 h 861465"/>
                            <a:gd name="connsiteX3212" fmla="*/ 462856 w 874570"/>
                            <a:gd name="connsiteY3212" fmla="*/ 497233 h 861465"/>
                            <a:gd name="connsiteX3213" fmla="*/ 316861 w 874570"/>
                            <a:gd name="connsiteY3213" fmla="*/ 498248 h 861465"/>
                            <a:gd name="connsiteX3214" fmla="*/ 317641 w 874570"/>
                            <a:gd name="connsiteY3214" fmla="*/ 501331 h 861465"/>
                            <a:gd name="connsiteX3215" fmla="*/ 315651 w 874570"/>
                            <a:gd name="connsiteY3215" fmla="*/ 504375 h 861465"/>
                            <a:gd name="connsiteX3216" fmla="*/ 314870 w 874570"/>
                            <a:gd name="connsiteY3216" fmla="*/ 501331 h 861465"/>
                            <a:gd name="connsiteX3217" fmla="*/ 316861 w 874570"/>
                            <a:gd name="connsiteY3217" fmla="*/ 498248 h 861465"/>
                            <a:gd name="connsiteX3218" fmla="*/ 588448 w 874570"/>
                            <a:gd name="connsiteY3218" fmla="*/ 500277 h 861465"/>
                            <a:gd name="connsiteX3219" fmla="*/ 590516 w 874570"/>
                            <a:gd name="connsiteY3219" fmla="*/ 502345 h 861465"/>
                            <a:gd name="connsiteX3220" fmla="*/ 588448 w 874570"/>
                            <a:gd name="connsiteY3220" fmla="*/ 504375 h 861465"/>
                            <a:gd name="connsiteX3221" fmla="*/ 586380 w 874570"/>
                            <a:gd name="connsiteY3221" fmla="*/ 502345 h 861465"/>
                            <a:gd name="connsiteX3222" fmla="*/ 588448 w 874570"/>
                            <a:gd name="connsiteY3222" fmla="*/ 500277 h 861465"/>
                            <a:gd name="connsiteX3223" fmla="*/ 106317 w 874570"/>
                            <a:gd name="connsiteY3223" fmla="*/ 501448 h 861465"/>
                            <a:gd name="connsiteX3224" fmla="*/ 108385 w 874570"/>
                            <a:gd name="connsiteY3224" fmla="*/ 501760 h 861465"/>
                            <a:gd name="connsiteX3225" fmla="*/ 112522 w 874570"/>
                            <a:gd name="connsiteY3225" fmla="*/ 503594 h 861465"/>
                            <a:gd name="connsiteX3226" fmla="*/ 105458 w 874570"/>
                            <a:gd name="connsiteY3226" fmla="*/ 502540 h 861465"/>
                            <a:gd name="connsiteX3227" fmla="*/ 106317 w 874570"/>
                            <a:gd name="connsiteY3227" fmla="*/ 501448 h 861465"/>
                            <a:gd name="connsiteX3228" fmla="*/ 638361 w 874570"/>
                            <a:gd name="connsiteY3228" fmla="*/ 503126 h 861465"/>
                            <a:gd name="connsiteX3229" fmla="*/ 638478 w 874570"/>
                            <a:gd name="connsiteY3229" fmla="*/ 505311 h 861465"/>
                            <a:gd name="connsiteX3230" fmla="*/ 635629 w 874570"/>
                            <a:gd name="connsiteY3230" fmla="*/ 506560 h 861465"/>
                            <a:gd name="connsiteX3231" fmla="*/ 637658 w 874570"/>
                            <a:gd name="connsiteY3231" fmla="*/ 503399 h 861465"/>
                            <a:gd name="connsiteX3232" fmla="*/ 638361 w 874570"/>
                            <a:gd name="connsiteY3232" fmla="*/ 503126 h 861465"/>
                            <a:gd name="connsiteX3233" fmla="*/ 524717 w 874570"/>
                            <a:gd name="connsiteY3233" fmla="*/ 504375 h 861465"/>
                            <a:gd name="connsiteX3234" fmla="*/ 526903 w 874570"/>
                            <a:gd name="connsiteY3234" fmla="*/ 506443 h 861465"/>
                            <a:gd name="connsiteX3235" fmla="*/ 526005 w 874570"/>
                            <a:gd name="connsiteY3235" fmla="*/ 508511 h 861465"/>
                            <a:gd name="connsiteX3236" fmla="*/ 523819 w 874570"/>
                            <a:gd name="connsiteY3236" fmla="*/ 506443 h 861465"/>
                            <a:gd name="connsiteX3237" fmla="*/ 524717 w 874570"/>
                            <a:gd name="connsiteY3237" fmla="*/ 504375 h 861465"/>
                            <a:gd name="connsiteX3238" fmla="*/ 565889 w 874570"/>
                            <a:gd name="connsiteY3238" fmla="*/ 504375 h 861465"/>
                            <a:gd name="connsiteX3239" fmla="*/ 567918 w 874570"/>
                            <a:gd name="connsiteY3239" fmla="*/ 506443 h 861465"/>
                            <a:gd name="connsiteX3240" fmla="*/ 565889 w 874570"/>
                            <a:gd name="connsiteY3240" fmla="*/ 508511 h 861465"/>
                            <a:gd name="connsiteX3241" fmla="*/ 563820 w 874570"/>
                            <a:gd name="connsiteY3241" fmla="*/ 506443 h 861465"/>
                            <a:gd name="connsiteX3242" fmla="*/ 565889 w 874570"/>
                            <a:gd name="connsiteY3242" fmla="*/ 504375 h 861465"/>
                            <a:gd name="connsiteX3243" fmla="*/ 623569 w 874570"/>
                            <a:gd name="connsiteY3243" fmla="*/ 505545 h 861465"/>
                            <a:gd name="connsiteX3244" fmla="*/ 627472 w 874570"/>
                            <a:gd name="connsiteY3244" fmla="*/ 508589 h 861465"/>
                            <a:gd name="connsiteX3245" fmla="*/ 627394 w 874570"/>
                            <a:gd name="connsiteY3245" fmla="*/ 512609 h 861465"/>
                            <a:gd name="connsiteX3246" fmla="*/ 626301 w 874570"/>
                            <a:gd name="connsiteY3246" fmla="*/ 514521 h 861465"/>
                            <a:gd name="connsiteX3247" fmla="*/ 620057 w 874570"/>
                            <a:gd name="connsiteY3247" fmla="*/ 515184 h 861465"/>
                            <a:gd name="connsiteX3248" fmla="*/ 620174 w 874570"/>
                            <a:gd name="connsiteY3248" fmla="*/ 510853 h 861465"/>
                            <a:gd name="connsiteX3249" fmla="*/ 621384 w 874570"/>
                            <a:gd name="connsiteY3249" fmla="*/ 508589 h 861465"/>
                            <a:gd name="connsiteX3250" fmla="*/ 622086 w 874570"/>
                            <a:gd name="connsiteY3250" fmla="*/ 505779 h 861465"/>
                            <a:gd name="connsiteX3251" fmla="*/ 623569 w 874570"/>
                            <a:gd name="connsiteY3251" fmla="*/ 505545 h 861465"/>
                            <a:gd name="connsiteX3252" fmla="*/ 397852 w 874570"/>
                            <a:gd name="connsiteY3252" fmla="*/ 506716 h 861465"/>
                            <a:gd name="connsiteX3253" fmla="*/ 400115 w 874570"/>
                            <a:gd name="connsiteY3253" fmla="*/ 507106 h 861465"/>
                            <a:gd name="connsiteX3254" fmla="*/ 398866 w 874570"/>
                            <a:gd name="connsiteY3254" fmla="*/ 508316 h 861465"/>
                            <a:gd name="connsiteX3255" fmla="*/ 396174 w 874570"/>
                            <a:gd name="connsiteY3255" fmla="*/ 507262 h 861465"/>
                            <a:gd name="connsiteX3256" fmla="*/ 397852 w 874570"/>
                            <a:gd name="connsiteY3256" fmla="*/ 506716 h 861465"/>
                            <a:gd name="connsiteX3257" fmla="*/ 577018 w 874570"/>
                            <a:gd name="connsiteY3257" fmla="*/ 508043 h 861465"/>
                            <a:gd name="connsiteX3258" fmla="*/ 581818 w 874570"/>
                            <a:gd name="connsiteY3258" fmla="*/ 510345 h 861465"/>
                            <a:gd name="connsiteX3259" fmla="*/ 578228 w 874570"/>
                            <a:gd name="connsiteY3259" fmla="*/ 512023 h 861465"/>
                            <a:gd name="connsiteX3260" fmla="*/ 572608 w 874570"/>
                            <a:gd name="connsiteY3260" fmla="*/ 514755 h 861465"/>
                            <a:gd name="connsiteX3261" fmla="*/ 569486 w 874570"/>
                            <a:gd name="connsiteY3261" fmla="*/ 517408 h 861465"/>
                            <a:gd name="connsiteX3262" fmla="*/ 563788 w 874570"/>
                            <a:gd name="connsiteY3262" fmla="*/ 520881 h 861465"/>
                            <a:gd name="connsiteX3263" fmla="*/ 560198 w 874570"/>
                            <a:gd name="connsiteY3263" fmla="*/ 525603 h 861465"/>
                            <a:gd name="connsiteX3264" fmla="*/ 554851 w 874570"/>
                            <a:gd name="connsiteY3264" fmla="*/ 519828 h 861465"/>
                            <a:gd name="connsiteX3265" fmla="*/ 549622 w 874570"/>
                            <a:gd name="connsiteY3265" fmla="*/ 510774 h 861465"/>
                            <a:gd name="connsiteX3266" fmla="*/ 550793 w 874570"/>
                            <a:gd name="connsiteY3266" fmla="*/ 509916 h 861465"/>
                            <a:gd name="connsiteX3267" fmla="*/ 554344 w 874570"/>
                            <a:gd name="connsiteY3267" fmla="*/ 511399 h 861465"/>
                            <a:gd name="connsiteX3268" fmla="*/ 561915 w 874570"/>
                            <a:gd name="connsiteY3268" fmla="*/ 512257 h 861465"/>
                            <a:gd name="connsiteX3269" fmla="*/ 568939 w 874570"/>
                            <a:gd name="connsiteY3269" fmla="*/ 511321 h 861465"/>
                            <a:gd name="connsiteX3270" fmla="*/ 577018 w 874570"/>
                            <a:gd name="connsiteY3270" fmla="*/ 508043 h 861465"/>
                            <a:gd name="connsiteX3271" fmla="*/ 544392 w 874570"/>
                            <a:gd name="connsiteY3271" fmla="*/ 510423 h 861465"/>
                            <a:gd name="connsiteX3272" fmla="*/ 546304 w 874570"/>
                            <a:gd name="connsiteY3272" fmla="*/ 515691 h 861465"/>
                            <a:gd name="connsiteX3273" fmla="*/ 547592 w 874570"/>
                            <a:gd name="connsiteY3273" fmla="*/ 520803 h 861465"/>
                            <a:gd name="connsiteX3274" fmla="*/ 549465 w 874570"/>
                            <a:gd name="connsiteY3274" fmla="*/ 522520 h 861465"/>
                            <a:gd name="connsiteX3275" fmla="*/ 542168 w 874570"/>
                            <a:gd name="connsiteY3275" fmla="*/ 524511 h 861465"/>
                            <a:gd name="connsiteX3276" fmla="*/ 536275 w 874570"/>
                            <a:gd name="connsiteY3276" fmla="*/ 520218 h 861465"/>
                            <a:gd name="connsiteX3277" fmla="*/ 544392 w 874570"/>
                            <a:gd name="connsiteY3277" fmla="*/ 510423 h 861465"/>
                            <a:gd name="connsiteX3278" fmla="*/ 462359 w 874570"/>
                            <a:gd name="connsiteY3278" fmla="*/ 511243 h 861465"/>
                            <a:gd name="connsiteX3279" fmla="*/ 465364 w 874570"/>
                            <a:gd name="connsiteY3279" fmla="*/ 518072 h 861465"/>
                            <a:gd name="connsiteX3280" fmla="*/ 462984 w 874570"/>
                            <a:gd name="connsiteY3280" fmla="*/ 522325 h 861465"/>
                            <a:gd name="connsiteX3281" fmla="*/ 462437 w 874570"/>
                            <a:gd name="connsiteY3281" fmla="*/ 517721 h 861465"/>
                            <a:gd name="connsiteX3282" fmla="*/ 460798 w 874570"/>
                            <a:gd name="connsiteY3282" fmla="*/ 513467 h 861465"/>
                            <a:gd name="connsiteX3283" fmla="*/ 462359 w 874570"/>
                            <a:gd name="connsiteY3283" fmla="*/ 511243 h 861465"/>
                            <a:gd name="connsiteX3284" fmla="*/ 507083 w 874570"/>
                            <a:gd name="connsiteY3284" fmla="*/ 511399 h 861465"/>
                            <a:gd name="connsiteX3285" fmla="*/ 508449 w 874570"/>
                            <a:gd name="connsiteY3285" fmla="*/ 512608 h 861465"/>
                            <a:gd name="connsiteX3286" fmla="*/ 504390 w 874570"/>
                            <a:gd name="connsiteY3286" fmla="*/ 516667 h 861465"/>
                            <a:gd name="connsiteX3287" fmla="*/ 501463 w 874570"/>
                            <a:gd name="connsiteY3287" fmla="*/ 515886 h 861465"/>
                            <a:gd name="connsiteX3288" fmla="*/ 507083 w 874570"/>
                            <a:gd name="connsiteY3288" fmla="*/ 511399 h 861465"/>
                            <a:gd name="connsiteX3289" fmla="*/ 95445 w 874570"/>
                            <a:gd name="connsiteY3289" fmla="*/ 515574 h 861465"/>
                            <a:gd name="connsiteX3290" fmla="*/ 97045 w 874570"/>
                            <a:gd name="connsiteY3290" fmla="*/ 515926 h 861465"/>
                            <a:gd name="connsiteX3291" fmla="*/ 100206 w 874570"/>
                            <a:gd name="connsiteY3291" fmla="*/ 517955 h 861465"/>
                            <a:gd name="connsiteX3292" fmla="*/ 95094 w 874570"/>
                            <a:gd name="connsiteY3292" fmla="*/ 516706 h 861465"/>
                            <a:gd name="connsiteX3293" fmla="*/ 95445 w 874570"/>
                            <a:gd name="connsiteY3293" fmla="*/ 515574 h 861465"/>
                            <a:gd name="connsiteX3294" fmla="*/ 334084 w 874570"/>
                            <a:gd name="connsiteY3294" fmla="*/ 516706 h 861465"/>
                            <a:gd name="connsiteX3295" fmla="*/ 336114 w 874570"/>
                            <a:gd name="connsiteY3295" fmla="*/ 518735 h 861465"/>
                            <a:gd name="connsiteX3296" fmla="*/ 334084 w 874570"/>
                            <a:gd name="connsiteY3296" fmla="*/ 520803 h 861465"/>
                            <a:gd name="connsiteX3297" fmla="*/ 332016 w 874570"/>
                            <a:gd name="connsiteY3297" fmla="*/ 518735 h 861465"/>
                            <a:gd name="connsiteX3298" fmla="*/ 334084 w 874570"/>
                            <a:gd name="connsiteY3298" fmla="*/ 516706 h 861465"/>
                            <a:gd name="connsiteX3299" fmla="*/ 455220 w 874570"/>
                            <a:gd name="connsiteY3299" fmla="*/ 516706 h 861465"/>
                            <a:gd name="connsiteX3300" fmla="*/ 457171 w 874570"/>
                            <a:gd name="connsiteY3300" fmla="*/ 518735 h 861465"/>
                            <a:gd name="connsiteX3301" fmla="*/ 453971 w 874570"/>
                            <a:gd name="connsiteY3301" fmla="*/ 520803 h 861465"/>
                            <a:gd name="connsiteX3302" fmla="*/ 452020 w 874570"/>
                            <a:gd name="connsiteY3302" fmla="*/ 518735 h 861465"/>
                            <a:gd name="connsiteX3303" fmla="*/ 455220 w 874570"/>
                            <a:gd name="connsiteY3303" fmla="*/ 516706 h 861465"/>
                            <a:gd name="connsiteX3304" fmla="*/ 508686 w 874570"/>
                            <a:gd name="connsiteY3304" fmla="*/ 520803 h 861465"/>
                            <a:gd name="connsiteX3305" fmla="*/ 509974 w 874570"/>
                            <a:gd name="connsiteY3305" fmla="*/ 524589 h 861465"/>
                            <a:gd name="connsiteX3306" fmla="*/ 514852 w 874570"/>
                            <a:gd name="connsiteY3306" fmla="*/ 528179 h 861465"/>
                            <a:gd name="connsiteX3307" fmla="*/ 520745 w 874570"/>
                            <a:gd name="connsiteY3307" fmla="*/ 526501 h 861465"/>
                            <a:gd name="connsiteX3308" fmla="*/ 523828 w 874570"/>
                            <a:gd name="connsiteY3308" fmla="*/ 526228 h 861465"/>
                            <a:gd name="connsiteX3309" fmla="*/ 524257 w 874570"/>
                            <a:gd name="connsiteY3309" fmla="*/ 533369 h 861465"/>
                            <a:gd name="connsiteX3310" fmla="*/ 502286 w 874570"/>
                            <a:gd name="connsiteY3310" fmla="*/ 535008 h 861465"/>
                            <a:gd name="connsiteX3311" fmla="*/ 500101 w 874570"/>
                            <a:gd name="connsiteY3311" fmla="*/ 533096 h 861465"/>
                            <a:gd name="connsiteX3312" fmla="*/ 494832 w 874570"/>
                            <a:gd name="connsiteY3312" fmla="*/ 530052 h 861465"/>
                            <a:gd name="connsiteX3313" fmla="*/ 499086 w 874570"/>
                            <a:gd name="connsiteY3313" fmla="*/ 526969 h 861465"/>
                            <a:gd name="connsiteX3314" fmla="*/ 506384 w 874570"/>
                            <a:gd name="connsiteY3314" fmla="*/ 523886 h 861465"/>
                            <a:gd name="connsiteX3315" fmla="*/ 508686 w 874570"/>
                            <a:gd name="connsiteY3315" fmla="*/ 520803 h 861465"/>
                            <a:gd name="connsiteX3316" fmla="*/ 596650 w 874570"/>
                            <a:gd name="connsiteY3316" fmla="*/ 522872 h 861465"/>
                            <a:gd name="connsiteX3317" fmla="*/ 598718 w 874570"/>
                            <a:gd name="connsiteY3317" fmla="*/ 524901 h 861465"/>
                            <a:gd name="connsiteX3318" fmla="*/ 596650 w 874570"/>
                            <a:gd name="connsiteY3318" fmla="*/ 526969 h 861465"/>
                            <a:gd name="connsiteX3319" fmla="*/ 594621 w 874570"/>
                            <a:gd name="connsiteY3319" fmla="*/ 524901 h 861465"/>
                            <a:gd name="connsiteX3320" fmla="*/ 596650 w 874570"/>
                            <a:gd name="connsiteY3320" fmla="*/ 522872 h 861465"/>
                            <a:gd name="connsiteX3321" fmla="*/ 687073 w 874570"/>
                            <a:gd name="connsiteY3321" fmla="*/ 523340 h 861465"/>
                            <a:gd name="connsiteX3322" fmla="*/ 688986 w 874570"/>
                            <a:gd name="connsiteY3322" fmla="*/ 525759 h 861465"/>
                            <a:gd name="connsiteX3323" fmla="*/ 685746 w 874570"/>
                            <a:gd name="connsiteY3323" fmla="*/ 528998 h 861465"/>
                            <a:gd name="connsiteX3324" fmla="*/ 683288 w 874570"/>
                            <a:gd name="connsiteY3324" fmla="*/ 526579 h 861465"/>
                            <a:gd name="connsiteX3325" fmla="*/ 687073 w 874570"/>
                            <a:gd name="connsiteY3325" fmla="*/ 523340 h 861465"/>
                            <a:gd name="connsiteX3326" fmla="*/ 581392 w 874570"/>
                            <a:gd name="connsiteY3326" fmla="*/ 528998 h 861465"/>
                            <a:gd name="connsiteX3327" fmla="*/ 583344 w 874570"/>
                            <a:gd name="connsiteY3327" fmla="*/ 531067 h 861465"/>
                            <a:gd name="connsiteX3328" fmla="*/ 580143 w 874570"/>
                            <a:gd name="connsiteY3328" fmla="*/ 533096 h 861465"/>
                            <a:gd name="connsiteX3329" fmla="*/ 578192 w 874570"/>
                            <a:gd name="connsiteY3329" fmla="*/ 531067 h 861465"/>
                            <a:gd name="connsiteX3330" fmla="*/ 581392 w 874570"/>
                            <a:gd name="connsiteY3330" fmla="*/ 528998 h 861465"/>
                            <a:gd name="connsiteX3331" fmla="*/ 470676 w 874570"/>
                            <a:gd name="connsiteY3331" fmla="*/ 529037 h 861465"/>
                            <a:gd name="connsiteX3332" fmla="*/ 474305 w 874570"/>
                            <a:gd name="connsiteY3332" fmla="*/ 532081 h 861465"/>
                            <a:gd name="connsiteX3333" fmla="*/ 475046 w 874570"/>
                            <a:gd name="connsiteY3333" fmla="*/ 535008 h 861465"/>
                            <a:gd name="connsiteX3334" fmla="*/ 469466 w 874570"/>
                            <a:gd name="connsiteY3334" fmla="*/ 530872 h 861465"/>
                            <a:gd name="connsiteX3335" fmla="*/ 470676 w 874570"/>
                            <a:gd name="connsiteY3335" fmla="*/ 529038 h 861465"/>
                            <a:gd name="connsiteX3336" fmla="*/ 629356 w 874570"/>
                            <a:gd name="connsiteY3336" fmla="*/ 531067 h 861465"/>
                            <a:gd name="connsiteX3337" fmla="*/ 631542 w 874570"/>
                            <a:gd name="connsiteY3337" fmla="*/ 533096 h 861465"/>
                            <a:gd name="connsiteX3338" fmla="*/ 630644 w 874570"/>
                            <a:gd name="connsiteY3338" fmla="*/ 535164 h 861465"/>
                            <a:gd name="connsiteX3339" fmla="*/ 628459 w 874570"/>
                            <a:gd name="connsiteY3339" fmla="*/ 533096 h 861465"/>
                            <a:gd name="connsiteX3340" fmla="*/ 629356 w 874570"/>
                            <a:gd name="connsiteY3340" fmla="*/ 531067 h 861465"/>
                            <a:gd name="connsiteX3341" fmla="*/ 610428 w 874570"/>
                            <a:gd name="connsiteY3341" fmla="*/ 531262 h 861465"/>
                            <a:gd name="connsiteX3342" fmla="*/ 610975 w 874570"/>
                            <a:gd name="connsiteY3342" fmla="*/ 533642 h 861465"/>
                            <a:gd name="connsiteX3343" fmla="*/ 608750 w 874570"/>
                            <a:gd name="connsiteY3343" fmla="*/ 537232 h 861465"/>
                            <a:gd name="connsiteX3344" fmla="*/ 607657 w 874570"/>
                            <a:gd name="connsiteY3344" fmla="*/ 540276 h 861465"/>
                            <a:gd name="connsiteX3345" fmla="*/ 606838 w 874570"/>
                            <a:gd name="connsiteY3345" fmla="*/ 543359 h 861465"/>
                            <a:gd name="connsiteX3346" fmla="*/ 607891 w 874570"/>
                            <a:gd name="connsiteY3346" fmla="*/ 534032 h 861465"/>
                            <a:gd name="connsiteX3347" fmla="*/ 610428 w 874570"/>
                            <a:gd name="connsiteY3347" fmla="*/ 531262 h 861465"/>
                            <a:gd name="connsiteX3348" fmla="*/ 542133 w 874570"/>
                            <a:gd name="connsiteY3348" fmla="*/ 532432 h 861465"/>
                            <a:gd name="connsiteX3349" fmla="*/ 543772 w 874570"/>
                            <a:gd name="connsiteY3349" fmla="*/ 532628 h 861465"/>
                            <a:gd name="connsiteX3350" fmla="*/ 547440 w 874570"/>
                            <a:gd name="connsiteY3350" fmla="*/ 534306 h 861465"/>
                            <a:gd name="connsiteX3351" fmla="*/ 543772 w 874570"/>
                            <a:gd name="connsiteY3351" fmla="*/ 536998 h 861465"/>
                            <a:gd name="connsiteX3352" fmla="*/ 540103 w 874570"/>
                            <a:gd name="connsiteY3352" fmla="*/ 535320 h 861465"/>
                            <a:gd name="connsiteX3353" fmla="*/ 542133 w 874570"/>
                            <a:gd name="connsiteY3353" fmla="*/ 532432 h 861465"/>
                            <a:gd name="connsiteX3354" fmla="*/ 689689 w 874570"/>
                            <a:gd name="connsiteY3354" fmla="*/ 535164 h 861465"/>
                            <a:gd name="connsiteX3355" fmla="*/ 694255 w 874570"/>
                            <a:gd name="connsiteY3355" fmla="*/ 539105 h 861465"/>
                            <a:gd name="connsiteX3356" fmla="*/ 692148 w 874570"/>
                            <a:gd name="connsiteY3356" fmla="*/ 542695 h 861465"/>
                            <a:gd name="connsiteX3357" fmla="*/ 690548 w 874570"/>
                            <a:gd name="connsiteY3357" fmla="*/ 544959 h 861465"/>
                            <a:gd name="connsiteX3358" fmla="*/ 687972 w 874570"/>
                            <a:gd name="connsiteY3358" fmla="*/ 548783 h 861465"/>
                            <a:gd name="connsiteX3359" fmla="*/ 684889 w 874570"/>
                            <a:gd name="connsiteY3359" fmla="*/ 553739 h 861465"/>
                            <a:gd name="connsiteX3360" fmla="*/ 682821 w 874570"/>
                            <a:gd name="connsiteY3360" fmla="*/ 558734 h 861465"/>
                            <a:gd name="connsiteX3361" fmla="*/ 683835 w 874570"/>
                            <a:gd name="connsiteY3361" fmla="*/ 563885 h 861465"/>
                            <a:gd name="connsiteX3362" fmla="*/ 684577 w 874570"/>
                            <a:gd name="connsiteY3362" fmla="*/ 569544 h 861465"/>
                            <a:gd name="connsiteX3363" fmla="*/ 678567 w 874570"/>
                            <a:gd name="connsiteY3363" fmla="*/ 569934 h 861465"/>
                            <a:gd name="connsiteX3364" fmla="*/ 668459 w 874570"/>
                            <a:gd name="connsiteY3364" fmla="*/ 576841 h 861465"/>
                            <a:gd name="connsiteX3365" fmla="*/ 663191 w 874570"/>
                            <a:gd name="connsiteY3365" fmla="*/ 581680 h 861465"/>
                            <a:gd name="connsiteX3366" fmla="*/ 656830 w 874570"/>
                            <a:gd name="connsiteY3366" fmla="*/ 581172 h 861465"/>
                            <a:gd name="connsiteX3367" fmla="*/ 652849 w 874570"/>
                            <a:gd name="connsiteY3367" fmla="*/ 578246 h 861465"/>
                            <a:gd name="connsiteX3368" fmla="*/ 654215 w 874570"/>
                            <a:gd name="connsiteY3368" fmla="*/ 566851 h 861465"/>
                            <a:gd name="connsiteX3369" fmla="*/ 657532 w 874570"/>
                            <a:gd name="connsiteY3369" fmla="*/ 559436 h 861465"/>
                            <a:gd name="connsiteX3370" fmla="*/ 664362 w 874570"/>
                            <a:gd name="connsiteY3370" fmla="*/ 550539 h 861465"/>
                            <a:gd name="connsiteX3371" fmla="*/ 665494 w 874570"/>
                            <a:gd name="connsiteY3371" fmla="*/ 549680 h 861465"/>
                            <a:gd name="connsiteX3372" fmla="*/ 667718 w 874570"/>
                            <a:gd name="connsiteY3372" fmla="*/ 547534 h 861465"/>
                            <a:gd name="connsiteX3373" fmla="*/ 677435 w 874570"/>
                            <a:gd name="connsiteY3373" fmla="*/ 544373 h 861465"/>
                            <a:gd name="connsiteX3374" fmla="*/ 673533 w 874570"/>
                            <a:gd name="connsiteY3374" fmla="*/ 542539 h 861465"/>
                            <a:gd name="connsiteX3375" fmla="*/ 668460 w 874570"/>
                            <a:gd name="connsiteY3375" fmla="*/ 540588 h 861465"/>
                            <a:gd name="connsiteX3376" fmla="*/ 675757 w 874570"/>
                            <a:gd name="connsiteY3376" fmla="*/ 537974 h 861465"/>
                            <a:gd name="connsiteX3377" fmla="*/ 684070 w 874570"/>
                            <a:gd name="connsiteY3377" fmla="*/ 536842 h 861465"/>
                            <a:gd name="connsiteX3378" fmla="*/ 689690 w 874570"/>
                            <a:gd name="connsiteY3378" fmla="*/ 535164 h 861465"/>
                            <a:gd name="connsiteX3379" fmla="*/ 529217 w 874570"/>
                            <a:gd name="connsiteY3379" fmla="*/ 535866 h 861465"/>
                            <a:gd name="connsiteX3380" fmla="*/ 531636 w 874570"/>
                            <a:gd name="connsiteY3380" fmla="*/ 536998 h 861465"/>
                            <a:gd name="connsiteX3381" fmla="*/ 531441 w 874570"/>
                            <a:gd name="connsiteY3381" fmla="*/ 541720 h 861465"/>
                            <a:gd name="connsiteX3382" fmla="*/ 523597 w 874570"/>
                            <a:gd name="connsiteY3382" fmla="*/ 541603 h 861465"/>
                            <a:gd name="connsiteX3383" fmla="*/ 529217 w 874570"/>
                            <a:gd name="connsiteY3383" fmla="*/ 535866 h 861465"/>
                            <a:gd name="connsiteX3384" fmla="*/ 650509 w 874570"/>
                            <a:gd name="connsiteY3384" fmla="*/ 537232 h 861465"/>
                            <a:gd name="connsiteX3385" fmla="*/ 654099 w 874570"/>
                            <a:gd name="connsiteY3385" fmla="*/ 539261 h 861465"/>
                            <a:gd name="connsiteX3386" fmla="*/ 650002 w 874570"/>
                            <a:gd name="connsiteY3386" fmla="*/ 539261 h 861465"/>
                            <a:gd name="connsiteX3387" fmla="*/ 650509 w 874570"/>
                            <a:gd name="connsiteY3387" fmla="*/ 537232 h 861465"/>
                            <a:gd name="connsiteX3388" fmla="*/ 621630 w 874570"/>
                            <a:gd name="connsiteY3388" fmla="*/ 537310 h 861465"/>
                            <a:gd name="connsiteX3389" fmla="*/ 622372 w 874570"/>
                            <a:gd name="connsiteY3389" fmla="*/ 537622 h 861465"/>
                            <a:gd name="connsiteX3390" fmla="*/ 621747 w 874570"/>
                            <a:gd name="connsiteY3390" fmla="*/ 542461 h 861465"/>
                            <a:gd name="connsiteX3391" fmla="*/ 618625 w 874570"/>
                            <a:gd name="connsiteY3391" fmla="*/ 544061 h 861465"/>
                            <a:gd name="connsiteX3392" fmla="*/ 621630 w 874570"/>
                            <a:gd name="connsiteY3392" fmla="*/ 537310 h 861465"/>
                            <a:gd name="connsiteX3393" fmla="*/ 442971 w 874570"/>
                            <a:gd name="connsiteY3393" fmla="*/ 537466 h 861465"/>
                            <a:gd name="connsiteX3394" fmla="*/ 445235 w 874570"/>
                            <a:gd name="connsiteY3394" fmla="*/ 537857 h 861465"/>
                            <a:gd name="connsiteX3395" fmla="*/ 443986 w 874570"/>
                            <a:gd name="connsiteY3395" fmla="*/ 539105 h 861465"/>
                            <a:gd name="connsiteX3396" fmla="*/ 441293 w 874570"/>
                            <a:gd name="connsiteY3396" fmla="*/ 538013 h 861465"/>
                            <a:gd name="connsiteX3397" fmla="*/ 442971 w 874570"/>
                            <a:gd name="connsiteY3397" fmla="*/ 537466 h 861465"/>
                            <a:gd name="connsiteX3398" fmla="*/ 380102 w 874570"/>
                            <a:gd name="connsiteY3398" fmla="*/ 539261 h 861465"/>
                            <a:gd name="connsiteX3399" fmla="*/ 383302 w 874570"/>
                            <a:gd name="connsiteY3399" fmla="*/ 540159 h 861465"/>
                            <a:gd name="connsiteX3400" fmla="*/ 378189 w 874570"/>
                            <a:gd name="connsiteY3400" fmla="*/ 541369 h 861465"/>
                            <a:gd name="connsiteX3401" fmla="*/ 380102 w 874570"/>
                            <a:gd name="connsiteY3401" fmla="*/ 539261 h 861465"/>
                            <a:gd name="connsiteX3402" fmla="*/ 812352 w 874570"/>
                            <a:gd name="connsiteY3402" fmla="*/ 540237 h 861465"/>
                            <a:gd name="connsiteX3403" fmla="*/ 815122 w 874570"/>
                            <a:gd name="connsiteY3403" fmla="*/ 551593 h 861465"/>
                            <a:gd name="connsiteX3404" fmla="*/ 819025 w 874570"/>
                            <a:gd name="connsiteY3404" fmla="*/ 554793 h 861465"/>
                            <a:gd name="connsiteX3405" fmla="*/ 825269 w 874570"/>
                            <a:gd name="connsiteY3405" fmla="*/ 559163 h 861465"/>
                            <a:gd name="connsiteX3406" fmla="*/ 829523 w 874570"/>
                            <a:gd name="connsiteY3406" fmla="*/ 561075 h 861465"/>
                            <a:gd name="connsiteX3407" fmla="*/ 832567 w 874570"/>
                            <a:gd name="connsiteY3407" fmla="*/ 561895 h 861465"/>
                            <a:gd name="connsiteX3408" fmla="*/ 840372 w 874570"/>
                            <a:gd name="connsiteY3408" fmla="*/ 559788 h 861465"/>
                            <a:gd name="connsiteX3409" fmla="*/ 841777 w 874570"/>
                            <a:gd name="connsiteY3409" fmla="*/ 561310 h 861465"/>
                            <a:gd name="connsiteX3410" fmla="*/ 844236 w 874570"/>
                            <a:gd name="connsiteY3410" fmla="*/ 565953 h 861465"/>
                            <a:gd name="connsiteX3411" fmla="*/ 844899 w 874570"/>
                            <a:gd name="connsiteY3411" fmla="*/ 567944 h 861465"/>
                            <a:gd name="connsiteX3412" fmla="*/ 841699 w 874570"/>
                            <a:gd name="connsiteY3412" fmla="*/ 572509 h 861465"/>
                            <a:gd name="connsiteX3413" fmla="*/ 834206 w 874570"/>
                            <a:gd name="connsiteY3413" fmla="*/ 588510 h 861465"/>
                            <a:gd name="connsiteX3414" fmla="*/ 832918 w 874570"/>
                            <a:gd name="connsiteY3414" fmla="*/ 596705 h 861465"/>
                            <a:gd name="connsiteX3415" fmla="*/ 830069 w 874570"/>
                            <a:gd name="connsiteY3415" fmla="*/ 606070 h 861465"/>
                            <a:gd name="connsiteX3416" fmla="*/ 826440 w 874570"/>
                            <a:gd name="connsiteY3416" fmla="*/ 609700 h 861465"/>
                            <a:gd name="connsiteX3417" fmla="*/ 822342 w 874570"/>
                            <a:gd name="connsiteY3417" fmla="*/ 614694 h 861465"/>
                            <a:gd name="connsiteX3418" fmla="*/ 821289 w 874570"/>
                            <a:gd name="connsiteY3418" fmla="*/ 620587 h 861465"/>
                            <a:gd name="connsiteX3419" fmla="*/ 824372 w 874570"/>
                            <a:gd name="connsiteY3419" fmla="*/ 623280 h 861465"/>
                            <a:gd name="connsiteX3420" fmla="*/ 813718 w 874570"/>
                            <a:gd name="connsiteY3420" fmla="*/ 632450 h 861465"/>
                            <a:gd name="connsiteX3421" fmla="*/ 812547 w 874570"/>
                            <a:gd name="connsiteY3421" fmla="*/ 632138 h 861465"/>
                            <a:gd name="connsiteX3422" fmla="*/ 815279 w 874570"/>
                            <a:gd name="connsiteY3422" fmla="*/ 631201 h 861465"/>
                            <a:gd name="connsiteX3423" fmla="*/ 818674 w 874570"/>
                            <a:gd name="connsiteY3423" fmla="*/ 625465 h 861465"/>
                            <a:gd name="connsiteX3424" fmla="*/ 817191 w 874570"/>
                            <a:gd name="connsiteY3424" fmla="*/ 619611 h 861465"/>
                            <a:gd name="connsiteX3425" fmla="*/ 810908 w 874570"/>
                            <a:gd name="connsiteY3425" fmla="*/ 625231 h 861465"/>
                            <a:gd name="connsiteX3426" fmla="*/ 801581 w 874570"/>
                            <a:gd name="connsiteY3426" fmla="*/ 632333 h 861465"/>
                            <a:gd name="connsiteX3427" fmla="*/ 788936 w 874570"/>
                            <a:gd name="connsiteY3427" fmla="*/ 642011 h 861465"/>
                            <a:gd name="connsiteX3428" fmla="*/ 783863 w 874570"/>
                            <a:gd name="connsiteY3428" fmla="*/ 645952 h 861465"/>
                            <a:gd name="connsiteX3429" fmla="*/ 781287 w 874570"/>
                            <a:gd name="connsiteY3429" fmla="*/ 649113 h 861465"/>
                            <a:gd name="connsiteX3430" fmla="*/ 763336 w 874570"/>
                            <a:gd name="connsiteY3430" fmla="*/ 666439 h 861465"/>
                            <a:gd name="connsiteX3431" fmla="*/ 761033 w 874570"/>
                            <a:gd name="connsiteY3431" fmla="*/ 668000 h 861465"/>
                            <a:gd name="connsiteX3432" fmla="*/ 760760 w 874570"/>
                            <a:gd name="connsiteY3432" fmla="*/ 671083 h 861465"/>
                            <a:gd name="connsiteX3433" fmla="*/ 758965 w 874570"/>
                            <a:gd name="connsiteY3433" fmla="*/ 679277 h 861465"/>
                            <a:gd name="connsiteX3434" fmla="*/ 756623 w 874570"/>
                            <a:gd name="connsiteY3434" fmla="*/ 678770 h 861465"/>
                            <a:gd name="connsiteX3435" fmla="*/ 751472 w 874570"/>
                            <a:gd name="connsiteY3435" fmla="*/ 679707 h 861465"/>
                            <a:gd name="connsiteX3436" fmla="*/ 753306 w 874570"/>
                            <a:gd name="connsiteY3436" fmla="*/ 687706 h 861465"/>
                            <a:gd name="connsiteX3437" fmla="*/ 756662 w 874570"/>
                            <a:gd name="connsiteY3437" fmla="*/ 690399 h 861465"/>
                            <a:gd name="connsiteX3438" fmla="*/ 752721 w 874570"/>
                            <a:gd name="connsiteY3438" fmla="*/ 692155 h 861465"/>
                            <a:gd name="connsiteX3439" fmla="*/ 747101 w 874570"/>
                            <a:gd name="connsiteY3439" fmla="*/ 693677 h 861465"/>
                            <a:gd name="connsiteX3440" fmla="*/ 742340 w 874570"/>
                            <a:gd name="connsiteY3440" fmla="*/ 697970 h 861465"/>
                            <a:gd name="connsiteX3441" fmla="*/ 718730 w 874570"/>
                            <a:gd name="connsiteY3441" fmla="*/ 713618 h 861465"/>
                            <a:gd name="connsiteX3442" fmla="*/ 716154 w 874570"/>
                            <a:gd name="connsiteY3442" fmla="*/ 716194 h 861465"/>
                            <a:gd name="connsiteX3443" fmla="*/ 713617 w 874570"/>
                            <a:gd name="connsiteY3443" fmla="*/ 719120 h 861465"/>
                            <a:gd name="connsiteX3444" fmla="*/ 710105 w 874570"/>
                            <a:gd name="connsiteY3444" fmla="*/ 726418 h 861465"/>
                            <a:gd name="connsiteX3445" fmla="*/ 709598 w 874570"/>
                            <a:gd name="connsiteY3445" fmla="*/ 732310 h 861465"/>
                            <a:gd name="connsiteX3446" fmla="*/ 708466 w 874570"/>
                            <a:gd name="connsiteY3446" fmla="*/ 733637 h 861465"/>
                            <a:gd name="connsiteX3447" fmla="*/ 700856 w 874570"/>
                            <a:gd name="connsiteY3447" fmla="*/ 736876 h 861465"/>
                            <a:gd name="connsiteX3448" fmla="*/ 694183 w 874570"/>
                            <a:gd name="connsiteY3448" fmla="*/ 739568 h 861465"/>
                            <a:gd name="connsiteX3449" fmla="*/ 691021 w 874570"/>
                            <a:gd name="connsiteY3449" fmla="*/ 741403 h 861465"/>
                            <a:gd name="connsiteX3450" fmla="*/ 687782 w 874570"/>
                            <a:gd name="connsiteY3450" fmla="*/ 744407 h 861465"/>
                            <a:gd name="connsiteX3451" fmla="*/ 685363 w 874570"/>
                            <a:gd name="connsiteY3451" fmla="*/ 746827 h 861465"/>
                            <a:gd name="connsiteX3452" fmla="*/ 676660 w 874570"/>
                            <a:gd name="connsiteY3452" fmla="*/ 756700 h 861465"/>
                            <a:gd name="connsiteX3453" fmla="*/ 674631 w 874570"/>
                            <a:gd name="connsiteY3453" fmla="*/ 760719 h 861465"/>
                            <a:gd name="connsiteX3454" fmla="*/ 668465 w 874570"/>
                            <a:gd name="connsiteY3454" fmla="*/ 763919 h 861465"/>
                            <a:gd name="connsiteX3455" fmla="*/ 672055 w 874570"/>
                            <a:gd name="connsiteY3455" fmla="*/ 772973 h 861465"/>
                            <a:gd name="connsiteX3456" fmla="*/ 677050 w 874570"/>
                            <a:gd name="connsiteY3456" fmla="*/ 775977 h 861465"/>
                            <a:gd name="connsiteX3457" fmla="*/ 673616 w 874570"/>
                            <a:gd name="connsiteY3457" fmla="*/ 776368 h 861465"/>
                            <a:gd name="connsiteX3458" fmla="*/ 668465 w 874570"/>
                            <a:gd name="connsiteY3458" fmla="*/ 774690 h 861465"/>
                            <a:gd name="connsiteX3459" fmla="*/ 661284 w 874570"/>
                            <a:gd name="connsiteY3459" fmla="*/ 771763 h 861465"/>
                            <a:gd name="connsiteX3460" fmla="*/ 654103 w 874570"/>
                            <a:gd name="connsiteY3460" fmla="*/ 773441 h 861465"/>
                            <a:gd name="connsiteX3461" fmla="*/ 647508 w 874570"/>
                            <a:gd name="connsiteY3461" fmla="*/ 775158 h 861465"/>
                            <a:gd name="connsiteX3462" fmla="*/ 640873 w 874570"/>
                            <a:gd name="connsiteY3462" fmla="*/ 775158 h 861465"/>
                            <a:gd name="connsiteX3463" fmla="*/ 645595 w 874570"/>
                            <a:gd name="connsiteY3463" fmla="*/ 771880 h 861465"/>
                            <a:gd name="connsiteX3464" fmla="*/ 651449 w 874570"/>
                            <a:gd name="connsiteY3464" fmla="*/ 769773 h 861465"/>
                            <a:gd name="connsiteX3465" fmla="*/ 659176 w 874570"/>
                            <a:gd name="connsiteY3465" fmla="*/ 764817 h 861465"/>
                            <a:gd name="connsiteX3466" fmla="*/ 664874 w 874570"/>
                            <a:gd name="connsiteY3466" fmla="*/ 762046 h 861465"/>
                            <a:gd name="connsiteX3467" fmla="*/ 672562 w 874570"/>
                            <a:gd name="connsiteY3467" fmla="*/ 748271 h 861465"/>
                            <a:gd name="connsiteX3468" fmla="*/ 668465 w 874570"/>
                            <a:gd name="connsiteY3468" fmla="*/ 746437 h 861465"/>
                            <a:gd name="connsiteX3469" fmla="*/ 664367 w 874570"/>
                            <a:gd name="connsiteY3469" fmla="*/ 743354 h 861465"/>
                            <a:gd name="connsiteX3470" fmla="*/ 661284 w 874570"/>
                            <a:gd name="connsiteY3470" fmla="*/ 740310 h 861465"/>
                            <a:gd name="connsiteX3471" fmla="*/ 658201 w 874570"/>
                            <a:gd name="connsiteY3471" fmla="*/ 738476 h 861465"/>
                            <a:gd name="connsiteX3472" fmla="*/ 666045 w 874570"/>
                            <a:gd name="connsiteY3472" fmla="*/ 736642 h 861465"/>
                            <a:gd name="connsiteX3473" fmla="*/ 671625 w 874570"/>
                            <a:gd name="connsiteY3473" fmla="*/ 735393 h 861465"/>
                            <a:gd name="connsiteX3474" fmla="*/ 678923 w 874570"/>
                            <a:gd name="connsiteY3474" fmla="*/ 733169 h 861465"/>
                            <a:gd name="connsiteX3475" fmla="*/ 682826 w 874570"/>
                            <a:gd name="connsiteY3475" fmla="*/ 731218 h 861465"/>
                            <a:gd name="connsiteX3476" fmla="*/ 694846 w 874570"/>
                            <a:gd name="connsiteY3476" fmla="*/ 728720 h 861465"/>
                            <a:gd name="connsiteX3477" fmla="*/ 705968 w 874570"/>
                            <a:gd name="connsiteY3477" fmla="*/ 725832 h 861465"/>
                            <a:gd name="connsiteX3478" fmla="*/ 709324 w 874570"/>
                            <a:gd name="connsiteY3478" fmla="*/ 720876 h 861465"/>
                            <a:gd name="connsiteX3479" fmla="*/ 708466 w 874570"/>
                            <a:gd name="connsiteY3479" fmla="*/ 717247 h 861465"/>
                            <a:gd name="connsiteX3480" fmla="*/ 703353 w 874570"/>
                            <a:gd name="connsiteY3480" fmla="*/ 716155 h 861465"/>
                            <a:gd name="connsiteX3481" fmla="*/ 694104 w 874570"/>
                            <a:gd name="connsiteY3481" fmla="*/ 712877 h 861465"/>
                            <a:gd name="connsiteX3482" fmla="*/ 691021 w 874570"/>
                            <a:gd name="connsiteY3482" fmla="*/ 717325 h 861465"/>
                            <a:gd name="connsiteX3483" fmla="*/ 688133 w 874570"/>
                            <a:gd name="connsiteY3483" fmla="*/ 716584 h 861465"/>
                            <a:gd name="connsiteX3484" fmla="*/ 686962 w 874570"/>
                            <a:gd name="connsiteY3484" fmla="*/ 710535 h 861465"/>
                            <a:gd name="connsiteX3485" fmla="*/ 677557 w 874570"/>
                            <a:gd name="connsiteY3485" fmla="*/ 708545 h 861465"/>
                            <a:gd name="connsiteX3486" fmla="*/ 666435 w 874570"/>
                            <a:gd name="connsiteY3486" fmla="*/ 706906 h 861465"/>
                            <a:gd name="connsiteX3487" fmla="*/ 664601 w 874570"/>
                            <a:gd name="connsiteY3487" fmla="*/ 706321 h 861465"/>
                            <a:gd name="connsiteX3488" fmla="*/ 661713 w 874570"/>
                            <a:gd name="connsiteY3488" fmla="*/ 703394 h 861465"/>
                            <a:gd name="connsiteX3489" fmla="*/ 664562 w 874570"/>
                            <a:gd name="connsiteY3489" fmla="*/ 701443 h 861465"/>
                            <a:gd name="connsiteX3490" fmla="*/ 668464 w 874570"/>
                            <a:gd name="connsiteY3490" fmla="*/ 701404 h 861465"/>
                            <a:gd name="connsiteX3491" fmla="*/ 672601 w 874570"/>
                            <a:gd name="connsiteY3491" fmla="*/ 699257 h 861465"/>
                            <a:gd name="connsiteX3492" fmla="*/ 680211 w 874570"/>
                            <a:gd name="connsiteY3492" fmla="*/ 695160 h 861465"/>
                            <a:gd name="connsiteX3493" fmla="*/ 686923 w 874570"/>
                            <a:gd name="connsiteY3493" fmla="*/ 693911 h 861465"/>
                            <a:gd name="connsiteX3494" fmla="*/ 700700 w 874570"/>
                            <a:gd name="connsiteY3494" fmla="*/ 697931 h 861465"/>
                            <a:gd name="connsiteX3495" fmla="*/ 705383 w 874570"/>
                            <a:gd name="connsiteY3495" fmla="*/ 698984 h 861465"/>
                            <a:gd name="connsiteX3496" fmla="*/ 707958 w 874570"/>
                            <a:gd name="connsiteY3496" fmla="*/ 700428 h 861465"/>
                            <a:gd name="connsiteX3497" fmla="*/ 715256 w 874570"/>
                            <a:gd name="connsiteY3497" fmla="*/ 693248 h 861465"/>
                            <a:gd name="connsiteX3498" fmla="*/ 714476 w 874570"/>
                            <a:gd name="connsiteY3498" fmla="*/ 687550 h 861465"/>
                            <a:gd name="connsiteX3499" fmla="*/ 717129 w 874570"/>
                            <a:gd name="connsiteY3499" fmla="*/ 688487 h 861465"/>
                            <a:gd name="connsiteX3500" fmla="*/ 726339 w 874570"/>
                            <a:gd name="connsiteY3500" fmla="*/ 686107 h 861465"/>
                            <a:gd name="connsiteX3501" fmla="*/ 725325 w 874570"/>
                            <a:gd name="connsiteY3501" fmla="*/ 681424 h 861465"/>
                            <a:gd name="connsiteX3502" fmla="*/ 716349 w 874570"/>
                            <a:gd name="connsiteY3502" fmla="*/ 680097 h 861465"/>
                            <a:gd name="connsiteX3503" fmla="*/ 710924 w 874570"/>
                            <a:gd name="connsiteY3503" fmla="*/ 682243 h 861465"/>
                            <a:gd name="connsiteX3504" fmla="*/ 709753 w 874570"/>
                            <a:gd name="connsiteY3504" fmla="*/ 680292 h 861465"/>
                            <a:gd name="connsiteX3505" fmla="*/ 713188 w 874570"/>
                            <a:gd name="connsiteY3505" fmla="*/ 674673 h 861465"/>
                            <a:gd name="connsiteX3506" fmla="*/ 721812 w 874570"/>
                            <a:gd name="connsiteY3506" fmla="*/ 668117 h 861465"/>
                            <a:gd name="connsiteX3507" fmla="*/ 718222 w 874570"/>
                            <a:gd name="connsiteY3507" fmla="*/ 666790 h 861465"/>
                            <a:gd name="connsiteX3508" fmla="*/ 705383 w 874570"/>
                            <a:gd name="connsiteY3508" fmla="*/ 664410 h 861465"/>
                            <a:gd name="connsiteX3509" fmla="*/ 710534 w 874570"/>
                            <a:gd name="connsiteY3509" fmla="*/ 662341 h 861465"/>
                            <a:gd name="connsiteX3510" fmla="*/ 715647 w 874570"/>
                            <a:gd name="connsiteY3510" fmla="*/ 660234 h 861465"/>
                            <a:gd name="connsiteX3511" fmla="*/ 720252 w 874570"/>
                            <a:gd name="connsiteY3511" fmla="*/ 660624 h 861465"/>
                            <a:gd name="connsiteX3512" fmla="*/ 731179 w 874570"/>
                            <a:gd name="connsiteY3512" fmla="*/ 662576 h 861465"/>
                            <a:gd name="connsiteX3513" fmla="*/ 737813 w 874570"/>
                            <a:gd name="connsiteY3513" fmla="*/ 659219 h 861465"/>
                            <a:gd name="connsiteX3514" fmla="*/ 736174 w 874570"/>
                            <a:gd name="connsiteY3514" fmla="*/ 660312 h 861465"/>
                            <a:gd name="connsiteX3515" fmla="*/ 736876 w 874570"/>
                            <a:gd name="connsiteY3515" fmla="*/ 664058 h 861465"/>
                            <a:gd name="connsiteX3516" fmla="*/ 740272 w 874570"/>
                            <a:gd name="connsiteY3516" fmla="*/ 671824 h 861465"/>
                            <a:gd name="connsiteX3517" fmla="*/ 744135 w 874570"/>
                            <a:gd name="connsiteY3517" fmla="*/ 675843 h 861465"/>
                            <a:gd name="connsiteX3518" fmla="*/ 746945 w 874570"/>
                            <a:gd name="connsiteY3518" fmla="*/ 673073 h 861465"/>
                            <a:gd name="connsiteX3519" fmla="*/ 756936 w 874570"/>
                            <a:gd name="connsiteY3519" fmla="*/ 665580 h 861465"/>
                            <a:gd name="connsiteX3520" fmla="*/ 761541 w 874570"/>
                            <a:gd name="connsiteY3520" fmla="*/ 663278 h 861465"/>
                            <a:gd name="connsiteX3521" fmla="*/ 766770 w 874570"/>
                            <a:gd name="connsiteY3521" fmla="*/ 661249 h 861465"/>
                            <a:gd name="connsiteX3522" fmla="*/ 766809 w 874570"/>
                            <a:gd name="connsiteY3522" fmla="*/ 653834 h 861465"/>
                            <a:gd name="connsiteX3523" fmla="*/ 768682 w 874570"/>
                            <a:gd name="connsiteY3523" fmla="*/ 653171 h 861465"/>
                            <a:gd name="connsiteX3524" fmla="*/ 772312 w 874570"/>
                            <a:gd name="connsiteY3524" fmla="*/ 650751 h 861465"/>
                            <a:gd name="connsiteX3525" fmla="*/ 785698 w 874570"/>
                            <a:gd name="connsiteY3525" fmla="*/ 628665 h 861465"/>
                            <a:gd name="connsiteX3526" fmla="*/ 786400 w 874570"/>
                            <a:gd name="connsiteY3526" fmla="*/ 625152 h 861465"/>
                            <a:gd name="connsiteX3527" fmla="*/ 777112 w 874570"/>
                            <a:gd name="connsiteY3527" fmla="*/ 620704 h 861465"/>
                            <a:gd name="connsiteX3528" fmla="*/ 771024 w 874570"/>
                            <a:gd name="connsiteY3528" fmla="*/ 621211 h 861465"/>
                            <a:gd name="connsiteX3529" fmla="*/ 781678 w 874570"/>
                            <a:gd name="connsiteY3529" fmla="*/ 611065 h 861465"/>
                            <a:gd name="connsiteX3530" fmla="*/ 783356 w 874570"/>
                            <a:gd name="connsiteY3530" fmla="*/ 608489 h 861465"/>
                            <a:gd name="connsiteX3531" fmla="*/ 787610 w 874570"/>
                            <a:gd name="connsiteY3531" fmla="*/ 603221 h 861465"/>
                            <a:gd name="connsiteX3532" fmla="*/ 789600 w 874570"/>
                            <a:gd name="connsiteY3532" fmla="*/ 597875 h 861465"/>
                            <a:gd name="connsiteX3533" fmla="*/ 789444 w 874570"/>
                            <a:gd name="connsiteY3533" fmla="*/ 589719 h 861465"/>
                            <a:gd name="connsiteX3534" fmla="*/ 784371 w 874570"/>
                            <a:gd name="connsiteY3534" fmla="*/ 573603 h 861465"/>
                            <a:gd name="connsiteX3535" fmla="*/ 785854 w 874570"/>
                            <a:gd name="connsiteY3535" fmla="*/ 569311 h 861465"/>
                            <a:gd name="connsiteX3536" fmla="*/ 786985 w 874570"/>
                            <a:gd name="connsiteY3536" fmla="*/ 564237 h 861465"/>
                            <a:gd name="connsiteX3537" fmla="*/ 787961 w 874570"/>
                            <a:gd name="connsiteY3537" fmla="*/ 561818 h 861465"/>
                            <a:gd name="connsiteX3538" fmla="*/ 792449 w 874570"/>
                            <a:gd name="connsiteY3538" fmla="*/ 563691 h 861465"/>
                            <a:gd name="connsiteX3539" fmla="*/ 801815 w 874570"/>
                            <a:gd name="connsiteY3539" fmla="*/ 561467 h 861465"/>
                            <a:gd name="connsiteX3540" fmla="*/ 803688 w 874570"/>
                            <a:gd name="connsiteY3540" fmla="*/ 560686 h 861465"/>
                            <a:gd name="connsiteX3541" fmla="*/ 804430 w 874570"/>
                            <a:gd name="connsiteY3541" fmla="*/ 557213 h 861465"/>
                            <a:gd name="connsiteX3542" fmla="*/ 806030 w 874570"/>
                            <a:gd name="connsiteY3542" fmla="*/ 555184 h 861465"/>
                            <a:gd name="connsiteX3543" fmla="*/ 811064 w 874570"/>
                            <a:gd name="connsiteY3543" fmla="*/ 549604 h 861465"/>
                            <a:gd name="connsiteX3544" fmla="*/ 811962 w 874570"/>
                            <a:gd name="connsiteY3544" fmla="*/ 540355 h 861465"/>
                            <a:gd name="connsiteX3545" fmla="*/ 812352 w 874570"/>
                            <a:gd name="connsiteY3545" fmla="*/ 540238 h 861465"/>
                            <a:gd name="connsiteX3546" fmla="*/ 74695 w 874570"/>
                            <a:gd name="connsiteY3546" fmla="*/ 541330 h 861465"/>
                            <a:gd name="connsiteX3547" fmla="*/ 76646 w 874570"/>
                            <a:gd name="connsiteY3547" fmla="*/ 543359 h 861465"/>
                            <a:gd name="connsiteX3548" fmla="*/ 73446 w 874570"/>
                            <a:gd name="connsiteY3548" fmla="*/ 545427 h 861465"/>
                            <a:gd name="connsiteX3549" fmla="*/ 71495 w 874570"/>
                            <a:gd name="connsiteY3549" fmla="*/ 543359 h 861465"/>
                            <a:gd name="connsiteX3550" fmla="*/ 74695 w 874570"/>
                            <a:gd name="connsiteY3550" fmla="*/ 541330 h 861465"/>
                            <a:gd name="connsiteX3551" fmla="*/ 369415 w 874570"/>
                            <a:gd name="connsiteY3551" fmla="*/ 541330 h 861465"/>
                            <a:gd name="connsiteX3552" fmla="*/ 371015 w 874570"/>
                            <a:gd name="connsiteY3552" fmla="*/ 545427 h 861465"/>
                            <a:gd name="connsiteX3553" fmla="*/ 369103 w 874570"/>
                            <a:gd name="connsiteY3553" fmla="*/ 549525 h 861465"/>
                            <a:gd name="connsiteX3554" fmla="*/ 367464 w 874570"/>
                            <a:gd name="connsiteY3554" fmla="*/ 545427 h 861465"/>
                            <a:gd name="connsiteX3555" fmla="*/ 369415 w 874570"/>
                            <a:gd name="connsiteY3555" fmla="*/ 541330 h 861465"/>
                            <a:gd name="connsiteX3556" fmla="*/ 793737 w 874570"/>
                            <a:gd name="connsiteY3556" fmla="*/ 541330 h 861465"/>
                            <a:gd name="connsiteX3557" fmla="*/ 795650 w 874570"/>
                            <a:gd name="connsiteY3557" fmla="*/ 544413 h 861465"/>
                            <a:gd name="connsiteX3558" fmla="*/ 790928 w 874570"/>
                            <a:gd name="connsiteY3558" fmla="*/ 546169 h 861465"/>
                            <a:gd name="connsiteX3559" fmla="*/ 793737 w 874570"/>
                            <a:gd name="connsiteY3559" fmla="*/ 541330 h 861465"/>
                            <a:gd name="connsiteX3560" fmla="*/ 572459 w 874570"/>
                            <a:gd name="connsiteY3560" fmla="*/ 541564 h 861465"/>
                            <a:gd name="connsiteX3561" fmla="*/ 573708 w 874570"/>
                            <a:gd name="connsiteY3561" fmla="*/ 543515 h 861465"/>
                            <a:gd name="connsiteX3562" fmla="*/ 570118 w 874570"/>
                            <a:gd name="connsiteY3562" fmla="*/ 547105 h 861465"/>
                            <a:gd name="connsiteX3563" fmla="*/ 568323 w 874570"/>
                            <a:gd name="connsiteY3563" fmla="*/ 545310 h 861465"/>
                            <a:gd name="connsiteX3564" fmla="*/ 571913 w 874570"/>
                            <a:gd name="connsiteY3564" fmla="*/ 541720 h 861465"/>
                            <a:gd name="connsiteX3565" fmla="*/ 572459 w 874570"/>
                            <a:gd name="connsiteY3565" fmla="*/ 541564 h 861465"/>
                            <a:gd name="connsiteX3566" fmla="*/ 391216 w 874570"/>
                            <a:gd name="connsiteY3566" fmla="*/ 542696 h 861465"/>
                            <a:gd name="connsiteX3567" fmla="*/ 394806 w 874570"/>
                            <a:gd name="connsiteY3567" fmla="*/ 548939 h 861465"/>
                            <a:gd name="connsiteX3568" fmla="*/ 391255 w 874570"/>
                            <a:gd name="connsiteY3568" fmla="*/ 553505 h 861465"/>
                            <a:gd name="connsiteX3569" fmla="*/ 387392 w 874570"/>
                            <a:gd name="connsiteY3569" fmla="*/ 553544 h 861465"/>
                            <a:gd name="connsiteX3570" fmla="*/ 387431 w 874570"/>
                            <a:gd name="connsiteY3570" fmla="*/ 553544 h 861465"/>
                            <a:gd name="connsiteX3571" fmla="*/ 382318 w 874570"/>
                            <a:gd name="connsiteY3571" fmla="*/ 553700 h 861465"/>
                            <a:gd name="connsiteX3572" fmla="*/ 387899 w 874570"/>
                            <a:gd name="connsiteY3572" fmla="*/ 543047 h 861465"/>
                            <a:gd name="connsiteX3573" fmla="*/ 391216 w 874570"/>
                            <a:gd name="connsiteY3573" fmla="*/ 542696 h 861465"/>
                            <a:gd name="connsiteX3574" fmla="*/ 579356 w 874570"/>
                            <a:gd name="connsiteY3574" fmla="*/ 544218 h 861465"/>
                            <a:gd name="connsiteX3575" fmla="*/ 580800 w 874570"/>
                            <a:gd name="connsiteY3575" fmla="*/ 547261 h 861465"/>
                            <a:gd name="connsiteX3576" fmla="*/ 580722 w 874570"/>
                            <a:gd name="connsiteY3576" fmla="*/ 552491 h 861465"/>
                            <a:gd name="connsiteX3577" fmla="*/ 572020 w 874570"/>
                            <a:gd name="connsiteY3577" fmla="*/ 552530 h 861465"/>
                            <a:gd name="connsiteX3578" fmla="*/ 575883 w 874570"/>
                            <a:gd name="connsiteY3578" fmla="*/ 547300 h 861465"/>
                            <a:gd name="connsiteX3579" fmla="*/ 579356 w 874570"/>
                            <a:gd name="connsiteY3579" fmla="*/ 544218 h 861465"/>
                            <a:gd name="connsiteX3580" fmla="*/ 511178 w 874570"/>
                            <a:gd name="connsiteY3580" fmla="*/ 544335 h 861465"/>
                            <a:gd name="connsiteX3581" fmla="*/ 511139 w 874570"/>
                            <a:gd name="connsiteY3581" fmla="*/ 547339 h 861465"/>
                            <a:gd name="connsiteX3582" fmla="*/ 507549 w 874570"/>
                            <a:gd name="connsiteY3582" fmla="*/ 549759 h 861465"/>
                            <a:gd name="connsiteX3583" fmla="*/ 509344 w 874570"/>
                            <a:gd name="connsiteY3583" fmla="*/ 545544 h 861465"/>
                            <a:gd name="connsiteX3584" fmla="*/ 511178 w 874570"/>
                            <a:gd name="connsiteY3584" fmla="*/ 544334 h 861465"/>
                            <a:gd name="connsiteX3585" fmla="*/ 30569 w 874570"/>
                            <a:gd name="connsiteY3585" fmla="*/ 545427 h 861465"/>
                            <a:gd name="connsiteX3586" fmla="*/ 32482 w 874570"/>
                            <a:gd name="connsiteY3586" fmla="*/ 547144 h 861465"/>
                            <a:gd name="connsiteX3587" fmla="*/ 29516 w 874570"/>
                            <a:gd name="connsiteY3587" fmla="*/ 548822 h 861465"/>
                            <a:gd name="connsiteX3588" fmla="*/ 27564 w 874570"/>
                            <a:gd name="connsiteY3588" fmla="*/ 547144 h 861465"/>
                            <a:gd name="connsiteX3589" fmla="*/ 30569 w 874570"/>
                            <a:gd name="connsiteY3589" fmla="*/ 545427 h 861465"/>
                            <a:gd name="connsiteX3590" fmla="*/ 559601 w 874570"/>
                            <a:gd name="connsiteY3590" fmla="*/ 545427 h 861465"/>
                            <a:gd name="connsiteX3591" fmla="*/ 562801 w 874570"/>
                            <a:gd name="connsiteY3591" fmla="*/ 547456 h 861465"/>
                            <a:gd name="connsiteX3592" fmla="*/ 560849 w 874570"/>
                            <a:gd name="connsiteY3592" fmla="*/ 549525 h 861465"/>
                            <a:gd name="connsiteX3593" fmla="*/ 557688 w 874570"/>
                            <a:gd name="connsiteY3593" fmla="*/ 547456 h 861465"/>
                            <a:gd name="connsiteX3594" fmla="*/ 559601 w 874570"/>
                            <a:gd name="connsiteY3594" fmla="*/ 545427 h 861465"/>
                            <a:gd name="connsiteX3595" fmla="*/ 594723 w 874570"/>
                            <a:gd name="connsiteY3595" fmla="*/ 545427 h 861465"/>
                            <a:gd name="connsiteX3596" fmla="*/ 596245 w 874570"/>
                            <a:gd name="connsiteY3596" fmla="*/ 545700 h 861465"/>
                            <a:gd name="connsiteX3597" fmla="*/ 596597 w 874570"/>
                            <a:gd name="connsiteY3597" fmla="*/ 550539 h 861465"/>
                            <a:gd name="connsiteX3598" fmla="*/ 593553 w 874570"/>
                            <a:gd name="connsiteY3598" fmla="*/ 550969 h 861465"/>
                            <a:gd name="connsiteX3599" fmla="*/ 594723 w 874570"/>
                            <a:gd name="connsiteY3599" fmla="*/ 545427 h 861465"/>
                            <a:gd name="connsiteX3600" fmla="*/ 863996 w 874570"/>
                            <a:gd name="connsiteY3600" fmla="*/ 546325 h 861465"/>
                            <a:gd name="connsiteX3601" fmla="*/ 864347 w 874570"/>
                            <a:gd name="connsiteY3601" fmla="*/ 547495 h 861465"/>
                            <a:gd name="connsiteX3602" fmla="*/ 861147 w 874570"/>
                            <a:gd name="connsiteY3602" fmla="*/ 549525 h 861465"/>
                            <a:gd name="connsiteX3603" fmla="*/ 862396 w 874570"/>
                            <a:gd name="connsiteY3603" fmla="*/ 546676 h 861465"/>
                            <a:gd name="connsiteX3604" fmla="*/ 863996 w 874570"/>
                            <a:gd name="connsiteY3604" fmla="*/ 546325 h 861465"/>
                            <a:gd name="connsiteX3605" fmla="*/ 528099 w 874570"/>
                            <a:gd name="connsiteY3605" fmla="*/ 547456 h 861465"/>
                            <a:gd name="connsiteX3606" fmla="*/ 530519 w 874570"/>
                            <a:gd name="connsiteY3606" fmla="*/ 549915 h 861465"/>
                            <a:gd name="connsiteX3607" fmla="*/ 524821 w 874570"/>
                            <a:gd name="connsiteY3607" fmla="*/ 550734 h 861465"/>
                            <a:gd name="connsiteX3608" fmla="*/ 528099 w 874570"/>
                            <a:gd name="connsiteY3608" fmla="*/ 547456 h 861465"/>
                            <a:gd name="connsiteX3609" fmla="*/ 729748 w 874570"/>
                            <a:gd name="connsiteY3609" fmla="*/ 547456 h 861465"/>
                            <a:gd name="connsiteX3610" fmla="*/ 732636 w 874570"/>
                            <a:gd name="connsiteY3610" fmla="*/ 551593 h 861465"/>
                            <a:gd name="connsiteX3611" fmla="*/ 730802 w 874570"/>
                            <a:gd name="connsiteY3611" fmla="*/ 555690 h 861465"/>
                            <a:gd name="connsiteX3612" fmla="*/ 727953 w 874570"/>
                            <a:gd name="connsiteY3612" fmla="*/ 551593 h 861465"/>
                            <a:gd name="connsiteX3613" fmla="*/ 729748 w 874570"/>
                            <a:gd name="connsiteY3613" fmla="*/ 547456 h 861465"/>
                            <a:gd name="connsiteX3614" fmla="*/ 375079 w 874570"/>
                            <a:gd name="connsiteY3614" fmla="*/ 549525 h 861465"/>
                            <a:gd name="connsiteX3615" fmla="*/ 377147 w 874570"/>
                            <a:gd name="connsiteY3615" fmla="*/ 550422 h 861465"/>
                            <a:gd name="connsiteX3616" fmla="*/ 375079 w 874570"/>
                            <a:gd name="connsiteY3616" fmla="*/ 552608 h 861465"/>
                            <a:gd name="connsiteX3617" fmla="*/ 373049 w 874570"/>
                            <a:gd name="connsiteY3617" fmla="*/ 551710 h 861465"/>
                            <a:gd name="connsiteX3618" fmla="*/ 375079 w 874570"/>
                            <a:gd name="connsiteY3618" fmla="*/ 549525 h 861465"/>
                            <a:gd name="connsiteX3619" fmla="*/ 443022 w 874570"/>
                            <a:gd name="connsiteY3619" fmla="*/ 550968 h 861465"/>
                            <a:gd name="connsiteX3620" fmla="*/ 443959 w 874570"/>
                            <a:gd name="connsiteY3620" fmla="*/ 553739 h 861465"/>
                            <a:gd name="connsiteX3621" fmla="*/ 439861 w 874570"/>
                            <a:gd name="connsiteY3621" fmla="*/ 555925 h 861465"/>
                            <a:gd name="connsiteX3622" fmla="*/ 441344 w 874570"/>
                            <a:gd name="connsiteY3622" fmla="*/ 551905 h 861465"/>
                            <a:gd name="connsiteX3623" fmla="*/ 443022 w 874570"/>
                            <a:gd name="connsiteY3623" fmla="*/ 550969 h 861465"/>
                            <a:gd name="connsiteX3624" fmla="*/ 794489 w 874570"/>
                            <a:gd name="connsiteY3624" fmla="*/ 551593 h 861465"/>
                            <a:gd name="connsiteX3625" fmla="*/ 797689 w 874570"/>
                            <a:gd name="connsiteY3625" fmla="*/ 552490 h 861465"/>
                            <a:gd name="connsiteX3626" fmla="*/ 792576 w 874570"/>
                            <a:gd name="connsiteY3626" fmla="*/ 553661 h 861465"/>
                            <a:gd name="connsiteX3627" fmla="*/ 794489 w 874570"/>
                            <a:gd name="connsiteY3627" fmla="*/ 551593 h 861465"/>
                            <a:gd name="connsiteX3628" fmla="*/ 407855 w 874570"/>
                            <a:gd name="connsiteY3628" fmla="*/ 552100 h 861465"/>
                            <a:gd name="connsiteX3629" fmla="*/ 410274 w 874570"/>
                            <a:gd name="connsiteY3629" fmla="*/ 553115 h 861465"/>
                            <a:gd name="connsiteX3630" fmla="*/ 409104 w 874570"/>
                            <a:gd name="connsiteY3630" fmla="*/ 555690 h 861465"/>
                            <a:gd name="connsiteX3631" fmla="*/ 407621 w 874570"/>
                            <a:gd name="connsiteY3631" fmla="*/ 558422 h 861465"/>
                            <a:gd name="connsiteX3632" fmla="*/ 408557 w 874570"/>
                            <a:gd name="connsiteY3632" fmla="*/ 562520 h 861465"/>
                            <a:gd name="connsiteX3633" fmla="*/ 410118 w 874570"/>
                            <a:gd name="connsiteY3633" fmla="*/ 563963 h 861465"/>
                            <a:gd name="connsiteX3634" fmla="*/ 409455 w 874570"/>
                            <a:gd name="connsiteY3634" fmla="*/ 566110 h 861465"/>
                            <a:gd name="connsiteX3635" fmla="*/ 405865 w 874570"/>
                            <a:gd name="connsiteY3635" fmla="*/ 571417 h 861465"/>
                            <a:gd name="connsiteX3636" fmla="*/ 402430 w 874570"/>
                            <a:gd name="connsiteY3636" fmla="*/ 571807 h 861465"/>
                            <a:gd name="connsiteX3637" fmla="*/ 398176 w 874570"/>
                            <a:gd name="connsiteY3637" fmla="*/ 571573 h 861465"/>
                            <a:gd name="connsiteX3638" fmla="*/ 384322 w 874570"/>
                            <a:gd name="connsiteY3638" fmla="*/ 572080 h 861465"/>
                            <a:gd name="connsiteX3639" fmla="*/ 387405 w 874570"/>
                            <a:gd name="connsiteY3639" fmla="*/ 570051 h 861465"/>
                            <a:gd name="connsiteX3640" fmla="*/ 390332 w 874570"/>
                            <a:gd name="connsiteY3640" fmla="*/ 567749 h 861465"/>
                            <a:gd name="connsiteX3641" fmla="*/ 393298 w 874570"/>
                            <a:gd name="connsiteY3641" fmla="*/ 566890 h 861465"/>
                            <a:gd name="connsiteX3642" fmla="*/ 398840 w 874570"/>
                            <a:gd name="connsiteY3642" fmla="*/ 565173 h 861465"/>
                            <a:gd name="connsiteX3643" fmla="*/ 402781 w 874570"/>
                            <a:gd name="connsiteY3643" fmla="*/ 563144 h 861465"/>
                            <a:gd name="connsiteX3644" fmla="*/ 404655 w 874570"/>
                            <a:gd name="connsiteY3644" fmla="*/ 560451 h 861465"/>
                            <a:gd name="connsiteX3645" fmla="*/ 407855 w 874570"/>
                            <a:gd name="connsiteY3645" fmla="*/ 552100 h 861465"/>
                            <a:gd name="connsiteX3646" fmla="*/ 563802 w 874570"/>
                            <a:gd name="connsiteY3646" fmla="*/ 553622 h 861465"/>
                            <a:gd name="connsiteX3647" fmla="*/ 565871 w 874570"/>
                            <a:gd name="connsiteY3647" fmla="*/ 555690 h 861465"/>
                            <a:gd name="connsiteX3648" fmla="*/ 563802 w 874570"/>
                            <a:gd name="connsiteY3648" fmla="*/ 557720 h 861465"/>
                            <a:gd name="connsiteX3649" fmla="*/ 561773 w 874570"/>
                            <a:gd name="connsiteY3649" fmla="*/ 555690 h 861465"/>
                            <a:gd name="connsiteX3650" fmla="*/ 563802 w 874570"/>
                            <a:gd name="connsiteY3650" fmla="*/ 553622 h 861465"/>
                            <a:gd name="connsiteX3651" fmla="*/ 73632 w 874570"/>
                            <a:gd name="connsiteY3651" fmla="*/ 554832 h 861465"/>
                            <a:gd name="connsiteX3652" fmla="*/ 74842 w 874570"/>
                            <a:gd name="connsiteY3652" fmla="*/ 555066 h 861465"/>
                            <a:gd name="connsiteX3653" fmla="*/ 77613 w 874570"/>
                            <a:gd name="connsiteY3653" fmla="*/ 558851 h 861465"/>
                            <a:gd name="connsiteX3654" fmla="*/ 73047 w 874570"/>
                            <a:gd name="connsiteY3654" fmla="*/ 558929 h 861465"/>
                            <a:gd name="connsiteX3655" fmla="*/ 73633 w 874570"/>
                            <a:gd name="connsiteY3655" fmla="*/ 554832 h 861465"/>
                            <a:gd name="connsiteX3656" fmla="*/ 48890 w 874570"/>
                            <a:gd name="connsiteY3656" fmla="*/ 555690 h 861465"/>
                            <a:gd name="connsiteX3657" fmla="*/ 50958 w 874570"/>
                            <a:gd name="connsiteY3657" fmla="*/ 556588 h 861465"/>
                            <a:gd name="connsiteX3658" fmla="*/ 48890 w 874570"/>
                            <a:gd name="connsiteY3658" fmla="*/ 558734 h 861465"/>
                            <a:gd name="connsiteX3659" fmla="*/ 46822 w 874570"/>
                            <a:gd name="connsiteY3659" fmla="*/ 557837 h 861465"/>
                            <a:gd name="connsiteX3660" fmla="*/ 48890 w 874570"/>
                            <a:gd name="connsiteY3660" fmla="*/ 555690 h 861465"/>
                            <a:gd name="connsiteX3661" fmla="*/ 524806 w 874570"/>
                            <a:gd name="connsiteY3661" fmla="*/ 555690 h 861465"/>
                            <a:gd name="connsiteX3662" fmla="*/ 526874 w 874570"/>
                            <a:gd name="connsiteY3662" fmla="*/ 557720 h 861465"/>
                            <a:gd name="connsiteX3663" fmla="*/ 524806 w 874570"/>
                            <a:gd name="connsiteY3663" fmla="*/ 559788 h 861465"/>
                            <a:gd name="connsiteX3664" fmla="*/ 522777 w 874570"/>
                            <a:gd name="connsiteY3664" fmla="*/ 557720 h 861465"/>
                            <a:gd name="connsiteX3665" fmla="*/ 524806 w 874570"/>
                            <a:gd name="connsiteY3665" fmla="*/ 555690 h 861465"/>
                            <a:gd name="connsiteX3666" fmla="*/ 89432 w 874570"/>
                            <a:gd name="connsiteY3666" fmla="*/ 560724 h 861465"/>
                            <a:gd name="connsiteX3667" fmla="*/ 89901 w 874570"/>
                            <a:gd name="connsiteY3667" fmla="*/ 561349 h 861465"/>
                            <a:gd name="connsiteX3668" fmla="*/ 94272 w 874570"/>
                            <a:gd name="connsiteY3668" fmla="*/ 566071 h 861465"/>
                            <a:gd name="connsiteX3669" fmla="*/ 100399 w 874570"/>
                            <a:gd name="connsiteY3669" fmla="*/ 565641 h 861465"/>
                            <a:gd name="connsiteX3670" fmla="*/ 102428 w 874570"/>
                            <a:gd name="connsiteY3670" fmla="*/ 568997 h 861465"/>
                            <a:gd name="connsiteX3671" fmla="*/ 102389 w 874570"/>
                            <a:gd name="connsiteY3671" fmla="*/ 576919 h 861465"/>
                            <a:gd name="connsiteX3672" fmla="*/ 104457 w 874570"/>
                            <a:gd name="connsiteY3672" fmla="*/ 581524 h 861465"/>
                            <a:gd name="connsiteX3673" fmla="*/ 104028 w 874570"/>
                            <a:gd name="connsiteY3673" fmla="*/ 584100 h 861465"/>
                            <a:gd name="connsiteX3674" fmla="*/ 89042 w 874570"/>
                            <a:gd name="connsiteY3674" fmla="*/ 573797 h 861465"/>
                            <a:gd name="connsiteX3675" fmla="*/ 87091 w 874570"/>
                            <a:gd name="connsiteY3675" fmla="*/ 568646 h 861465"/>
                            <a:gd name="connsiteX3676" fmla="*/ 87013 w 874570"/>
                            <a:gd name="connsiteY3676" fmla="*/ 562988 h 861465"/>
                            <a:gd name="connsiteX3677" fmla="*/ 89432 w 874570"/>
                            <a:gd name="connsiteY3677" fmla="*/ 560724 h 861465"/>
                            <a:gd name="connsiteX3678" fmla="*/ 718686 w 874570"/>
                            <a:gd name="connsiteY3678" fmla="*/ 561817 h 861465"/>
                            <a:gd name="connsiteX3679" fmla="*/ 721769 w 874570"/>
                            <a:gd name="connsiteY3679" fmla="*/ 563768 h 861465"/>
                            <a:gd name="connsiteX3680" fmla="*/ 716930 w 874570"/>
                            <a:gd name="connsiteY3680" fmla="*/ 566578 h 861465"/>
                            <a:gd name="connsiteX3681" fmla="*/ 718686 w 874570"/>
                            <a:gd name="connsiteY3681" fmla="*/ 561817 h 861465"/>
                            <a:gd name="connsiteX3682" fmla="*/ 736637 w 874570"/>
                            <a:gd name="connsiteY3682" fmla="*/ 563924 h 861465"/>
                            <a:gd name="connsiteX3683" fmla="*/ 740228 w 874570"/>
                            <a:gd name="connsiteY3683" fmla="*/ 565915 h 861465"/>
                            <a:gd name="connsiteX3684" fmla="*/ 736130 w 874570"/>
                            <a:gd name="connsiteY3684" fmla="*/ 565915 h 861465"/>
                            <a:gd name="connsiteX3685" fmla="*/ 736637 w 874570"/>
                            <a:gd name="connsiteY3685" fmla="*/ 563924 h 861465"/>
                            <a:gd name="connsiteX3686" fmla="*/ 456425 w 874570"/>
                            <a:gd name="connsiteY3686" fmla="*/ 565915 h 861465"/>
                            <a:gd name="connsiteX3687" fmla="*/ 457088 w 874570"/>
                            <a:gd name="connsiteY3687" fmla="*/ 570090 h 861465"/>
                            <a:gd name="connsiteX3688" fmla="*/ 455839 w 874570"/>
                            <a:gd name="connsiteY3688" fmla="*/ 575787 h 861465"/>
                            <a:gd name="connsiteX3689" fmla="*/ 451312 w 874570"/>
                            <a:gd name="connsiteY3689" fmla="*/ 577660 h 861465"/>
                            <a:gd name="connsiteX3690" fmla="*/ 448424 w 874570"/>
                            <a:gd name="connsiteY3690" fmla="*/ 576880 h 861465"/>
                            <a:gd name="connsiteX3691" fmla="*/ 449790 w 874570"/>
                            <a:gd name="connsiteY3691" fmla="*/ 573875 h 861465"/>
                            <a:gd name="connsiteX3692" fmla="*/ 456425 w 874570"/>
                            <a:gd name="connsiteY3692" fmla="*/ 565914 h 861465"/>
                            <a:gd name="connsiteX3693" fmla="*/ 706274 w 874570"/>
                            <a:gd name="connsiteY3693" fmla="*/ 565915 h 861465"/>
                            <a:gd name="connsiteX3694" fmla="*/ 710489 w 874570"/>
                            <a:gd name="connsiteY3694" fmla="*/ 576061 h 861465"/>
                            <a:gd name="connsiteX3695" fmla="*/ 703308 w 874570"/>
                            <a:gd name="connsiteY3695" fmla="*/ 580236 h 861465"/>
                            <a:gd name="connsiteX3696" fmla="*/ 706508 w 874570"/>
                            <a:gd name="connsiteY3696" fmla="*/ 576178 h 861465"/>
                            <a:gd name="connsiteX3697" fmla="*/ 706508 w 874570"/>
                            <a:gd name="connsiteY3697" fmla="*/ 572978 h 861465"/>
                            <a:gd name="connsiteX3698" fmla="*/ 706274 w 874570"/>
                            <a:gd name="connsiteY3698" fmla="*/ 565915 h 861465"/>
                            <a:gd name="connsiteX3699" fmla="*/ 68364 w 874570"/>
                            <a:gd name="connsiteY3699" fmla="*/ 566617 h 861465"/>
                            <a:gd name="connsiteX3700" fmla="*/ 70237 w 874570"/>
                            <a:gd name="connsiteY3700" fmla="*/ 568334 h 861465"/>
                            <a:gd name="connsiteX3701" fmla="*/ 68364 w 874570"/>
                            <a:gd name="connsiteY3701" fmla="*/ 570051 h 861465"/>
                            <a:gd name="connsiteX3702" fmla="*/ 66530 w 874570"/>
                            <a:gd name="connsiteY3702" fmla="*/ 568334 h 861465"/>
                            <a:gd name="connsiteX3703" fmla="*/ 68364 w 874570"/>
                            <a:gd name="connsiteY3703" fmla="*/ 566617 h 861465"/>
                            <a:gd name="connsiteX3704" fmla="*/ 756615 w 874570"/>
                            <a:gd name="connsiteY3704" fmla="*/ 567983 h 861465"/>
                            <a:gd name="connsiteX3705" fmla="*/ 758683 w 874570"/>
                            <a:gd name="connsiteY3705" fmla="*/ 570051 h 861465"/>
                            <a:gd name="connsiteX3706" fmla="*/ 756615 w 874570"/>
                            <a:gd name="connsiteY3706" fmla="*/ 572080 h 861465"/>
                            <a:gd name="connsiteX3707" fmla="*/ 754586 w 874570"/>
                            <a:gd name="connsiteY3707" fmla="*/ 570051 h 861465"/>
                            <a:gd name="connsiteX3708" fmla="*/ 756615 w 874570"/>
                            <a:gd name="connsiteY3708" fmla="*/ 567983 h 861465"/>
                            <a:gd name="connsiteX3709" fmla="*/ 471265 w 874570"/>
                            <a:gd name="connsiteY3709" fmla="*/ 571339 h 861465"/>
                            <a:gd name="connsiteX3710" fmla="*/ 471226 w 874570"/>
                            <a:gd name="connsiteY3710" fmla="*/ 579690 h 861465"/>
                            <a:gd name="connsiteX3711" fmla="*/ 468104 w 874570"/>
                            <a:gd name="connsiteY3711" fmla="*/ 590382 h 861465"/>
                            <a:gd name="connsiteX3712" fmla="*/ 468065 w 874570"/>
                            <a:gd name="connsiteY3712" fmla="*/ 584919 h 861465"/>
                            <a:gd name="connsiteX3713" fmla="*/ 466192 w 874570"/>
                            <a:gd name="connsiteY3713" fmla="*/ 578246 h 861465"/>
                            <a:gd name="connsiteX3714" fmla="*/ 469275 w 874570"/>
                            <a:gd name="connsiteY3714" fmla="*/ 572158 h 861465"/>
                            <a:gd name="connsiteX3715" fmla="*/ 471266 w 874570"/>
                            <a:gd name="connsiteY3715" fmla="*/ 571339 h 861465"/>
                            <a:gd name="connsiteX3716" fmla="*/ 491988 w 874570"/>
                            <a:gd name="connsiteY3716" fmla="*/ 572080 h 861465"/>
                            <a:gd name="connsiteX3717" fmla="*/ 494057 w 874570"/>
                            <a:gd name="connsiteY3717" fmla="*/ 574149 h 861465"/>
                            <a:gd name="connsiteX3718" fmla="*/ 491988 w 874570"/>
                            <a:gd name="connsiteY3718" fmla="*/ 576178 h 861465"/>
                            <a:gd name="connsiteX3719" fmla="*/ 489959 w 874570"/>
                            <a:gd name="connsiteY3719" fmla="*/ 574149 h 861465"/>
                            <a:gd name="connsiteX3720" fmla="*/ 491988 w 874570"/>
                            <a:gd name="connsiteY3720" fmla="*/ 572080 h 861465"/>
                            <a:gd name="connsiteX3721" fmla="*/ 63639 w 874570"/>
                            <a:gd name="connsiteY3721" fmla="*/ 573368 h 861465"/>
                            <a:gd name="connsiteX3722" fmla="*/ 66566 w 874570"/>
                            <a:gd name="connsiteY3722" fmla="*/ 578675 h 861465"/>
                            <a:gd name="connsiteX3723" fmla="*/ 60868 w 874570"/>
                            <a:gd name="connsiteY3723" fmla="*/ 583358 h 861465"/>
                            <a:gd name="connsiteX3724" fmla="*/ 60673 w 874570"/>
                            <a:gd name="connsiteY3724" fmla="*/ 577309 h 861465"/>
                            <a:gd name="connsiteX3725" fmla="*/ 63639 w 874570"/>
                            <a:gd name="connsiteY3725" fmla="*/ 573368 h 861465"/>
                            <a:gd name="connsiteX3726" fmla="*/ 695080 w 874570"/>
                            <a:gd name="connsiteY3726" fmla="*/ 576451 h 861465"/>
                            <a:gd name="connsiteX3727" fmla="*/ 697656 w 874570"/>
                            <a:gd name="connsiteY3727" fmla="*/ 576880 h 861465"/>
                            <a:gd name="connsiteX3728" fmla="*/ 695080 w 874570"/>
                            <a:gd name="connsiteY3728" fmla="*/ 577934 h 861465"/>
                            <a:gd name="connsiteX3729" fmla="*/ 692543 w 874570"/>
                            <a:gd name="connsiteY3729" fmla="*/ 576880 h 861465"/>
                            <a:gd name="connsiteX3730" fmla="*/ 695080 w 874570"/>
                            <a:gd name="connsiteY3730" fmla="*/ 576451 h 861465"/>
                            <a:gd name="connsiteX3731" fmla="*/ 608950 w 874570"/>
                            <a:gd name="connsiteY3731" fmla="*/ 578246 h 861465"/>
                            <a:gd name="connsiteX3732" fmla="*/ 610980 w 874570"/>
                            <a:gd name="connsiteY3732" fmla="*/ 579143 h 861465"/>
                            <a:gd name="connsiteX3733" fmla="*/ 608950 w 874570"/>
                            <a:gd name="connsiteY3733" fmla="*/ 581329 h 861465"/>
                            <a:gd name="connsiteX3734" fmla="*/ 606882 w 874570"/>
                            <a:gd name="connsiteY3734" fmla="*/ 580431 h 861465"/>
                            <a:gd name="connsiteX3735" fmla="*/ 608950 w 874570"/>
                            <a:gd name="connsiteY3735" fmla="*/ 578246 h 861465"/>
                            <a:gd name="connsiteX3736" fmla="*/ 398676 w 874570"/>
                            <a:gd name="connsiteY3736" fmla="*/ 580275 h 861465"/>
                            <a:gd name="connsiteX3737" fmla="*/ 401720 w 874570"/>
                            <a:gd name="connsiteY3737" fmla="*/ 582343 h 861465"/>
                            <a:gd name="connsiteX3738" fmla="*/ 398676 w 874570"/>
                            <a:gd name="connsiteY3738" fmla="*/ 584412 h 861465"/>
                            <a:gd name="connsiteX3739" fmla="*/ 395593 w 874570"/>
                            <a:gd name="connsiteY3739" fmla="*/ 582343 h 861465"/>
                            <a:gd name="connsiteX3740" fmla="*/ 398676 w 874570"/>
                            <a:gd name="connsiteY3740" fmla="*/ 580275 h 861465"/>
                            <a:gd name="connsiteX3741" fmla="*/ 850952 w 874570"/>
                            <a:gd name="connsiteY3741" fmla="*/ 582539 h 861465"/>
                            <a:gd name="connsiteX3742" fmla="*/ 853215 w 874570"/>
                            <a:gd name="connsiteY3742" fmla="*/ 583709 h 861465"/>
                            <a:gd name="connsiteX3743" fmla="*/ 854191 w 874570"/>
                            <a:gd name="connsiteY3743" fmla="*/ 588314 h 861465"/>
                            <a:gd name="connsiteX3744" fmla="*/ 846932 w 874570"/>
                            <a:gd name="connsiteY3744" fmla="*/ 589016 h 861465"/>
                            <a:gd name="connsiteX3745" fmla="*/ 848922 w 874570"/>
                            <a:gd name="connsiteY3745" fmla="*/ 584412 h 861465"/>
                            <a:gd name="connsiteX3746" fmla="*/ 850952 w 874570"/>
                            <a:gd name="connsiteY3746" fmla="*/ 582539 h 861465"/>
                            <a:gd name="connsiteX3747" fmla="*/ 55803 w 874570"/>
                            <a:gd name="connsiteY3747" fmla="*/ 584763 h 861465"/>
                            <a:gd name="connsiteX3748" fmla="*/ 56271 w 874570"/>
                            <a:gd name="connsiteY3748" fmla="*/ 584958 h 861465"/>
                            <a:gd name="connsiteX3749" fmla="*/ 56467 w 874570"/>
                            <a:gd name="connsiteY3749" fmla="*/ 588899 h 861465"/>
                            <a:gd name="connsiteX3750" fmla="*/ 55218 w 874570"/>
                            <a:gd name="connsiteY3750" fmla="*/ 587651 h 861465"/>
                            <a:gd name="connsiteX3751" fmla="*/ 55803 w 874570"/>
                            <a:gd name="connsiteY3751" fmla="*/ 584763 h 861465"/>
                            <a:gd name="connsiteX3752" fmla="*/ 379047 w 874570"/>
                            <a:gd name="connsiteY3752" fmla="*/ 586441 h 861465"/>
                            <a:gd name="connsiteX3753" fmla="*/ 381233 w 874570"/>
                            <a:gd name="connsiteY3753" fmla="*/ 588509 h 861465"/>
                            <a:gd name="connsiteX3754" fmla="*/ 380335 w 874570"/>
                            <a:gd name="connsiteY3754" fmla="*/ 590538 h 861465"/>
                            <a:gd name="connsiteX3755" fmla="*/ 378150 w 874570"/>
                            <a:gd name="connsiteY3755" fmla="*/ 588509 h 861465"/>
                            <a:gd name="connsiteX3756" fmla="*/ 379047 w 874570"/>
                            <a:gd name="connsiteY3756" fmla="*/ 586441 h 861465"/>
                            <a:gd name="connsiteX3757" fmla="*/ 61067 w 874570"/>
                            <a:gd name="connsiteY3757" fmla="*/ 588509 h 861465"/>
                            <a:gd name="connsiteX3758" fmla="*/ 63253 w 874570"/>
                            <a:gd name="connsiteY3758" fmla="*/ 590538 h 861465"/>
                            <a:gd name="connsiteX3759" fmla="*/ 62355 w 874570"/>
                            <a:gd name="connsiteY3759" fmla="*/ 592607 h 861465"/>
                            <a:gd name="connsiteX3760" fmla="*/ 60169 w 874570"/>
                            <a:gd name="connsiteY3760" fmla="*/ 590538 h 861465"/>
                            <a:gd name="connsiteX3761" fmla="*/ 61067 w 874570"/>
                            <a:gd name="connsiteY3761" fmla="*/ 588509 h 861465"/>
                            <a:gd name="connsiteX3762" fmla="*/ 170847 w 874570"/>
                            <a:gd name="connsiteY3762" fmla="*/ 588509 h 861465"/>
                            <a:gd name="connsiteX3763" fmla="*/ 174047 w 874570"/>
                            <a:gd name="connsiteY3763" fmla="*/ 590538 h 861465"/>
                            <a:gd name="connsiteX3764" fmla="*/ 172095 w 874570"/>
                            <a:gd name="connsiteY3764" fmla="*/ 592607 h 861465"/>
                            <a:gd name="connsiteX3765" fmla="*/ 168895 w 874570"/>
                            <a:gd name="connsiteY3765" fmla="*/ 590538 h 861465"/>
                            <a:gd name="connsiteX3766" fmla="*/ 170847 w 874570"/>
                            <a:gd name="connsiteY3766" fmla="*/ 588509 h 861465"/>
                            <a:gd name="connsiteX3767" fmla="*/ 771418 w 874570"/>
                            <a:gd name="connsiteY3767" fmla="*/ 588743 h 861465"/>
                            <a:gd name="connsiteX3768" fmla="*/ 772666 w 874570"/>
                            <a:gd name="connsiteY3768" fmla="*/ 590694 h 861465"/>
                            <a:gd name="connsiteX3769" fmla="*/ 769076 w 874570"/>
                            <a:gd name="connsiteY3769" fmla="*/ 594284 h 861465"/>
                            <a:gd name="connsiteX3770" fmla="*/ 767281 w 874570"/>
                            <a:gd name="connsiteY3770" fmla="*/ 592489 h 861465"/>
                            <a:gd name="connsiteX3771" fmla="*/ 770871 w 874570"/>
                            <a:gd name="connsiteY3771" fmla="*/ 588899 h 861465"/>
                            <a:gd name="connsiteX3772" fmla="*/ 771418 w 874570"/>
                            <a:gd name="connsiteY3772" fmla="*/ 588743 h 861465"/>
                            <a:gd name="connsiteX3773" fmla="*/ 663122 w 874570"/>
                            <a:gd name="connsiteY3773" fmla="*/ 588821 h 861465"/>
                            <a:gd name="connsiteX3774" fmla="*/ 669366 w 874570"/>
                            <a:gd name="connsiteY3774" fmla="*/ 593738 h 861465"/>
                            <a:gd name="connsiteX3775" fmla="*/ 674596 w 874570"/>
                            <a:gd name="connsiteY3775" fmla="*/ 599865 h 861465"/>
                            <a:gd name="connsiteX3776" fmla="*/ 671513 w 874570"/>
                            <a:gd name="connsiteY3776" fmla="*/ 600802 h 861465"/>
                            <a:gd name="connsiteX3777" fmla="*/ 668429 w 874570"/>
                            <a:gd name="connsiteY3777" fmla="*/ 598772 h 861465"/>
                            <a:gd name="connsiteX3778" fmla="*/ 665346 w 874570"/>
                            <a:gd name="connsiteY3778" fmla="*/ 596704 h 861465"/>
                            <a:gd name="connsiteX3779" fmla="*/ 662263 w 874570"/>
                            <a:gd name="connsiteY3779" fmla="*/ 592607 h 861465"/>
                            <a:gd name="connsiteX3780" fmla="*/ 663122 w 874570"/>
                            <a:gd name="connsiteY3780" fmla="*/ 588821 h 861465"/>
                            <a:gd name="connsiteX3781" fmla="*/ 598690 w 874570"/>
                            <a:gd name="connsiteY3781" fmla="*/ 592607 h 861465"/>
                            <a:gd name="connsiteX3782" fmla="*/ 600720 w 874570"/>
                            <a:gd name="connsiteY3782" fmla="*/ 594636 h 861465"/>
                            <a:gd name="connsiteX3783" fmla="*/ 598690 w 874570"/>
                            <a:gd name="connsiteY3783" fmla="*/ 596704 h 861465"/>
                            <a:gd name="connsiteX3784" fmla="*/ 596622 w 874570"/>
                            <a:gd name="connsiteY3784" fmla="*/ 594636 h 861465"/>
                            <a:gd name="connsiteX3785" fmla="*/ 598690 w 874570"/>
                            <a:gd name="connsiteY3785" fmla="*/ 592607 h 861465"/>
                            <a:gd name="connsiteX3786" fmla="*/ 737582 w 874570"/>
                            <a:gd name="connsiteY3786" fmla="*/ 593816 h 861465"/>
                            <a:gd name="connsiteX3787" fmla="*/ 740236 w 874570"/>
                            <a:gd name="connsiteY3787" fmla="*/ 598850 h 861465"/>
                            <a:gd name="connsiteX3788" fmla="*/ 735123 w 874570"/>
                            <a:gd name="connsiteY3788" fmla="*/ 603377 h 861465"/>
                            <a:gd name="connsiteX3789" fmla="*/ 733719 w 874570"/>
                            <a:gd name="connsiteY3789" fmla="*/ 596002 h 861465"/>
                            <a:gd name="connsiteX3790" fmla="*/ 737582 w 874570"/>
                            <a:gd name="connsiteY3790" fmla="*/ 593816 h 861465"/>
                            <a:gd name="connsiteX3791" fmla="*/ 206173 w 874570"/>
                            <a:gd name="connsiteY3791" fmla="*/ 595611 h 861465"/>
                            <a:gd name="connsiteX3792" fmla="*/ 203363 w 874570"/>
                            <a:gd name="connsiteY3792" fmla="*/ 595728 h 861465"/>
                            <a:gd name="connsiteX3793" fmla="*/ 193450 w 874570"/>
                            <a:gd name="connsiteY3793" fmla="*/ 620352 h 861465"/>
                            <a:gd name="connsiteX3794" fmla="*/ 198563 w 874570"/>
                            <a:gd name="connsiteY3794" fmla="*/ 638069 h 861465"/>
                            <a:gd name="connsiteX3795" fmla="*/ 200943 w 874570"/>
                            <a:gd name="connsiteY3795" fmla="*/ 641815 h 861465"/>
                            <a:gd name="connsiteX3796" fmla="*/ 202777 w 874570"/>
                            <a:gd name="connsiteY3796" fmla="*/ 650049 h 861465"/>
                            <a:gd name="connsiteX3797" fmla="*/ 206875 w 874570"/>
                            <a:gd name="connsiteY3797" fmla="*/ 649581 h 861465"/>
                            <a:gd name="connsiteX3798" fmla="*/ 208748 w 874570"/>
                            <a:gd name="connsiteY3798" fmla="*/ 649854 h 861465"/>
                            <a:gd name="connsiteX3799" fmla="*/ 209412 w 874570"/>
                            <a:gd name="connsiteY3799" fmla="*/ 655825 h 861465"/>
                            <a:gd name="connsiteX3800" fmla="*/ 210855 w 874570"/>
                            <a:gd name="connsiteY3800" fmla="*/ 657308 h 861465"/>
                            <a:gd name="connsiteX3801" fmla="*/ 215148 w 874570"/>
                            <a:gd name="connsiteY3801" fmla="*/ 658361 h 861465"/>
                            <a:gd name="connsiteX3802" fmla="*/ 220222 w 874570"/>
                            <a:gd name="connsiteY3802" fmla="*/ 658244 h 861465"/>
                            <a:gd name="connsiteX3803" fmla="*/ 227558 w 874570"/>
                            <a:gd name="connsiteY3803" fmla="*/ 657854 h 861465"/>
                            <a:gd name="connsiteX3804" fmla="*/ 235481 w 874570"/>
                            <a:gd name="connsiteY3804" fmla="*/ 657815 h 861465"/>
                            <a:gd name="connsiteX3805" fmla="*/ 239539 w 874570"/>
                            <a:gd name="connsiteY3805" fmla="*/ 661522 h 861465"/>
                            <a:gd name="connsiteX3806" fmla="*/ 241374 w 874570"/>
                            <a:gd name="connsiteY3806" fmla="*/ 668625 h 861465"/>
                            <a:gd name="connsiteX3807" fmla="*/ 250818 w 874570"/>
                            <a:gd name="connsiteY3807" fmla="*/ 665932 h 861465"/>
                            <a:gd name="connsiteX3808" fmla="*/ 254760 w 874570"/>
                            <a:gd name="connsiteY3808" fmla="*/ 663122 h 861465"/>
                            <a:gd name="connsiteX3809" fmla="*/ 262331 w 874570"/>
                            <a:gd name="connsiteY3809" fmla="*/ 660196 h 861465"/>
                            <a:gd name="connsiteX3810" fmla="*/ 267170 w 874570"/>
                            <a:gd name="connsiteY3810" fmla="*/ 658049 h 861465"/>
                            <a:gd name="connsiteX3811" fmla="*/ 272165 w 874570"/>
                            <a:gd name="connsiteY3811" fmla="*/ 657776 h 861465"/>
                            <a:gd name="connsiteX3812" fmla="*/ 271463 w 874570"/>
                            <a:gd name="connsiteY3812" fmla="*/ 647240 h 861465"/>
                            <a:gd name="connsiteX3813" fmla="*/ 268418 w 874570"/>
                            <a:gd name="connsiteY3813" fmla="*/ 641894 h 861465"/>
                            <a:gd name="connsiteX3814" fmla="*/ 274702 w 874570"/>
                            <a:gd name="connsiteY3814" fmla="*/ 639864 h 861465"/>
                            <a:gd name="connsiteX3815" fmla="*/ 278643 w 874570"/>
                            <a:gd name="connsiteY3815" fmla="*/ 638577 h 861465"/>
                            <a:gd name="connsiteX3816" fmla="*/ 283795 w 874570"/>
                            <a:gd name="connsiteY3816" fmla="*/ 636196 h 861465"/>
                            <a:gd name="connsiteX3817" fmla="*/ 285902 w 874570"/>
                            <a:gd name="connsiteY3817" fmla="*/ 631631 h 861465"/>
                            <a:gd name="connsiteX3818" fmla="*/ 283326 w 874570"/>
                            <a:gd name="connsiteY3818" fmla="*/ 626831 h 861465"/>
                            <a:gd name="connsiteX3819" fmla="*/ 279190 w 874570"/>
                            <a:gd name="connsiteY3819" fmla="*/ 623787 h 861465"/>
                            <a:gd name="connsiteX3820" fmla="*/ 274546 w 874570"/>
                            <a:gd name="connsiteY3820" fmla="*/ 621172 h 861465"/>
                            <a:gd name="connsiteX3821" fmla="*/ 272360 w 874570"/>
                            <a:gd name="connsiteY3821" fmla="*/ 619260 h 861465"/>
                            <a:gd name="connsiteX3822" fmla="*/ 264321 w 874570"/>
                            <a:gd name="connsiteY3822" fmla="*/ 627065 h 861465"/>
                            <a:gd name="connsiteX3823" fmla="*/ 260847 w 874570"/>
                            <a:gd name="connsiteY3823" fmla="*/ 631826 h 861465"/>
                            <a:gd name="connsiteX3824" fmla="*/ 258584 w 874570"/>
                            <a:gd name="connsiteY3824" fmla="*/ 632606 h 861465"/>
                            <a:gd name="connsiteX3825" fmla="*/ 234934 w 874570"/>
                            <a:gd name="connsiteY3825" fmla="*/ 631474 h 861465"/>
                            <a:gd name="connsiteX3826" fmla="*/ 234622 w 874570"/>
                            <a:gd name="connsiteY3826" fmla="*/ 635923 h 861465"/>
                            <a:gd name="connsiteX3827" fmla="*/ 233763 w 874570"/>
                            <a:gd name="connsiteY3827" fmla="*/ 638889 h 861465"/>
                            <a:gd name="connsiteX3828" fmla="*/ 231461 w 874570"/>
                            <a:gd name="connsiteY3828" fmla="*/ 639669 h 861465"/>
                            <a:gd name="connsiteX3829" fmla="*/ 229431 w 874570"/>
                            <a:gd name="connsiteY3829" fmla="*/ 641815 h 861465"/>
                            <a:gd name="connsiteX3830" fmla="*/ 227363 w 874570"/>
                            <a:gd name="connsiteY3830" fmla="*/ 637718 h 861465"/>
                            <a:gd name="connsiteX3831" fmla="*/ 225217 w 874570"/>
                            <a:gd name="connsiteY3831" fmla="*/ 633621 h 861465"/>
                            <a:gd name="connsiteX3832" fmla="*/ 224163 w 874570"/>
                            <a:gd name="connsiteY3832" fmla="*/ 631787 h 861465"/>
                            <a:gd name="connsiteX3833" fmla="*/ 219168 w 874570"/>
                            <a:gd name="connsiteY3833" fmla="*/ 623358 h 861465"/>
                            <a:gd name="connsiteX3834" fmla="*/ 214173 w 874570"/>
                            <a:gd name="connsiteY3834" fmla="*/ 614967 h 861465"/>
                            <a:gd name="connsiteX3835" fmla="*/ 213119 w 874570"/>
                            <a:gd name="connsiteY3835" fmla="*/ 613134 h 861465"/>
                            <a:gd name="connsiteX3836" fmla="*/ 210973 w 874570"/>
                            <a:gd name="connsiteY3836" fmla="*/ 610129 h 861465"/>
                            <a:gd name="connsiteX3837" fmla="*/ 207382 w 874570"/>
                            <a:gd name="connsiteY3837" fmla="*/ 605016 h 861465"/>
                            <a:gd name="connsiteX3838" fmla="*/ 207382 w 874570"/>
                            <a:gd name="connsiteY3838" fmla="*/ 600061 h 861465"/>
                            <a:gd name="connsiteX3839" fmla="*/ 206172 w 874570"/>
                            <a:gd name="connsiteY3839" fmla="*/ 595612 h 861465"/>
                            <a:gd name="connsiteX3840" fmla="*/ 841276 w 874570"/>
                            <a:gd name="connsiteY3840" fmla="*/ 596899 h 861465"/>
                            <a:gd name="connsiteX3841" fmla="*/ 843891 w 874570"/>
                            <a:gd name="connsiteY3841" fmla="*/ 597445 h 861465"/>
                            <a:gd name="connsiteX3842" fmla="*/ 845882 w 874570"/>
                            <a:gd name="connsiteY3842" fmla="*/ 600802 h 861465"/>
                            <a:gd name="connsiteX3843" fmla="*/ 839637 w 874570"/>
                            <a:gd name="connsiteY3843" fmla="*/ 600684 h 861465"/>
                            <a:gd name="connsiteX3844" fmla="*/ 841276 w 874570"/>
                            <a:gd name="connsiteY3844" fmla="*/ 596899 h 861465"/>
                            <a:gd name="connsiteX3845" fmla="*/ 145177 w 874570"/>
                            <a:gd name="connsiteY3845" fmla="*/ 598772 h 861465"/>
                            <a:gd name="connsiteX3846" fmla="*/ 146074 w 874570"/>
                            <a:gd name="connsiteY3846" fmla="*/ 598772 h 861465"/>
                            <a:gd name="connsiteX3847" fmla="*/ 149431 w 874570"/>
                            <a:gd name="connsiteY3847" fmla="*/ 601816 h 861465"/>
                            <a:gd name="connsiteX3848" fmla="*/ 148650 w 874570"/>
                            <a:gd name="connsiteY3848" fmla="*/ 604899 h 861465"/>
                            <a:gd name="connsiteX3849" fmla="*/ 145333 w 874570"/>
                            <a:gd name="connsiteY3849" fmla="*/ 601816 h 861465"/>
                            <a:gd name="connsiteX3850" fmla="*/ 145177 w 874570"/>
                            <a:gd name="connsiteY3850" fmla="*/ 598772 h 861465"/>
                            <a:gd name="connsiteX3851" fmla="*/ 678775 w 874570"/>
                            <a:gd name="connsiteY3851" fmla="*/ 598772 h 861465"/>
                            <a:gd name="connsiteX3852" fmla="*/ 675106 w 874570"/>
                            <a:gd name="connsiteY3852" fmla="*/ 612313 h 861465"/>
                            <a:gd name="connsiteX3853" fmla="*/ 670501 w 874570"/>
                            <a:gd name="connsiteY3853" fmla="*/ 619142 h 861465"/>
                            <a:gd name="connsiteX3854" fmla="*/ 665389 w 874570"/>
                            <a:gd name="connsiteY3854" fmla="*/ 622537 h 861465"/>
                            <a:gd name="connsiteX3855" fmla="*/ 661603 w 874570"/>
                            <a:gd name="connsiteY3855" fmla="*/ 625971 h 861465"/>
                            <a:gd name="connsiteX3856" fmla="*/ 660393 w 874570"/>
                            <a:gd name="connsiteY3856" fmla="*/ 626557 h 861465"/>
                            <a:gd name="connsiteX3857" fmla="*/ 658910 w 874570"/>
                            <a:gd name="connsiteY3857" fmla="*/ 622342 h 861465"/>
                            <a:gd name="connsiteX3858" fmla="*/ 649856 w 874570"/>
                            <a:gd name="connsiteY3858" fmla="*/ 624020 h 861465"/>
                            <a:gd name="connsiteX3859" fmla="*/ 647047 w 874570"/>
                            <a:gd name="connsiteY3859" fmla="*/ 619571 h 861465"/>
                            <a:gd name="connsiteX3860" fmla="*/ 658286 w 874570"/>
                            <a:gd name="connsiteY3860" fmla="*/ 611845 h 861465"/>
                            <a:gd name="connsiteX3861" fmla="*/ 665350 w 874570"/>
                            <a:gd name="connsiteY3861" fmla="*/ 608957 h 861465"/>
                            <a:gd name="connsiteX3862" fmla="*/ 671516 w 874570"/>
                            <a:gd name="connsiteY3862" fmla="*/ 605016 h 861465"/>
                            <a:gd name="connsiteX3863" fmla="*/ 675223 w 874570"/>
                            <a:gd name="connsiteY3863" fmla="*/ 601699 h 861465"/>
                            <a:gd name="connsiteX3864" fmla="*/ 678774 w 874570"/>
                            <a:gd name="connsiteY3864" fmla="*/ 598772 h 861465"/>
                            <a:gd name="connsiteX3865" fmla="*/ 605952 w 874570"/>
                            <a:gd name="connsiteY3865" fmla="*/ 601738 h 861465"/>
                            <a:gd name="connsiteX3866" fmla="*/ 606694 w 874570"/>
                            <a:gd name="connsiteY3866" fmla="*/ 604899 h 861465"/>
                            <a:gd name="connsiteX3867" fmla="*/ 604860 w 874570"/>
                            <a:gd name="connsiteY3867" fmla="*/ 613133 h 861465"/>
                            <a:gd name="connsiteX3868" fmla="*/ 602830 w 874570"/>
                            <a:gd name="connsiteY3868" fmla="*/ 613523 h 861465"/>
                            <a:gd name="connsiteX3869" fmla="*/ 601191 w 874570"/>
                            <a:gd name="connsiteY3869" fmla="*/ 611806 h 861465"/>
                            <a:gd name="connsiteX3870" fmla="*/ 599552 w 874570"/>
                            <a:gd name="connsiteY3870" fmla="*/ 608879 h 861465"/>
                            <a:gd name="connsiteX3871" fmla="*/ 602050 w 874570"/>
                            <a:gd name="connsiteY3871" fmla="*/ 604899 h 861465"/>
                            <a:gd name="connsiteX3872" fmla="*/ 605523 w 874570"/>
                            <a:gd name="connsiteY3872" fmla="*/ 602362 h 861465"/>
                            <a:gd name="connsiteX3873" fmla="*/ 605952 w 874570"/>
                            <a:gd name="connsiteY3873" fmla="*/ 601738 h 861465"/>
                            <a:gd name="connsiteX3874" fmla="*/ 114229 w 874570"/>
                            <a:gd name="connsiteY3874" fmla="*/ 602050 h 861465"/>
                            <a:gd name="connsiteX3875" fmla="*/ 115907 w 874570"/>
                            <a:gd name="connsiteY3875" fmla="*/ 604079 h 861465"/>
                            <a:gd name="connsiteX3876" fmla="*/ 111614 w 874570"/>
                            <a:gd name="connsiteY3876" fmla="*/ 605133 h 861465"/>
                            <a:gd name="connsiteX3877" fmla="*/ 113175 w 874570"/>
                            <a:gd name="connsiteY3877" fmla="*/ 602245 h 861465"/>
                            <a:gd name="connsiteX3878" fmla="*/ 114229 w 874570"/>
                            <a:gd name="connsiteY3878" fmla="*/ 602050 h 861465"/>
                            <a:gd name="connsiteX3879" fmla="*/ 69428 w 874570"/>
                            <a:gd name="connsiteY3879" fmla="*/ 606967 h 861465"/>
                            <a:gd name="connsiteX3880" fmla="*/ 71457 w 874570"/>
                            <a:gd name="connsiteY3880" fmla="*/ 608996 h 861465"/>
                            <a:gd name="connsiteX3881" fmla="*/ 69428 w 874570"/>
                            <a:gd name="connsiteY3881" fmla="*/ 611064 h 861465"/>
                            <a:gd name="connsiteX3882" fmla="*/ 67359 w 874570"/>
                            <a:gd name="connsiteY3882" fmla="*/ 608996 h 861465"/>
                            <a:gd name="connsiteX3883" fmla="*/ 69428 w 874570"/>
                            <a:gd name="connsiteY3883" fmla="*/ 606967 h 861465"/>
                            <a:gd name="connsiteX3884" fmla="*/ 756633 w 874570"/>
                            <a:gd name="connsiteY3884" fmla="*/ 606967 h 861465"/>
                            <a:gd name="connsiteX3885" fmla="*/ 758701 w 874570"/>
                            <a:gd name="connsiteY3885" fmla="*/ 608996 h 861465"/>
                            <a:gd name="connsiteX3886" fmla="*/ 756633 w 874570"/>
                            <a:gd name="connsiteY3886" fmla="*/ 611064 h 861465"/>
                            <a:gd name="connsiteX3887" fmla="*/ 754603 w 874570"/>
                            <a:gd name="connsiteY3887" fmla="*/ 608996 h 861465"/>
                            <a:gd name="connsiteX3888" fmla="*/ 756633 w 874570"/>
                            <a:gd name="connsiteY3888" fmla="*/ 606967 h 861465"/>
                            <a:gd name="connsiteX3889" fmla="*/ 155554 w 874570"/>
                            <a:gd name="connsiteY3889" fmla="*/ 608996 h 861465"/>
                            <a:gd name="connsiteX3890" fmla="*/ 157622 w 874570"/>
                            <a:gd name="connsiteY3890" fmla="*/ 611064 h 861465"/>
                            <a:gd name="connsiteX3891" fmla="*/ 155554 w 874570"/>
                            <a:gd name="connsiteY3891" fmla="*/ 613133 h 861465"/>
                            <a:gd name="connsiteX3892" fmla="*/ 153525 w 874570"/>
                            <a:gd name="connsiteY3892" fmla="*/ 611064 h 861465"/>
                            <a:gd name="connsiteX3893" fmla="*/ 155554 w 874570"/>
                            <a:gd name="connsiteY3893" fmla="*/ 608996 h 861465"/>
                            <a:gd name="connsiteX3894" fmla="*/ 760771 w 874570"/>
                            <a:gd name="connsiteY3894" fmla="*/ 613133 h 861465"/>
                            <a:gd name="connsiteX3895" fmla="*/ 762800 w 874570"/>
                            <a:gd name="connsiteY3895" fmla="*/ 615162 h 861465"/>
                            <a:gd name="connsiteX3896" fmla="*/ 760771 w 874570"/>
                            <a:gd name="connsiteY3896" fmla="*/ 617230 h 861465"/>
                            <a:gd name="connsiteX3897" fmla="*/ 758702 w 874570"/>
                            <a:gd name="connsiteY3897" fmla="*/ 615162 h 861465"/>
                            <a:gd name="connsiteX3898" fmla="*/ 760771 w 874570"/>
                            <a:gd name="connsiteY3898" fmla="*/ 613133 h 861465"/>
                            <a:gd name="connsiteX3899" fmla="*/ 153683 w 874570"/>
                            <a:gd name="connsiteY3899" fmla="*/ 615435 h 861465"/>
                            <a:gd name="connsiteX3900" fmla="*/ 155947 w 874570"/>
                            <a:gd name="connsiteY3900" fmla="*/ 615825 h 861465"/>
                            <a:gd name="connsiteX3901" fmla="*/ 154737 w 874570"/>
                            <a:gd name="connsiteY3901" fmla="*/ 617035 h 861465"/>
                            <a:gd name="connsiteX3902" fmla="*/ 152044 w 874570"/>
                            <a:gd name="connsiteY3902" fmla="*/ 615981 h 861465"/>
                            <a:gd name="connsiteX3903" fmla="*/ 153683 w 874570"/>
                            <a:gd name="connsiteY3903" fmla="*/ 615435 h 861465"/>
                            <a:gd name="connsiteX3904" fmla="*/ 206290 w 874570"/>
                            <a:gd name="connsiteY3904" fmla="*/ 619259 h 861465"/>
                            <a:gd name="connsiteX3905" fmla="*/ 208905 w 874570"/>
                            <a:gd name="connsiteY3905" fmla="*/ 623357 h 861465"/>
                            <a:gd name="connsiteX3906" fmla="*/ 206290 w 874570"/>
                            <a:gd name="connsiteY3906" fmla="*/ 627454 h 861465"/>
                            <a:gd name="connsiteX3907" fmla="*/ 203636 w 874570"/>
                            <a:gd name="connsiteY3907" fmla="*/ 623357 h 861465"/>
                            <a:gd name="connsiteX3908" fmla="*/ 206290 w 874570"/>
                            <a:gd name="connsiteY3908" fmla="*/ 619259 h 861465"/>
                            <a:gd name="connsiteX3909" fmla="*/ 677560 w 874570"/>
                            <a:gd name="connsiteY3909" fmla="*/ 619337 h 861465"/>
                            <a:gd name="connsiteX3910" fmla="*/ 677170 w 874570"/>
                            <a:gd name="connsiteY3910" fmla="*/ 621523 h 861465"/>
                            <a:gd name="connsiteX3911" fmla="*/ 677794 w 874570"/>
                            <a:gd name="connsiteY3911" fmla="*/ 627454 h 861465"/>
                            <a:gd name="connsiteX3912" fmla="*/ 679706 w 874570"/>
                            <a:gd name="connsiteY3912" fmla="*/ 629523 h 861465"/>
                            <a:gd name="connsiteX3913" fmla="*/ 674594 w 874570"/>
                            <a:gd name="connsiteY3913" fmla="*/ 629288 h 861465"/>
                            <a:gd name="connsiteX3914" fmla="*/ 669989 w 874570"/>
                            <a:gd name="connsiteY3914" fmla="*/ 628157 h 861465"/>
                            <a:gd name="connsiteX3915" fmla="*/ 668623 w 874570"/>
                            <a:gd name="connsiteY3915" fmla="*/ 626869 h 861465"/>
                            <a:gd name="connsiteX3916" fmla="*/ 671706 w 874570"/>
                            <a:gd name="connsiteY3916" fmla="*/ 622381 h 861465"/>
                            <a:gd name="connsiteX3917" fmla="*/ 675609 w 874570"/>
                            <a:gd name="connsiteY3917" fmla="*/ 619611 h 861465"/>
                            <a:gd name="connsiteX3918" fmla="*/ 677560 w 874570"/>
                            <a:gd name="connsiteY3918" fmla="*/ 619337 h 861465"/>
                            <a:gd name="connsiteX3919" fmla="*/ 155553 w 874570"/>
                            <a:gd name="connsiteY3919" fmla="*/ 621328 h 861465"/>
                            <a:gd name="connsiteX3920" fmla="*/ 157621 w 874570"/>
                            <a:gd name="connsiteY3920" fmla="*/ 623357 h 861465"/>
                            <a:gd name="connsiteX3921" fmla="*/ 155553 w 874570"/>
                            <a:gd name="connsiteY3921" fmla="*/ 625425 h 861465"/>
                            <a:gd name="connsiteX3922" fmla="*/ 153523 w 874570"/>
                            <a:gd name="connsiteY3922" fmla="*/ 623357 h 861465"/>
                            <a:gd name="connsiteX3923" fmla="*/ 155553 w 874570"/>
                            <a:gd name="connsiteY3923" fmla="*/ 621328 h 861465"/>
                            <a:gd name="connsiteX3924" fmla="*/ 657820 w 874570"/>
                            <a:gd name="connsiteY3924" fmla="*/ 634127 h 861465"/>
                            <a:gd name="connsiteX3925" fmla="*/ 664337 w 874570"/>
                            <a:gd name="connsiteY3925" fmla="*/ 637717 h 861465"/>
                            <a:gd name="connsiteX3926" fmla="*/ 656844 w 874570"/>
                            <a:gd name="connsiteY3926" fmla="*/ 638615 h 861465"/>
                            <a:gd name="connsiteX3927" fmla="*/ 656610 w 874570"/>
                            <a:gd name="connsiteY3927" fmla="*/ 634518 h 861465"/>
                            <a:gd name="connsiteX3928" fmla="*/ 657820 w 874570"/>
                            <a:gd name="connsiteY3928" fmla="*/ 634127 h 861465"/>
                            <a:gd name="connsiteX3929" fmla="*/ 244422 w 874570"/>
                            <a:gd name="connsiteY3929" fmla="*/ 634400 h 861465"/>
                            <a:gd name="connsiteX3930" fmla="*/ 249964 w 874570"/>
                            <a:gd name="connsiteY3930" fmla="*/ 638966 h 861465"/>
                            <a:gd name="connsiteX3931" fmla="*/ 243134 w 874570"/>
                            <a:gd name="connsiteY3931" fmla="*/ 638966 h 861465"/>
                            <a:gd name="connsiteX3932" fmla="*/ 243095 w 874570"/>
                            <a:gd name="connsiteY3932" fmla="*/ 634986 h 861465"/>
                            <a:gd name="connsiteX3933" fmla="*/ 244422 w 874570"/>
                            <a:gd name="connsiteY3933" fmla="*/ 634400 h 861465"/>
                            <a:gd name="connsiteX3934" fmla="*/ 712537 w 874570"/>
                            <a:gd name="connsiteY3934" fmla="*/ 639552 h 861465"/>
                            <a:gd name="connsiteX3935" fmla="*/ 706683 w 874570"/>
                            <a:gd name="connsiteY3935" fmla="*/ 644898 h 861465"/>
                            <a:gd name="connsiteX3936" fmla="*/ 697590 w 874570"/>
                            <a:gd name="connsiteY3936" fmla="*/ 647551 h 861465"/>
                            <a:gd name="connsiteX3937" fmla="*/ 695600 w 874570"/>
                            <a:gd name="connsiteY3937" fmla="*/ 648254 h 861465"/>
                            <a:gd name="connsiteX3938" fmla="*/ 694546 w 874570"/>
                            <a:gd name="connsiteY3938" fmla="*/ 653873 h 861465"/>
                            <a:gd name="connsiteX3939" fmla="*/ 686273 w 874570"/>
                            <a:gd name="connsiteY3939" fmla="*/ 653912 h 861465"/>
                            <a:gd name="connsiteX3940" fmla="*/ 684985 w 874570"/>
                            <a:gd name="connsiteY3940" fmla="*/ 648839 h 861465"/>
                            <a:gd name="connsiteX3941" fmla="*/ 690839 w 874570"/>
                            <a:gd name="connsiteY3941" fmla="*/ 645951 h 861465"/>
                            <a:gd name="connsiteX3942" fmla="*/ 696224 w 874570"/>
                            <a:gd name="connsiteY3942" fmla="*/ 644117 h 861465"/>
                            <a:gd name="connsiteX3943" fmla="*/ 705356 w 874570"/>
                            <a:gd name="connsiteY3943" fmla="*/ 640917 h 861465"/>
                            <a:gd name="connsiteX3944" fmla="*/ 712537 w 874570"/>
                            <a:gd name="connsiteY3944" fmla="*/ 639552 h 861465"/>
                            <a:gd name="connsiteX3945" fmla="*/ 756636 w 874570"/>
                            <a:gd name="connsiteY3945" fmla="*/ 639786 h 861465"/>
                            <a:gd name="connsiteX3946" fmla="*/ 758704 w 874570"/>
                            <a:gd name="connsiteY3946" fmla="*/ 641815 h 861465"/>
                            <a:gd name="connsiteX3947" fmla="*/ 756636 w 874570"/>
                            <a:gd name="connsiteY3947" fmla="*/ 643883 h 861465"/>
                            <a:gd name="connsiteX3948" fmla="*/ 754606 w 874570"/>
                            <a:gd name="connsiteY3948" fmla="*/ 641815 h 861465"/>
                            <a:gd name="connsiteX3949" fmla="*/ 756636 w 874570"/>
                            <a:gd name="connsiteY3949" fmla="*/ 639786 h 861465"/>
                            <a:gd name="connsiteX3950" fmla="*/ 732206 w 874570"/>
                            <a:gd name="connsiteY3950" fmla="*/ 642829 h 861465"/>
                            <a:gd name="connsiteX3951" fmla="*/ 734079 w 874570"/>
                            <a:gd name="connsiteY3951" fmla="*/ 643961 h 861465"/>
                            <a:gd name="connsiteX3952" fmla="*/ 730996 w 874570"/>
                            <a:gd name="connsiteY3952" fmla="*/ 645951 h 861465"/>
                            <a:gd name="connsiteX3953" fmla="*/ 727952 w 874570"/>
                            <a:gd name="connsiteY3953" fmla="*/ 645132 h 861465"/>
                            <a:gd name="connsiteX3954" fmla="*/ 730996 w 874570"/>
                            <a:gd name="connsiteY3954" fmla="*/ 643142 h 861465"/>
                            <a:gd name="connsiteX3955" fmla="*/ 732205 w 874570"/>
                            <a:gd name="connsiteY3955" fmla="*/ 642829 h 861465"/>
                            <a:gd name="connsiteX3956" fmla="*/ 252500 w 874570"/>
                            <a:gd name="connsiteY3956" fmla="*/ 643922 h 861465"/>
                            <a:gd name="connsiteX3957" fmla="*/ 256091 w 874570"/>
                            <a:gd name="connsiteY3957" fmla="*/ 645951 h 861465"/>
                            <a:gd name="connsiteX3958" fmla="*/ 251993 w 874570"/>
                            <a:gd name="connsiteY3958" fmla="*/ 645951 h 861465"/>
                            <a:gd name="connsiteX3959" fmla="*/ 252500 w 874570"/>
                            <a:gd name="connsiteY3959" fmla="*/ 643922 h 861465"/>
                            <a:gd name="connsiteX3960" fmla="*/ 213006 w 874570"/>
                            <a:gd name="connsiteY3960" fmla="*/ 645951 h 861465"/>
                            <a:gd name="connsiteX3961" fmla="*/ 215075 w 874570"/>
                            <a:gd name="connsiteY3961" fmla="*/ 647981 h 861465"/>
                            <a:gd name="connsiteX3962" fmla="*/ 213006 w 874570"/>
                            <a:gd name="connsiteY3962" fmla="*/ 650049 h 861465"/>
                            <a:gd name="connsiteX3963" fmla="*/ 210977 w 874570"/>
                            <a:gd name="connsiteY3963" fmla="*/ 647981 h 861465"/>
                            <a:gd name="connsiteX3964" fmla="*/ 213006 w 874570"/>
                            <a:gd name="connsiteY3964" fmla="*/ 645951 h 861465"/>
                            <a:gd name="connsiteX3965" fmla="*/ 759130 w 874570"/>
                            <a:gd name="connsiteY3965" fmla="*/ 648761 h 861465"/>
                            <a:gd name="connsiteX3966" fmla="*/ 756632 w 874570"/>
                            <a:gd name="connsiteY3966" fmla="*/ 656176 h 861465"/>
                            <a:gd name="connsiteX3967" fmla="*/ 750973 w 874570"/>
                            <a:gd name="connsiteY3967" fmla="*/ 661444 h 861465"/>
                            <a:gd name="connsiteX3968" fmla="*/ 747110 w 874570"/>
                            <a:gd name="connsiteY3968" fmla="*/ 662614 h 861465"/>
                            <a:gd name="connsiteX3969" fmla="*/ 744339 w 874570"/>
                            <a:gd name="connsiteY3969" fmla="*/ 661561 h 861465"/>
                            <a:gd name="connsiteX3970" fmla="*/ 746719 w 874570"/>
                            <a:gd name="connsiteY3970" fmla="*/ 658244 h 861465"/>
                            <a:gd name="connsiteX3971" fmla="*/ 747773 w 874570"/>
                            <a:gd name="connsiteY3971" fmla="*/ 656878 h 861465"/>
                            <a:gd name="connsiteX3972" fmla="*/ 752768 w 874570"/>
                            <a:gd name="connsiteY3972" fmla="*/ 651649 h 861465"/>
                            <a:gd name="connsiteX3973" fmla="*/ 759129 w 874570"/>
                            <a:gd name="connsiteY3973" fmla="*/ 648761 h 861465"/>
                            <a:gd name="connsiteX3974" fmla="*/ 678932 w 874570"/>
                            <a:gd name="connsiteY3974" fmla="*/ 654146 h 861465"/>
                            <a:gd name="connsiteX3975" fmla="*/ 679712 w 874570"/>
                            <a:gd name="connsiteY3975" fmla="*/ 656176 h 861465"/>
                            <a:gd name="connsiteX3976" fmla="*/ 676395 w 874570"/>
                            <a:gd name="connsiteY3976" fmla="*/ 658244 h 861465"/>
                            <a:gd name="connsiteX3977" fmla="*/ 675614 w 874570"/>
                            <a:gd name="connsiteY3977" fmla="*/ 656176 h 861465"/>
                            <a:gd name="connsiteX3978" fmla="*/ 678932 w 874570"/>
                            <a:gd name="connsiteY3978" fmla="*/ 654146 h 861465"/>
                            <a:gd name="connsiteX3979" fmla="*/ 697156 w 874570"/>
                            <a:gd name="connsiteY3979" fmla="*/ 670537 h 861465"/>
                            <a:gd name="connsiteX3980" fmla="*/ 699224 w 874570"/>
                            <a:gd name="connsiteY3980" fmla="*/ 672605 h 861465"/>
                            <a:gd name="connsiteX3981" fmla="*/ 697156 w 874570"/>
                            <a:gd name="connsiteY3981" fmla="*/ 674673 h 861465"/>
                            <a:gd name="connsiteX3982" fmla="*/ 695087 w 874570"/>
                            <a:gd name="connsiteY3982" fmla="*/ 672605 h 861465"/>
                            <a:gd name="connsiteX3983" fmla="*/ 697156 w 874570"/>
                            <a:gd name="connsiteY3983" fmla="*/ 670537 h 861465"/>
                            <a:gd name="connsiteX3984" fmla="*/ 473420 w 874570"/>
                            <a:gd name="connsiteY3984" fmla="*/ 670849 h 861465"/>
                            <a:gd name="connsiteX3985" fmla="*/ 471118 w 874570"/>
                            <a:gd name="connsiteY3985" fmla="*/ 672800 h 861465"/>
                            <a:gd name="connsiteX3986" fmla="*/ 465849 w 874570"/>
                            <a:gd name="connsiteY3986" fmla="*/ 675181 h 861465"/>
                            <a:gd name="connsiteX3987" fmla="*/ 465420 w 874570"/>
                            <a:gd name="connsiteY3987" fmla="*/ 679824 h 861465"/>
                            <a:gd name="connsiteX3988" fmla="*/ 466317 w 874570"/>
                            <a:gd name="connsiteY3988" fmla="*/ 685093 h 861465"/>
                            <a:gd name="connsiteX3989" fmla="*/ 466005 w 874570"/>
                            <a:gd name="connsiteY3989" fmla="*/ 688995 h 861465"/>
                            <a:gd name="connsiteX3990" fmla="*/ 479040 w 874570"/>
                            <a:gd name="connsiteY3990" fmla="*/ 681814 h 861465"/>
                            <a:gd name="connsiteX3991" fmla="*/ 480952 w 874570"/>
                            <a:gd name="connsiteY3991" fmla="*/ 675844 h 861465"/>
                            <a:gd name="connsiteX3992" fmla="*/ 479157 w 874570"/>
                            <a:gd name="connsiteY3992" fmla="*/ 673151 h 861465"/>
                            <a:gd name="connsiteX3993" fmla="*/ 474825 w 874570"/>
                            <a:gd name="connsiteY3993" fmla="*/ 671981 h 861465"/>
                            <a:gd name="connsiteX3994" fmla="*/ 473420 w 874570"/>
                            <a:gd name="connsiteY3994" fmla="*/ 670849 h 861465"/>
                            <a:gd name="connsiteX3995" fmla="*/ 113170 w 874570"/>
                            <a:gd name="connsiteY3995" fmla="*/ 673464 h 861465"/>
                            <a:gd name="connsiteX3996" fmla="*/ 112311 w 874570"/>
                            <a:gd name="connsiteY3996" fmla="*/ 673737 h 861465"/>
                            <a:gd name="connsiteX3997" fmla="*/ 111765 w 874570"/>
                            <a:gd name="connsiteY3997" fmla="*/ 677171 h 861465"/>
                            <a:gd name="connsiteX3998" fmla="*/ 110945 w 874570"/>
                            <a:gd name="connsiteY3998" fmla="*/ 678029 h 861465"/>
                            <a:gd name="connsiteX3999" fmla="*/ 102672 w 874570"/>
                            <a:gd name="connsiteY3999" fmla="*/ 683610 h 861465"/>
                            <a:gd name="connsiteX4000" fmla="*/ 99667 w 874570"/>
                            <a:gd name="connsiteY4000" fmla="*/ 687395 h 861465"/>
                            <a:gd name="connsiteX4001" fmla="*/ 101189 w 874570"/>
                            <a:gd name="connsiteY4001" fmla="*/ 697229 h 861465"/>
                            <a:gd name="connsiteX4002" fmla="*/ 106340 w 874570"/>
                            <a:gd name="connsiteY4002" fmla="*/ 707375 h 861465"/>
                            <a:gd name="connsiteX4003" fmla="*/ 109423 w 874570"/>
                            <a:gd name="connsiteY4003" fmla="*/ 708233 h 861465"/>
                            <a:gd name="connsiteX4004" fmla="*/ 112506 w 874570"/>
                            <a:gd name="connsiteY4004" fmla="*/ 710380 h 861465"/>
                            <a:gd name="connsiteX4005" fmla="*/ 116096 w 874570"/>
                            <a:gd name="connsiteY4005" fmla="*/ 715101 h 861465"/>
                            <a:gd name="connsiteX4006" fmla="*/ 124526 w 874570"/>
                            <a:gd name="connsiteY4006" fmla="*/ 722282 h 861465"/>
                            <a:gd name="connsiteX4007" fmla="*/ 137092 w 874570"/>
                            <a:gd name="connsiteY4007" fmla="*/ 738983 h 861465"/>
                            <a:gd name="connsiteX4008" fmla="*/ 143258 w 874570"/>
                            <a:gd name="connsiteY4008" fmla="*/ 738476 h 861465"/>
                            <a:gd name="connsiteX4009" fmla="*/ 140019 w 874570"/>
                            <a:gd name="connsiteY4009" fmla="*/ 735393 h 861465"/>
                            <a:gd name="connsiteX4010" fmla="*/ 140136 w 874570"/>
                            <a:gd name="connsiteY4010" fmla="*/ 730788 h 861465"/>
                            <a:gd name="connsiteX4011" fmla="*/ 142400 w 874570"/>
                            <a:gd name="connsiteY4011" fmla="*/ 724661 h 861465"/>
                            <a:gd name="connsiteX4012" fmla="*/ 144585 w 874570"/>
                            <a:gd name="connsiteY4012" fmla="*/ 721852 h 861465"/>
                            <a:gd name="connsiteX4013" fmla="*/ 146458 w 874570"/>
                            <a:gd name="connsiteY4013" fmla="*/ 718300 h 861465"/>
                            <a:gd name="connsiteX4014" fmla="*/ 146419 w 874570"/>
                            <a:gd name="connsiteY4014" fmla="*/ 716076 h 861465"/>
                            <a:gd name="connsiteX4015" fmla="*/ 150322 w 874570"/>
                            <a:gd name="connsiteY4015" fmla="*/ 714906 h 861465"/>
                            <a:gd name="connsiteX4016" fmla="*/ 150790 w 874570"/>
                            <a:gd name="connsiteY4016" fmla="*/ 716896 h 861465"/>
                            <a:gd name="connsiteX4017" fmla="*/ 149502 w 874570"/>
                            <a:gd name="connsiteY4017" fmla="*/ 718808 h 861465"/>
                            <a:gd name="connsiteX4018" fmla="*/ 147863 w 874570"/>
                            <a:gd name="connsiteY4018" fmla="*/ 720017 h 861465"/>
                            <a:gd name="connsiteX4019" fmla="*/ 151376 w 874570"/>
                            <a:gd name="connsiteY4019" fmla="*/ 722281 h 861465"/>
                            <a:gd name="connsiteX4020" fmla="*/ 152624 w 874570"/>
                            <a:gd name="connsiteY4020" fmla="*/ 723647 h 861465"/>
                            <a:gd name="connsiteX4021" fmla="*/ 154029 w 874570"/>
                            <a:gd name="connsiteY4021" fmla="*/ 726534 h 861465"/>
                            <a:gd name="connsiteX4022" fmla="*/ 154029 w 874570"/>
                            <a:gd name="connsiteY4022" fmla="*/ 730203 h 861465"/>
                            <a:gd name="connsiteX4023" fmla="*/ 151454 w 874570"/>
                            <a:gd name="connsiteY4023" fmla="*/ 730437 h 861465"/>
                            <a:gd name="connsiteX4024" fmla="*/ 146341 w 874570"/>
                            <a:gd name="connsiteY4024" fmla="*/ 727978 h 861465"/>
                            <a:gd name="connsiteX4025" fmla="*/ 142751 w 874570"/>
                            <a:gd name="connsiteY4025" fmla="*/ 732934 h 861465"/>
                            <a:gd name="connsiteX4026" fmla="*/ 144351 w 874570"/>
                            <a:gd name="connsiteY4026" fmla="*/ 736876 h 861465"/>
                            <a:gd name="connsiteX4027" fmla="*/ 147941 w 874570"/>
                            <a:gd name="connsiteY4027" fmla="*/ 738671 h 861465"/>
                            <a:gd name="connsiteX4028" fmla="*/ 151454 w 874570"/>
                            <a:gd name="connsiteY4028" fmla="*/ 739958 h 861465"/>
                            <a:gd name="connsiteX4029" fmla="*/ 156683 w 874570"/>
                            <a:gd name="connsiteY4029" fmla="*/ 741832 h 861465"/>
                            <a:gd name="connsiteX4030" fmla="*/ 161132 w 874570"/>
                            <a:gd name="connsiteY4030" fmla="*/ 739529 h 861465"/>
                            <a:gd name="connsiteX4031" fmla="*/ 167805 w 874570"/>
                            <a:gd name="connsiteY4031" fmla="*/ 732076 h 861465"/>
                            <a:gd name="connsiteX4032" fmla="*/ 167883 w 874570"/>
                            <a:gd name="connsiteY4032" fmla="*/ 736212 h 861465"/>
                            <a:gd name="connsiteX4033" fmla="*/ 170459 w 874570"/>
                            <a:gd name="connsiteY4033" fmla="*/ 740544 h 861465"/>
                            <a:gd name="connsiteX4034" fmla="*/ 171981 w 874570"/>
                            <a:gd name="connsiteY4034" fmla="*/ 742144 h 861465"/>
                            <a:gd name="connsiteX4035" fmla="*/ 189620 w 874570"/>
                            <a:gd name="connsiteY4035" fmla="*/ 741792 h 861465"/>
                            <a:gd name="connsiteX4036" fmla="*/ 186108 w 874570"/>
                            <a:gd name="connsiteY4036" fmla="*/ 736329 h 861465"/>
                            <a:gd name="connsiteX4037" fmla="*/ 182986 w 874570"/>
                            <a:gd name="connsiteY4037" fmla="*/ 732154 h 861465"/>
                            <a:gd name="connsiteX4038" fmla="*/ 182322 w 874570"/>
                            <a:gd name="connsiteY4038" fmla="*/ 729149 h 861465"/>
                            <a:gd name="connsiteX4039" fmla="*/ 177366 w 874570"/>
                            <a:gd name="connsiteY4039" fmla="*/ 727159 h 861465"/>
                            <a:gd name="connsiteX4040" fmla="*/ 175727 w 874570"/>
                            <a:gd name="connsiteY4040" fmla="*/ 720603 h 861465"/>
                            <a:gd name="connsiteX4041" fmla="*/ 173229 w 874570"/>
                            <a:gd name="connsiteY4041" fmla="*/ 711159 h 861465"/>
                            <a:gd name="connsiteX4042" fmla="*/ 171044 w 874570"/>
                            <a:gd name="connsiteY4042" fmla="*/ 707335 h 861465"/>
                            <a:gd name="connsiteX4043" fmla="*/ 168975 w 874570"/>
                            <a:gd name="connsiteY4043" fmla="*/ 705423 h 861465"/>
                            <a:gd name="connsiteX4044" fmla="*/ 164527 w 874570"/>
                            <a:gd name="connsiteY4044" fmla="*/ 702340 h 861465"/>
                            <a:gd name="connsiteX4045" fmla="*/ 159609 w 874570"/>
                            <a:gd name="connsiteY4045" fmla="*/ 699257 h 861465"/>
                            <a:gd name="connsiteX4046" fmla="*/ 156604 w 874570"/>
                            <a:gd name="connsiteY4046" fmla="*/ 707569 h 861465"/>
                            <a:gd name="connsiteX4047" fmla="*/ 153404 w 874570"/>
                            <a:gd name="connsiteY4047" fmla="*/ 714632 h 861465"/>
                            <a:gd name="connsiteX4048" fmla="*/ 151414 w 874570"/>
                            <a:gd name="connsiteY4048" fmla="*/ 714164 h 861465"/>
                            <a:gd name="connsiteX4049" fmla="*/ 155551 w 874570"/>
                            <a:gd name="connsiteY4049" fmla="*/ 709052 h 861465"/>
                            <a:gd name="connsiteX4050" fmla="*/ 152351 w 874570"/>
                            <a:gd name="connsiteY4050" fmla="*/ 707491 h 861465"/>
                            <a:gd name="connsiteX4051" fmla="*/ 152351 w 874570"/>
                            <a:gd name="connsiteY4051" fmla="*/ 704252 h 861465"/>
                            <a:gd name="connsiteX4052" fmla="*/ 153716 w 874570"/>
                            <a:gd name="connsiteY4052" fmla="*/ 695433 h 861465"/>
                            <a:gd name="connsiteX4053" fmla="*/ 149307 w 874570"/>
                            <a:gd name="connsiteY4053" fmla="*/ 694223 h 861465"/>
                            <a:gd name="connsiteX4054" fmla="*/ 147824 w 874570"/>
                            <a:gd name="connsiteY4054" fmla="*/ 692857 h 861465"/>
                            <a:gd name="connsiteX4055" fmla="*/ 145092 w 874570"/>
                            <a:gd name="connsiteY4055" fmla="*/ 689540 h 861465"/>
                            <a:gd name="connsiteX4056" fmla="*/ 141228 w 874570"/>
                            <a:gd name="connsiteY4056" fmla="*/ 691960 h 861465"/>
                            <a:gd name="connsiteX4057" fmla="*/ 136077 w 874570"/>
                            <a:gd name="connsiteY4057" fmla="*/ 694652 h 861465"/>
                            <a:gd name="connsiteX4058" fmla="*/ 130964 w 874570"/>
                            <a:gd name="connsiteY4058" fmla="*/ 690789 h 861465"/>
                            <a:gd name="connsiteX4059" fmla="*/ 132994 w 874570"/>
                            <a:gd name="connsiteY4059" fmla="*/ 686965 h 861465"/>
                            <a:gd name="connsiteX4060" fmla="*/ 135062 w 874570"/>
                            <a:gd name="connsiteY4060" fmla="*/ 684897 h 861465"/>
                            <a:gd name="connsiteX4061" fmla="*/ 119608 w 874570"/>
                            <a:gd name="connsiteY4061" fmla="*/ 675999 h 861465"/>
                            <a:gd name="connsiteX4062" fmla="*/ 115627 w 874570"/>
                            <a:gd name="connsiteY4062" fmla="*/ 674751 h 861465"/>
                            <a:gd name="connsiteX4063" fmla="*/ 113169 w 874570"/>
                            <a:gd name="connsiteY4063" fmla="*/ 673463 h 861465"/>
                            <a:gd name="connsiteX4064" fmla="*/ 695079 w 874570"/>
                            <a:gd name="connsiteY4064" fmla="*/ 678966 h 861465"/>
                            <a:gd name="connsiteX4065" fmla="*/ 700659 w 874570"/>
                            <a:gd name="connsiteY4065" fmla="*/ 680410 h 861465"/>
                            <a:gd name="connsiteX4066" fmla="*/ 698825 w 874570"/>
                            <a:gd name="connsiteY4066" fmla="*/ 684663 h 861465"/>
                            <a:gd name="connsiteX4067" fmla="*/ 695703 w 874570"/>
                            <a:gd name="connsiteY4067" fmla="*/ 684234 h 861465"/>
                            <a:gd name="connsiteX4068" fmla="*/ 694454 w 874570"/>
                            <a:gd name="connsiteY4068" fmla="*/ 680058 h 861465"/>
                            <a:gd name="connsiteX4069" fmla="*/ 695079 w 874570"/>
                            <a:gd name="connsiteY4069" fmla="*/ 678966 h 861465"/>
                            <a:gd name="connsiteX4070" fmla="*/ 672756 w 874570"/>
                            <a:gd name="connsiteY4070" fmla="*/ 680800 h 861465"/>
                            <a:gd name="connsiteX4071" fmla="*/ 673575 w 874570"/>
                            <a:gd name="connsiteY4071" fmla="*/ 682868 h 861465"/>
                            <a:gd name="connsiteX4072" fmla="*/ 670219 w 874570"/>
                            <a:gd name="connsiteY4072" fmla="*/ 684897 h 861465"/>
                            <a:gd name="connsiteX4073" fmla="*/ 669439 w 874570"/>
                            <a:gd name="connsiteY4073" fmla="*/ 682868 h 861465"/>
                            <a:gd name="connsiteX4074" fmla="*/ 672756 w 874570"/>
                            <a:gd name="connsiteY4074" fmla="*/ 680800 h 861465"/>
                            <a:gd name="connsiteX4075" fmla="*/ 344438 w 874570"/>
                            <a:gd name="connsiteY4075" fmla="*/ 685990 h 861465"/>
                            <a:gd name="connsiteX4076" fmla="*/ 334916 w 874570"/>
                            <a:gd name="connsiteY4076" fmla="*/ 686731 h 861465"/>
                            <a:gd name="connsiteX4077" fmla="*/ 334408 w 874570"/>
                            <a:gd name="connsiteY4077" fmla="*/ 693131 h 861465"/>
                            <a:gd name="connsiteX4078" fmla="*/ 336086 w 874570"/>
                            <a:gd name="connsiteY4078" fmla="*/ 696175 h 861465"/>
                            <a:gd name="connsiteX4079" fmla="*/ 324028 w 874570"/>
                            <a:gd name="connsiteY4079" fmla="*/ 695941 h 861465"/>
                            <a:gd name="connsiteX4080" fmla="*/ 311227 w 874570"/>
                            <a:gd name="connsiteY4080" fmla="*/ 695004 h 861465"/>
                            <a:gd name="connsiteX4081" fmla="*/ 301510 w 874570"/>
                            <a:gd name="connsiteY4081" fmla="*/ 696370 h 861465"/>
                            <a:gd name="connsiteX4082" fmla="*/ 299988 w 874570"/>
                            <a:gd name="connsiteY4082" fmla="*/ 702926 h 861465"/>
                            <a:gd name="connsiteX4083" fmla="*/ 294680 w 874570"/>
                            <a:gd name="connsiteY4083" fmla="*/ 710184 h 861465"/>
                            <a:gd name="connsiteX4084" fmla="*/ 290270 w 874570"/>
                            <a:gd name="connsiteY4084" fmla="*/ 712760 h 861465"/>
                            <a:gd name="connsiteX4085" fmla="*/ 288358 w 874570"/>
                            <a:gd name="connsiteY4085" fmla="*/ 714555 h 861465"/>
                            <a:gd name="connsiteX4086" fmla="*/ 286017 w 874570"/>
                            <a:gd name="connsiteY4086" fmla="*/ 723765 h 861465"/>
                            <a:gd name="connsiteX4087" fmla="*/ 284534 w 874570"/>
                            <a:gd name="connsiteY4087" fmla="*/ 734145 h 861465"/>
                            <a:gd name="connsiteX4088" fmla="*/ 283441 w 874570"/>
                            <a:gd name="connsiteY4088" fmla="*/ 731257 h 861465"/>
                            <a:gd name="connsiteX4089" fmla="*/ 280163 w 874570"/>
                            <a:gd name="connsiteY4089" fmla="*/ 727238 h 861465"/>
                            <a:gd name="connsiteX4090" fmla="*/ 273645 w 874570"/>
                            <a:gd name="connsiteY4090" fmla="*/ 731569 h 861465"/>
                            <a:gd name="connsiteX4091" fmla="*/ 274348 w 874570"/>
                            <a:gd name="connsiteY4091" fmla="*/ 736213 h 861465"/>
                            <a:gd name="connsiteX4092" fmla="*/ 275284 w 874570"/>
                            <a:gd name="connsiteY4092" fmla="*/ 739257 h 861465"/>
                            <a:gd name="connsiteX4093" fmla="*/ 277431 w 874570"/>
                            <a:gd name="connsiteY4093" fmla="*/ 742340 h 861465"/>
                            <a:gd name="connsiteX4094" fmla="*/ 280709 w 874570"/>
                            <a:gd name="connsiteY4094" fmla="*/ 744330 h 861465"/>
                            <a:gd name="connsiteX4095" fmla="*/ 283792 w 874570"/>
                            <a:gd name="connsiteY4095" fmla="*/ 745149 h 861465"/>
                            <a:gd name="connsiteX4096" fmla="*/ 286875 w 874570"/>
                            <a:gd name="connsiteY4096" fmla="*/ 746242 h 861465"/>
                            <a:gd name="connsiteX4097" fmla="*/ 289958 w 874570"/>
                            <a:gd name="connsiteY4097" fmla="*/ 748505 h 861465"/>
                            <a:gd name="connsiteX4098" fmla="*/ 293002 w 874570"/>
                            <a:gd name="connsiteY4098" fmla="*/ 752369 h 861465"/>
                            <a:gd name="connsiteX4099" fmla="*/ 296593 w 874570"/>
                            <a:gd name="connsiteY4099" fmla="*/ 757832 h 861465"/>
                            <a:gd name="connsiteX4100" fmla="*/ 309432 w 874570"/>
                            <a:gd name="connsiteY4100" fmla="*/ 758691 h 861465"/>
                            <a:gd name="connsiteX4101" fmla="*/ 311500 w 874570"/>
                            <a:gd name="connsiteY4101" fmla="*/ 757715 h 861465"/>
                            <a:gd name="connsiteX4102" fmla="*/ 313530 w 874570"/>
                            <a:gd name="connsiteY4102" fmla="*/ 756700 h 861465"/>
                            <a:gd name="connsiteX4103" fmla="*/ 316769 w 874570"/>
                            <a:gd name="connsiteY4103" fmla="*/ 757598 h 861465"/>
                            <a:gd name="connsiteX4104" fmla="*/ 324262 w 874570"/>
                            <a:gd name="connsiteY4104" fmla="*/ 760798 h 861465"/>
                            <a:gd name="connsiteX4105" fmla="*/ 325120 w 874570"/>
                            <a:gd name="connsiteY4105" fmla="*/ 764544 h 861465"/>
                            <a:gd name="connsiteX4106" fmla="*/ 328359 w 874570"/>
                            <a:gd name="connsiteY4106" fmla="*/ 772193 h 861465"/>
                            <a:gd name="connsiteX4107" fmla="*/ 337140 w 874570"/>
                            <a:gd name="connsiteY4107" fmla="*/ 776563 h 861465"/>
                            <a:gd name="connsiteX4108" fmla="*/ 344867 w 874570"/>
                            <a:gd name="connsiteY4108" fmla="*/ 780036 h 861465"/>
                            <a:gd name="connsiteX4109" fmla="*/ 351150 w 874570"/>
                            <a:gd name="connsiteY4109" fmla="*/ 783392 h 861465"/>
                            <a:gd name="connsiteX4110" fmla="*/ 349394 w 874570"/>
                            <a:gd name="connsiteY4110" fmla="*/ 789168 h 861465"/>
                            <a:gd name="connsiteX4111" fmla="*/ 340652 w 874570"/>
                            <a:gd name="connsiteY4111" fmla="*/ 793070 h 861465"/>
                            <a:gd name="connsiteX4112" fmla="*/ 337452 w 874570"/>
                            <a:gd name="connsiteY4112" fmla="*/ 797324 h 861465"/>
                            <a:gd name="connsiteX4113" fmla="*/ 341979 w 874570"/>
                            <a:gd name="connsiteY4113" fmla="*/ 801889 h 861465"/>
                            <a:gd name="connsiteX4114" fmla="*/ 352516 w 874570"/>
                            <a:gd name="connsiteY4114" fmla="*/ 807977 h 861465"/>
                            <a:gd name="connsiteX4115" fmla="*/ 354936 w 874570"/>
                            <a:gd name="connsiteY4115" fmla="*/ 814104 h 861465"/>
                            <a:gd name="connsiteX4116" fmla="*/ 351228 w 874570"/>
                            <a:gd name="connsiteY4116" fmla="*/ 815743 h 861465"/>
                            <a:gd name="connsiteX4117" fmla="*/ 342096 w 874570"/>
                            <a:gd name="connsiteY4117" fmla="*/ 817811 h 861465"/>
                            <a:gd name="connsiteX4118" fmla="*/ 331989 w 874570"/>
                            <a:gd name="connsiteY4118" fmla="*/ 816211 h 861465"/>
                            <a:gd name="connsiteX4119" fmla="*/ 328008 w 874570"/>
                            <a:gd name="connsiteY4119" fmla="*/ 814143 h 861465"/>
                            <a:gd name="connsiteX4120" fmla="*/ 322857 w 874570"/>
                            <a:gd name="connsiteY4120" fmla="*/ 812192 h 861465"/>
                            <a:gd name="connsiteX4121" fmla="*/ 311929 w 874570"/>
                            <a:gd name="connsiteY4121" fmla="*/ 810514 h 861465"/>
                            <a:gd name="connsiteX4122" fmla="*/ 301939 w 874570"/>
                            <a:gd name="connsiteY4122" fmla="*/ 815509 h 861465"/>
                            <a:gd name="connsiteX4123" fmla="*/ 303461 w 874570"/>
                            <a:gd name="connsiteY4123" fmla="*/ 819138 h 861465"/>
                            <a:gd name="connsiteX4124" fmla="*/ 303929 w 874570"/>
                            <a:gd name="connsiteY4124" fmla="*/ 821557 h 861465"/>
                            <a:gd name="connsiteX4125" fmla="*/ 305802 w 874570"/>
                            <a:gd name="connsiteY4125" fmla="*/ 823859 h 861465"/>
                            <a:gd name="connsiteX4126" fmla="*/ 312827 w 874570"/>
                            <a:gd name="connsiteY4126" fmla="*/ 825460 h 861465"/>
                            <a:gd name="connsiteX4127" fmla="*/ 311773 w 874570"/>
                            <a:gd name="connsiteY4127" fmla="*/ 827059 h 861465"/>
                            <a:gd name="connsiteX4128" fmla="*/ 308378 w 874570"/>
                            <a:gd name="connsiteY4128" fmla="*/ 830494 h 861465"/>
                            <a:gd name="connsiteX4129" fmla="*/ 307597 w 874570"/>
                            <a:gd name="connsiteY4129" fmla="*/ 833772 h 861465"/>
                            <a:gd name="connsiteX4130" fmla="*/ 305997 w 874570"/>
                            <a:gd name="connsiteY4130" fmla="*/ 836854 h 861465"/>
                            <a:gd name="connsiteX4131" fmla="*/ 318017 w 874570"/>
                            <a:gd name="connsiteY4131" fmla="*/ 846961 h 861465"/>
                            <a:gd name="connsiteX4132" fmla="*/ 321725 w 874570"/>
                            <a:gd name="connsiteY4132" fmla="*/ 848952 h 861465"/>
                            <a:gd name="connsiteX4133" fmla="*/ 324847 w 874570"/>
                            <a:gd name="connsiteY4133" fmla="*/ 849732 h 861465"/>
                            <a:gd name="connsiteX4134" fmla="*/ 330739 w 874570"/>
                            <a:gd name="connsiteY4134" fmla="*/ 850903 h 861465"/>
                            <a:gd name="connsiteX4135" fmla="*/ 341003 w 874570"/>
                            <a:gd name="connsiteY4135" fmla="*/ 853517 h 861465"/>
                            <a:gd name="connsiteX4136" fmla="*/ 348418 w 874570"/>
                            <a:gd name="connsiteY4136" fmla="*/ 855469 h 861465"/>
                            <a:gd name="connsiteX4137" fmla="*/ 356653 w 874570"/>
                            <a:gd name="connsiteY4137" fmla="*/ 858512 h 861465"/>
                            <a:gd name="connsiteX4138" fmla="*/ 366019 w 874570"/>
                            <a:gd name="connsiteY4138" fmla="*/ 861595 h 861465"/>
                            <a:gd name="connsiteX4139" fmla="*/ 373043 w 874570"/>
                            <a:gd name="connsiteY4139" fmla="*/ 861205 h 861465"/>
                            <a:gd name="connsiteX4140" fmla="*/ 375073 w 874570"/>
                            <a:gd name="connsiteY4140" fmla="*/ 860307 h 861465"/>
                            <a:gd name="connsiteX4141" fmla="*/ 377141 w 874570"/>
                            <a:gd name="connsiteY4141" fmla="*/ 859566 h 861465"/>
                            <a:gd name="connsiteX4142" fmla="*/ 374565 w 874570"/>
                            <a:gd name="connsiteY4142" fmla="*/ 856639 h 861465"/>
                            <a:gd name="connsiteX4143" fmla="*/ 382136 w 874570"/>
                            <a:gd name="connsiteY4143" fmla="*/ 852698 h 861465"/>
                            <a:gd name="connsiteX4144" fmla="*/ 390605 w 874570"/>
                            <a:gd name="connsiteY4144" fmla="*/ 850864 h 861465"/>
                            <a:gd name="connsiteX4145" fmla="*/ 389473 w 874570"/>
                            <a:gd name="connsiteY4145" fmla="*/ 849030 h 861465"/>
                            <a:gd name="connsiteX4146" fmla="*/ 389278 w 874570"/>
                            <a:gd name="connsiteY4146" fmla="*/ 845166 h 861465"/>
                            <a:gd name="connsiteX4147" fmla="*/ 389863 w 874570"/>
                            <a:gd name="connsiteY4147" fmla="*/ 839742 h 861465"/>
                            <a:gd name="connsiteX4148" fmla="*/ 395600 w 874570"/>
                            <a:gd name="connsiteY4148" fmla="*/ 839781 h 861465"/>
                            <a:gd name="connsiteX4149" fmla="*/ 409493 w 874570"/>
                            <a:gd name="connsiteY4149" fmla="*/ 841225 h 861465"/>
                            <a:gd name="connsiteX4150" fmla="*/ 415074 w 874570"/>
                            <a:gd name="connsiteY4150" fmla="*/ 842903 h 861465"/>
                            <a:gd name="connsiteX4151" fmla="*/ 423386 w 874570"/>
                            <a:gd name="connsiteY4151" fmla="*/ 853127 h 861465"/>
                            <a:gd name="connsiteX4152" fmla="*/ 438645 w 874570"/>
                            <a:gd name="connsiteY4152" fmla="*/ 846532 h 861465"/>
                            <a:gd name="connsiteX4153" fmla="*/ 441767 w 874570"/>
                            <a:gd name="connsiteY4153" fmla="*/ 846220 h 861465"/>
                            <a:gd name="connsiteX4154" fmla="*/ 443602 w 874570"/>
                            <a:gd name="connsiteY4154" fmla="*/ 844113 h 861465"/>
                            <a:gd name="connsiteX4155" fmla="*/ 447153 w 874570"/>
                            <a:gd name="connsiteY4155" fmla="*/ 840796 h 861465"/>
                            <a:gd name="connsiteX4156" fmla="*/ 448909 w 874570"/>
                            <a:gd name="connsiteY4156" fmla="*/ 838766 h 861465"/>
                            <a:gd name="connsiteX4157" fmla="*/ 441221 w 874570"/>
                            <a:gd name="connsiteY4157" fmla="*/ 836737 h 861465"/>
                            <a:gd name="connsiteX4158" fmla="*/ 436616 w 874570"/>
                            <a:gd name="connsiteY4158" fmla="*/ 834435 h 861465"/>
                            <a:gd name="connsiteX4159" fmla="*/ 433572 w 874570"/>
                            <a:gd name="connsiteY4159" fmla="*/ 833342 h 861465"/>
                            <a:gd name="connsiteX4160" fmla="*/ 433533 w 874570"/>
                            <a:gd name="connsiteY4160" fmla="*/ 827840 h 861465"/>
                            <a:gd name="connsiteX4161" fmla="*/ 429904 w 874570"/>
                            <a:gd name="connsiteY4161" fmla="*/ 827020 h 861465"/>
                            <a:gd name="connsiteX4162" fmla="*/ 423035 w 874570"/>
                            <a:gd name="connsiteY4162" fmla="*/ 823118 h 861465"/>
                            <a:gd name="connsiteX4163" fmla="*/ 419757 w 874570"/>
                            <a:gd name="connsiteY4163" fmla="*/ 819567 h 861465"/>
                            <a:gd name="connsiteX4164" fmla="*/ 415971 w 874570"/>
                            <a:gd name="connsiteY4164" fmla="*/ 818006 h 861465"/>
                            <a:gd name="connsiteX4165" fmla="*/ 411679 w 874570"/>
                            <a:gd name="connsiteY4165" fmla="*/ 817733 h 861465"/>
                            <a:gd name="connsiteX4166" fmla="*/ 406527 w 874570"/>
                            <a:gd name="connsiteY4166" fmla="*/ 812738 h 861465"/>
                            <a:gd name="connsiteX4167" fmla="*/ 405317 w 874570"/>
                            <a:gd name="connsiteY4167" fmla="*/ 801967 h 861465"/>
                            <a:gd name="connsiteX4168" fmla="*/ 404693 w 874570"/>
                            <a:gd name="connsiteY4168" fmla="*/ 800250 h 861465"/>
                            <a:gd name="connsiteX4169" fmla="*/ 411991 w 874570"/>
                            <a:gd name="connsiteY4169" fmla="*/ 787022 h 861465"/>
                            <a:gd name="connsiteX4170" fmla="*/ 408674 w 874570"/>
                            <a:gd name="connsiteY4170" fmla="*/ 784212 h 861465"/>
                            <a:gd name="connsiteX4171" fmla="*/ 400478 w 874570"/>
                            <a:gd name="connsiteY4171" fmla="*/ 780231 h 861465"/>
                            <a:gd name="connsiteX4172" fmla="*/ 397629 w 874570"/>
                            <a:gd name="connsiteY4172" fmla="*/ 771061 h 861465"/>
                            <a:gd name="connsiteX4173" fmla="*/ 399698 w 874570"/>
                            <a:gd name="connsiteY4173" fmla="*/ 774027 h 861465"/>
                            <a:gd name="connsiteX4174" fmla="*/ 414762 w 874570"/>
                            <a:gd name="connsiteY4174" fmla="*/ 763100 h 861465"/>
                            <a:gd name="connsiteX4175" fmla="*/ 416596 w 874570"/>
                            <a:gd name="connsiteY4175" fmla="*/ 758027 h 861465"/>
                            <a:gd name="connsiteX4176" fmla="*/ 418157 w 874570"/>
                            <a:gd name="connsiteY4176" fmla="*/ 755803 h 861465"/>
                            <a:gd name="connsiteX4177" fmla="*/ 411874 w 874570"/>
                            <a:gd name="connsiteY4177" fmla="*/ 752603 h 861465"/>
                            <a:gd name="connsiteX4178" fmla="*/ 406878 w 874570"/>
                            <a:gd name="connsiteY4178" fmla="*/ 754671 h 861465"/>
                            <a:gd name="connsiteX4179" fmla="*/ 403912 w 874570"/>
                            <a:gd name="connsiteY4179" fmla="*/ 756700 h 861465"/>
                            <a:gd name="connsiteX4180" fmla="*/ 402156 w 874570"/>
                            <a:gd name="connsiteY4180" fmla="*/ 750964 h 861465"/>
                            <a:gd name="connsiteX4181" fmla="*/ 397473 w 874570"/>
                            <a:gd name="connsiteY4181" fmla="*/ 750652 h 861465"/>
                            <a:gd name="connsiteX4182" fmla="*/ 388419 w 874570"/>
                            <a:gd name="connsiteY4182" fmla="*/ 746476 h 861465"/>
                            <a:gd name="connsiteX4183" fmla="*/ 384595 w 874570"/>
                            <a:gd name="connsiteY4183" fmla="*/ 742691 h 861465"/>
                            <a:gd name="connsiteX4184" fmla="*/ 382136 w 874570"/>
                            <a:gd name="connsiteY4184" fmla="*/ 744213 h 861465"/>
                            <a:gd name="connsiteX4185" fmla="*/ 380341 w 874570"/>
                            <a:gd name="connsiteY4185" fmla="*/ 746437 h 861465"/>
                            <a:gd name="connsiteX4186" fmla="*/ 377141 w 874570"/>
                            <a:gd name="connsiteY4186" fmla="*/ 744408 h 861465"/>
                            <a:gd name="connsiteX4187" fmla="*/ 374761 w 874570"/>
                            <a:gd name="connsiteY4187" fmla="*/ 736837 h 861465"/>
                            <a:gd name="connsiteX4188" fmla="*/ 369804 w 874570"/>
                            <a:gd name="connsiteY4188" fmla="*/ 735511 h 861465"/>
                            <a:gd name="connsiteX4189" fmla="*/ 366877 w 874570"/>
                            <a:gd name="connsiteY4189" fmla="*/ 733208 h 861465"/>
                            <a:gd name="connsiteX4190" fmla="*/ 370975 w 874570"/>
                            <a:gd name="connsiteY4190" fmla="*/ 731062 h 861465"/>
                            <a:gd name="connsiteX4191" fmla="*/ 374565 w 874570"/>
                            <a:gd name="connsiteY4191" fmla="*/ 726535 h 861465"/>
                            <a:gd name="connsiteX4192" fmla="*/ 368399 w 874570"/>
                            <a:gd name="connsiteY4192" fmla="*/ 725638 h 861465"/>
                            <a:gd name="connsiteX4193" fmla="*/ 362780 w 874570"/>
                            <a:gd name="connsiteY4193" fmla="*/ 723921 h 861465"/>
                            <a:gd name="connsiteX4194" fmla="*/ 360633 w 874570"/>
                            <a:gd name="connsiteY4194" fmla="*/ 722906 h 861465"/>
                            <a:gd name="connsiteX4195" fmla="*/ 348223 w 874570"/>
                            <a:gd name="connsiteY4195" fmla="*/ 720526 h 861465"/>
                            <a:gd name="connsiteX4196" fmla="*/ 336125 w 874570"/>
                            <a:gd name="connsiteY4196" fmla="*/ 719745 h 861465"/>
                            <a:gd name="connsiteX4197" fmla="*/ 328593 w 874570"/>
                            <a:gd name="connsiteY4197" fmla="*/ 720018 h 861465"/>
                            <a:gd name="connsiteX4198" fmla="*/ 322154 w 874570"/>
                            <a:gd name="connsiteY4198" fmla="*/ 719628 h 861465"/>
                            <a:gd name="connsiteX4199" fmla="*/ 311695 w 874570"/>
                            <a:gd name="connsiteY4199" fmla="*/ 719004 h 861465"/>
                            <a:gd name="connsiteX4200" fmla="*/ 312827 w 874570"/>
                            <a:gd name="connsiteY4200" fmla="*/ 714828 h 861465"/>
                            <a:gd name="connsiteX4201" fmla="*/ 311812 w 874570"/>
                            <a:gd name="connsiteY4201" fmla="*/ 710341 h 861465"/>
                            <a:gd name="connsiteX4202" fmla="*/ 312866 w 874570"/>
                            <a:gd name="connsiteY4202" fmla="*/ 703355 h 861465"/>
                            <a:gd name="connsiteX4203" fmla="*/ 314856 w 874570"/>
                            <a:gd name="connsiteY4203" fmla="*/ 706399 h 861465"/>
                            <a:gd name="connsiteX4204" fmla="*/ 315715 w 874570"/>
                            <a:gd name="connsiteY4204" fmla="*/ 710614 h 861465"/>
                            <a:gd name="connsiteX4205" fmla="*/ 316534 w 874570"/>
                            <a:gd name="connsiteY4205" fmla="*/ 713775 h 861465"/>
                            <a:gd name="connsiteX4206" fmla="*/ 319461 w 874570"/>
                            <a:gd name="connsiteY4206" fmla="*/ 715687 h 861465"/>
                            <a:gd name="connsiteX4207" fmla="*/ 325354 w 874570"/>
                            <a:gd name="connsiteY4207" fmla="*/ 712526 h 861465"/>
                            <a:gd name="connsiteX4208" fmla="*/ 332886 w 874570"/>
                            <a:gd name="connsiteY4208" fmla="*/ 711511 h 861465"/>
                            <a:gd name="connsiteX4209" fmla="*/ 340964 w 874570"/>
                            <a:gd name="connsiteY4209" fmla="*/ 711784 h 861465"/>
                            <a:gd name="connsiteX4210" fmla="*/ 348418 w 874570"/>
                            <a:gd name="connsiteY4210" fmla="*/ 712682 h 861465"/>
                            <a:gd name="connsiteX4211" fmla="*/ 354662 w 874570"/>
                            <a:gd name="connsiteY4211" fmla="*/ 715609 h 861465"/>
                            <a:gd name="connsiteX4212" fmla="*/ 353726 w 874570"/>
                            <a:gd name="connsiteY4212" fmla="*/ 703550 h 861465"/>
                            <a:gd name="connsiteX4213" fmla="*/ 354233 w 874570"/>
                            <a:gd name="connsiteY4213" fmla="*/ 702146 h 861465"/>
                            <a:gd name="connsiteX4214" fmla="*/ 355365 w 874570"/>
                            <a:gd name="connsiteY4214" fmla="*/ 700468 h 861465"/>
                            <a:gd name="connsiteX4215" fmla="*/ 352828 w 874570"/>
                            <a:gd name="connsiteY4215" fmla="*/ 697541 h 861465"/>
                            <a:gd name="connsiteX4216" fmla="*/ 347365 w 874570"/>
                            <a:gd name="connsiteY4216" fmla="*/ 689736 h 861465"/>
                            <a:gd name="connsiteX4217" fmla="*/ 350448 w 874570"/>
                            <a:gd name="connsiteY4217" fmla="*/ 687044 h 861465"/>
                            <a:gd name="connsiteX4218" fmla="*/ 344438 w 874570"/>
                            <a:gd name="connsiteY4218" fmla="*/ 685990 h 861465"/>
                            <a:gd name="connsiteX4219" fmla="*/ 631674 w 874570"/>
                            <a:gd name="connsiteY4219" fmla="*/ 695434 h 861465"/>
                            <a:gd name="connsiteX4220" fmla="*/ 633938 w 874570"/>
                            <a:gd name="connsiteY4220" fmla="*/ 695824 h 861465"/>
                            <a:gd name="connsiteX4221" fmla="*/ 632728 w 874570"/>
                            <a:gd name="connsiteY4221" fmla="*/ 697073 h 861465"/>
                            <a:gd name="connsiteX4222" fmla="*/ 630035 w 874570"/>
                            <a:gd name="connsiteY4222" fmla="*/ 695980 h 861465"/>
                            <a:gd name="connsiteX4223" fmla="*/ 631675 w 874570"/>
                            <a:gd name="connsiteY4223" fmla="*/ 695434 h 861465"/>
                            <a:gd name="connsiteX4224" fmla="*/ 616259 w 874570"/>
                            <a:gd name="connsiteY4224" fmla="*/ 697229 h 861465"/>
                            <a:gd name="connsiteX4225" fmla="*/ 618172 w 874570"/>
                            <a:gd name="connsiteY4225" fmla="*/ 699258 h 861465"/>
                            <a:gd name="connsiteX4226" fmla="*/ 614972 w 874570"/>
                            <a:gd name="connsiteY4226" fmla="*/ 701326 h 861465"/>
                            <a:gd name="connsiteX4227" fmla="*/ 613059 w 874570"/>
                            <a:gd name="connsiteY4227" fmla="*/ 699258 h 861465"/>
                            <a:gd name="connsiteX4228" fmla="*/ 616259 w 874570"/>
                            <a:gd name="connsiteY4228" fmla="*/ 697229 h 861465"/>
                            <a:gd name="connsiteX4229" fmla="*/ 643929 w 874570"/>
                            <a:gd name="connsiteY4229" fmla="*/ 697229 h 861465"/>
                            <a:gd name="connsiteX4230" fmla="*/ 646895 w 874570"/>
                            <a:gd name="connsiteY4230" fmla="*/ 699258 h 861465"/>
                            <a:gd name="connsiteX4231" fmla="*/ 642680 w 874570"/>
                            <a:gd name="connsiteY4231" fmla="*/ 701326 h 861465"/>
                            <a:gd name="connsiteX4232" fmla="*/ 639714 w 874570"/>
                            <a:gd name="connsiteY4232" fmla="*/ 699258 h 861465"/>
                            <a:gd name="connsiteX4233" fmla="*/ 643928 w 874570"/>
                            <a:gd name="connsiteY4233" fmla="*/ 697229 h 861465"/>
                            <a:gd name="connsiteX4234" fmla="*/ 137095 w 874570"/>
                            <a:gd name="connsiteY4234" fmla="*/ 699258 h 861465"/>
                            <a:gd name="connsiteX4235" fmla="*/ 139163 w 874570"/>
                            <a:gd name="connsiteY4235" fmla="*/ 700156 h 861465"/>
                            <a:gd name="connsiteX4236" fmla="*/ 137095 w 874570"/>
                            <a:gd name="connsiteY4236" fmla="*/ 702341 h 861465"/>
                            <a:gd name="connsiteX4237" fmla="*/ 135065 w 874570"/>
                            <a:gd name="connsiteY4237" fmla="*/ 701443 h 861465"/>
                            <a:gd name="connsiteX4238" fmla="*/ 137095 w 874570"/>
                            <a:gd name="connsiteY4238" fmla="*/ 699258 h 861465"/>
                            <a:gd name="connsiteX4239" fmla="*/ 759705 w 874570"/>
                            <a:gd name="connsiteY4239" fmla="*/ 699960 h 861465"/>
                            <a:gd name="connsiteX4240" fmla="*/ 762788 w 874570"/>
                            <a:gd name="connsiteY4240" fmla="*/ 701560 h 861465"/>
                            <a:gd name="connsiteX4241" fmla="*/ 757949 w 874570"/>
                            <a:gd name="connsiteY4241" fmla="*/ 704019 h 861465"/>
                            <a:gd name="connsiteX4242" fmla="*/ 759705 w 874570"/>
                            <a:gd name="connsiteY4242" fmla="*/ 699960 h 861465"/>
                            <a:gd name="connsiteX4243" fmla="*/ 631661 w 874570"/>
                            <a:gd name="connsiteY4243" fmla="*/ 703628 h 861465"/>
                            <a:gd name="connsiteX4244" fmla="*/ 633925 w 874570"/>
                            <a:gd name="connsiteY4244" fmla="*/ 704019 h 861465"/>
                            <a:gd name="connsiteX4245" fmla="*/ 632715 w 874570"/>
                            <a:gd name="connsiteY4245" fmla="*/ 705267 h 861465"/>
                            <a:gd name="connsiteX4246" fmla="*/ 630022 w 874570"/>
                            <a:gd name="connsiteY4246" fmla="*/ 704175 h 861465"/>
                            <a:gd name="connsiteX4247" fmla="*/ 631661 w 874570"/>
                            <a:gd name="connsiteY4247" fmla="*/ 703628 h 861465"/>
                            <a:gd name="connsiteX4248" fmla="*/ 752719 w 874570"/>
                            <a:gd name="connsiteY4248" fmla="*/ 703668 h 861465"/>
                            <a:gd name="connsiteX4249" fmla="*/ 753890 w 874570"/>
                            <a:gd name="connsiteY4249" fmla="*/ 704058 h 861465"/>
                            <a:gd name="connsiteX4250" fmla="*/ 752602 w 874570"/>
                            <a:gd name="connsiteY4250" fmla="*/ 707453 h 861465"/>
                            <a:gd name="connsiteX4251" fmla="*/ 755217 w 874570"/>
                            <a:gd name="connsiteY4251" fmla="*/ 710653 h 861465"/>
                            <a:gd name="connsiteX4252" fmla="*/ 760758 w 874570"/>
                            <a:gd name="connsiteY4252" fmla="*/ 713853 h 861465"/>
                            <a:gd name="connsiteX4253" fmla="*/ 752133 w 874570"/>
                            <a:gd name="connsiteY4253" fmla="*/ 711901 h 861465"/>
                            <a:gd name="connsiteX4254" fmla="*/ 750494 w 874570"/>
                            <a:gd name="connsiteY4254" fmla="*/ 705424 h 861465"/>
                            <a:gd name="connsiteX4255" fmla="*/ 752719 w 874570"/>
                            <a:gd name="connsiteY4255" fmla="*/ 703668 h 861465"/>
                            <a:gd name="connsiteX4256" fmla="*/ 138655 w 874570"/>
                            <a:gd name="connsiteY4256" fmla="*/ 705424 h 861465"/>
                            <a:gd name="connsiteX4257" fmla="*/ 143260 w 874570"/>
                            <a:gd name="connsiteY4257" fmla="*/ 708507 h 861465"/>
                            <a:gd name="connsiteX4258" fmla="*/ 143767 w 874570"/>
                            <a:gd name="connsiteY4258" fmla="*/ 711589 h 861465"/>
                            <a:gd name="connsiteX4259" fmla="*/ 139162 w 874570"/>
                            <a:gd name="connsiteY4259" fmla="*/ 708507 h 861465"/>
                            <a:gd name="connsiteX4260" fmla="*/ 138655 w 874570"/>
                            <a:gd name="connsiteY4260" fmla="*/ 705424 h 861465"/>
                            <a:gd name="connsiteX4261" fmla="*/ 646773 w 874570"/>
                            <a:gd name="connsiteY4261" fmla="*/ 705424 h 861465"/>
                            <a:gd name="connsiteX4262" fmla="*/ 648959 w 874570"/>
                            <a:gd name="connsiteY4262" fmla="*/ 707492 h 861465"/>
                            <a:gd name="connsiteX4263" fmla="*/ 648061 w 874570"/>
                            <a:gd name="connsiteY4263" fmla="*/ 709521 h 861465"/>
                            <a:gd name="connsiteX4264" fmla="*/ 645875 w 874570"/>
                            <a:gd name="connsiteY4264" fmla="*/ 707492 h 861465"/>
                            <a:gd name="connsiteX4265" fmla="*/ 646773 w 874570"/>
                            <a:gd name="connsiteY4265" fmla="*/ 705424 h 861465"/>
                            <a:gd name="connsiteX4266" fmla="*/ 345695 w 874570"/>
                            <a:gd name="connsiteY4266" fmla="*/ 706321 h 861465"/>
                            <a:gd name="connsiteX4267" fmla="*/ 347295 w 874570"/>
                            <a:gd name="connsiteY4267" fmla="*/ 706711 h 861465"/>
                            <a:gd name="connsiteX4268" fmla="*/ 350456 w 874570"/>
                            <a:gd name="connsiteY4268" fmla="*/ 708702 h 861465"/>
                            <a:gd name="connsiteX4269" fmla="*/ 345344 w 874570"/>
                            <a:gd name="connsiteY4269" fmla="*/ 707492 h 861465"/>
                            <a:gd name="connsiteX4270" fmla="*/ 345695 w 874570"/>
                            <a:gd name="connsiteY4270" fmla="*/ 706321 h 861465"/>
                            <a:gd name="connsiteX4271" fmla="*/ 669256 w 874570"/>
                            <a:gd name="connsiteY4271" fmla="*/ 714321 h 861465"/>
                            <a:gd name="connsiteX4272" fmla="*/ 670505 w 874570"/>
                            <a:gd name="connsiteY4272" fmla="*/ 715570 h 861465"/>
                            <a:gd name="connsiteX4273" fmla="*/ 668437 w 874570"/>
                            <a:gd name="connsiteY4273" fmla="*/ 717716 h 861465"/>
                            <a:gd name="connsiteX4274" fmla="*/ 666407 w 874570"/>
                            <a:gd name="connsiteY4274" fmla="*/ 716818 h 861465"/>
                            <a:gd name="connsiteX4275" fmla="*/ 668437 w 874570"/>
                            <a:gd name="connsiteY4275" fmla="*/ 714672 h 861465"/>
                            <a:gd name="connsiteX4276" fmla="*/ 669256 w 874570"/>
                            <a:gd name="connsiteY4276" fmla="*/ 714321 h 861465"/>
                            <a:gd name="connsiteX4277" fmla="*/ 165165 w 874570"/>
                            <a:gd name="connsiteY4277" fmla="*/ 714633 h 861465"/>
                            <a:gd name="connsiteX4278" fmla="*/ 166882 w 874570"/>
                            <a:gd name="connsiteY4278" fmla="*/ 714945 h 861465"/>
                            <a:gd name="connsiteX4279" fmla="*/ 169926 w 874570"/>
                            <a:gd name="connsiteY4279" fmla="*/ 716936 h 861465"/>
                            <a:gd name="connsiteX4280" fmla="*/ 166882 w 874570"/>
                            <a:gd name="connsiteY4280" fmla="*/ 717716 h 861465"/>
                            <a:gd name="connsiteX4281" fmla="*/ 163799 w 874570"/>
                            <a:gd name="connsiteY4281" fmla="*/ 715726 h 861465"/>
                            <a:gd name="connsiteX4282" fmla="*/ 165165 w 874570"/>
                            <a:gd name="connsiteY4282" fmla="*/ 714633 h 861465"/>
                            <a:gd name="connsiteX4283" fmla="*/ 751609 w 874570"/>
                            <a:gd name="connsiteY4283" fmla="*/ 717716 h 861465"/>
                            <a:gd name="connsiteX4284" fmla="*/ 754614 w 874570"/>
                            <a:gd name="connsiteY4284" fmla="*/ 719667 h 861465"/>
                            <a:gd name="connsiteX4285" fmla="*/ 749775 w 874570"/>
                            <a:gd name="connsiteY4285" fmla="*/ 720799 h 861465"/>
                            <a:gd name="connsiteX4286" fmla="*/ 751609 w 874570"/>
                            <a:gd name="connsiteY4286" fmla="*/ 717716 h 861465"/>
                            <a:gd name="connsiteX4287" fmla="*/ 592548 w 874570"/>
                            <a:gd name="connsiteY4287" fmla="*/ 719784 h 861465"/>
                            <a:gd name="connsiteX4288" fmla="*/ 594616 w 874570"/>
                            <a:gd name="connsiteY4288" fmla="*/ 720682 h 861465"/>
                            <a:gd name="connsiteX4289" fmla="*/ 592548 w 874570"/>
                            <a:gd name="connsiteY4289" fmla="*/ 722867 h 861465"/>
                            <a:gd name="connsiteX4290" fmla="*/ 590518 w 874570"/>
                            <a:gd name="connsiteY4290" fmla="*/ 721970 h 861465"/>
                            <a:gd name="connsiteX4291" fmla="*/ 592548 w 874570"/>
                            <a:gd name="connsiteY4291" fmla="*/ 719784 h 861465"/>
                            <a:gd name="connsiteX4292" fmla="*/ 632549 w 874570"/>
                            <a:gd name="connsiteY4292" fmla="*/ 721853 h 861465"/>
                            <a:gd name="connsiteX4293" fmla="*/ 635632 w 874570"/>
                            <a:gd name="connsiteY4293" fmla="*/ 723882 h 861465"/>
                            <a:gd name="connsiteX4294" fmla="*/ 632549 w 874570"/>
                            <a:gd name="connsiteY4294" fmla="*/ 725950 h 861465"/>
                            <a:gd name="connsiteX4295" fmla="*/ 629466 w 874570"/>
                            <a:gd name="connsiteY4295" fmla="*/ 723882 h 861465"/>
                            <a:gd name="connsiteX4296" fmla="*/ 632549 w 874570"/>
                            <a:gd name="connsiteY4296" fmla="*/ 721853 h 861465"/>
                            <a:gd name="connsiteX4297" fmla="*/ 664355 w 874570"/>
                            <a:gd name="connsiteY4297" fmla="*/ 721853 h 861465"/>
                            <a:gd name="connsiteX4298" fmla="*/ 666423 w 874570"/>
                            <a:gd name="connsiteY4298" fmla="*/ 723882 h 861465"/>
                            <a:gd name="connsiteX4299" fmla="*/ 664355 w 874570"/>
                            <a:gd name="connsiteY4299" fmla="*/ 725950 h 861465"/>
                            <a:gd name="connsiteX4300" fmla="*/ 662287 w 874570"/>
                            <a:gd name="connsiteY4300" fmla="*/ 723882 h 861465"/>
                            <a:gd name="connsiteX4301" fmla="*/ 664355 w 874570"/>
                            <a:gd name="connsiteY4301" fmla="*/ 721853 h 861465"/>
                            <a:gd name="connsiteX4302" fmla="*/ 740260 w 874570"/>
                            <a:gd name="connsiteY4302" fmla="*/ 721853 h 861465"/>
                            <a:gd name="connsiteX4303" fmla="*/ 742328 w 874570"/>
                            <a:gd name="connsiteY4303" fmla="*/ 722750 h 861465"/>
                            <a:gd name="connsiteX4304" fmla="*/ 740260 w 874570"/>
                            <a:gd name="connsiteY4304" fmla="*/ 724896 h 861465"/>
                            <a:gd name="connsiteX4305" fmla="*/ 738191 w 874570"/>
                            <a:gd name="connsiteY4305" fmla="*/ 723999 h 861465"/>
                            <a:gd name="connsiteX4306" fmla="*/ 740260 w 874570"/>
                            <a:gd name="connsiteY4306" fmla="*/ 721853 h 861465"/>
                            <a:gd name="connsiteX4307" fmla="*/ 343288 w 874570"/>
                            <a:gd name="connsiteY4307" fmla="*/ 727979 h 861465"/>
                            <a:gd name="connsiteX4308" fmla="*/ 348439 w 874570"/>
                            <a:gd name="connsiteY4308" fmla="*/ 731062 h 861465"/>
                            <a:gd name="connsiteX4309" fmla="*/ 339542 w 874570"/>
                            <a:gd name="connsiteY4309" fmla="*/ 732779 h 861465"/>
                            <a:gd name="connsiteX4310" fmla="*/ 343288 w 874570"/>
                            <a:gd name="connsiteY4310" fmla="*/ 727979 h 861465"/>
                            <a:gd name="connsiteX4311" fmla="*/ 745524 w 874570"/>
                            <a:gd name="connsiteY4311" fmla="*/ 730125 h 861465"/>
                            <a:gd name="connsiteX4312" fmla="*/ 746421 w 874570"/>
                            <a:gd name="connsiteY4312" fmla="*/ 731842 h 861465"/>
                            <a:gd name="connsiteX4313" fmla="*/ 742324 w 874570"/>
                            <a:gd name="connsiteY4313" fmla="*/ 734730 h 861465"/>
                            <a:gd name="connsiteX4314" fmla="*/ 741465 w 874570"/>
                            <a:gd name="connsiteY4314" fmla="*/ 731296 h 861465"/>
                            <a:gd name="connsiteX4315" fmla="*/ 745524 w 874570"/>
                            <a:gd name="connsiteY4315" fmla="*/ 730125 h 861465"/>
                            <a:gd name="connsiteX4316" fmla="*/ 731006 w 874570"/>
                            <a:gd name="connsiteY4316" fmla="*/ 734145 h 861465"/>
                            <a:gd name="connsiteX4317" fmla="*/ 734089 w 874570"/>
                            <a:gd name="connsiteY4317" fmla="*/ 736213 h 861465"/>
                            <a:gd name="connsiteX4318" fmla="*/ 731006 w 874570"/>
                            <a:gd name="connsiteY4318" fmla="*/ 738242 h 861465"/>
                            <a:gd name="connsiteX4319" fmla="*/ 727962 w 874570"/>
                            <a:gd name="connsiteY4319" fmla="*/ 736213 h 861465"/>
                            <a:gd name="connsiteX4320" fmla="*/ 731006 w 874570"/>
                            <a:gd name="connsiteY4320" fmla="*/ 734145 h 861465"/>
                            <a:gd name="connsiteX4321" fmla="*/ 310267 w 874570"/>
                            <a:gd name="connsiteY4321" fmla="*/ 734691 h 861465"/>
                            <a:gd name="connsiteX4322" fmla="*/ 311282 w 874570"/>
                            <a:gd name="connsiteY4322" fmla="*/ 735042 h 861465"/>
                            <a:gd name="connsiteX4323" fmla="*/ 310618 w 874570"/>
                            <a:gd name="connsiteY4323" fmla="*/ 739413 h 861465"/>
                            <a:gd name="connsiteX4324" fmla="*/ 307184 w 874570"/>
                            <a:gd name="connsiteY4324" fmla="*/ 736447 h 861465"/>
                            <a:gd name="connsiteX4325" fmla="*/ 310267 w 874570"/>
                            <a:gd name="connsiteY4325" fmla="*/ 734691 h 861465"/>
                            <a:gd name="connsiteX4326" fmla="*/ 345235 w 874570"/>
                            <a:gd name="connsiteY4326" fmla="*/ 738242 h 861465"/>
                            <a:gd name="connsiteX4327" fmla="*/ 348435 w 874570"/>
                            <a:gd name="connsiteY4327" fmla="*/ 740310 h 861465"/>
                            <a:gd name="connsiteX4328" fmla="*/ 346483 w 874570"/>
                            <a:gd name="connsiteY4328" fmla="*/ 742340 h 861465"/>
                            <a:gd name="connsiteX4329" fmla="*/ 343283 w 874570"/>
                            <a:gd name="connsiteY4329" fmla="*/ 740310 h 861465"/>
                            <a:gd name="connsiteX4330" fmla="*/ 345235 w 874570"/>
                            <a:gd name="connsiteY4330" fmla="*/ 738242 h 861465"/>
                            <a:gd name="connsiteX4331" fmla="*/ 313546 w 874570"/>
                            <a:gd name="connsiteY4331" fmla="*/ 744408 h 861465"/>
                            <a:gd name="connsiteX4332" fmla="*/ 315614 w 874570"/>
                            <a:gd name="connsiteY4332" fmla="*/ 746437 h 861465"/>
                            <a:gd name="connsiteX4333" fmla="*/ 313546 w 874570"/>
                            <a:gd name="connsiteY4333" fmla="*/ 748505 h 861465"/>
                            <a:gd name="connsiteX4334" fmla="*/ 311517 w 874570"/>
                            <a:gd name="connsiteY4334" fmla="*/ 746437 h 861465"/>
                            <a:gd name="connsiteX4335" fmla="*/ 313546 w 874570"/>
                            <a:gd name="connsiteY4335" fmla="*/ 744408 h 861465"/>
                            <a:gd name="connsiteX4336" fmla="*/ 328064 w 874570"/>
                            <a:gd name="connsiteY4336" fmla="*/ 744642 h 861465"/>
                            <a:gd name="connsiteX4337" fmla="*/ 330327 w 874570"/>
                            <a:gd name="connsiteY4337" fmla="*/ 745032 h 861465"/>
                            <a:gd name="connsiteX4338" fmla="*/ 329117 w 874570"/>
                            <a:gd name="connsiteY4338" fmla="*/ 746281 h 861465"/>
                            <a:gd name="connsiteX4339" fmla="*/ 326425 w 874570"/>
                            <a:gd name="connsiteY4339" fmla="*/ 745227 h 861465"/>
                            <a:gd name="connsiteX4340" fmla="*/ 328064 w 874570"/>
                            <a:gd name="connsiteY4340" fmla="*/ 744642 h 861465"/>
                            <a:gd name="connsiteX4341" fmla="*/ 272413 w 874570"/>
                            <a:gd name="connsiteY4341" fmla="*/ 745344 h 861465"/>
                            <a:gd name="connsiteX4342" fmla="*/ 268588 w 874570"/>
                            <a:gd name="connsiteY4342" fmla="*/ 745813 h 861465"/>
                            <a:gd name="connsiteX4343" fmla="*/ 265700 w 874570"/>
                            <a:gd name="connsiteY4343" fmla="*/ 749247 h 861465"/>
                            <a:gd name="connsiteX4344" fmla="*/ 263125 w 874570"/>
                            <a:gd name="connsiteY4344" fmla="*/ 748232 h 861465"/>
                            <a:gd name="connsiteX4345" fmla="*/ 254578 w 874570"/>
                            <a:gd name="connsiteY4345" fmla="*/ 746593 h 861465"/>
                            <a:gd name="connsiteX4346" fmla="*/ 249973 w 874570"/>
                            <a:gd name="connsiteY4346" fmla="*/ 749754 h 861465"/>
                            <a:gd name="connsiteX4347" fmla="*/ 260432 w 874570"/>
                            <a:gd name="connsiteY4347" fmla="*/ 756661 h 861465"/>
                            <a:gd name="connsiteX4348" fmla="*/ 273505 w 874570"/>
                            <a:gd name="connsiteY4348" fmla="*/ 771139 h 861465"/>
                            <a:gd name="connsiteX4349" fmla="*/ 275613 w 874570"/>
                            <a:gd name="connsiteY4349" fmla="*/ 775197 h 861465"/>
                            <a:gd name="connsiteX4350" fmla="*/ 275613 w 874570"/>
                            <a:gd name="connsiteY4350" fmla="*/ 785422 h 861465"/>
                            <a:gd name="connsiteX4351" fmla="*/ 274559 w 874570"/>
                            <a:gd name="connsiteY4351" fmla="*/ 790534 h 861465"/>
                            <a:gd name="connsiteX4352" fmla="*/ 283730 w 874570"/>
                            <a:gd name="connsiteY4352" fmla="*/ 791470 h 861465"/>
                            <a:gd name="connsiteX4353" fmla="*/ 287281 w 874570"/>
                            <a:gd name="connsiteY4353" fmla="*/ 790300 h 861465"/>
                            <a:gd name="connsiteX4354" fmla="*/ 291457 w 874570"/>
                            <a:gd name="connsiteY4354" fmla="*/ 793538 h 861465"/>
                            <a:gd name="connsiteX4355" fmla="*/ 294891 w 874570"/>
                            <a:gd name="connsiteY4355" fmla="*/ 794709 h 861465"/>
                            <a:gd name="connsiteX4356" fmla="*/ 306131 w 874570"/>
                            <a:gd name="connsiteY4356" fmla="*/ 804738 h 861465"/>
                            <a:gd name="connsiteX4357" fmla="*/ 313897 w 874570"/>
                            <a:gd name="connsiteY4357" fmla="*/ 807353 h 861465"/>
                            <a:gd name="connsiteX4358" fmla="*/ 323380 w 874570"/>
                            <a:gd name="connsiteY4358" fmla="*/ 809811 h 861465"/>
                            <a:gd name="connsiteX4359" fmla="*/ 327946 w 874570"/>
                            <a:gd name="connsiteY4359" fmla="*/ 812075 h 861465"/>
                            <a:gd name="connsiteX4360" fmla="*/ 333020 w 874570"/>
                            <a:gd name="connsiteY4360" fmla="*/ 814143 h 861465"/>
                            <a:gd name="connsiteX4361" fmla="*/ 343283 w 874570"/>
                            <a:gd name="connsiteY4361" fmla="*/ 814884 h 861465"/>
                            <a:gd name="connsiteX4362" fmla="*/ 344103 w 874570"/>
                            <a:gd name="connsiteY4362" fmla="*/ 811957 h 861465"/>
                            <a:gd name="connsiteX4363" fmla="*/ 344454 w 874570"/>
                            <a:gd name="connsiteY4363" fmla="*/ 806728 h 861465"/>
                            <a:gd name="connsiteX4364" fmla="*/ 344962 w 874570"/>
                            <a:gd name="connsiteY4364" fmla="*/ 804543 h 861465"/>
                            <a:gd name="connsiteX4365" fmla="*/ 341254 w 874570"/>
                            <a:gd name="connsiteY4365" fmla="*/ 803919 h 861465"/>
                            <a:gd name="connsiteX4366" fmla="*/ 335751 w 874570"/>
                            <a:gd name="connsiteY4366" fmla="*/ 801850 h 861465"/>
                            <a:gd name="connsiteX4367" fmla="*/ 333956 w 874570"/>
                            <a:gd name="connsiteY4367" fmla="*/ 798885 h 861465"/>
                            <a:gd name="connsiteX4368" fmla="*/ 331654 w 874570"/>
                            <a:gd name="connsiteY4368" fmla="*/ 795841 h 861465"/>
                            <a:gd name="connsiteX4369" fmla="*/ 321312 w 874570"/>
                            <a:gd name="connsiteY4369" fmla="*/ 794241 h 861465"/>
                            <a:gd name="connsiteX4370" fmla="*/ 321624 w 874570"/>
                            <a:gd name="connsiteY4370" fmla="*/ 790378 h 861465"/>
                            <a:gd name="connsiteX4371" fmla="*/ 322444 w 874570"/>
                            <a:gd name="connsiteY4371" fmla="*/ 786280 h 861465"/>
                            <a:gd name="connsiteX4372" fmla="*/ 327283 w 874570"/>
                            <a:gd name="connsiteY4372" fmla="*/ 786085 h 861465"/>
                            <a:gd name="connsiteX4373" fmla="*/ 328922 w 874570"/>
                            <a:gd name="connsiteY4373" fmla="*/ 782144 h 861465"/>
                            <a:gd name="connsiteX4374" fmla="*/ 327283 w 874570"/>
                            <a:gd name="connsiteY4374" fmla="*/ 777227 h 861465"/>
                            <a:gd name="connsiteX4375" fmla="*/ 326776 w 874570"/>
                            <a:gd name="connsiteY4375" fmla="*/ 775315 h 861465"/>
                            <a:gd name="connsiteX4376" fmla="*/ 324356 w 874570"/>
                            <a:gd name="connsiteY4376" fmla="*/ 772388 h 861465"/>
                            <a:gd name="connsiteX4377" fmla="*/ 316122 w 874570"/>
                            <a:gd name="connsiteY4377" fmla="*/ 770046 h 861465"/>
                            <a:gd name="connsiteX4378" fmla="*/ 311517 w 874570"/>
                            <a:gd name="connsiteY4378" fmla="*/ 772544 h 861465"/>
                            <a:gd name="connsiteX4379" fmla="*/ 307536 w 874570"/>
                            <a:gd name="connsiteY4379" fmla="*/ 776641 h 861465"/>
                            <a:gd name="connsiteX4380" fmla="*/ 303946 w 874570"/>
                            <a:gd name="connsiteY4380" fmla="*/ 771451 h 861465"/>
                            <a:gd name="connsiteX4381" fmla="*/ 299692 w 874570"/>
                            <a:gd name="connsiteY4381" fmla="*/ 766573 h 861465"/>
                            <a:gd name="connsiteX4382" fmla="*/ 295087 w 874570"/>
                            <a:gd name="connsiteY4382" fmla="*/ 763998 h 861465"/>
                            <a:gd name="connsiteX4383" fmla="*/ 295438 w 874570"/>
                            <a:gd name="connsiteY4383" fmla="*/ 760290 h 861465"/>
                            <a:gd name="connsiteX4384" fmla="*/ 287711 w 874570"/>
                            <a:gd name="connsiteY4384" fmla="*/ 750535 h 861465"/>
                            <a:gd name="connsiteX4385" fmla="*/ 285681 w 874570"/>
                            <a:gd name="connsiteY4385" fmla="*/ 748779 h 861465"/>
                            <a:gd name="connsiteX4386" fmla="*/ 272413 w 874570"/>
                            <a:gd name="connsiteY4386" fmla="*/ 745344 h 861465"/>
                            <a:gd name="connsiteX4387" fmla="*/ 369118 w 874570"/>
                            <a:gd name="connsiteY4387" fmla="*/ 748739 h 861465"/>
                            <a:gd name="connsiteX4388" fmla="*/ 371382 w 874570"/>
                            <a:gd name="connsiteY4388" fmla="*/ 749169 h 861465"/>
                            <a:gd name="connsiteX4389" fmla="*/ 370133 w 874570"/>
                            <a:gd name="connsiteY4389" fmla="*/ 750378 h 861465"/>
                            <a:gd name="connsiteX4390" fmla="*/ 367440 w 874570"/>
                            <a:gd name="connsiteY4390" fmla="*/ 749325 h 861465"/>
                            <a:gd name="connsiteX4391" fmla="*/ 369118 w 874570"/>
                            <a:gd name="connsiteY4391" fmla="*/ 748739 h 861465"/>
                            <a:gd name="connsiteX4392" fmla="*/ 666423 w 874570"/>
                            <a:gd name="connsiteY4392" fmla="*/ 750535 h 861465"/>
                            <a:gd name="connsiteX4393" fmla="*/ 668452 w 874570"/>
                            <a:gd name="connsiteY4393" fmla="*/ 752603 h 861465"/>
                            <a:gd name="connsiteX4394" fmla="*/ 666423 w 874570"/>
                            <a:gd name="connsiteY4394" fmla="*/ 754671 h 861465"/>
                            <a:gd name="connsiteX4395" fmla="*/ 664354 w 874570"/>
                            <a:gd name="connsiteY4395" fmla="*/ 752603 h 861465"/>
                            <a:gd name="connsiteX4396" fmla="*/ 666423 w 874570"/>
                            <a:gd name="connsiteY4396" fmla="*/ 750535 h 861465"/>
                            <a:gd name="connsiteX4397" fmla="*/ 289825 w 874570"/>
                            <a:gd name="connsiteY4397" fmla="*/ 754671 h 861465"/>
                            <a:gd name="connsiteX4398" fmla="*/ 292011 w 874570"/>
                            <a:gd name="connsiteY4398" fmla="*/ 756700 h 861465"/>
                            <a:gd name="connsiteX4399" fmla="*/ 291113 w 874570"/>
                            <a:gd name="connsiteY4399" fmla="*/ 758769 h 861465"/>
                            <a:gd name="connsiteX4400" fmla="*/ 288928 w 874570"/>
                            <a:gd name="connsiteY4400" fmla="*/ 756700 h 861465"/>
                            <a:gd name="connsiteX4401" fmla="*/ 289825 w 874570"/>
                            <a:gd name="connsiteY4401" fmla="*/ 754671 h 861465"/>
                            <a:gd name="connsiteX4402" fmla="*/ 273317 w 874570"/>
                            <a:gd name="connsiteY4402" fmla="*/ 755022 h 861465"/>
                            <a:gd name="connsiteX4403" fmla="*/ 273785 w 874570"/>
                            <a:gd name="connsiteY4403" fmla="*/ 755218 h 861465"/>
                            <a:gd name="connsiteX4404" fmla="*/ 273941 w 874570"/>
                            <a:gd name="connsiteY4404" fmla="*/ 759159 h 861465"/>
                            <a:gd name="connsiteX4405" fmla="*/ 272692 w 874570"/>
                            <a:gd name="connsiteY4405" fmla="*/ 757910 h 861465"/>
                            <a:gd name="connsiteX4406" fmla="*/ 273317 w 874570"/>
                            <a:gd name="connsiteY4406" fmla="*/ 755022 h 861465"/>
                            <a:gd name="connsiteX4407" fmla="*/ 357651 w 874570"/>
                            <a:gd name="connsiteY4407" fmla="*/ 755296 h 861465"/>
                            <a:gd name="connsiteX4408" fmla="*/ 358549 w 874570"/>
                            <a:gd name="connsiteY4408" fmla="*/ 755608 h 861465"/>
                            <a:gd name="connsiteX4409" fmla="*/ 358549 w 874570"/>
                            <a:gd name="connsiteY4409" fmla="*/ 759978 h 861465"/>
                            <a:gd name="connsiteX4410" fmla="*/ 352578 w 874570"/>
                            <a:gd name="connsiteY4410" fmla="*/ 761305 h 861465"/>
                            <a:gd name="connsiteX4411" fmla="*/ 357651 w 874570"/>
                            <a:gd name="connsiteY4411" fmla="*/ 755296 h 861465"/>
                            <a:gd name="connsiteX4412" fmla="*/ 693120 w 874570"/>
                            <a:gd name="connsiteY4412" fmla="*/ 756700 h 861465"/>
                            <a:gd name="connsiteX4413" fmla="*/ 695071 w 874570"/>
                            <a:gd name="connsiteY4413" fmla="*/ 758691 h 861465"/>
                            <a:gd name="connsiteX4414" fmla="*/ 700145 w 874570"/>
                            <a:gd name="connsiteY4414" fmla="*/ 758847 h 861465"/>
                            <a:gd name="connsiteX4415" fmla="*/ 704906 w 874570"/>
                            <a:gd name="connsiteY4415" fmla="*/ 757598 h 861465"/>
                            <a:gd name="connsiteX4416" fmla="*/ 702759 w 874570"/>
                            <a:gd name="connsiteY4416" fmla="*/ 761071 h 861465"/>
                            <a:gd name="connsiteX4417" fmla="*/ 700184 w 874570"/>
                            <a:gd name="connsiteY4417" fmla="*/ 764817 h 861465"/>
                            <a:gd name="connsiteX4418" fmla="*/ 698193 w 874570"/>
                            <a:gd name="connsiteY4418" fmla="*/ 767705 h 861465"/>
                            <a:gd name="connsiteX4419" fmla="*/ 695110 w 874570"/>
                            <a:gd name="connsiteY4419" fmla="*/ 766690 h 861465"/>
                            <a:gd name="connsiteX4420" fmla="*/ 691910 w 874570"/>
                            <a:gd name="connsiteY4420" fmla="*/ 765715 h 861465"/>
                            <a:gd name="connsiteX4421" fmla="*/ 690115 w 874570"/>
                            <a:gd name="connsiteY4421" fmla="*/ 762320 h 861465"/>
                            <a:gd name="connsiteX4422" fmla="*/ 693120 w 874570"/>
                            <a:gd name="connsiteY4422" fmla="*/ 756700 h 861465"/>
                            <a:gd name="connsiteX4423" fmla="*/ 339545 w 874570"/>
                            <a:gd name="connsiteY4423" fmla="*/ 761032 h 861465"/>
                            <a:gd name="connsiteX4424" fmla="*/ 345203 w 874570"/>
                            <a:gd name="connsiteY4424" fmla="*/ 763920 h 861465"/>
                            <a:gd name="connsiteX4425" fmla="*/ 348013 w 874570"/>
                            <a:gd name="connsiteY4425" fmla="*/ 768056 h 861465"/>
                            <a:gd name="connsiteX4426" fmla="*/ 343564 w 874570"/>
                            <a:gd name="connsiteY4426" fmla="*/ 765910 h 861465"/>
                            <a:gd name="connsiteX4427" fmla="*/ 337867 w 874570"/>
                            <a:gd name="connsiteY4427" fmla="*/ 764076 h 861465"/>
                            <a:gd name="connsiteX4428" fmla="*/ 336969 w 874570"/>
                            <a:gd name="connsiteY4428" fmla="*/ 763178 h 861465"/>
                            <a:gd name="connsiteX4429" fmla="*/ 339545 w 874570"/>
                            <a:gd name="connsiteY4429" fmla="*/ 761032 h 861465"/>
                            <a:gd name="connsiteX4430" fmla="*/ 397655 w 874570"/>
                            <a:gd name="connsiteY4430" fmla="*/ 762866 h 861465"/>
                            <a:gd name="connsiteX4431" fmla="*/ 399723 w 874570"/>
                            <a:gd name="connsiteY4431" fmla="*/ 764895 h 861465"/>
                            <a:gd name="connsiteX4432" fmla="*/ 397655 w 874570"/>
                            <a:gd name="connsiteY4432" fmla="*/ 766963 h 861465"/>
                            <a:gd name="connsiteX4433" fmla="*/ 395625 w 874570"/>
                            <a:gd name="connsiteY4433" fmla="*/ 764895 h 861465"/>
                            <a:gd name="connsiteX4434" fmla="*/ 397655 w 874570"/>
                            <a:gd name="connsiteY4434" fmla="*/ 762866 h 861465"/>
                            <a:gd name="connsiteX4435" fmla="*/ 333965 w 874570"/>
                            <a:gd name="connsiteY4435" fmla="*/ 766963 h 861465"/>
                            <a:gd name="connsiteX4436" fmla="*/ 337165 w 874570"/>
                            <a:gd name="connsiteY4436" fmla="*/ 769032 h 861465"/>
                            <a:gd name="connsiteX4437" fmla="*/ 335214 w 874570"/>
                            <a:gd name="connsiteY4437" fmla="*/ 771061 h 861465"/>
                            <a:gd name="connsiteX4438" fmla="*/ 332014 w 874570"/>
                            <a:gd name="connsiteY4438" fmla="*/ 769032 h 861465"/>
                            <a:gd name="connsiteX4439" fmla="*/ 333965 w 874570"/>
                            <a:gd name="connsiteY4439" fmla="*/ 766963 h 861465"/>
                            <a:gd name="connsiteX4440" fmla="*/ 391528 w 874570"/>
                            <a:gd name="connsiteY4440" fmla="*/ 766963 h 861465"/>
                            <a:gd name="connsiteX4441" fmla="*/ 393557 w 874570"/>
                            <a:gd name="connsiteY4441" fmla="*/ 769032 h 861465"/>
                            <a:gd name="connsiteX4442" fmla="*/ 391528 w 874570"/>
                            <a:gd name="connsiteY4442" fmla="*/ 771061 h 861465"/>
                            <a:gd name="connsiteX4443" fmla="*/ 389460 w 874570"/>
                            <a:gd name="connsiteY4443" fmla="*/ 769032 h 861465"/>
                            <a:gd name="connsiteX4444" fmla="*/ 391528 w 874570"/>
                            <a:gd name="connsiteY4444" fmla="*/ 766963 h 861465"/>
                            <a:gd name="connsiteX4445" fmla="*/ 642693 w 874570"/>
                            <a:gd name="connsiteY4445" fmla="*/ 766963 h 861465"/>
                            <a:gd name="connsiteX4446" fmla="*/ 644879 w 874570"/>
                            <a:gd name="connsiteY4446" fmla="*/ 769032 h 861465"/>
                            <a:gd name="connsiteX4447" fmla="*/ 643942 w 874570"/>
                            <a:gd name="connsiteY4447" fmla="*/ 771061 h 861465"/>
                            <a:gd name="connsiteX4448" fmla="*/ 641796 w 874570"/>
                            <a:gd name="connsiteY4448" fmla="*/ 769032 h 861465"/>
                            <a:gd name="connsiteX4449" fmla="*/ 642694 w 874570"/>
                            <a:gd name="connsiteY4449" fmla="*/ 766963 h 861465"/>
                            <a:gd name="connsiteX4450" fmla="*/ 713799 w 874570"/>
                            <a:gd name="connsiteY4450" fmla="*/ 769149 h 861465"/>
                            <a:gd name="connsiteX4451" fmla="*/ 714813 w 874570"/>
                            <a:gd name="connsiteY4451" fmla="*/ 769539 h 861465"/>
                            <a:gd name="connsiteX4452" fmla="*/ 712628 w 874570"/>
                            <a:gd name="connsiteY4452" fmla="*/ 773090 h 861465"/>
                            <a:gd name="connsiteX4453" fmla="*/ 709467 w 874570"/>
                            <a:gd name="connsiteY4453" fmla="*/ 773480 h 861465"/>
                            <a:gd name="connsiteX4454" fmla="*/ 713799 w 874570"/>
                            <a:gd name="connsiteY4454" fmla="*/ 769149 h 861465"/>
                            <a:gd name="connsiteX4455" fmla="*/ 700296 w 874570"/>
                            <a:gd name="connsiteY4455" fmla="*/ 775197 h 861465"/>
                            <a:gd name="connsiteX4456" fmla="*/ 701271 w 874570"/>
                            <a:gd name="connsiteY4456" fmla="*/ 776719 h 861465"/>
                            <a:gd name="connsiteX4457" fmla="*/ 698969 w 874570"/>
                            <a:gd name="connsiteY4457" fmla="*/ 779022 h 861465"/>
                            <a:gd name="connsiteX4458" fmla="*/ 697447 w 874570"/>
                            <a:gd name="connsiteY4458" fmla="*/ 777461 h 861465"/>
                            <a:gd name="connsiteX4459" fmla="*/ 700296 w 874570"/>
                            <a:gd name="connsiteY4459" fmla="*/ 775197 h 861465"/>
                            <a:gd name="connsiteX4460" fmla="*/ 294112 w 874570"/>
                            <a:gd name="connsiteY4460" fmla="*/ 775861 h 861465"/>
                            <a:gd name="connsiteX4461" fmla="*/ 297156 w 874570"/>
                            <a:gd name="connsiteY4461" fmla="*/ 778593 h 861465"/>
                            <a:gd name="connsiteX4462" fmla="*/ 296376 w 874570"/>
                            <a:gd name="connsiteY4462" fmla="*/ 781324 h 861465"/>
                            <a:gd name="connsiteX4463" fmla="*/ 293332 w 874570"/>
                            <a:gd name="connsiteY4463" fmla="*/ 778593 h 861465"/>
                            <a:gd name="connsiteX4464" fmla="*/ 294112 w 874570"/>
                            <a:gd name="connsiteY4464" fmla="*/ 775861 h 861465"/>
                            <a:gd name="connsiteX4465" fmla="*/ 655060 w 874570"/>
                            <a:gd name="connsiteY4465" fmla="*/ 776758 h 861465"/>
                            <a:gd name="connsiteX4466" fmla="*/ 657675 w 874570"/>
                            <a:gd name="connsiteY4466" fmla="*/ 778749 h 861465"/>
                            <a:gd name="connsiteX4467" fmla="*/ 655099 w 874570"/>
                            <a:gd name="connsiteY4467" fmla="*/ 781324 h 861465"/>
                            <a:gd name="connsiteX4468" fmla="*/ 652367 w 874570"/>
                            <a:gd name="connsiteY4468" fmla="*/ 779256 h 861465"/>
                            <a:gd name="connsiteX4469" fmla="*/ 655060 w 874570"/>
                            <a:gd name="connsiteY4469" fmla="*/ 776758 h 861465"/>
                            <a:gd name="connsiteX4470" fmla="*/ 365065 w 874570"/>
                            <a:gd name="connsiteY4470" fmla="*/ 795685 h 861465"/>
                            <a:gd name="connsiteX4471" fmla="*/ 365884 w 874570"/>
                            <a:gd name="connsiteY4471" fmla="*/ 797754 h 861465"/>
                            <a:gd name="connsiteX4472" fmla="*/ 362528 w 874570"/>
                            <a:gd name="connsiteY4472" fmla="*/ 799783 h 861465"/>
                            <a:gd name="connsiteX4473" fmla="*/ 361748 w 874570"/>
                            <a:gd name="connsiteY4473" fmla="*/ 797754 h 861465"/>
                            <a:gd name="connsiteX4474" fmla="*/ 365065 w 874570"/>
                            <a:gd name="connsiteY4474" fmla="*/ 795685 h 861465"/>
                            <a:gd name="connsiteX4475" fmla="*/ 385124 w 874570"/>
                            <a:gd name="connsiteY4475" fmla="*/ 804231 h 861465"/>
                            <a:gd name="connsiteX4476" fmla="*/ 385358 w 874570"/>
                            <a:gd name="connsiteY4476" fmla="*/ 804427 h 861465"/>
                            <a:gd name="connsiteX4477" fmla="*/ 382275 w 874570"/>
                            <a:gd name="connsiteY4477" fmla="*/ 807978 h 861465"/>
                            <a:gd name="connsiteX4478" fmla="*/ 379192 w 874570"/>
                            <a:gd name="connsiteY4478" fmla="*/ 809500 h 861465"/>
                            <a:gd name="connsiteX4479" fmla="*/ 382275 w 874570"/>
                            <a:gd name="connsiteY4479" fmla="*/ 805948 h 861465"/>
                            <a:gd name="connsiteX4480" fmla="*/ 385124 w 874570"/>
                            <a:gd name="connsiteY4480" fmla="*/ 804231 h 861465"/>
                            <a:gd name="connsiteX4481" fmla="*/ 363933 w 874570"/>
                            <a:gd name="connsiteY4481" fmla="*/ 805948 h 861465"/>
                            <a:gd name="connsiteX4482" fmla="*/ 365884 w 874570"/>
                            <a:gd name="connsiteY4482" fmla="*/ 807978 h 861465"/>
                            <a:gd name="connsiteX4483" fmla="*/ 362684 w 874570"/>
                            <a:gd name="connsiteY4483" fmla="*/ 810046 h 861465"/>
                            <a:gd name="connsiteX4484" fmla="*/ 360733 w 874570"/>
                            <a:gd name="connsiteY4484" fmla="*/ 807978 h 861465"/>
                            <a:gd name="connsiteX4485" fmla="*/ 363933 w 874570"/>
                            <a:gd name="connsiteY4485" fmla="*/ 805948 h 861465"/>
                            <a:gd name="connsiteX4486" fmla="*/ 368304 w 874570"/>
                            <a:gd name="connsiteY4486" fmla="*/ 814300 h 861465"/>
                            <a:gd name="connsiteX4487" fmla="*/ 372753 w 874570"/>
                            <a:gd name="connsiteY4487" fmla="*/ 816875 h 861465"/>
                            <a:gd name="connsiteX4488" fmla="*/ 372518 w 874570"/>
                            <a:gd name="connsiteY4488" fmla="*/ 819880 h 861465"/>
                            <a:gd name="connsiteX4489" fmla="*/ 363816 w 874570"/>
                            <a:gd name="connsiteY4489" fmla="*/ 821558 h 861465"/>
                            <a:gd name="connsiteX4490" fmla="*/ 357650 w 874570"/>
                            <a:gd name="connsiteY4490" fmla="*/ 822963 h 861465"/>
                            <a:gd name="connsiteX4491" fmla="*/ 361552 w 874570"/>
                            <a:gd name="connsiteY4491" fmla="*/ 818553 h 861465"/>
                            <a:gd name="connsiteX4492" fmla="*/ 368304 w 874570"/>
                            <a:gd name="connsiteY4492" fmla="*/ 814300 h 861465"/>
                            <a:gd name="connsiteX4493" fmla="*/ 382353 w 874570"/>
                            <a:gd name="connsiteY4493" fmla="*/ 814963 h 861465"/>
                            <a:gd name="connsiteX4494" fmla="*/ 382899 w 874570"/>
                            <a:gd name="connsiteY4494" fmla="*/ 815119 h 861465"/>
                            <a:gd name="connsiteX4495" fmla="*/ 381494 w 874570"/>
                            <a:gd name="connsiteY4495" fmla="*/ 818787 h 861465"/>
                            <a:gd name="connsiteX4496" fmla="*/ 380363 w 874570"/>
                            <a:gd name="connsiteY4496" fmla="*/ 817656 h 861465"/>
                            <a:gd name="connsiteX4497" fmla="*/ 382353 w 874570"/>
                            <a:gd name="connsiteY4497" fmla="*/ 814963 h 861465"/>
                            <a:gd name="connsiteX4498" fmla="*/ 340205 w 874570"/>
                            <a:gd name="connsiteY4498" fmla="*/ 820309 h 861465"/>
                            <a:gd name="connsiteX4499" fmla="*/ 342273 w 874570"/>
                            <a:gd name="connsiteY4499" fmla="*/ 822338 h 861465"/>
                            <a:gd name="connsiteX4500" fmla="*/ 340205 w 874570"/>
                            <a:gd name="connsiteY4500" fmla="*/ 824407 h 861465"/>
                            <a:gd name="connsiteX4501" fmla="*/ 338175 w 874570"/>
                            <a:gd name="connsiteY4501" fmla="*/ 822338 h 861465"/>
                            <a:gd name="connsiteX4502" fmla="*/ 340205 w 874570"/>
                            <a:gd name="connsiteY4502" fmla="*/ 820309 h 861465"/>
                            <a:gd name="connsiteX4503" fmla="*/ 405026 w 874570"/>
                            <a:gd name="connsiteY4503" fmla="*/ 824680 h 861465"/>
                            <a:gd name="connsiteX4504" fmla="*/ 404948 w 874570"/>
                            <a:gd name="connsiteY4504" fmla="*/ 830143 h 861465"/>
                            <a:gd name="connsiteX4505" fmla="*/ 401436 w 874570"/>
                            <a:gd name="connsiteY4505" fmla="*/ 836270 h 861465"/>
                            <a:gd name="connsiteX4506" fmla="*/ 400694 w 874570"/>
                            <a:gd name="connsiteY4506" fmla="*/ 829167 h 861465"/>
                            <a:gd name="connsiteX4507" fmla="*/ 405026 w 874570"/>
                            <a:gd name="connsiteY4507" fmla="*/ 824680 h 861465"/>
                            <a:gd name="connsiteX4508" fmla="*/ 352302 w 874570"/>
                            <a:gd name="connsiteY4508" fmla="*/ 830650 h 861465"/>
                            <a:gd name="connsiteX4509" fmla="*/ 354683 w 874570"/>
                            <a:gd name="connsiteY4509" fmla="*/ 830884 h 861465"/>
                            <a:gd name="connsiteX4510" fmla="*/ 360224 w 874570"/>
                            <a:gd name="connsiteY4510" fmla="*/ 834162 h 861465"/>
                            <a:gd name="connsiteX4511" fmla="*/ 352809 w 874570"/>
                            <a:gd name="connsiteY4511" fmla="*/ 833382 h 861465"/>
                            <a:gd name="connsiteX4512" fmla="*/ 352302 w 874570"/>
                            <a:gd name="connsiteY4512" fmla="*/ 830650 h 861465"/>
                            <a:gd name="connsiteX4513" fmla="*/ 376108 w 874570"/>
                            <a:gd name="connsiteY4513" fmla="*/ 832602 h 861465"/>
                            <a:gd name="connsiteX4514" fmla="*/ 380244 w 874570"/>
                            <a:gd name="connsiteY4514" fmla="*/ 834670 h 861465"/>
                            <a:gd name="connsiteX4515" fmla="*/ 376108 w 874570"/>
                            <a:gd name="connsiteY4515" fmla="*/ 836699 h 861465"/>
                            <a:gd name="connsiteX4516" fmla="*/ 372010 w 874570"/>
                            <a:gd name="connsiteY4516" fmla="*/ 834670 h 861465"/>
                            <a:gd name="connsiteX4517" fmla="*/ 376108 w 874570"/>
                            <a:gd name="connsiteY4517" fmla="*/ 832602 h 861465"/>
                            <a:gd name="connsiteX4518" fmla="*/ 349336 w 874570"/>
                            <a:gd name="connsiteY4518" fmla="*/ 837987 h 861465"/>
                            <a:gd name="connsiteX4519" fmla="*/ 351677 w 874570"/>
                            <a:gd name="connsiteY4519" fmla="*/ 841538 h 861465"/>
                            <a:gd name="connsiteX4520" fmla="*/ 345979 w 874570"/>
                            <a:gd name="connsiteY4520" fmla="*/ 844152 h 861465"/>
                            <a:gd name="connsiteX4521" fmla="*/ 339891 w 874570"/>
                            <a:gd name="connsiteY4521" fmla="*/ 844152 h 861465"/>
                            <a:gd name="connsiteX4522" fmla="*/ 344653 w 874570"/>
                            <a:gd name="connsiteY4522" fmla="*/ 840562 h 861465"/>
                            <a:gd name="connsiteX4523" fmla="*/ 349336 w 874570"/>
                            <a:gd name="connsiteY4523" fmla="*/ 837987 h 8614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  <a:cxn ang="0">
                              <a:pos x="connsiteX1182" y="connsiteY1182"/>
                            </a:cxn>
                            <a:cxn ang="0">
                              <a:pos x="connsiteX1183" y="connsiteY1183"/>
                            </a:cxn>
                            <a:cxn ang="0">
                              <a:pos x="connsiteX1184" y="connsiteY1184"/>
                            </a:cxn>
                            <a:cxn ang="0">
                              <a:pos x="connsiteX1185" y="connsiteY1185"/>
                            </a:cxn>
                            <a:cxn ang="0">
                              <a:pos x="connsiteX1186" y="connsiteY1186"/>
                            </a:cxn>
                            <a:cxn ang="0">
                              <a:pos x="connsiteX1187" y="connsiteY1187"/>
                            </a:cxn>
                            <a:cxn ang="0">
                              <a:pos x="connsiteX1188" y="connsiteY1188"/>
                            </a:cxn>
                            <a:cxn ang="0">
                              <a:pos x="connsiteX1189" y="connsiteY1189"/>
                            </a:cxn>
                            <a:cxn ang="0">
                              <a:pos x="connsiteX1190" y="connsiteY1190"/>
                            </a:cxn>
                            <a:cxn ang="0">
                              <a:pos x="connsiteX1191" y="connsiteY1191"/>
                            </a:cxn>
                            <a:cxn ang="0">
                              <a:pos x="connsiteX1192" y="connsiteY1192"/>
                            </a:cxn>
                            <a:cxn ang="0">
                              <a:pos x="connsiteX1193" y="connsiteY1193"/>
                            </a:cxn>
                            <a:cxn ang="0">
                              <a:pos x="connsiteX1194" y="connsiteY1194"/>
                            </a:cxn>
                            <a:cxn ang="0">
                              <a:pos x="connsiteX1195" y="connsiteY1195"/>
                            </a:cxn>
                            <a:cxn ang="0">
                              <a:pos x="connsiteX1196" y="connsiteY1196"/>
                            </a:cxn>
                            <a:cxn ang="0">
                              <a:pos x="connsiteX1197" y="connsiteY1197"/>
                            </a:cxn>
                            <a:cxn ang="0">
                              <a:pos x="connsiteX1198" y="connsiteY1198"/>
                            </a:cxn>
                            <a:cxn ang="0">
                              <a:pos x="connsiteX1199" y="connsiteY1199"/>
                            </a:cxn>
                            <a:cxn ang="0">
                              <a:pos x="connsiteX1200" y="connsiteY1200"/>
                            </a:cxn>
                            <a:cxn ang="0">
                              <a:pos x="connsiteX1201" y="connsiteY1201"/>
                            </a:cxn>
                            <a:cxn ang="0">
                              <a:pos x="connsiteX1202" y="connsiteY1202"/>
                            </a:cxn>
                            <a:cxn ang="0">
                              <a:pos x="connsiteX1203" y="connsiteY1203"/>
                            </a:cxn>
                            <a:cxn ang="0">
                              <a:pos x="connsiteX1204" y="connsiteY1204"/>
                            </a:cxn>
                            <a:cxn ang="0">
                              <a:pos x="connsiteX1205" y="connsiteY1205"/>
                            </a:cxn>
                            <a:cxn ang="0">
                              <a:pos x="connsiteX1206" y="connsiteY1206"/>
                            </a:cxn>
                            <a:cxn ang="0">
                              <a:pos x="connsiteX1207" y="connsiteY1207"/>
                            </a:cxn>
                            <a:cxn ang="0">
                              <a:pos x="connsiteX1208" y="connsiteY1208"/>
                            </a:cxn>
                            <a:cxn ang="0">
                              <a:pos x="connsiteX1209" y="connsiteY1209"/>
                            </a:cxn>
                            <a:cxn ang="0">
                              <a:pos x="connsiteX1210" y="connsiteY1210"/>
                            </a:cxn>
                            <a:cxn ang="0">
                              <a:pos x="connsiteX1211" y="connsiteY1211"/>
                            </a:cxn>
                            <a:cxn ang="0">
                              <a:pos x="connsiteX1212" y="connsiteY1212"/>
                            </a:cxn>
                            <a:cxn ang="0">
                              <a:pos x="connsiteX1213" y="connsiteY1213"/>
                            </a:cxn>
                            <a:cxn ang="0">
                              <a:pos x="connsiteX1214" y="connsiteY1214"/>
                            </a:cxn>
                            <a:cxn ang="0">
                              <a:pos x="connsiteX1215" y="connsiteY1215"/>
                            </a:cxn>
                            <a:cxn ang="0">
                              <a:pos x="connsiteX1216" y="connsiteY1216"/>
                            </a:cxn>
                            <a:cxn ang="0">
                              <a:pos x="connsiteX1217" y="connsiteY1217"/>
                            </a:cxn>
                            <a:cxn ang="0">
                              <a:pos x="connsiteX1218" y="connsiteY1218"/>
                            </a:cxn>
                            <a:cxn ang="0">
                              <a:pos x="connsiteX1219" y="connsiteY1219"/>
                            </a:cxn>
                            <a:cxn ang="0">
                              <a:pos x="connsiteX1220" y="connsiteY1220"/>
                            </a:cxn>
                            <a:cxn ang="0">
                              <a:pos x="connsiteX1221" y="connsiteY1221"/>
                            </a:cxn>
                            <a:cxn ang="0">
                              <a:pos x="connsiteX1222" y="connsiteY1222"/>
                            </a:cxn>
                            <a:cxn ang="0">
                              <a:pos x="connsiteX1223" y="connsiteY1223"/>
                            </a:cxn>
                            <a:cxn ang="0">
                              <a:pos x="connsiteX1224" y="connsiteY1224"/>
                            </a:cxn>
                            <a:cxn ang="0">
                              <a:pos x="connsiteX1225" y="connsiteY1225"/>
                            </a:cxn>
                            <a:cxn ang="0">
                              <a:pos x="connsiteX1226" y="connsiteY1226"/>
                            </a:cxn>
                            <a:cxn ang="0">
                              <a:pos x="connsiteX1227" y="connsiteY1227"/>
                            </a:cxn>
                            <a:cxn ang="0">
                              <a:pos x="connsiteX1228" y="connsiteY1228"/>
                            </a:cxn>
                            <a:cxn ang="0">
                              <a:pos x="connsiteX1229" y="connsiteY1229"/>
                            </a:cxn>
                            <a:cxn ang="0">
                              <a:pos x="connsiteX1230" y="connsiteY1230"/>
                            </a:cxn>
                            <a:cxn ang="0">
                              <a:pos x="connsiteX1231" y="connsiteY1231"/>
                            </a:cxn>
                            <a:cxn ang="0">
                              <a:pos x="connsiteX1232" y="connsiteY1232"/>
                            </a:cxn>
                            <a:cxn ang="0">
                              <a:pos x="connsiteX1233" y="connsiteY1233"/>
                            </a:cxn>
                            <a:cxn ang="0">
                              <a:pos x="connsiteX1234" y="connsiteY1234"/>
                            </a:cxn>
                            <a:cxn ang="0">
                              <a:pos x="connsiteX1235" y="connsiteY1235"/>
                            </a:cxn>
                            <a:cxn ang="0">
                              <a:pos x="connsiteX1236" y="connsiteY1236"/>
                            </a:cxn>
                            <a:cxn ang="0">
                              <a:pos x="connsiteX1237" y="connsiteY1237"/>
                            </a:cxn>
                            <a:cxn ang="0">
                              <a:pos x="connsiteX1238" y="connsiteY1238"/>
                            </a:cxn>
                            <a:cxn ang="0">
                              <a:pos x="connsiteX1239" y="connsiteY1239"/>
                            </a:cxn>
                            <a:cxn ang="0">
                              <a:pos x="connsiteX1240" y="connsiteY1240"/>
                            </a:cxn>
                            <a:cxn ang="0">
                              <a:pos x="connsiteX1241" y="connsiteY1241"/>
                            </a:cxn>
                            <a:cxn ang="0">
                              <a:pos x="connsiteX1242" y="connsiteY1242"/>
                            </a:cxn>
                            <a:cxn ang="0">
                              <a:pos x="connsiteX1243" y="connsiteY1243"/>
                            </a:cxn>
                            <a:cxn ang="0">
                              <a:pos x="connsiteX1244" y="connsiteY1244"/>
                            </a:cxn>
                            <a:cxn ang="0">
                              <a:pos x="connsiteX1245" y="connsiteY1245"/>
                            </a:cxn>
                            <a:cxn ang="0">
                              <a:pos x="connsiteX1246" y="connsiteY1246"/>
                            </a:cxn>
                            <a:cxn ang="0">
                              <a:pos x="connsiteX1247" y="connsiteY1247"/>
                            </a:cxn>
                            <a:cxn ang="0">
                              <a:pos x="connsiteX1248" y="connsiteY1248"/>
                            </a:cxn>
                            <a:cxn ang="0">
                              <a:pos x="connsiteX1249" y="connsiteY1249"/>
                            </a:cxn>
                            <a:cxn ang="0">
                              <a:pos x="connsiteX1250" y="connsiteY1250"/>
                            </a:cxn>
                            <a:cxn ang="0">
                              <a:pos x="connsiteX1251" y="connsiteY1251"/>
                            </a:cxn>
                            <a:cxn ang="0">
                              <a:pos x="connsiteX1252" y="connsiteY1252"/>
                            </a:cxn>
                            <a:cxn ang="0">
                              <a:pos x="connsiteX1253" y="connsiteY1253"/>
                            </a:cxn>
                            <a:cxn ang="0">
                              <a:pos x="connsiteX1254" y="connsiteY1254"/>
                            </a:cxn>
                            <a:cxn ang="0">
                              <a:pos x="connsiteX1255" y="connsiteY1255"/>
                            </a:cxn>
                            <a:cxn ang="0">
                              <a:pos x="connsiteX1256" y="connsiteY1256"/>
                            </a:cxn>
                            <a:cxn ang="0">
                              <a:pos x="connsiteX1257" y="connsiteY1257"/>
                            </a:cxn>
                            <a:cxn ang="0">
                              <a:pos x="connsiteX1258" y="connsiteY1258"/>
                            </a:cxn>
                            <a:cxn ang="0">
                              <a:pos x="connsiteX1259" y="connsiteY1259"/>
                            </a:cxn>
                            <a:cxn ang="0">
                              <a:pos x="connsiteX1260" y="connsiteY1260"/>
                            </a:cxn>
                            <a:cxn ang="0">
                              <a:pos x="connsiteX1261" y="connsiteY1261"/>
                            </a:cxn>
                            <a:cxn ang="0">
                              <a:pos x="connsiteX1262" y="connsiteY1262"/>
                            </a:cxn>
                            <a:cxn ang="0">
                              <a:pos x="connsiteX1263" y="connsiteY1263"/>
                            </a:cxn>
                            <a:cxn ang="0">
                              <a:pos x="connsiteX1264" y="connsiteY1264"/>
                            </a:cxn>
                            <a:cxn ang="0">
                              <a:pos x="connsiteX1265" y="connsiteY1265"/>
                            </a:cxn>
                            <a:cxn ang="0">
                              <a:pos x="connsiteX1266" y="connsiteY1266"/>
                            </a:cxn>
                            <a:cxn ang="0">
                              <a:pos x="connsiteX1267" y="connsiteY1267"/>
                            </a:cxn>
                            <a:cxn ang="0">
                              <a:pos x="connsiteX1268" y="connsiteY1268"/>
                            </a:cxn>
                            <a:cxn ang="0">
                              <a:pos x="connsiteX1269" y="connsiteY1269"/>
                            </a:cxn>
                            <a:cxn ang="0">
                              <a:pos x="connsiteX1270" y="connsiteY1270"/>
                            </a:cxn>
                            <a:cxn ang="0">
                              <a:pos x="connsiteX1271" y="connsiteY1271"/>
                            </a:cxn>
                            <a:cxn ang="0">
                              <a:pos x="connsiteX1272" y="connsiteY1272"/>
                            </a:cxn>
                            <a:cxn ang="0">
                              <a:pos x="connsiteX1273" y="connsiteY1273"/>
                            </a:cxn>
                            <a:cxn ang="0">
                              <a:pos x="connsiteX1274" y="connsiteY1274"/>
                            </a:cxn>
                            <a:cxn ang="0">
                              <a:pos x="connsiteX1275" y="connsiteY1275"/>
                            </a:cxn>
                            <a:cxn ang="0">
                              <a:pos x="connsiteX1276" y="connsiteY1276"/>
                            </a:cxn>
                            <a:cxn ang="0">
                              <a:pos x="connsiteX1277" y="connsiteY1277"/>
                            </a:cxn>
                            <a:cxn ang="0">
                              <a:pos x="connsiteX1278" y="connsiteY1278"/>
                            </a:cxn>
                            <a:cxn ang="0">
                              <a:pos x="connsiteX1279" y="connsiteY1279"/>
                            </a:cxn>
                            <a:cxn ang="0">
                              <a:pos x="connsiteX1280" y="connsiteY1280"/>
                            </a:cxn>
                            <a:cxn ang="0">
                              <a:pos x="connsiteX1281" y="connsiteY1281"/>
                            </a:cxn>
                            <a:cxn ang="0">
                              <a:pos x="connsiteX1282" y="connsiteY1282"/>
                            </a:cxn>
                            <a:cxn ang="0">
                              <a:pos x="connsiteX1283" y="connsiteY1283"/>
                            </a:cxn>
                            <a:cxn ang="0">
                              <a:pos x="connsiteX1284" y="connsiteY1284"/>
                            </a:cxn>
                            <a:cxn ang="0">
                              <a:pos x="connsiteX1285" y="connsiteY1285"/>
                            </a:cxn>
                            <a:cxn ang="0">
                              <a:pos x="connsiteX1286" y="connsiteY1286"/>
                            </a:cxn>
                            <a:cxn ang="0">
                              <a:pos x="connsiteX1287" y="connsiteY1287"/>
                            </a:cxn>
                            <a:cxn ang="0">
                              <a:pos x="connsiteX1288" y="connsiteY1288"/>
                            </a:cxn>
                            <a:cxn ang="0">
                              <a:pos x="connsiteX1289" y="connsiteY1289"/>
                            </a:cxn>
                            <a:cxn ang="0">
                              <a:pos x="connsiteX1290" y="connsiteY1290"/>
                            </a:cxn>
                            <a:cxn ang="0">
                              <a:pos x="connsiteX1291" y="connsiteY1291"/>
                            </a:cxn>
                            <a:cxn ang="0">
                              <a:pos x="connsiteX1292" y="connsiteY1292"/>
                            </a:cxn>
                            <a:cxn ang="0">
                              <a:pos x="connsiteX1293" y="connsiteY1293"/>
                            </a:cxn>
                            <a:cxn ang="0">
                              <a:pos x="connsiteX1294" y="connsiteY1294"/>
                            </a:cxn>
                            <a:cxn ang="0">
                              <a:pos x="connsiteX1295" y="connsiteY1295"/>
                            </a:cxn>
                            <a:cxn ang="0">
                              <a:pos x="connsiteX1296" y="connsiteY1296"/>
                            </a:cxn>
                            <a:cxn ang="0">
                              <a:pos x="connsiteX1297" y="connsiteY1297"/>
                            </a:cxn>
                            <a:cxn ang="0">
                              <a:pos x="connsiteX1298" y="connsiteY1298"/>
                            </a:cxn>
                            <a:cxn ang="0">
                              <a:pos x="connsiteX1299" y="connsiteY1299"/>
                            </a:cxn>
                            <a:cxn ang="0">
                              <a:pos x="connsiteX1300" y="connsiteY1300"/>
                            </a:cxn>
                            <a:cxn ang="0">
                              <a:pos x="connsiteX1301" y="connsiteY1301"/>
                            </a:cxn>
                            <a:cxn ang="0">
                              <a:pos x="connsiteX1302" y="connsiteY1302"/>
                            </a:cxn>
                            <a:cxn ang="0">
                              <a:pos x="connsiteX1303" y="connsiteY1303"/>
                            </a:cxn>
                            <a:cxn ang="0">
                              <a:pos x="connsiteX1304" y="connsiteY1304"/>
                            </a:cxn>
                            <a:cxn ang="0">
                              <a:pos x="connsiteX1305" y="connsiteY1305"/>
                            </a:cxn>
                            <a:cxn ang="0">
                              <a:pos x="connsiteX1306" y="connsiteY1306"/>
                            </a:cxn>
                            <a:cxn ang="0">
                              <a:pos x="connsiteX1307" y="connsiteY1307"/>
                            </a:cxn>
                            <a:cxn ang="0">
                              <a:pos x="connsiteX1308" y="connsiteY1308"/>
                            </a:cxn>
                            <a:cxn ang="0">
                              <a:pos x="connsiteX1309" y="connsiteY1309"/>
                            </a:cxn>
                            <a:cxn ang="0">
                              <a:pos x="connsiteX1310" y="connsiteY1310"/>
                            </a:cxn>
                            <a:cxn ang="0">
                              <a:pos x="connsiteX1311" y="connsiteY1311"/>
                            </a:cxn>
                            <a:cxn ang="0">
                              <a:pos x="connsiteX1312" y="connsiteY1312"/>
                            </a:cxn>
                            <a:cxn ang="0">
                              <a:pos x="connsiteX1313" y="connsiteY1313"/>
                            </a:cxn>
                            <a:cxn ang="0">
                              <a:pos x="connsiteX1314" y="connsiteY1314"/>
                            </a:cxn>
                            <a:cxn ang="0">
                              <a:pos x="connsiteX1315" y="connsiteY1315"/>
                            </a:cxn>
                            <a:cxn ang="0">
                              <a:pos x="connsiteX1316" y="connsiteY1316"/>
                            </a:cxn>
                            <a:cxn ang="0">
                              <a:pos x="connsiteX1317" y="connsiteY1317"/>
                            </a:cxn>
                            <a:cxn ang="0">
                              <a:pos x="connsiteX1318" y="connsiteY1318"/>
                            </a:cxn>
                            <a:cxn ang="0">
                              <a:pos x="connsiteX1319" y="connsiteY1319"/>
                            </a:cxn>
                            <a:cxn ang="0">
                              <a:pos x="connsiteX1320" y="connsiteY1320"/>
                            </a:cxn>
                            <a:cxn ang="0">
                              <a:pos x="connsiteX1321" y="connsiteY1321"/>
                            </a:cxn>
                            <a:cxn ang="0">
                              <a:pos x="connsiteX1322" y="connsiteY1322"/>
                            </a:cxn>
                            <a:cxn ang="0">
                              <a:pos x="connsiteX1323" y="connsiteY1323"/>
                            </a:cxn>
                            <a:cxn ang="0">
                              <a:pos x="connsiteX1324" y="connsiteY1324"/>
                            </a:cxn>
                            <a:cxn ang="0">
                              <a:pos x="connsiteX1325" y="connsiteY1325"/>
                            </a:cxn>
                            <a:cxn ang="0">
                              <a:pos x="connsiteX1326" y="connsiteY1326"/>
                            </a:cxn>
                            <a:cxn ang="0">
                              <a:pos x="connsiteX1327" y="connsiteY1327"/>
                            </a:cxn>
                            <a:cxn ang="0">
                              <a:pos x="connsiteX1328" y="connsiteY1328"/>
                            </a:cxn>
                            <a:cxn ang="0">
                              <a:pos x="connsiteX1329" y="connsiteY1329"/>
                            </a:cxn>
                            <a:cxn ang="0">
                              <a:pos x="connsiteX1330" y="connsiteY1330"/>
                            </a:cxn>
                            <a:cxn ang="0">
                              <a:pos x="connsiteX1331" y="connsiteY1331"/>
                            </a:cxn>
                            <a:cxn ang="0">
                              <a:pos x="connsiteX1332" y="connsiteY1332"/>
                            </a:cxn>
                            <a:cxn ang="0">
                              <a:pos x="connsiteX1333" y="connsiteY1333"/>
                            </a:cxn>
                            <a:cxn ang="0">
                              <a:pos x="connsiteX1334" y="connsiteY1334"/>
                            </a:cxn>
                            <a:cxn ang="0">
                              <a:pos x="connsiteX1335" y="connsiteY1335"/>
                            </a:cxn>
                            <a:cxn ang="0">
                              <a:pos x="connsiteX1336" y="connsiteY1336"/>
                            </a:cxn>
                            <a:cxn ang="0">
                              <a:pos x="connsiteX1337" y="connsiteY1337"/>
                            </a:cxn>
                            <a:cxn ang="0">
                              <a:pos x="connsiteX1338" y="connsiteY1338"/>
                            </a:cxn>
                            <a:cxn ang="0">
                              <a:pos x="connsiteX1339" y="connsiteY1339"/>
                            </a:cxn>
                            <a:cxn ang="0">
                              <a:pos x="connsiteX1340" y="connsiteY1340"/>
                            </a:cxn>
                            <a:cxn ang="0">
                              <a:pos x="connsiteX1341" y="connsiteY1341"/>
                            </a:cxn>
                            <a:cxn ang="0">
                              <a:pos x="connsiteX1342" y="connsiteY1342"/>
                            </a:cxn>
                            <a:cxn ang="0">
                              <a:pos x="connsiteX1343" y="connsiteY1343"/>
                            </a:cxn>
                            <a:cxn ang="0">
                              <a:pos x="connsiteX1344" y="connsiteY1344"/>
                            </a:cxn>
                            <a:cxn ang="0">
                              <a:pos x="connsiteX1345" y="connsiteY1345"/>
                            </a:cxn>
                            <a:cxn ang="0">
                              <a:pos x="connsiteX1346" y="connsiteY1346"/>
                            </a:cxn>
                            <a:cxn ang="0">
                              <a:pos x="connsiteX1347" y="connsiteY1347"/>
                            </a:cxn>
                            <a:cxn ang="0">
                              <a:pos x="connsiteX1348" y="connsiteY1348"/>
                            </a:cxn>
                            <a:cxn ang="0">
                              <a:pos x="connsiteX1349" y="connsiteY1349"/>
                            </a:cxn>
                            <a:cxn ang="0">
                              <a:pos x="connsiteX1350" y="connsiteY1350"/>
                            </a:cxn>
                            <a:cxn ang="0">
                              <a:pos x="connsiteX1351" y="connsiteY1351"/>
                            </a:cxn>
                            <a:cxn ang="0">
                              <a:pos x="connsiteX1352" y="connsiteY1352"/>
                            </a:cxn>
                            <a:cxn ang="0">
                              <a:pos x="connsiteX1353" y="connsiteY1353"/>
                            </a:cxn>
                            <a:cxn ang="0">
                              <a:pos x="connsiteX1354" y="connsiteY1354"/>
                            </a:cxn>
                            <a:cxn ang="0">
                              <a:pos x="connsiteX1355" y="connsiteY1355"/>
                            </a:cxn>
                            <a:cxn ang="0">
                              <a:pos x="connsiteX1356" y="connsiteY1356"/>
                            </a:cxn>
                            <a:cxn ang="0">
                              <a:pos x="connsiteX1357" y="connsiteY1357"/>
                            </a:cxn>
                            <a:cxn ang="0">
                              <a:pos x="connsiteX1358" y="connsiteY1358"/>
                            </a:cxn>
                            <a:cxn ang="0">
                              <a:pos x="connsiteX1359" y="connsiteY1359"/>
                            </a:cxn>
                            <a:cxn ang="0">
                              <a:pos x="connsiteX1360" y="connsiteY1360"/>
                            </a:cxn>
                            <a:cxn ang="0">
                              <a:pos x="connsiteX1361" y="connsiteY1361"/>
                            </a:cxn>
                            <a:cxn ang="0">
                              <a:pos x="connsiteX1362" y="connsiteY1362"/>
                            </a:cxn>
                            <a:cxn ang="0">
                              <a:pos x="connsiteX1363" y="connsiteY1363"/>
                            </a:cxn>
                            <a:cxn ang="0">
                              <a:pos x="connsiteX1364" y="connsiteY1364"/>
                            </a:cxn>
                            <a:cxn ang="0">
                              <a:pos x="connsiteX1365" y="connsiteY1365"/>
                            </a:cxn>
                            <a:cxn ang="0">
                              <a:pos x="connsiteX1366" y="connsiteY1366"/>
                            </a:cxn>
                            <a:cxn ang="0">
                              <a:pos x="connsiteX1367" y="connsiteY1367"/>
                            </a:cxn>
                            <a:cxn ang="0">
                              <a:pos x="connsiteX1368" y="connsiteY1368"/>
                            </a:cxn>
                            <a:cxn ang="0">
                              <a:pos x="connsiteX1369" y="connsiteY1369"/>
                            </a:cxn>
                            <a:cxn ang="0">
                              <a:pos x="connsiteX1370" y="connsiteY1370"/>
                            </a:cxn>
                            <a:cxn ang="0">
                              <a:pos x="connsiteX1371" y="connsiteY1371"/>
                            </a:cxn>
                            <a:cxn ang="0">
                              <a:pos x="connsiteX1372" y="connsiteY1372"/>
                            </a:cxn>
                            <a:cxn ang="0">
                              <a:pos x="connsiteX1373" y="connsiteY1373"/>
                            </a:cxn>
                            <a:cxn ang="0">
                              <a:pos x="connsiteX1374" y="connsiteY1374"/>
                            </a:cxn>
                            <a:cxn ang="0">
                              <a:pos x="connsiteX1375" y="connsiteY1375"/>
                            </a:cxn>
                            <a:cxn ang="0">
                              <a:pos x="connsiteX1376" y="connsiteY1376"/>
                            </a:cxn>
                            <a:cxn ang="0">
                              <a:pos x="connsiteX1377" y="connsiteY1377"/>
                            </a:cxn>
                            <a:cxn ang="0">
                              <a:pos x="connsiteX1378" y="connsiteY1378"/>
                            </a:cxn>
                            <a:cxn ang="0">
                              <a:pos x="connsiteX1379" y="connsiteY1379"/>
                            </a:cxn>
                            <a:cxn ang="0">
                              <a:pos x="connsiteX1380" y="connsiteY1380"/>
                            </a:cxn>
                            <a:cxn ang="0">
                              <a:pos x="connsiteX1381" y="connsiteY1381"/>
                            </a:cxn>
                            <a:cxn ang="0">
                              <a:pos x="connsiteX1382" y="connsiteY1382"/>
                            </a:cxn>
                            <a:cxn ang="0">
                              <a:pos x="connsiteX1383" y="connsiteY1383"/>
                            </a:cxn>
                            <a:cxn ang="0">
                              <a:pos x="connsiteX1384" y="connsiteY1384"/>
                            </a:cxn>
                            <a:cxn ang="0">
                              <a:pos x="connsiteX1385" y="connsiteY1385"/>
                            </a:cxn>
                            <a:cxn ang="0">
                              <a:pos x="connsiteX1386" y="connsiteY1386"/>
                            </a:cxn>
                            <a:cxn ang="0">
                              <a:pos x="connsiteX1387" y="connsiteY1387"/>
                            </a:cxn>
                            <a:cxn ang="0">
                              <a:pos x="connsiteX1388" y="connsiteY1388"/>
                            </a:cxn>
                            <a:cxn ang="0">
                              <a:pos x="connsiteX1389" y="connsiteY1389"/>
                            </a:cxn>
                            <a:cxn ang="0">
                              <a:pos x="connsiteX1390" y="connsiteY1390"/>
                            </a:cxn>
                            <a:cxn ang="0">
                              <a:pos x="connsiteX1391" y="connsiteY1391"/>
                            </a:cxn>
                            <a:cxn ang="0">
                              <a:pos x="connsiteX1392" y="connsiteY1392"/>
                            </a:cxn>
                            <a:cxn ang="0">
                              <a:pos x="connsiteX1393" y="connsiteY1393"/>
                            </a:cxn>
                            <a:cxn ang="0">
                              <a:pos x="connsiteX1394" y="connsiteY1394"/>
                            </a:cxn>
                            <a:cxn ang="0">
                              <a:pos x="connsiteX1395" y="connsiteY1395"/>
                            </a:cxn>
                            <a:cxn ang="0">
                              <a:pos x="connsiteX1396" y="connsiteY1396"/>
                            </a:cxn>
                            <a:cxn ang="0">
                              <a:pos x="connsiteX1397" y="connsiteY1397"/>
                            </a:cxn>
                            <a:cxn ang="0">
                              <a:pos x="connsiteX1398" y="connsiteY1398"/>
                            </a:cxn>
                            <a:cxn ang="0">
                              <a:pos x="connsiteX1399" y="connsiteY1399"/>
                            </a:cxn>
                            <a:cxn ang="0">
                              <a:pos x="connsiteX1400" y="connsiteY1400"/>
                            </a:cxn>
                            <a:cxn ang="0">
                              <a:pos x="connsiteX1401" y="connsiteY1401"/>
                            </a:cxn>
                            <a:cxn ang="0">
                              <a:pos x="connsiteX1402" y="connsiteY1402"/>
                            </a:cxn>
                            <a:cxn ang="0">
                              <a:pos x="connsiteX1403" y="connsiteY1403"/>
                            </a:cxn>
                            <a:cxn ang="0">
                              <a:pos x="connsiteX1404" y="connsiteY1404"/>
                            </a:cxn>
                            <a:cxn ang="0">
                              <a:pos x="connsiteX1405" y="connsiteY1405"/>
                            </a:cxn>
                            <a:cxn ang="0">
                              <a:pos x="connsiteX1406" y="connsiteY1406"/>
                            </a:cxn>
                            <a:cxn ang="0">
                              <a:pos x="connsiteX1407" y="connsiteY1407"/>
                            </a:cxn>
                            <a:cxn ang="0">
                              <a:pos x="connsiteX1408" y="connsiteY1408"/>
                            </a:cxn>
                            <a:cxn ang="0">
                              <a:pos x="connsiteX1409" y="connsiteY1409"/>
                            </a:cxn>
                            <a:cxn ang="0">
                              <a:pos x="connsiteX1410" y="connsiteY1410"/>
                            </a:cxn>
                            <a:cxn ang="0">
                              <a:pos x="connsiteX1411" y="connsiteY1411"/>
                            </a:cxn>
                            <a:cxn ang="0">
                              <a:pos x="connsiteX1412" y="connsiteY1412"/>
                            </a:cxn>
                            <a:cxn ang="0">
                              <a:pos x="connsiteX1413" y="connsiteY1413"/>
                            </a:cxn>
                            <a:cxn ang="0">
                              <a:pos x="connsiteX1414" y="connsiteY1414"/>
                            </a:cxn>
                            <a:cxn ang="0">
                              <a:pos x="connsiteX1415" y="connsiteY1415"/>
                            </a:cxn>
                            <a:cxn ang="0">
                              <a:pos x="connsiteX1416" y="connsiteY1416"/>
                            </a:cxn>
                            <a:cxn ang="0">
                              <a:pos x="connsiteX1417" y="connsiteY1417"/>
                            </a:cxn>
                            <a:cxn ang="0">
                              <a:pos x="connsiteX1418" y="connsiteY1418"/>
                            </a:cxn>
                            <a:cxn ang="0">
                              <a:pos x="connsiteX1419" y="connsiteY1419"/>
                            </a:cxn>
                            <a:cxn ang="0">
                              <a:pos x="connsiteX1420" y="connsiteY1420"/>
                            </a:cxn>
                            <a:cxn ang="0">
                              <a:pos x="connsiteX1421" y="connsiteY1421"/>
                            </a:cxn>
                            <a:cxn ang="0">
                              <a:pos x="connsiteX1422" y="connsiteY1422"/>
                            </a:cxn>
                            <a:cxn ang="0">
                              <a:pos x="connsiteX1423" y="connsiteY1423"/>
                            </a:cxn>
                            <a:cxn ang="0">
                              <a:pos x="connsiteX1424" y="connsiteY1424"/>
                            </a:cxn>
                            <a:cxn ang="0">
                              <a:pos x="connsiteX1425" y="connsiteY1425"/>
                            </a:cxn>
                            <a:cxn ang="0">
                              <a:pos x="connsiteX1426" y="connsiteY1426"/>
                            </a:cxn>
                            <a:cxn ang="0">
                              <a:pos x="connsiteX1427" y="connsiteY1427"/>
                            </a:cxn>
                            <a:cxn ang="0">
                              <a:pos x="connsiteX1428" y="connsiteY1428"/>
                            </a:cxn>
                            <a:cxn ang="0">
                              <a:pos x="connsiteX1429" y="connsiteY1429"/>
                            </a:cxn>
                            <a:cxn ang="0">
                              <a:pos x="connsiteX1430" y="connsiteY1430"/>
                            </a:cxn>
                            <a:cxn ang="0">
                              <a:pos x="connsiteX1431" y="connsiteY1431"/>
                            </a:cxn>
                            <a:cxn ang="0">
                              <a:pos x="connsiteX1432" y="connsiteY1432"/>
                            </a:cxn>
                            <a:cxn ang="0">
                              <a:pos x="connsiteX1433" y="connsiteY1433"/>
                            </a:cxn>
                            <a:cxn ang="0">
                              <a:pos x="connsiteX1434" y="connsiteY1434"/>
                            </a:cxn>
                            <a:cxn ang="0">
                              <a:pos x="connsiteX1435" y="connsiteY1435"/>
                            </a:cxn>
                            <a:cxn ang="0">
                              <a:pos x="connsiteX1436" y="connsiteY1436"/>
                            </a:cxn>
                            <a:cxn ang="0">
                              <a:pos x="connsiteX1437" y="connsiteY1437"/>
                            </a:cxn>
                            <a:cxn ang="0">
                              <a:pos x="connsiteX1438" y="connsiteY1438"/>
                            </a:cxn>
                            <a:cxn ang="0">
                              <a:pos x="connsiteX1439" y="connsiteY1439"/>
                            </a:cxn>
                            <a:cxn ang="0">
                              <a:pos x="connsiteX1440" y="connsiteY1440"/>
                            </a:cxn>
                            <a:cxn ang="0">
                              <a:pos x="connsiteX1441" y="connsiteY1441"/>
                            </a:cxn>
                            <a:cxn ang="0">
                              <a:pos x="connsiteX1442" y="connsiteY1442"/>
                            </a:cxn>
                            <a:cxn ang="0">
                              <a:pos x="connsiteX1443" y="connsiteY1443"/>
                            </a:cxn>
                            <a:cxn ang="0">
                              <a:pos x="connsiteX1444" y="connsiteY1444"/>
                            </a:cxn>
                            <a:cxn ang="0">
                              <a:pos x="connsiteX1445" y="connsiteY1445"/>
                            </a:cxn>
                            <a:cxn ang="0">
                              <a:pos x="connsiteX1446" y="connsiteY1446"/>
                            </a:cxn>
                            <a:cxn ang="0">
                              <a:pos x="connsiteX1447" y="connsiteY1447"/>
                            </a:cxn>
                            <a:cxn ang="0">
                              <a:pos x="connsiteX1448" y="connsiteY1448"/>
                            </a:cxn>
                            <a:cxn ang="0">
                              <a:pos x="connsiteX1449" y="connsiteY1449"/>
                            </a:cxn>
                            <a:cxn ang="0">
                              <a:pos x="connsiteX1450" y="connsiteY1450"/>
                            </a:cxn>
                            <a:cxn ang="0">
                              <a:pos x="connsiteX1451" y="connsiteY1451"/>
                            </a:cxn>
                            <a:cxn ang="0">
                              <a:pos x="connsiteX1452" y="connsiteY1452"/>
                            </a:cxn>
                            <a:cxn ang="0">
                              <a:pos x="connsiteX1453" y="connsiteY1453"/>
                            </a:cxn>
                            <a:cxn ang="0">
                              <a:pos x="connsiteX1454" y="connsiteY1454"/>
                            </a:cxn>
                            <a:cxn ang="0">
                              <a:pos x="connsiteX1455" y="connsiteY1455"/>
                            </a:cxn>
                            <a:cxn ang="0">
                              <a:pos x="connsiteX1456" y="connsiteY1456"/>
                            </a:cxn>
                            <a:cxn ang="0">
                              <a:pos x="connsiteX1457" y="connsiteY1457"/>
                            </a:cxn>
                            <a:cxn ang="0">
                              <a:pos x="connsiteX1458" y="connsiteY1458"/>
                            </a:cxn>
                            <a:cxn ang="0">
                              <a:pos x="connsiteX1459" y="connsiteY1459"/>
                            </a:cxn>
                            <a:cxn ang="0">
                              <a:pos x="connsiteX1460" y="connsiteY1460"/>
                            </a:cxn>
                            <a:cxn ang="0">
                              <a:pos x="connsiteX1461" y="connsiteY1461"/>
                            </a:cxn>
                            <a:cxn ang="0">
                              <a:pos x="connsiteX1462" y="connsiteY1462"/>
                            </a:cxn>
                            <a:cxn ang="0">
                              <a:pos x="connsiteX1463" y="connsiteY1463"/>
                            </a:cxn>
                            <a:cxn ang="0">
                              <a:pos x="connsiteX1464" y="connsiteY1464"/>
                            </a:cxn>
                            <a:cxn ang="0">
                              <a:pos x="connsiteX1465" y="connsiteY1465"/>
                            </a:cxn>
                            <a:cxn ang="0">
                              <a:pos x="connsiteX1466" y="connsiteY1466"/>
                            </a:cxn>
                            <a:cxn ang="0">
                              <a:pos x="connsiteX1467" y="connsiteY1467"/>
                            </a:cxn>
                            <a:cxn ang="0">
                              <a:pos x="connsiteX1468" y="connsiteY1468"/>
                            </a:cxn>
                            <a:cxn ang="0">
                              <a:pos x="connsiteX1469" y="connsiteY1469"/>
                            </a:cxn>
                            <a:cxn ang="0">
                              <a:pos x="connsiteX1470" y="connsiteY1470"/>
                            </a:cxn>
                            <a:cxn ang="0">
                              <a:pos x="connsiteX1471" y="connsiteY1471"/>
                            </a:cxn>
                            <a:cxn ang="0">
                              <a:pos x="connsiteX1472" y="connsiteY1472"/>
                            </a:cxn>
                            <a:cxn ang="0">
                              <a:pos x="connsiteX1473" y="connsiteY1473"/>
                            </a:cxn>
                            <a:cxn ang="0">
                              <a:pos x="connsiteX1474" y="connsiteY1474"/>
                            </a:cxn>
                            <a:cxn ang="0">
                              <a:pos x="connsiteX1475" y="connsiteY1475"/>
                            </a:cxn>
                            <a:cxn ang="0">
                              <a:pos x="connsiteX1476" y="connsiteY1476"/>
                            </a:cxn>
                            <a:cxn ang="0">
                              <a:pos x="connsiteX1477" y="connsiteY1477"/>
                            </a:cxn>
                            <a:cxn ang="0">
                              <a:pos x="connsiteX1478" y="connsiteY1478"/>
                            </a:cxn>
                            <a:cxn ang="0">
                              <a:pos x="connsiteX1479" y="connsiteY1479"/>
                            </a:cxn>
                            <a:cxn ang="0">
                              <a:pos x="connsiteX1480" y="connsiteY1480"/>
                            </a:cxn>
                            <a:cxn ang="0">
                              <a:pos x="connsiteX1481" y="connsiteY1481"/>
                            </a:cxn>
                            <a:cxn ang="0">
                              <a:pos x="connsiteX1482" y="connsiteY1482"/>
                            </a:cxn>
                            <a:cxn ang="0">
                              <a:pos x="connsiteX1483" y="connsiteY1483"/>
                            </a:cxn>
                            <a:cxn ang="0">
                              <a:pos x="connsiteX1484" y="connsiteY1484"/>
                            </a:cxn>
                            <a:cxn ang="0">
                              <a:pos x="connsiteX1485" y="connsiteY1485"/>
                            </a:cxn>
                            <a:cxn ang="0">
                              <a:pos x="connsiteX1486" y="connsiteY1486"/>
                            </a:cxn>
                            <a:cxn ang="0">
                              <a:pos x="connsiteX1487" y="connsiteY1487"/>
                            </a:cxn>
                            <a:cxn ang="0">
                              <a:pos x="connsiteX1488" y="connsiteY1488"/>
                            </a:cxn>
                            <a:cxn ang="0">
                              <a:pos x="connsiteX1489" y="connsiteY1489"/>
                            </a:cxn>
                            <a:cxn ang="0">
                              <a:pos x="connsiteX1490" y="connsiteY1490"/>
                            </a:cxn>
                            <a:cxn ang="0">
                              <a:pos x="connsiteX1491" y="connsiteY1491"/>
                            </a:cxn>
                            <a:cxn ang="0">
                              <a:pos x="connsiteX1492" y="connsiteY1492"/>
                            </a:cxn>
                            <a:cxn ang="0">
                              <a:pos x="connsiteX1493" y="connsiteY1493"/>
                            </a:cxn>
                            <a:cxn ang="0">
                              <a:pos x="connsiteX1494" y="connsiteY1494"/>
                            </a:cxn>
                            <a:cxn ang="0">
                              <a:pos x="connsiteX1495" y="connsiteY1495"/>
                            </a:cxn>
                            <a:cxn ang="0">
                              <a:pos x="connsiteX1496" y="connsiteY1496"/>
                            </a:cxn>
                            <a:cxn ang="0">
                              <a:pos x="connsiteX1497" y="connsiteY1497"/>
                            </a:cxn>
                            <a:cxn ang="0">
                              <a:pos x="connsiteX1498" y="connsiteY1498"/>
                            </a:cxn>
                            <a:cxn ang="0">
                              <a:pos x="connsiteX1499" y="connsiteY1499"/>
                            </a:cxn>
                            <a:cxn ang="0">
                              <a:pos x="connsiteX1500" y="connsiteY1500"/>
                            </a:cxn>
                            <a:cxn ang="0">
                              <a:pos x="connsiteX1501" y="connsiteY1501"/>
                            </a:cxn>
                            <a:cxn ang="0">
                              <a:pos x="connsiteX1502" y="connsiteY1502"/>
                            </a:cxn>
                            <a:cxn ang="0">
                              <a:pos x="connsiteX1503" y="connsiteY1503"/>
                            </a:cxn>
                            <a:cxn ang="0">
                              <a:pos x="connsiteX1504" y="connsiteY1504"/>
                            </a:cxn>
                            <a:cxn ang="0">
                              <a:pos x="connsiteX1505" y="connsiteY1505"/>
                            </a:cxn>
                            <a:cxn ang="0">
                              <a:pos x="connsiteX1506" y="connsiteY1506"/>
                            </a:cxn>
                            <a:cxn ang="0">
                              <a:pos x="connsiteX1507" y="connsiteY1507"/>
                            </a:cxn>
                            <a:cxn ang="0">
                              <a:pos x="connsiteX1508" y="connsiteY1508"/>
                            </a:cxn>
                            <a:cxn ang="0">
                              <a:pos x="connsiteX1509" y="connsiteY1509"/>
                            </a:cxn>
                            <a:cxn ang="0">
                              <a:pos x="connsiteX1510" y="connsiteY1510"/>
                            </a:cxn>
                            <a:cxn ang="0">
                              <a:pos x="connsiteX1511" y="connsiteY1511"/>
                            </a:cxn>
                            <a:cxn ang="0">
                              <a:pos x="connsiteX1512" y="connsiteY1512"/>
                            </a:cxn>
                            <a:cxn ang="0">
                              <a:pos x="connsiteX1513" y="connsiteY1513"/>
                            </a:cxn>
                            <a:cxn ang="0">
                              <a:pos x="connsiteX1514" y="connsiteY1514"/>
                            </a:cxn>
                            <a:cxn ang="0">
                              <a:pos x="connsiteX1515" y="connsiteY1515"/>
                            </a:cxn>
                            <a:cxn ang="0">
                              <a:pos x="connsiteX1516" y="connsiteY1516"/>
                            </a:cxn>
                            <a:cxn ang="0">
                              <a:pos x="connsiteX1517" y="connsiteY1517"/>
                            </a:cxn>
                            <a:cxn ang="0">
                              <a:pos x="connsiteX1518" y="connsiteY1518"/>
                            </a:cxn>
                            <a:cxn ang="0">
                              <a:pos x="connsiteX1519" y="connsiteY1519"/>
                            </a:cxn>
                            <a:cxn ang="0">
                              <a:pos x="connsiteX1520" y="connsiteY1520"/>
                            </a:cxn>
                            <a:cxn ang="0">
                              <a:pos x="connsiteX1521" y="connsiteY1521"/>
                            </a:cxn>
                            <a:cxn ang="0">
                              <a:pos x="connsiteX1522" y="connsiteY1522"/>
                            </a:cxn>
                            <a:cxn ang="0">
                              <a:pos x="connsiteX1523" y="connsiteY1523"/>
                            </a:cxn>
                            <a:cxn ang="0">
                              <a:pos x="connsiteX1524" y="connsiteY1524"/>
                            </a:cxn>
                            <a:cxn ang="0">
                              <a:pos x="connsiteX1525" y="connsiteY1525"/>
                            </a:cxn>
                            <a:cxn ang="0">
                              <a:pos x="connsiteX1526" y="connsiteY1526"/>
                            </a:cxn>
                            <a:cxn ang="0">
                              <a:pos x="connsiteX1527" y="connsiteY1527"/>
                            </a:cxn>
                            <a:cxn ang="0">
                              <a:pos x="connsiteX1528" y="connsiteY1528"/>
                            </a:cxn>
                            <a:cxn ang="0">
                              <a:pos x="connsiteX1529" y="connsiteY1529"/>
                            </a:cxn>
                            <a:cxn ang="0">
                              <a:pos x="connsiteX1530" y="connsiteY1530"/>
                            </a:cxn>
                            <a:cxn ang="0">
                              <a:pos x="connsiteX1531" y="connsiteY1531"/>
                            </a:cxn>
                            <a:cxn ang="0">
                              <a:pos x="connsiteX1532" y="connsiteY1532"/>
                            </a:cxn>
                            <a:cxn ang="0">
                              <a:pos x="connsiteX1533" y="connsiteY1533"/>
                            </a:cxn>
                            <a:cxn ang="0">
                              <a:pos x="connsiteX1534" y="connsiteY1534"/>
                            </a:cxn>
                            <a:cxn ang="0">
                              <a:pos x="connsiteX1535" y="connsiteY1535"/>
                            </a:cxn>
                            <a:cxn ang="0">
                              <a:pos x="connsiteX1536" y="connsiteY1536"/>
                            </a:cxn>
                            <a:cxn ang="0">
                              <a:pos x="connsiteX1537" y="connsiteY1537"/>
                            </a:cxn>
                            <a:cxn ang="0">
                              <a:pos x="connsiteX1538" y="connsiteY1538"/>
                            </a:cxn>
                            <a:cxn ang="0">
                              <a:pos x="connsiteX1539" y="connsiteY1539"/>
                            </a:cxn>
                            <a:cxn ang="0">
                              <a:pos x="connsiteX1540" y="connsiteY1540"/>
                            </a:cxn>
                            <a:cxn ang="0">
                              <a:pos x="connsiteX1541" y="connsiteY1541"/>
                            </a:cxn>
                            <a:cxn ang="0">
                              <a:pos x="connsiteX1542" y="connsiteY1542"/>
                            </a:cxn>
                            <a:cxn ang="0">
                              <a:pos x="connsiteX1543" y="connsiteY1543"/>
                            </a:cxn>
                            <a:cxn ang="0">
                              <a:pos x="connsiteX1544" y="connsiteY1544"/>
                            </a:cxn>
                            <a:cxn ang="0">
                              <a:pos x="connsiteX1545" y="connsiteY1545"/>
                            </a:cxn>
                            <a:cxn ang="0">
                              <a:pos x="connsiteX1546" y="connsiteY1546"/>
                            </a:cxn>
                            <a:cxn ang="0">
                              <a:pos x="connsiteX1547" y="connsiteY1547"/>
                            </a:cxn>
                            <a:cxn ang="0">
                              <a:pos x="connsiteX1548" y="connsiteY1548"/>
                            </a:cxn>
                            <a:cxn ang="0">
                              <a:pos x="connsiteX1549" y="connsiteY1549"/>
                            </a:cxn>
                            <a:cxn ang="0">
                              <a:pos x="connsiteX1550" y="connsiteY1550"/>
                            </a:cxn>
                            <a:cxn ang="0">
                              <a:pos x="connsiteX1551" y="connsiteY1551"/>
                            </a:cxn>
                            <a:cxn ang="0">
                              <a:pos x="connsiteX1552" y="connsiteY1552"/>
                            </a:cxn>
                            <a:cxn ang="0">
                              <a:pos x="connsiteX1553" y="connsiteY1553"/>
                            </a:cxn>
                            <a:cxn ang="0">
                              <a:pos x="connsiteX1554" y="connsiteY1554"/>
                            </a:cxn>
                            <a:cxn ang="0">
                              <a:pos x="connsiteX1555" y="connsiteY1555"/>
                            </a:cxn>
                            <a:cxn ang="0">
                              <a:pos x="connsiteX1556" y="connsiteY1556"/>
                            </a:cxn>
                            <a:cxn ang="0">
                              <a:pos x="connsiteX1557" y="connsiteY1557"/>
                            </a:cxn>
                            <a:cxn ang="0">
                              <a:pos x="connsiteX1558" y="connsiteY1558"/>
                            </a:cxn>
                            <a:cxn ang="0">
                              <a:pos x="connsiteX1559" y="connsiteY1559"/>
                            </a:cxn>
                            <a:cxn ang="0">
                              <a:pos x="connsiteX1560" y="connsiteY1560"/>
                            </a:cxn>
                            <a:cxn ang="0">
                              <a:pos x="connsiteX1561" y="connsiteY1561"/>
                            </a:cxn>
                            <a:cxn ang="0">
                              <a:pos x="connsiteX1562" y="connsiteY1562"/>
                            </a:cxn>
                            <a:cxn ang="0">
                              <a:pos x="connsiteX1563" y="connsiteY1563"/>
                            </a:cxn>
                            <a:cxn ang="0">
                              <a:pos x="connsiteX1564" y="connsiteY1564"/>
                            </a:cxn>
                            <a:cxn ang="0">
                              <a:pos x="connsiteX1565" y="connsiteY1565"/>
                            </a:cxn>
                            <a:cxn ang="0">
                              <a:pos x="connsiteX1566" y="connsiteY1566"/>
                            </a:cxn>
                            <a:cxn ang="0">
                              <a:pos x="connsiteX1567" y="connsiteY1567"/>
                            </a:cxn>
                            <a:cxn ang="0">
                              <a:pos x="connsiteX1568" y="connsiteY1568"/>
                            </a:cxn>
                            <a:cxn ang="0">
                              <a:pos x="connsiteX1569" y="connsiteY1569"/>
                            </a:cxn>
                            <a:cxn ang="0">
                              <a:pos x="connsiteX1570" y="connsiteY1570"/>
                            </a:cxn>
                            <a:cxn ang="0">
                              <a:pos x="connsiteX1571" y="connsiteY1571"/>
                            </a:cxn>
                            <a:cxn ang="0">
                              <a:pos x="connsiteX1572" y="connsiteY1572"/>
                            </a:cxn>
                            <a:cxn ang="0">
                              <a:pos x="connsiteX1573" y="connsiteY1573"/>
                            </a:cxn>
                            <a:cxn ang="0">
                              <a:pos x="connsiteX1574" y="connsiteY1574"/>
                            </a:cxn>
                            <a:cxn ang="0">
                              <a:pos x="connsiteX1575" y="connsiteY1575"/>
                            </a:cxn>
                            <a:cxn ang="0">
                              <a:pos x="connsiteX1576" y="connsiteY1576"/>
                            </a:cxn>
                            <a:cxn ang="0">
                              <a:pos x="connsiteX1577" y="connsiteY1577"/>
                            </a:cxn>
                            <a:cxn ang="0">
                              <a:pos x="connsiteX1578" y="connsiteY1578"/>
                            </a:cxn>
                            <a:cxn ang="0">
                              <a:pos x="connsiteX1579" y="connsiteY1579"/>
                            </a:cxn>
                            <a:cxn ang="0">
                              <a:pos x="connsiteX1580" y="connsiteY1580"/>
                            </a:cxn>
                            <a:cxn ang="0">
                              <a:pos x="connsiteX1581" y="connsiteY1581"/>
                            </a:cxn>
                            <a:cxn ang="0">
                              <a:pos x="connsiteX1582" y="connsiteY1582"/>
                            </a:cxn>
                            <a:cxn ang="0">
                              <a:pos x="connsiteX1583" y="connsiteY1583"/>
                            </a:cxn>
                            <a:cxn ang="0">
                              <a:pos x="connsiteX1584" y="connsiteY1584"/>
                            </a:cxn>
                            <a:cxn ang="0">
                              <a:pos x="connsiteX1585" y="connsiteY1585"/>
                            </a:cxn>
                            <a:cxn ang="0">
                              <a:pos x="connsiteX1586" y="connsiteY1586"/>
                            </a:cxn>
                            <a:cxn ang="0">
                              <a:pos x="connsiteX1587" y="connsiteY1587"/>
                            </a:cxn>
                            <a:cxn ang="0">
                              <a:pos x="connsiteX1588" y="connsiteY1588"/>
                            </a:cxn>
                            <a:cxn ang="0">
                              <a:pos x="connsiteX1589" y="connsiteY1589"/>
                            </a:cxn>
                            <a:cxn ang="0">
                              <a:pos x="connsiteX1590" y="connsiteY1590"/>
                            </a:cxn>
                            <a:cxn ang="0">
                              <a:pos x="connsiteX1591" y="connsiteY1591"/>
                            </a:cxn>
                            <a:cxn ang="0">
                              <a:pos x="connsiteX1592" y="connsiteY1592"/>
                            </a:cxn>
                            <a:cxn ang="0">
                              <a:pos x="connsiteX1593" y="connsiteY1593"/>
                            </a:cxn>
                            <a:cxn ang="0">
                              <a:pos x="connsiteX1594" y="connsiteY1594"/>
                            </a:cxn>
                            <a:cxn ang="0">
                              <a:pos x="connsiteX1595" y="connsiteY1595"/>
                            </a:cxn>
                            <a:cxn ang="0">
                              <a:pos x="connsiteX1596" y="connsiteY1596"/>
                            </a:cxn>
                            <a:cxn ang="0">
                              <a:pos x="connsiteX1597" y="connsiteY1597"/>
                            </a:cxn>
                            <a:cxn ang="0">
                              <a:pos x="connsiteX1598" y="connsiteY1598"/>
                            </a:cxn>
                            <a:cxn ang="0">
                              <a:pos x="connsiteX1599" y="connsiteY1599"/>
                            </a:cxn>
                            <a:cxn ang="0">
                              <a:pos x="connsiteX1600" y="connsiteY1600"/>
                            </a:cxn>
                            <a:cxn ang="0">
                              <a:pos x="connsiteX1601" y="connsiteY1601"/>
                            </a:cxn>
                            <a:cxn ang="0">
                              <a:pos x="connsiteX1602" y="connsiteY1602"/>
                            </a:cxn>
                            <a:cxn ang="0">
                              <a:pos x="connsiteX1603" y="connsiteY1603"/>
                            </a:cxn>
                            <a:cxn ang="0">
                              <a:pos x="connsiteX1604" y="connsiteY1604"/>
                            </a:cxn>
                            <a:cxn ang="0">
                              <a:pos x="connsiteX1605" y="connsiteY1605"/>
                            </a:cxn>
                            <a:cxn ang="0">
                              <a:pos x="connsiteX1606" y="connsiteY1606"/>
                            </a:cxn>
                            <a:cxn ang="0">
                              <a:pos x="connsiteX1607" y="connsiteY1607"/>
                            </a:cxn>
                            <a:cxn ang="0">
                              <a:pos x="connsiteX1608" y="connsiteY1608"/>
                            </a:cxn>
                            <a:cxn ang="0">
                              <a:pos x="connsiteX1609" y="connsiteY1609"/>
                            </a:cxn>
                            <a:cxn ang="0">
                              <a:pos x="connsiteX1610" y="connsiteY1610"/>
                            </a:cxn>
                            <a:cxn ang="0">
                              <a:pos x="connsiteX1611" y="connsiteY1611"/>
                            </a:cxn>
                            <a:cxn ang="0">
                              <a:pos x="connsiteX1612" y="connsiteY1612"/>
                            </a:cxn>
                            <a:cxn ang="0">
                              <a:pos x="connsiteX1613" y="connsiteY1613"/>
                            </a:cxn>
                            <a:cxn ang="0">
                              <a:pos x="connsiteX1614" y="connsiteY1614"/>
                            </a:cxn>
                            <a:cxn ang="0">
                              <a:pos x="connsiteX1615" y="connsiteY1615"/>
                            </a:cxn>
                            <a:cxn ang="0">
                              <a:pos x="connsiteX1616" y="connsiteY1616"/>
                            </a:cxn>
                            <a:cxn ang="0">
                              <a:pos x="connsiteX1617" y="connsiteY1617"/>
                            </a:cxn>
                            <a:cxn ang="0">
                              <a:pos x="connsiteX1618" y="connsiteY1618"/>
                            </a:cxn>
                            <a:cxn ang="0">
                              <a:pos x="connsiteX1619" y="connsiteY1619"/>
                            </a:cxn>
                            <a:cxn ang="0">
                              <a:pos x="connsiteX1620" y="connsiteY1620"/>
                            </a:cxn>
                            <a:cxn ang="0">
                              <a:pos x="connsiteX1621" y="connsiteY1621"/>
                            </a:cxn>
                            <a:cxn ang="0">
                              <a:pos x="connsiteX1622" y="connsiteY1622"/>
                            </a:cxn>
                            <a:cxn ang="0">
                              <a:pos x="connsiteX1623" y="connsiteY1623"/>
                            </a:cxn>
                            <a:cxn ang="0">
                              <a:pos x="connsiteX1624" y="connsiteY1624"/>
                            </a:cxn>
                            <a:cxn ang="0">
                              <a:pos x="connsiteX1625" y="connsiteY1625"/>
                            </a:cxn>
                            <a:cxn ang="0">
                              <a:pos x="connsiteX1626" y="connsiteY1626"/>
                            </a:cxn>
                            <a:cxn ang="0">
                              <a:pos x="connsiteX1627" y="connsiteY1627"/>
                            </a:cxn>
                            <a:cxn ang="0">
                              <a:pos x="connsiteX1628" y="connsiteY1628"/>
                            </a:cxn>
                            <a:cxn ang="0">
                              <a:pos x="connsiteX1629" y="connsiteY1629"/>
                            </a:cxn>
                            <a:cxn ang="0">
                              <a:pos x="connsiteX1630" y="connsiteY1630"/>
                            </a:cxn>
                            <a:cxn ang="0">
                              <a:pos x="connsiteX1631" y="connsiteY1631"/>
                            </a:cxn>
                            <a:cxn ang="0">
                              <a:pos x="connsiteX1632" y="connsiteY1632"/>
                            </a:cxn>
                            <a:cxn ang="0">
                              <a:pos x="connsiteX1633" y="connsiteY1633"/>
                            </a:cxn>
                            <a:cxn ang="0">
                              <a:pos x="connsiteX1634" y="connsiteY1634"/>
                            </a:cxn>
                            <a:cxn ang="0">
                              <a:pos x="connsiteX1635" y="connsiteY1635"/>
                            </a:cxn>
                            <a:cxn ang="0">
                              <a:pos x="connsiteX1636" y="connsiteY1636"/>
                            </a:cxn>
                            <a:cxn ang="0">
                              <a:pos x="connsiteX1637" y="connsiteY1637"/>
                            </a:cxn>
                            <a:cxn ang="0">
                              <a:pos x="connsiteX1638" y="connsiteY1638"/>
                            </a:cxn>
                            <a:cxn ang="0">
                              <a:pos x="connsiteX1639" y="connsiteY1639"/>
                            </a:cxn>
                            <a:cxn ang="0">
                              <a:pos x="connsiteX1640" y="connsiteY1640"/>
                            </a:cxn>
                            <a:cxn ang="0">
                              <a:pos x="connsiteX1641" y="connsiteY1641"/>
                            </a:cxn>
                            <a:cxn ang="0">
                              <a:pos x="connsiteX1642" y="connsiteY1642"/>
                            </a:cxn>
                            <a:cxn ang="0">
                              <a:pos x="connsiteX1643" y="connsiteY1643"/>
                            </a:cxn>
                            <a:cxn ang="0">
                              <a:pos x="connsiteX1644" y="connsiteY1644"/>
                            </a:cxn>
                            <a:cxn ang="0">
                              <a:pos x="connsiteX1645" y="connsiteY1645"/>
                            </a:cxn>
                            <a:cxn ang="0">
                              <a:pos x="connsiteX1646" y="connsiteY1646"/>
                            </a:cxn>
                            <a:cxn ang="0">
                              <a:pos x="connsiteX1647" y="connsiteY1647"/>
                            </a:cxn>
                            <a:cxn ang="0">
                              <a:pos x="connsiteX1648" y="connsiteY1648"/>
                            </a:cxn>
                            <a:cxn ang="0">
                              <a:pos x="connsiteX1649" y="connsiteY1649"/>
                            </a:cxn>
                            <a:cxn ang="0">
                              <a:pos x="connsiteX1650" y="connsiteY1650"/>
                            </a:cxn>
                            <a:cxn ang="0">
                              <a:pos x="connsiteX1651" y="connsiteY1651"/>
                            </a:cxn>
                            <a:cxn ang="0">
                              <a:pos x="connsiteX1652" y="connsiteY1652"/>
                            </a:cxn>
                            <a:cxn ang="0">
                              <a:pos x="connsiteX1653" y="connsiteY1653"/>
                            </a:cxn>
                            <a:cxn ang="0">
                              <a:pos x="connsiteX1654" y="connsiteY1654"/>
                            </a:cxn>
                            <a:cxn ang="0">
                              <a:pos x="connsiteX1655" y="connsiteY1655"/>
                            </a:cxn>
                            <a:cxn ang="0">
                              <a:pos x="connsiteX1656" y="connsiteY1656"/>
                            </a:cxn>
                            <a:cxn ang="0">
                              <a:pos x="connsiteX1657" y="connsiteY1657"/>
                            </a:cxn>
                            <a:cxn ang="0">
                              <a:pos x="connsiteX1658" y="connsiteY1658"/>
                            </a:cxn>
                            <a:cxn ang="0">
                              <a:pos x="connsiteX1659" y="connsiteY1659"/>
                            </a:cxn>
                            <a:cxn ang="0">
                              <a:pos x="connsiteX1660" y="connsiteY1660"/>
                            </a:cxn>
                            <a:cxn ang="0">
                              <a:pos x="connsiteX1661" y="connsiteY1661"/>
                            </a:cxn>
                            <a:cxn ang="0">
                              <a:pos x="connsiteX1662" y="connsiteY1662"/>
                            </a:cxn>
                            <a:cxn ang="0">
                              <a:pos x="connsiteX1663" y="connsiteY1663"/>
                            </a:cxn>
                            <a:cxn ang="0">
                              <a:pos x="connsiteX1664" y="connsiteY1664"/>
                            </a:cxn>
                            <a:cxn ang="0">
                              <a:pos x="connsiteX1665" y="connsiteY1665"/>
                            </a:cxn>
                            <a:cxn ang="0">
                              <a:pos x="connsiteX1666" y="connsiteY1666"/>
                            </a:cxn>
                            <a:cxn ang="0">
                              <a:pos x="connsiteX1667" y="connsiteY1667"/>
                            </a:cxn>
                            <a:cxn ang="0">
                              <a:pos x="connsiteX1668" y="connsiteY1668"/>
                            </a:cxn>
                            <a:cxn ang="0">
                              <a:pos x="connsiteX1669" y="connsiteY1669"/>
                            </a:cxn>
                            <a:cxn ang="0">
                              <a:pos x="connsiteX1670" y="connsiteY1670"/>
                            </a:cxn>
                            <a:cxn ang="0">
                              <a:pos x="connsiteX1671" y="connsiteY1671"/>
                            </a:cxn>
                            <a:cxn ang="0">
                              <a:pos x="connsiteX1672" y="connsiteY1672"/>
                            </a:cxn>
                            <a:cxn ang="0">
                              <a:pos x="connsiteX1673" y="connsiteY1673"/>
                            </a:cxn>
                            <a:cxn ang="0">
                              <a:pos x="connsiteX1674" y="connsiteY1674"/>
                            </a:cxn>
                            <a:cxn ang="0">
                              <a:pos x="connsiteX1675" y="connsiteY1675"/>
                            </a:cxn>
                            <a:cxn ang="0">
                              <a:pos x="connsiteX1676" y="connsiteY1676"/>
                            </a:cxn>
                            <a:cxn ang="0">
                              <a:pos x="connsiteX1677" y="connsiteY1677"/>
                            </a:cxn>
                            <a:cxn ang="0">
                              <a:pos x="connsiteX1678" y="connsiteY1678"/>
                            </a:cxn>
                            <a:cxn ang="0">
                              <a:pos x="connsiteX1679" y="connsiteY1679"/>
                            </a:cxn>
                            <a:cxn ang="0">
                              <a:pos x="connsiteX1680" y="connsiteY1680"/>
                            </a:cxn>
                            <a:cxn ang="0">
                              <a:pos x="connsiteX1681" y="connsiteY1681"/>
                            </a:cxn>
                            <a:cxn ang="0">
                              <a:pos x="connsiteX1682" y="connsiteY1682"/>
                            </a:cxn>
                            <a:cxn ang="0">
                              <a:pos x="connsiteX1683" y="connsiteY1683"/>
                            </a:cxn>
                            <a:cxn ang="0">
                              <a:pos x="connsiteX1684" y="connsiteY1684"/>
                            </a:cxn>
                            <a:cxn ang="0">
                              <a:pos x="connsiteX1685" y="connsiteY1685"/>
                            </a:cxn>
                            <a:cxn ang="0">
                              <a:pos x="connsiteX1686" y="connsiteY1686"/>
                            </a:cxn>
                            <a:cxn ang="0">
                              <a:pos x="connsiteX1687" y="connsiteY1687"/>
                            </a:cxn>
                            <a:cxn ang="0">
                              <a:pos x="connsiteX1688" y="connsiteY1688"/>
                            </a:cxn>
                            <a:cxn ang="0">
                              <a:pos x="connsiteX1689" y="connsiteY1689"/>
                            </a:cxn>
                            <a:cxn ang="0">
                              <a:pos x="connsiteX1690" y="connsiteY1690"/>
                            </a:cxn>
                            <a:cxn ang="0">
                              <a:pos x="connsiteX1691" y="connsiteY1691"/>
                            </a:cxn>
                            <a:cxn ang="0">
                              <a:pos x="connsiteX1692" y="connsiteY1692"/>
                            </a:cxn>
                            <a:cxn ang="0">
                              <a:pos x="connsiteX1693" y="connsiteY1693"/>
                            </a:cxn>
                            <a:cxn ang="0">
                              <a:pos x="connsiteX1694" y="connsiteY1694"/>
                            </a:cxn>
                            <a:cxn ang="0">
                              <a:pos x="connsiteX1695" y="connsiteY1695"/>
                            </a:cxn>
                            <a:cxn ang="0">
                              <a:pos x="connsiteX1696" y="connsiteY1696"/>
                            </a:cxn>
                            <a:cxn ang="0">
                              <a:pos x="connsiteX1697" y="connsiteY1697"/>
                            </a:cxn>
                            <a:cxn ang="0">
                              <a:pos x="connsiteX1698" y="connsiteY1698"/>
                            </a:cxn>
                            <a:cxn ang="0">
                              <a:pos x="connsiteX1699" y="connsiteY1699"/>
                            </a:cxn>
                            <a:cxn ang="0">
                              <a:pos x="connsiteX1700" y="connsiteY1700"/>
                            </a:cxn>
                            <a:cxn ang="0">
                              <a:pos x="connsiteX1701" y="connsiteY1701"/>
                            </a:cxn>
                            <a:cxn ang="0">
                              <a:pos x="connsiteX1702" y="connsiteY1702"/>
                            </a:cxn>
                            <a:cxn ang="0">
                              <a:pos x="connsiteX1703" y="connsiteY1703"/>
                            </a:cxn>
                            <a:cxn ang="0">
                              <a:pos x="connsiteX1704" y="connsiteY1704"/>
                            </a:cxn>
                            <a:cxn ang="0">
                              <a:pos x="connsiteX1705" y="connsiteY1705"/>
                            </a:cxn>
                            <a:cxn ang="0">
                              <a:pos x="connsiteX1706" y="connsiteY1706"/>
                            </a:cxn>
                            <a:cxn ang="0">
                              <a:pos x="connsiteX1707" y="connsiteY1707"/>
                            </a:cxn>
                            <a:cxn ang="0">
                              <a:pos x="connsiteX1708" y="connsiteY1708"/>
                            </a:cxn>
                            <a:cxn ang="0">
                              <a:pos x="connsiteX1709" y="connsiteY1709"/>
                            </a:cxn>
                            <a:cxn ang="0">
                              <a:pos x="connsiteX1710" y="connsiteY1710"/>
                            </a:cxn>
                            <a:cxn ang="0">
                              <a:pos x="connsiteX1711" y="connsiteY1711"/>
                            </a:cxn>
                            <a:cxn ang="0">
                              <a:pos x="connsiteX1712" y="connsiteY1712"/>
                            </a:cxn>
                            <a:cxn ang="0">
                              <a:pos x="connsiteX1713" y="connsiteY1713"/>
                            </a:cxn>
                            <a:cxn ang="0">
                              <a:pos x="connsiteX1714" y="connsiteY1714"/>
                            </a:cxn>
                            <a:cxn ang="0">
                              <a:pos x="connsiteX1715" y="connsiteY1715"/>
                            </a:cxn>
                            <a:cxn ang="0">
                              <a:pos x="connsiteX1716" y="connsiteY1716"/>
                            </a:cxn>
                            <a:cxn ang="0">
                              <a:pos x="connsiteX1717" y="connsiteY1717"/>
                            </a:cxn>
                            <a:cxn ang="0">
                              <a:pos x="connsiteX1718" y="connsiteY1718"/>
                            </a:cxn>
                            <a:cxn ang="0">
                              <a:pos x="connsiteX1719" y="connsiteY1719"/>
                            </a:cxn>
                            <a:cxn ang="0">
                              <a:pos x="connsiteX1720" y="connsiteY1720"/>
                            </a:cxn>
                            <a:cxn ang="0">
                              <a:pos x="connsiteX1721" y="connsiteY1721"/>
                            </a:cxn>
                            <a:cxn ang="0">
                              <a:pos x="connsiteX1722" y="connsiteY1722"/>
                            </a:cxn>
                            <a:cxn ang="0">
                              <a:pos x="connsiteX1723" y="connsiteY1723"/>
                            </a:cxn>
                            <a:cxn ang="0">
                              <a:pos x="connsiteX1724" y="connsiteY1724"/>
                            </a:cxn>
                            <a:cxn ang="0">
                              <a:pos x="connsiteX1725" y="connsiteY1725"/>
                            </a:cxn>
                            <a:cxn ang="0">
                              <a:pos x="connsiteX1726" y="connsiteY1726"/>
                            </a:cxn>
                            <a:cxn ang="0">
                              <a:pos x="connsiteX1727" y="connsiteY1727"/>
                            </a:cxn>
                            <a:cxn ang="0">
                              <a:pos x="connsiteX1728" y="connsiteY1728"/>
                            </a:cxn>
                            <a:cxn ang="0">
                              <a:pos x="connsiteX1729" y="connsiteY1729"/>
                            </a:cxn>
                            <a:cxn ang="0">
                              <a:pos x="connsiteX1730" y="connsiteY1730"/>
                            </a:cxn>
                            <a:cxn ang="0">
                              <a:pos x="connsiteX1731" y="connsiteY1731"/>
                            </a:cxn>
                            <a:cxn ang="0">
                              <a:pos x="connsiteX1732" y="connsiteY1732"/>
                            </a:cxn>
                            <a:cxn ang="0">
                              <a:pos x="connsiteX1733" y="connsiteY1733"/>
                            </a:cxn>
                            <a:cxn ang="0">
                              <a:pos x="connsiteX1734" y="connsiteY1734"/>
                            </a:cxn>
                            <a:cxn ang="0">
                              <a:pos x="connsiteX1735" y="connsiteY1735"/>
                            </a:cxn>
                            <a:cxn ang="0">
                              <a:pos x="connsiteX1736" y="connsiteY1736"/>
                            </a:cxn>
                            <a:cxn ang="0">
                              <a:pos x="connsiteX1737" y="connsiteY1737"/>
                            </a:cxn>
                            <a:cxn ang="0">
                              <a:pos x="connsiteX1738" y="connsiteY1738"/>
                            </a:cxn>
                            <a:cxn ang="0">
                              <a:pos x="connsiteX1739" y="connsiteY1739"/>
                            </a:cxn>
                            <a:cxn ang="0">
                              <a:pos x="connsiteX1740" y="connsiteY1740"/>
                            </a:cxn>
                            <a:cxn ang="0">
                              <a:pos x="connsiteX1741" y="connsiteY1741"/>
                            </a:cxn>
                            <a:cxn ang="0">
                              <a:pos x="connsiteX1742" y="connsiteY1742"/>
                            </a:cxn>
                            <a:cxn ang="0">
                              <a:pos x="connsiteX1743" y="connsiteY1743"/>
                            </a:cxn>
                            <a:cxn ang="0">
                              <a:pos x="connsiteX1744" y="connsiteY1744"/>
                            </a:cxn>
                            <a:cxn ang="0">
                              <a:pos x="connsiteX1745" y="connsiteY1745"/>
                            </a:cxn>
                            <a:cxn ang="0">
                              <a:pos x="connsiteX1746" y="connsiteY1746"/>
                            </a:cxn>
                            <a:cxn ang="0">
                              <a:pos x="connsiteX1747" y="connsiteY1747"/>
                            </a:cxn>
                            <a:cxn ang="0">
                              <a:pos x="connsiteX1748" y="connsiteY1748"/>
                            </a:cxn>
                            <a:cxn ang="0">
                              <a:pos x="connsiteX1749" y="connsiteY1749"/>
                            </a:cxn>
                            <a:cxn ang="0">
                              <a:pos x="connsiteX1750" y="connsiteY1750"/>
                            </a:cxn>
                            <a:cxn ang="0">
                              <a:pos x="connsiteX1751" y="connsiteY1751"/>
                            </a:cxn>
                            <a:cxn ang="0">
                              <a:pos x="connsiteX1752" y="connsiteY1752"/>
                            </a:cxn>
                            <a:cxn ang="0">
                              <a:pos x="connsiteX1753" y="connsiteY1753"/>
                            </a:cxn>
                            <a:cxn ang="0">
                              <a:pos x="connsiteX1754" y="connsiteY1754"/>
                            </a:cxn>
                            <a:cxn ang="0">
                              <a:pos x="connsiteX1755" y="connsiteY1755"/>
                            </a:cxn>
                            <a:cxn ang="0">
                              <a:pos x="connsiteX1756" y="connsiteY1756"/>
                            </a:cxn>
                            <a:cxn ang="0">
                              <a:pos x="connsiteX1757" y="connsiteY1757"/>
                            </a:cxn>
                            <a:cxn ang="0">
                              <a:pos x="connsiteX1758" y="connsiteY1758"/>
                            </a:cxn>
                            <a:cxn ang="0">
                              <a:pos x="connsiteX1759" y="connsiteY1759"/>
                            </a:cxn>
                            <a:cxn ang="0">
                              <a:pos x="connsiteX1760" y="connsiteY1760"/>
                            </a:cxn>
                            <a:cxn ang="0">
                              <a:pos x="connsiteX1761" y="connsiteY1761"/>
                            </a:cxn>
                            <a:cxn ang="0">
                              <a:pos x="connsiteX1762" y="connsiteY1762"/>
                            </a:cxn>
                            <a:cxn ang="0">
                              <a:pos x="connsiteX1763" y="connsiteY1763"/>
                            </a:cxn>
                            <a:cxn ang="0">
                              <a:pos x="connsiteX1764" y="connsiteY1764"/>
                            </a:cxn>
                            <a:cxn ang="0">
                              <a:pos x="connsiteX1765" y="connsiteY1765"/>
                            </a:cxn>
                            <a:cxn ang="0">
                              <a:pos x="connsiteX1766" y="connsiteY1766"/>
                            </a:cxn>
                            <a:cxn ang="0">
                              <a:pos x="connsiteX1767" y="connsiteY1767"/>
                            </a:cxn>
                            <a:cxn ang="0">
                              <a:pos x="connsiteX1768" y="connsiteY1768"/>
                            </a:cxn>
                            <a:cxn ang="0">
                              <a:pos x="connsiteX1769" y="connsiteY1769"/>
                            </a:cxn>
                            <a:cxn ang="0">
                              <a:pos x="connsiteX1770" y="connsiteY1770"/>
                            </a:cxn>
                            <a:cxn ang="0">
                              <a:pos x="connsiteX1771" y="connsiteY1771"/>
                            </a:cxn>
                            <a:cxn ang="0">
                              <a:pos x="connsiteX1772" y="connsiteY1772"/>
                            </a:cxn>
                            <a:cxn ang="0">
                              <a:pos x="connsiteX1773" y="connsiteY1773"/>
                            </a:cxn>
                            <a:cxn ang="0">
                              <a:pos x="connsiteX1774" y="connsiteY1774"/>
                            </a:cxn>
                            <a:cxn ang="0">
                              <a:pos x="connsiteX1775" y="connsiteY1775"/>
                            </a:cxn>
                            <a:cxn ang="0">
                              <a:pos x="connsiteX1776" y="connsiteY1776"/>
                            </a:cxn>
                            <a:cxn ang="0">
                              <a:pos x="connsiteX1777" y="connsiteY1777"/>
                            </a:cxn>
                            <a:cxn ang="0">
                              <a:pos x="connsiteX1778" y="connsiteY1778"/>
                            </a:cxn>
                            <a:cxn ang="0">
                              <a:pos x="connsiteX1779" y="connsiteY1779"/>
                            </a:cxn>
                            <a:cxn ang="0">
                              <a:pos x="connsiteX1780" y="connsiteY1780"/>
                            </a:cxn>
                            <a:cxn ang="0">
                              <a:pos x="connsiteX1781" y="connsiteY1781"/>
                            </a:cxn>
                            <a:cxn ang="0">
                              <a:pos x="connsiteX1782" y="connsiteY1782"/>
                            </a:cxn>
                            <a:cxn ang="0">
                              <a:pos x="connsiteX1783" y="connsiteY1783"/>
                            </a:cxn>
                            <a:cxn ang="0">
                              <a:pos x="connsiteX1784" y="connsiteY1784"/>
                            </a:cxn>
                            <a:cxn ang="0">
                              <a:pos x="connsiteX1785" y="connsiteY1785"/>
                            </a:cxn>
                            <a:cxn ang="0">
                              <a:pos x="connsiteX1786" y="connsiteY1786"/>
                            </a:cxn>
                            <a:cxn ang="0">
                              <a:pos x="connsiteX1787" y="connsiteY1787"/>
                            </a:cxn>
                            <a:cxn ang="0">
                              <a:pos x="connsiteX1788" y="connsiteY1788"/>
                            </a:cxn>
                            <a:cxn ang="0">
                              <a:pos x="connsiteX1789" y="connsiteY1789"/>
                            </a:cxn>
                            <a:cxn ang="0">
                              <a:pos x="connsiteX1790" y="connsiteY1790"/>
                            </a:cxn>
                            <a:cxn ang="0">
                              <a:pos x="connsiteX1791" y="connsiteY1791"/>
                            </a:cxn>
                            <a:cxn ang="0">
                              <a:pos x="connsiteX1792" y="connsiteY1792"/>
                            </a:cxn>
                            <a:cxn ang="0">
                              <a:pos x="connsiteX1793" y="connsiteY1793"/>
                            </a:cxn>
                            <a:cxn ang="0">
                              <a:pos x="connsiteX1794" y="connsiteY1794"/>
                            </a:cxn>
                            <a:cxn ang="0">
                              <a:pos x="connsiteX1795" y="connsiteY1795"/>
                            </a:cxn>
                            <a:cxn ang="0">
                              <a:pos x="connsiteX1796" y="connsiteY1796"/>
                            </a:cxn>
                            <a:cxn ang="0">
                              <a:pos x="connsiteX1797" y="connsiteY1797"/>
                            </a:cxn>
                            <a:cxn ang="0">
                              <a:pos x="connsiteX1798" y="connsiteY1798"/>
                            </a:cxn>
                            <a:cxn ang="0">
                              <a:pos x="connsiteX1799" y="connsiteY1799"/>
                            </a:cxn>
                            <a:cxn ang="0">
                              <a:pos x="connsiteX1800" y="connsiteY1800"/>
                            </a:cxn>
                            <a:cxn ang="0">
                              <a:pos x="connsiteX1801" y="connsiteY1801"/>
                            </a:cxn>
                            <a:cxn ang="0">
                              <a:pos x="connsiteX1802" y="connsiteY1802"/>
                            </a:cxn>
                            <a:cxn ang="0">
                              <a:pos x="connsiteX1803" y="connsiteY1803"/>
                            </a:cxn>
                            <a:cxn ang="0">
                              <a:pos x="connsiteX1804" y="connsiteY1804"/>
                            </a:cxn>
                            <a:cxn ang="0">
                              <a:pos x="connsiteX1805" y="connsiteY1805"/>
                            </a:cxn>
                            <a:cxn ang="0">
                              <a:pos x="connsiteX1806" y="connsiteY1806"/>
                            </a:cxn>
                            <a:cxn ang="0">
                              <a:pos x="connsiteX1807" y="connsiteY1807"/>
                            </a:cxn>
                            <a:cxn ang="0">
                              <a:pos x="connsiteX1808" y="connsiteY1808"/>
                            </a:cxn>
                            <a:cxn ang="0">
                              <a:pos x="connsiteX1809" y="connsiteY1809"/>
                            </a:cxn>
                            <a:cxn ang="0">
                              <a:pos x="connsiteX1810" y="connsiteY1810"/>
                            </a:cxn>
                            <a:cxn ang="0">
                              <a:pos x="connsiteX1811" y="connsiteY1811"/>
                            </a:cxn>
                            <a:cxn ang="0">
                              <a:pos x="connsiteX1812" y="connsiteY1812"/>
                            </a:cxn>
                            <a:cxn ang="0">
                              <a:pos x="connsiteX1813" y="connsiteY1813"/>
                            </a:cxn>
                            <a:cxn ang="0">
                              <a:pos x="connsiteX1814" y="connsiteY1814"/>
                            </a:cxn>
                            <a:cxn ang="0">
                              <a:pos x="connsiteX1815" y="connsiteY1815"/>
                            </a:cxn>
                            <a:cxn ang="0">
                              <a:pos x="connsiteX1816" y="connsiteY1816"/>
                            </a:cxn>
                            <a:cxn ang="0">
                              <a:pos x="connsiteX1817" y="connsiteY1817"/>
                            </a:cxn>
                            <a:cxn ang="0">
                              <a:pos x="connsiteX1818" y="connsiteY1818"/>
                            </a:cxn>
                            <a:cxn ang="0">
                              <a:pos x="connsiteX1819" y="connsiteY1819"/>
                            </a:cxn>
                            <a:cxn ang="0">
                              <a:pos x="connsiteX1820" y="connsiteY1820"/>
                            </a:cxn>
                            <a:cxn ang="0">
                              <a:pos x="connsiteX1821" y="connsiteY1821"/>
                            </a:cxn>
                            <a:cxn ang="0">
                              <a:pos x="connsiteX1822" y="connsiteY1822"/>
                            </a:cxn>
                            <a:cxn ang="0">
                              <a:pos x="connsiteX1823" y="connsiteY1823"/>
                            </a:cxn>
                            <a:cxn ang="0">
                              <a:pos x="connsiteX1824" y="connsiteY1824"/>
                            </a:cxn>
                            <a:cxn ang="0">
                              <a:pos x="connsiteX1825" y="connsiteY1825"/>
                            </a:cxn>
                            <a:cxn ang="0">
                              <a:pos x="connsiteX1826" y="connsiteY1826"/>
                            </a:cxn>
                            <a:cxn ang="0">
                              <a:pos x="connsiteX1827" y="connsiteY1827"/>
                            </a:cxn>
                            <a:cxn ang="0">
                              <a:pos x="connsiteX1828" y="connsiteY1828"/>
                            </a:cxn>
                            <a:cxn ang="0">
                              <a:pos x="connsiteX1829" y="connsiteY1829"/>
                            </a:cxn>
                            <a:cxn ang="0">
                              <a:pos x="connsiteX1830" y="connsiteY1830"/>
                            </a:cxn>
                            <a:cxn ang="0">
                              <a:pos x="connsiteX1831" y="connsiteY1831"/>
                            </a:cxn>
                            <a:cxn ang="0">
                              <a:pos x="connsiteX1832" y="connsiteY1832"/>
                            </a:cxn>
                            <a:cxn ang="0">
                              <a:pos x="connsiteX1833" y="connsiteY1833"/>
                            </a:cxn>
                            <a:cxn ang="0">
                              <a:pos x="connsiteX1834" y="connsiteY1834"/>
                            </a:cxn>
                            <a:cxn ang="0">
                              <a:pos x="connsiteX1835" y="connsiteY1835"/>
                            </a:cxn>
                            <a:cxn ang="0">
                              <a:pos x="connsiteX1836" y="connsiteY1836"/>
                            </a:cxn>
                            <a:cxn ang="0">
                              <a:pos x="connsiteX1837" y="connsiteY1837"/>
                            </a:cxn>
                            <a:cxn ang="0">
                              <a:pos x="connsiteX1838" y="connsiteY1838"/>
                            </a:cxn>
                            <a:cxn ang="0">
                              <a:pos x="connsiteX1839" y="connsiteY1839"/>
                            </a:cxn>
                            <a:cxn ang="0">
                              <a:pos x="connsiteX1840" y="connsiteY1840"/>
                            </a:cxn>
                            <a:cxn ang="0">
                              <a:pos x="connsiteX1841" y="connsiteY1841"/>
                            </a:cxn>
                            <a:cxn ang="0">
                              <a:pos x="connsiteX1842" y="connsiteY1842"/>
                            </a:cxn>
                            <a:cxn ang="0">
                              <a:pos x="connsiteX1843" y="connsiteY1843"/>
                            </a:cxn>
                            <a:cxn ang="0">
                              <a:pos x="connsiteX1844" y="connsiteY1844"/>
                            </a:cxn>
                            <a:cxn ang="0">
                              <a:pos x="connsiteX1845" y="connsiteY1845"/>
                            </a:cxn>
                            <a:cxn ang="0">
                              <a:pos x="connsiteX1846" y="connsiteY1846"/>
                            </a:cxn>
                            <a:cxn ang="0">
                              <a:pos x="connsiteX1847" y="connsiteY1847"/>
                            </a:cxn>
                            <a:cxn ang="0">
                              <a:pos x="connsiteX1848" y="connsiteY1848"/>
                            </a:cxn>
                            <a:cxn ang="0">
                              <a:pos x="connsiteX1849" y="connsiteY1849"/>
                            </a:cxn>
                            <a:cxn ang="0">
                              <a:pos x="connsiteX1850" y="connsiteY1850"/>
                            </a:cxn>
                            <a:cxn ang="0">
                              <a:pos x="connsiteX1851" y="connsiteY1851"/>
                            </a:cxn>
                            <a:cxn ang="0">
                              <a:pos x="connsiteX1852" y="connsiteY1852"/>
                            </a:cxn>
                            <a:cxn ang="0">
                              <a:pos x="connsiteX1853" y="connsiteY1853"/>
                            </a:cxn>
                            <a:cxn ang="0">
                              <a:pos x="connsiteX1854" y="connsiteY1854"/>
                            </a:cxn>
                            <a:cxn ang="0">
                              <a:pos x="connsiteX1855" y="connsiteY1855"/>
                            </a:cxn>
                            <a:cxn ang="0">
                              <a:pos x="connsiteX1856" y="connsiteY1856"/>
                            </a:cxn>
                            <a:cxn ang="0">
                              <a:pos x="connsiteX1857" y="connsiteY1857"/>
                            </a:cxn>
                            <a:cxn ang="0">
                              <a:pos x="connsiteX1858" y="connsiteY1858"/>
                            </a:cxn>
                            <a:cxn ang="0">
                              <a:pos x="connsiteX1859" y="connsiteY1859"/>
                            </a:cxn>
                            <a:cxn ang="0">
                              <a:pos x="connsiteX1860" y="connsiteY1860"/>
                            </a:cxn>
                            <a:cxn ang="0">
                              <a:pos x="connsiteX1861" y="connsiteY1861"/>
                            </a:cxn>
                            <a:cxn ang="0">
                              <a:pos x="connsiteX1862" y="connsiteY1862"/>
                            </a:cxn>
                            <a:cxn ang="0">
                              <a:pos x="connsiteX1863" y="connsiteY1863"/>
                            </a:cxn>
                            <a:cxn ang="0">
                              <a:pos x="connsiteX1864" y="connsiteY1864"/>
                            </a:cxn>
                            <a:cxn ang="0">
                              <a:pos x="connsiteX1865" y="connsiteY1865"/>
                            </a:cxn>
                            <a:cxn ang="0">
                              <a:pos x="connsiteX1866" y="connsiteY1866"/>
                            </a:cxn>
                            <a:cxn ang="0">
                              <a:pos x="connsiteX1867" y="connsiteY1867"/>
                            </a:cxn>
                            <a:cxn ang="0">
                              <a:pos x="connsiteX1868" y="connsiteY1868"/>
                            </a:cxn>
                            <a:cxn ang="0">
                              <a:pos x="connsiteX1869" y="connsiteY1869"/>
                            </a:cxn>
                            <a:cxn ang="0">
                              <a:pos x="connsiteX1870" y="connsiteY1870"/>
                            </a:cxn>
                            <a:cxn ang="0">
                              <a:pos x="connsiteX1871" y="connsiteY1871"/>
                            </a:cxn>
                            <a:cxn ang="0">
                              <a:pos x="connsiteX1872" y="connsiteY1872"/>
                            </a:cxn>
                            <a:cxn ang="0">
                              <a:pos x="connsiteX1873" y="connsiteY1873"/>
                            </a:cxn>
                            <a:cxn ang="0">
                              <a:pos x="connsiteX1874" y="connsiteY1874"/>
                            </a:cxn>
                            <a:cxn ang="0">
                              <a:pos x="connsiteX1875" y="connsiteY1875"/>
                            </a:cxn>
                            <a:cxn ang="0">
                              <a:pos x="connsiteX1876" y="connsiteY1876"/>
                            </a:cxn>
                            <a:cxn ang="0">
                              <a:pos x="connsiteX1877" y="connsiteY1877"/>
                            </a:cxn>
                            <a:cxn ang="0">
                              <a:pos x="connsiteX1878" y="connsiteY1878"/>
                            </a:cxn>
                            <a:cxn ang="0">
                              <a:pos x="connsiteX1879" y="connsiteY1879"/>
                            </a:cxn>
                            <a:cxn ang="0">
                              <a:pos x="connsiteX1880" y="connsiteY1880"/>
                            </a:cxn>
                            <a:cxn ang="0">
                              <a:pos x="connsiteX1881" y="connsiteY1881"/>
                            </a:cxn>
                            <a:cxn ang="0">
                              <a:pos x="connsiteX1882" y="connsiteY1882"/>
                            </a:cxn>
                            <a:cxn ang="0">
                              <a:pos x="connsiteX1883" y="connsiteY1883"/>
                            </a:cxn>
                            <a:cxn ang="0">
                              <a:pos x="connsiteX1884" y="connsiteY1884"/>
                            </a:cxn>
                            <a:cxn ang="0">
                              <a:pos x="connsiteX1885" y="connsiteY1885"/>
                            </a:cxn>
                            <a:cxn ang="0">
                              <a:pos x="connsiteX1886" y="connsiteY1886"/>
                            </a:cxn>
                            <a:cxn ang="0">
                              <a:pos x="connsiteX1887" y="connsiteY1887"/>
                            </a:cxn>
                            <a:cxn ang="0">
                              <a:pos x="connsiteX1888" y="connsiteY1888"/>
                            </a:cxn>
                            <a:cxn ang="0">
                              <a:pos x="connsiteX1889" y="connsiteY1889"/>
                            </a:cxn>
                            <a:cxn ang="0">
                              <a:pos x="connsiteX1890" y="connsiteY1890"/>
                            </a:cxn>
                            <a:cxn ang="0">
                              <a:pos x="connsiteX1891" y="connsiteY1891"/>
                            </a:cxn>
                            <a:cxn ang="0">
                              <a:pos x="connsiteX1892" y="connsiteY1892"/>
                            </a:cxn>
                            <a:cxn ang="0">
                              <a:pos x="connsiteX1893" y="connsiteY1893"/>
                            </a:cxn>
                            <a:cxn ang="0">
                              <a:pos x="connsiteX1894" y="connsiteY1894"/>
                            </a:cxn>
                            <a:cxn ang="0">
                              <a:pos x="connsiteX1895" y="connsiteY1895"/>
                            </a:cxn>
                            <a:cxn ang="0">
                              <a:pos x="connsiteX1896" y="connsiteY1896"/>
                            </a:cxn>
                            <a:cxn ang="0">
                              <a:pos x="connsiteX1897" y="connsiteY1897"/>
                            </a:cxn>
                            <a:cxn ang="0">
                              <a:pos x="connsiteX1898" y="connsiteY1898"/>
                            </a:cxn>
                            <a:cxn ang="0">
                              <a:pos x="connsiteX1899" y="connsiteY1899"/>
                            </a:cxn>
                            <a:cxn ang="0">
                              <a:pos x="connsiteX1900" y="connsiteY1900"/>
                            </a:cxn>
                            <a:cxn ang="0">
                              <a:pos x="connsiteX1901" y="connsiteY1901"/>
                            </a:cxn>
                            <a:cxn ang="0">
                              <a:pos x="connsiteX1902" y="connsiteY1902"/>
                            </a:cxn>
                            <a:cxn ang="0">
                              <a:pos x="connsiteX1903" y="connsiteY1903"/>
                            </a:cxn>
                            <a:cxn ang="0">
                              <a:pos x="connsiteX1904" y="connsiteY1904"/>
                            </a:cxn>
                            <a:cxn ang="0">
                              <a:pos x="connsiteX1905" y="connsiteY1905"/>
                            </a:cxn>
                            <a:cxn ang="0">
                              <a:pos x="connsiteX1906" y="connsiteY1906"/>
                            </a:cxn>
                            <a:cxn ang="0">
                              <a:pos x="connsiteX1907" y="connsiteY1907"/>
                            </a:cxn>
                            <a:cxn ang="0">
                              <a:pos x="connsiteX1908" y="connsiteY1908"/>
                            </a:cxn>
                            <a:cxn ang="0">
                              <a:pos x="connsiteX1909" y="connsiteY1909"/>
                            </a:cxn>
                            <a:cxn ang="0">
                              <a:pos x="connsiteX1910" y="connsiteY1910"/>
                            </a:cxn>
                            <a:cxn ang="0">
                              <a:pos x="connsiteX1911" y="connsiteY1911"/>
                            </a:cxn>
                            <a:cxn ang="0">
                              <a:pos x="connsiteX1912" y="connsiteY1912"/>
                            </a:cxn>
                            <a:cxn ang="0">
                              <a:pos x="connsiteX1913" y="connsiteY1913"/>
                            </a:cxn>
                            <a:cxn ang="0">
                              <a:pos x="connsiteX1914" y="connsiteY1914"/>
                            </a:cxn>
                            <a:cxn ang="0">
                              <a:pos x="connsiteX1915" y="connsiteY1915"/>
                            </a:cxn>
                            <a:cxn ang="0">
                              <a:pos x="connsiteX1916" y="connsiteY1916"/>
                            </a:cxn>
                            <a:cxn ang="0">
                              <a:pos x="connsiteX1917" y="connsiteY1917"/>
                            </a:cxn>
                            <a:cxn ang="0">
                              <a:pos x="connsiteX1918" y="connsiteY1918"/>
                            </a:cxn>
                            <a:cxn ang="0">
                              <a:pos x="connsiteX1919" y="connsiteY1919"/>
                            </a:cxn>
                            <a:cxn ang="0">
                              <a:pos x="connsiteX1920" y="connsiteY1920"/>
                            </a:cxn>
                            <a:cxn ang="0">
                              <a:pos x="connsiteX1921" y="connsiteY1921"/>
                            </a:cxn>
                            <a:cxn ang="0">
                              <a:pos x="connsiteX1922" y="connsiteY1922"/>
                            </a:cxn>
                            <a:cxn ang="0">
                              <a:pos x="connsiteX1923" y="connsiteY1923"/>
                            </a:cxn>
                            <a:cxn ang="0">
                              <a:pos x="connsiteX1924" y="connsiteY1924"/>
                            </a:cxn>
                            <a:cxn ang="0">
                              <a:pos x="connsiteX1925" y="connsiteY1925"/>
                            </a:cxn>
                            <a:cxn ang="0">
                              <a:pos x="connsiteX1926" y="connsiteY1926"/>
                            </a:cxn>
                            <a:cxn ang="0">
                              <a:pos x="connsiteX1927" y="connsiteY1927"/>
                            </a:cxn>
                            <a:cxn ang="0">
                              <a:pos x="connsiteX1928" y="connsiteY1928"/>
                            </a:cxn>
                            <a:cxn ang="0">
                              <a:pos x="connsiteX1929" y="connsiteY1929"/>
                            </a:cxn>
                            <a:cxn ang="0">
                              <a:pos x="connsiteX1930" y="connsiteY1930"/>
                            </a:cxn>
                            <a:cxn ang="0">
                              <a:pos x="connsiteX1931" y="connsiteY1931"/>
                            </a:cxn>
                            <a:cxn ang="0">
                              <a:pos x="connsiteX1932" y="connsiteY1932"/>
                            </a:cxn>
                            <a:cxn ang="0">
                              <a:pos x="connsiteX1933" y="connsiteY1933"/>
                            </a:cxn>
                            <a:cxn ang="0">
                              <a:pos x="connsiteX1934" y="connsiteY1934"/>
                            </a:cxn>
                            <a:cxn ang="0">
                              <a:pos x="connsiteX1935" y="connsiteY1935"/>
                            </a:cxn>
                            <a:cxn ang="0">
                              <a:pos x="connsiteX1936" y="connsiteY1936"/>
                            </a:cxn>
                            <a:cxn ang="0">
                              <a:pos x="connsiteX1937" y="connsiteY1937"/>
                            </a:cxn>
                            <a:cxn ang="0">
                              <a:pos x="connsiteX1938" y="connsiteY1938"/>
                            </a:cxn>
                            <a:cxn ang="0">
                              <a:pos x="connsiteX1939" y="connsiteY1939"/>
                            </a:cxn>
                            <a:cxn ang="0">
                              <a:pos x="connsiteX1940" y="connsiteY1940"/>
                            </a:cxn>
                            <a:cxn ang="0">
                              <a:pos x="connsiteX1941" y="connsiteY1941"/>
                            </a:cxn>
                            <a:cxn ang="0">
                              <a:pos x="connsiteX1942" y="connsiteY1942"/>
                            </a:cxn>
                            <a:cxn ang="0">
                              <a:pos x="connsiteX1943" y="connsiteY1943"/>
                            </a:cxn>
                            <a:cxn ang="0">
                              <a:pos x="connsiteX1944" y="connsiteY1944"/>
                            </a:cxn>
                            <a:cxn ang="0">
                              <a:pos x="connsiteX1945" y="connsiteY1945"/>
                            </a:cxn>
                            <a:cxn ang="0">
                              <a:pos x="connsiteX1946" y="connsiteY1946"/>
                            </a:cxn>
                            <a:cxn ang="0">
                              <a:pos x="connsiteX1947" y="connsiteY1947"/>
                            </a:cxn>
                            <a:cxn ang="0">
                              <a:pos x="connsiteX1948" y="connsiteY1948"/>
                            </a:cxn>
                            <a:cxn ang="0">
                              <a:pos x="connsiteX1949" y="connsiteY1949"/>
                            </a:cxn>
                            <a:cxn ang="0">
                              <a:pos x="connsiteX1950" y="connsiteY1950"/>
                            </a:cxn>
                            <a:cxn ang="0">
                              <a:pos x="connsiteX1951" y="connsiteY1951"/>
                            </a:cxn>
                            <a:cxn ang="0">
                              <a:pos x="connsiteX1952" y="connsiteY1952"/>
                            </a:cxn>
                            <a:cxn ang="0">
                              <a:pos x="connsiteX1953" y="connsiteY1953"/>
                            </a:cxn>
                            <a:cxn ang="0">
                              <a:pos x="connsiteX1954" y="connsiteY1954"/>
                            </a:cxn>
                            <a:cxn ang="0">
                              <a:pos x="connsiteX1955" y="connsiteY1955"/>
                            </a:cxn>
                            <a:cxn ang="0">
                              <a:pos x="connsiteX1956" y="connsiteY1956"/>
                            </a:cxn>
                            <a:cxn ang="0">
                              <a:pos x="connsiteX1957" y="connsiteY1957"/>
                            </a:cxn>
                            <a:cxn ang="0">
                              <a:pos x="connsiteX1958" y="connsiteY1958"/>
                            </a:cxn>
                            <a:cxn ang="0">
                              <a:pos x="connsiteX1959" y="connsiteY1959"/>
                            </a:cxn>
                            <a:cxn ang="0">
                              <a:pos x="connsiteX1960" y="connsiteY1960"/>
                            </a:cxn>
                            <a:cxn ang="0">
                              <a:pos x="connsiteX1961" y="connsiteY1961"/>
                            </a:cxn>
                            <a:cxn ang="0">
                              <a:pos x="connsiteX1962" y="connsiteY1962"/>
                            </a:cxn>
                            <a:cxn ang="0">
                              <a:pos x="connsiteX1963" y="connsiteY1963"/>
                            </a:cxn>
                            <a:cxn ang="0">
                              <a:pos x="connsiteX1964" y="connsiteY1964"/>
                            </a:cxn>
                            <a:cxn ang="0">
                              <a:pos x="connsiteX1965" y="connsiteY1965"/>
                            </a:cxn>
                            <a:cxn ang="0">
                              <a:pos x="connsiteX1966" y="connsiteY1966"/>
                            </a:cxn>
                            <a:cxn ang="0">
                              <a:pos x="connsiteX1967" y="connsiteY1967"/>
                            </a:cxn>
                            <a:cxn ang="0">
                              <a:pos x="connsiteX1968" y="connsiteY1968"/>
                            </a:cxn>
                            <a:cxn ang="0">
                              <a:pos x="connsiteX1969" y="connsiteY1969"/>
                            </a:cxn>
                            <a:cxn ang="0">
                              <a:pos x="connsiteX1970" y="connsiteY1970"/>
                            </a:cxn>
                            <a:cxn ang="0">
                              <a:pos x="connsiteX1971" y="connsiteY1971"/>
                            </a:cxn>
                            <a:cxn ang="0">
                              <a:pos x="connsiteX1972" y="connsiteY1972"/>
                            </a:cxn>
                            <a:cxn ang="0">
                              <a:pos x="connsiteX1973" y="connsiteY1973"/>
                            </a:cxn>
                            <a:cxn ang="0">
                              <a:pos x="connsiteX1974" y="connsiteY1974"/>
                            </a:cxn>
                            <a:cxn ang="0">
                              <a:pos x="connsiteX1975" y="connsiteY1975"/>
                            </a:cxn>
                            <a:cxn ang="0">
                              <a:pos x="connsiteX1976" y="connsiteY1976"/>
                            </a:cxn>
                            <a:cxn ang="0">
                              <a:pos x="connsiteX1977" y="connsiteY1977"/>
                            </a:cxn>
                            <a:cxn ang="0">
                              <a:pos x="connsiteX1978" y="connsiteY1978"/>
                            </a:cxn>
                            <a:cxn ang="0">
                              <a:pos x="connsiteX1979" y="connsiteY1979"/>
                            </a:cxn>
                            <a:cxn ang="0">
                              <a:pos x="connsiteX1980" y="connsiteY1980"/>
                            </a:cxn>
                            <a:cxn ang="0">
                              <a:pos x="connsiteX1981" y="connsiteY1981"/>
                            </a:cxn>
                            <a:cxn ang="0">
                              <a:pos x="connsiteX1982" y="connsiteY1982"/>
                            </a:cxn>
                            <a:cxn ang="0">
                              <a:pos x="connsiteX1983" y="connsiteY1983"/>
                            </a:cxn>
                            <a:cxn ang="0">
                              <a:pos x="connsiteX1984" y="connsiteY1984"/>
                            </a:cxn>
                            <a:cxn ang="0">
                              <a:pos x="connsiteX1985" y="connsiteY1985"/>
                            </a:cxn>
                            <a:cxn ang="0">
                              <a:pos x="connsiteX1986" y="connsiteY1986"/>
                            </a:cxn>
                            <a:cxn ang="0">
                              <a:pos x="connsiteX1987" y="connsiteY1987"/>
                            </a:cxn>
                            <a:cxn ang="0">
                              <a:pos x="connsiteX1988" y="connsiteY1988"/>
                            </a:cxn>
                            <a:cxn ang="0">
                              <a:pos x="connsiteX1989" y="connsiteY1989"/>
                            </a:cxn>
                            <a:cxn ang="0">
                              <a:pos x="connsiteX1990" y="connsiteY1990"/>
                            </a:cxn>
                            <a:cxn ang="0">
                              <a:pos x="connsiteX1991" y="connsiteY1991"/>
                            </a:cxn>
                            <a:cxn ang="0">
                              <a:pos x="connsiteX1992" y="connsiteY1992"/>
                            </a:cxn>
                            <a:cxn ang="0">
                              <a:pos x="connsiteX1993" y="connsiteY1993"/>
                            </a:cxn>
                            <a:cxn ang="0">
                              <a:pos x="connsiteX1994" y="connsiteY1994"/>
                            </a:cxn>
                            <a:cxn ang="0">
                              <a:pos x="connsiteX1995" y="connsiteY1995"/>
                            </a:cxn>
                            <a:cxn ang="0">
                              <a:pos x="connsiteX1996" y="connsiteY1996"/>
                            </a:cxn>
                            <a:cxn ang="0">
                              <a:pos x="connsiteX1997" y="connsiteY1997"/>
                            </a:cxn>
                            <a:cxn ang="0">
                              <a:pos x="connsiteX1998" y="connsiteY1998"/>
                            </a:cxn>
                            <a:cxn ang="0">
                              <a:pos x="connsiteX1999" y="connsiteY1999"/>
                            </a:cxn>
                            <a:cxn ang="0">
                              <a:pos x="connsiteX2000" y="connsiteY2000"/>
                            </a:cxn>
                            <a:cxn ang="0">
                              <a:pos x="connsiteX2001" y="connsiteY2001"/>
                            </a:cxn>
                            <a:cxn ang="0">
                              <a:pos x="connsiteX2002" y="connsiteY2002"/>
                            </a:cxn>
                            <a:cxn ang="0">
                              <a:pos x="connsiteX2003" y="connsiteY2003"/>
                            </a:cxn>
                            <a:cxn ang="0">
                              <a:pos x="connsiteX2004" y="connsiteY2004"/>
                            </a:cxn>
                            <a:cxn ang="0">
                              <a:pos x="connsiteX2005" y="connsiteY2005"/>
                            </a:cxn>
                            <a:cxn ang="0">
                              <a:pos x="connsiteX2006" y="connsiteY2006"/>
                            </a:cxn>
                            <a:cxn ang="0">
                              <a:pos x="connsiteX2007" y="connsiteY2007"/>
                            </a:cxn>
                            <a:cxn ang="0">
                              <a:pos x="connsiteX2008" y="connsiteY2008"/>
                            </a:cxn>
                            <a:cxn ang="0">
                              <a:pos x="connsiteX2009" y="connsiteY2009"/>
                            </a:cxn>
                            <a:cxn ang="0">
                              <a:pos x="connsiteX2010" y="connsiteY2010"/>
                            </a:cxn>
                            <a:cxn ang="0">
                              <a:pos x="connsiteX2011" y="connsiteY2011"/>
                            </a:cxn>
                            <a:cxn ang="0">
                              <a:pos x="connsiteX2012" y="connsiteY2012"/>
                            </a:cxn>
                            <a:cxn ang="0">
                              <a:pos x="connsiteX2013" y="connsiteY2013"/>
                            </a:cxn>
                            <a:cxn ang="0">
                              <a:pos x="connsiteX2014" y="connsiteY2014"/>
                            </a:cxn>
                            <a:cxn ang="0">
                              <a:pos x="connsiteX2015" y="connsiteY2015"/>
                            </a:cxn>
                            <a:cxn ang="0">
                              <a:pos x="connsiteX2016" y="connsiteY2016"/>
                            </a:cxn>
                            <a:cxn ang="0">
                              <a:pos x="connsiteX2017" y="connsiteY2017"/>
                            </a:cxn>
                            <a:cxn ang="0">
                              <a:pos x="connsiteX2018" y="connsiteY2018"/>
                            </a:cxn>
                            <a:cxn ang="0">
                              <a:pos x="connsiteX2019" y="connsiteY2019"/>
                            </a:cxn>
                            <a:cxn ang="0">
                              <a:pos x="connsiteX2020" y="connsiteY2020"/>
                            </a:cxn>
                            <a:cxn ang="0">
                              <a:pos x="connsiteX2021" y="connsiteY2021"/>
                            </a:cxn>
                            <a:cxn ang="0">
                              <a:pos x="connsiteX2022" y="connsiteY2022"/>
                            </a:cxn>
                            <a:cxn ang="0">
                              <a:pos x="connsiteX2023" y="connsiteY2023"/>
                            </a:cxn>
                            <a:cxn ang="0">
                              <a:pos x="connsiteX2024" y="connsiteY2024"/>
                            </a:cxn>
                            <a:cxn ang="0">
                              <a:pos x="connsiteX2025" y="connsiteY2025"/>
                            </a:cxn>
                            <a:cxn ang="0">
                              <a:pos x="connsiteX2026" y="connsiteY2026"/>
                            </a:cxn>
                            <a:cxn ang="0">
                              <a:pos x="connsiteX2027" y="connsiteY2027"/>
                            </a:cxn>
                            <a:cxn ang="0">
                              <a:pos x="connsiteX2028" y="connsiteY2028"/>
                            </a:cxn>
                            <a:cxn ang="0">
                              <a:pos x="connsiteX2029" y="connsiteY2029"/>
                            </a:cxn>
                            <a:cxn ang="0">
                              <a:pos x="connsiteX2030" y="connsiteY2030"/>
                            </a:cxn>
                            <a:cxn ang="0">
                              <a:pos x="connsiteX2031" y="connsiteY2031"/>
                            </a:cxn>
                            <a:cxn ang="0">
                              <a:pos x="connsiteX2032" y="connsiteY2032"/>
                            </a:cxn>
                            <a:cxn ang="0">
                              <a:pos x="connsiteX2033" y="connsiteY2033"/>
                            </a:cxn>
                            <a:cxn ang="0">
                              <a:pos x="connsiteX2034" y="connsiteY2034"/>
                            </a:cxn>
                            <a:cxn ang="0">
                              <a:pos x="connsiteX2035" y="connsiteY2035"/>
                            </a:cxn>
                            <a:cxn ang="0">
                              <a:pos x="connsiteX2036" y="connsiteY2036"/>
                            </a:cxn>
                            <a:cxn ang="0">
                              <a:pos x="connsiteX2037" y="connsiteY2037"/>
                            </a:cxn>
                            <a:cxn ang="0">
                              <a:pos x="connsiteX2038" y="connsiteY2038"/>
                            </a:cxn>
                            <a:cxn ang="0">
                              <a:pos x="connsiteX2039" y="connsiteY2039"/>
                            </a:cxn>
                            <a:cxn ang="0">
                              <a:pos x="connsiteX2040" y="connsiteY2040"/>
                            </a:cxn>
                            <a:cxn ang="0">
                              <a:pos x="connsiteX2041" y="connsiteY2041"/>
                            </a:cxn>
                            <a:cxn ang="0">
                              <a:pos x="connsiteX2042" y="connsiteY2042"/>
                            </a:cxn>
                            <a:cxn ang="0">
                              <a:pos x="connsiteX2043" y="connsiteY2043"/>
                            </a:cxn>
                            <a:cxn ang="0">
                              <a:pos x="connsiteX2044" y="connsiteY2044"/>
                            </a:cxn>
                            <a:cxn ang="0">
                              <a:pos x="connsiteX2045" y="connsiteY2045"/>
                            </a:cxn>
                            <a:cxn ang="0">
                              <a:pos x="connsiteX2046" y="connsiteY2046"/>
                            </a:cxn>
                            <a:cxn ang="0">
                              <a:pos x="connsiteX2047" y="connsiteY2047"/>
                            </a:cxn>
                            <a:cxn ang="0">
                              <a:pos x="connsiteX2048" y="connsiteY2048"/>
                            </a:cxn>
                            <a:cxn ang="0">
                              <a:pos x="connsiteX2049" y="connsiteY2049"/>
                            </a:cxn>
                            <a:cxn ang="0">
                              <a:pos x="connsiteX2050" y="connsiteY2050"/>
                            </a:cxn>
                            <a:cxn ang="0">
                              <a:pos x="connsiteX2051" y="connsiteY2051"/>
                            </a:cxn>
                            <a:cxn ang="0">
                              <a:pos x="connsiteX2052" y="connsiteY2052"/>
                            </a:cxn>
                            <a:cxn ang="0">
                              <a:pos x="connsiteX2053" y="connsiteY2053"/>
                            </a:cxn>
                            <a:cxn ang="0">
                              <a:pos x="connsiteX2054" y="connsiteY2054"/>
                            </a:cxn>
                            <a:cxn ang="0">
                              <a:pos x="connsiteX2055" y="connsiteY2055"/>
                            </a:cxn>
                            <a:cxn ang="0">
                              <a:pos x="connsiteX2056" y="connsiteY2056"/>
                            </a:cxn>
                            <a:cxn ang="0">
                              <a:pos x="connsiteX2057" y="connsiteY2057"/>
                            </a:cxn>
                            <a:cxn ang="0">
                              <a:pos x="connsiteX2058" y="connsiteY2058"/>
                            </a:cxn>
                            <a:cxn ang="0">
                              <a:pos x="connsiteX2059" y="connsiteY2059"/>
                            </a:cxn>
                            <a:cxn ang="0">
                              <a:pos x="connsiteX2060" y="connsiteY2060"/>
                            </a:cxn>
                            <a:cxn ang="0">
                              <a:pos x="connsiteX2061" y="connsiteY2061"/>
                            </a:cxn>
                            <a:cxn ang="0">
                              <a:pos x="connsiteX2062" y="connsiteY2062"/>
                            </a:cxn>
                            <a:cxn ang="0">
                              <a:pos x="connsiteX2063" y="connsiteY2063"/>
                            </a:cxn>
                            <a:cxn ang="0">
                              <a:pos x="connsiteX2064" y="connsiteY2064"/>
                            </a:cxn>
                            <a:cxn ang="0">
                              <a:pos x="connsiteX2065" y="connsiteY2065"/>
                            </a:cxn>
                            <a:cxn ang="0">
                              <a:pos x="connsiteX2066" y="connsiteY2066"/>
                            </a:cxn>
                            <a:cxn ang="0">
                              <a:pos x="connsiteX2067" y="connsiteY2067"/>
                            </a:cxn>
                            <a:cxn ang="0">
                              <a:pos x="connsiteX2068" y="connsiteY2068"/>
                            </a:cxn>
                            <a:cxn ang="0">
                              <a:pos x="connsiteX2069" y="connsiteY2069"/>
                            </a:cxn>
                            <a:cxn ang="0">
                              <a:pos x="connsiteX2070" y="connsiteY2070"/>
                            </a:cxn>
                            <a:cxn ang="0">
                              <a:pos x="connsiteX2071" y="connsiteY2071"/>
                            </a:cxn>
                            <a:cxn ang="0">
                              <a:pos x="connsiteX2072" y="connsiteY2072"/>
                            </a:cxn>
                            <a:cxn ang="0">
                              <a:pos x="connsiteX2073" y="connsiteY2073"/>
                            </a:cxn>
                            <a:cxn ang="0">
                              <a:pos x="connsiteX2074" y="connsiteY2074"/>
                            </a:cxn>
                            <a:cxn ang="0">
                              <a:pos x="connsiteX2075" y="connsiteY2075"/>
                            </a:cxn>
                            <a:cxn ang="0">
                              <a:pos x="connsiteX2076" y="connsiteY2076"/>
                            </a:cxn>
                            <a:cxn ang="0">
                              <a:pos x="connsiteX2077" y="connsiteY2077"/>
                            </a:cxn>
                            <a:cxn ang="0">
                              <a:pos x="connsiteX2078" y="connsiteY2078"/>
                            </a:cxn>
                            <a:cxn ang="0">
                              <a:pos x="connsiteX2079" y="connsiteY2079"/>
                            </a:cxn>
                            <a:cxn ang="0">
                              <a:pos x="connsiteX2080" y="connsiteY2080"/>
                            </a:cxn>
                            <a:cxn ang="0">
                              <a:pos x="connsiteX2081" y="connsiteY2081"/>
                            </a:cxn>
                            <a:cxn ang="0">
                              <a:pos x="connsiteX2082" y="connsiteY2082"/>
                            </a:cxn>
                            <a:cxn ang="0">
                              <a:pos x="connsiteX2083" y="connsiteY2083"/>
                            </a:cxn>
                            <a:cxn ang="0">
                              <a:pos x="connsiteX2084" y="connsiteY2084"/>
                            </a:cxn>
                            <a:cxn ang="0">
                              <a:pos x="connsiteX2085" y="connsiteY2085"/>
                            </a:cxn>
                            <a:cxn ang="0">
                              <a:pos x="connsiteX2086" y="connsiteY2086"/>
                            </a:cxn>
                            <a:cxn ang="0">
                              <a:pos x="connsiteX2087" y="connsiteY2087"/>
                            </a:cxn>
                            <a:cxn ang="0">
                              <a:pos x="connsiteX2088" y="connsiteY2088"/>
                            </a:cxn>
                            <a:cxn ang="0">
                              <a:pos x="connsiteX2089" y="connsiteY2089"/>
                            </a:cxn>
                            <a:cxn ang="0">
                              <a:pos x="connsiteX2090" y="connsiteY2090"/>
                            </a:cxn>
                            <a:cxn ang="0">
                              <a:pos x="connsiteX2091" y="connsiteY2091"/>
                            </a:cxn>
                            <a:cxn ang="0">
                              <a:pos x="connsiteX2092" y="connsiteY2092"/>
                            </a:cxn>
                            <a:cxn ang="0">
                              <a:pos x="connsiteX2093" y="connsiteY2093"/>
                            </a:cxn>
                            <a:cxn ang="0">
                              <a:pos x="connsiteX2094" y="connsiteY2094"/>
                            </a:cxn>
                            <a:cxn ang="0">
                              <a:pos x="connsiteX2095" y="connsiteY2095"/>
                            </a:cxn>
                            <a:cxn ang="0">
                              <a:pos x="connsiteX2096" y="connsiteY2096"/>
                            </a:cxn>
                            <a:cxn ang="0">
                              <a:pos x="connsiteX2097" y="connsiteY2097"/>
                            </a:cxn>
                            <a:cxn ang="0">
                              <a:pos x="connsiteX2098" y="connsiteY2098"/>
                            </a:cxn>
                            <a:cxn ang="0">
                              <a:pos x="connsiteX2099" y="connsiteY2099"/>
                            </a:cxn>
                            <a:cxn ang="0">
                              <a:pos x="connsiteX2100" y="connsiteY2100"/>
                            </a:cxn>
                            <a:cxn ang="0">
                              <a:pos x="connsiteX2101" y="connsiteY2101"/>
                            </a:cxn>
                            <a:cxn ang="0">
                              <a:pos x="connsiteX2102" y="connsiteY2102"/>
                            </a:cxn>
                            <a:cxn ang="0">
                              <a:pos x="connsiteX2103" y="connsiteY2103"/>
                            </a:cxn>
                            <a:cxn ang="0">
                              <a:pos x="connsiteX2104" y="connsiteY2104"/>
                            </a:cxn>
                            <a:cxn ang="0">
                              <a:pos x="connsiteX2105" y="connsiteY2105"/>
                            </a:cxn>
                            <a:cxn ang="0">
                              <a:pos x="connsiteX2106" y="connsiteY2106"/>
                            </a:cxn>
                            <a:cxn ang="0">
                              <a:pos x="connsiteX2107" y="connsiteY2107"/>
                            </a:cxn>
                            <a:cxn ang="0">
                              <a:pos x="connsiteX2108" y="connsiteY2108"/>
                            </a:cxn>
                            <a:cxn ang="0">
                              <a:pos x="connsiteX2109" y="connsiteY2109"/>
                            </a:cxn>
                            <a:cxn ang="0">
                              <a:pos x="connsiteX2110" y="connsiteY2110"/>
                            </a:cxn>
                            <a:cxn ang="0">
                              <a:pos x="connsiteX2111" y="connsiteY2111"/>
                            </a:cxn>
                            <a:cxn ang="0">
                              <a:pos x="connsiteX2112" y="connsiteY2112"/>
                            </a:cxn>
                            <a:cxn ang="0">
                              <a:pos x="connsiteX2113" y="connsiteY2113"/>
                            </a:cxn>
                            <a:cxn ang="0">
                              <a:pos x="connsiteX2114" y="connsiteY2114"/>
                            </a:cxn>
                            <a:cxn ang="0">
                              <a:pos x="connsiteX2115" y="connsiteY2115"/>
                            </a:cxn>
                            <a:cxn ang="0">
                              <a:pos x="connsiteX2116" y="connsiteY2116"/>
                            </a:cxn>
                            <a:cxn ang="0">
                              <a:pos x="connsiteX2117" y="connsiteY2117"/>
                            </a:cxn>
                            <a:cxn ang="0">
                              <a:pos x="connsiteX2118" y="connsiteY2118"/>
                            </a:cxn>
                            <a:cxn ang="0">
                              <a:pos x="connsiteX2119" y="connsiteY2119"/>
                            </a:cxn>
                            <a:cxn ang="0">
                              <a:pos x="connsiteX2120" y="connsiteY2120"/>
                            </a:cxn>
                            <a:cxn ang="0">
                              <a:pos x="connsiteX2121" y="connsiteY2121"/>
                            </a:cxn>
                            <a:cxn ang="0">
                              <a:pos x="connsiteX2122" y="connsiteY2122"/>
                            </a:cxn>
                            <a:cxn ang="0">
                              <a:pos x="connsiteX2123" y="connsiteY2123"/>
                            </a:cxn>
                            <a:cxn ang="0">
                              <a:pos x="connsiteX2124" y="connsiteY2124"/>
                            </a:cxn>
                            <a:cxn ang="0">
                              <a:pos x="connsiteX2125" y="connsiteY2125"/>
                            </a:cxn>
                            <a:cxn ang="0">
                              <a:pos x="connsiteX2126" y="connsiteY2126"/>
                            </a:cxn>
                            <a:cxn ang="0">
                              <a:pos x="connsiteX2127" y="connsiteY2127"/>
                            </a:cxn>
                            <a:cxn ang="0">
                              <a:pos x="connsiteX2128" y="connsiteY2128"/>
                            </a:cxn>
                            <a:cxn ang="0">
                              <a:pos x="connsiteX2129" y="connsiteY2129"/>
                            </a:cxn>
                            <a:cxn ang="0">
                              <a:pos x="connsiteX2130" y="connsiteY2130"/>
                            </a:cxn>
                            <a:cxn ang="0">
                              <a:pos x="connsiteX2131" y="connsiteY2131"/>
                            </a:cxn>
                            <a:cxn ang="0">
                              <a:pos x="connsiteX2132" y="connsiteY2132"/>
                            </a:cxn>
                            <a:cxn ang="0">
                              <a:pos x="connsiteX2133" y="connsiteY2133"/>
                            </a:cxn>
                            <a:cxn ang="0">
                              <a:pos x="connsiteX2134" y="connsiteY2134"/>
                            </a:cxn>
                            <a:cxn ang="0">
                              <a:pos x="connsiteX2135" y="connsiteY2135"/>
                            </a:cxn>
                            <a:cxn ang="0">
                              <a:pos x="connsiteX2136" y="connsiteY2136"/>
                            </a:cxn>
                            <a:cxn ang="0">
                              <a:pos x="connsiteX2137" y="connsiteY2137"/>
                            </a:cxn>
                            <a:cxn ang="0">
                              <a:pos x="connsiteX2138" y="connsiteY2138"/>
                            </a:cxn>
                            <a:cxn ang="0">
                              <a:pos x="connsiteX2139" y="connsiteY2139"/>
                            </a:cxn>
                            <a:cxn ang="0">
                              <a:pos x="connsiteX2140" y="connsiteY2140"/>
                            </a:cxn>
                            <a:cxn ang="0">
                              <a:pos x="connsiteX2141" y="connsiteY2141"/>
                            </a:cxn>
                            <a:cxn ang="0">
                              <a:pos x="connsiteX2142" y="connsiteY2142"/>
                            </a:cxn>
                            <a:cxn ang="0">
                              <a:pos x="connsiteX2143" y="connsiteY2143"/>
                            </a:cxn>
                            <a:cxn ang="0">
                              <a:pos x="connsiteX2144" y="connsiteY2144"/>
                            </a:cxn>
                            <a:cxn ang="0">
                              <a:pos x="connsiteX2145" y="connsiteY2145"/>
                            </a:cxn>
                            <a:cxn ang="0">
                              <a:pos x="connsiteX2146" y="connsiteY2146"/>
                            </a:cxn>
                            <a:cxn ang="0">
                              <a:pos x="connsiteX2147" y="connsiteY2147"/>
                            </a:cxn>
                            <a:cxn ang="0">
                              <a:pos x="connsiteX2148" y="connsiteY2148"/>
                            </a:cxn>
                            <a:cxn ang="0">
                              <a:pos x="connsiteX2149" y="connsiteY2149"/>
                            </a:cxn>
                            <a:cxn ang="0">
                              <a:pos x="connsiteX2150" y="connsiteY2150"/>
                            </a:cxn>
                            <a:cxn ang="0">
                              <a:pos x="connsiteX2151" y="connsiteY2151"/>
                            </a:cxn>
                            <a:cxn ang="0">
                              <a:pos x="connsiteX2152" y="connsiteY2152"/>
                            </a:cxn>
                            <a:cxn ang="0">
                              <a:pos x="connsiteX2153" y="connsiteY2153"/>
                            </a:cxn>
                            <a:cxn ang="0">
                              <a:pos x="connsiteX2154" y="connsiteY2154"/>
                            </a:cxn>
                            <a:cxn ang="0">
                              <a:pos x="connsiteX2155" y="connsiteY2155"/>
                            </a:cxn>
                            <a:cxn ang="0">
                              <a:pos x="connsiteX2156" y="connsiteY2156"/>
                            </a:cxn>
                            <a:cxn ang="0">
                              <a:pos x="connsiteX2157" y="connsiteY2157"/>
                            </a:cxn>
                            <a:cxn ang="0">
                              <a:pos x="connsiteX2158" y="connsiteY2158"/>
                            </a:cxn>
                            <a:cxn ang="0">
                              <a:pos x="connsiteX2159" y="connsiteY2159"/>
                            </a:cxn>
                            <a:cxn ang="0">
                              <a:pos x="connsiteX2160" y="connsiteY2160"/>
                            </a:cxn>
                            <a:cxn ang="0">
                              <a:pos x="connsiteX2161" y="connsiteY2161"/>
                            </a:cxn>
                            <a:cxn ang="0">
                              <a:pos x="connsiteX2162" y="connsiteY2162"/>
                            </a:cxn>
                            <a:cxn ang="0">
                              <a:pos x="connsiteX2163" y="connsiteY2163"/>
                            </a:cxn>
                            <a:cxn ang="0">
                              <a:pos x="connsiteX2164" y="connsiteY2164"/>
                            </a:cxn>
                            <a:cxn ang="0">
                              <a:pos x="connsiteX2165" y="connsiteY2165"/>
                            </a:cxn>
                            <a:cxn ang="0">
                              <a:pos x="connsiteX2166" y="connsiteY2166"/>
                            </a:cxn>
                            <a:cxn ang="0">
                              <a:pos x="connsiteX2167" y="connsiteY2167"/>
                            </a:cxn>
                            <a:cxn ang="0">
                              <a:pos x="connsiteX2168" y="connsiteY2168"/>
                            </a:cxn>
                            <a:cxn ang="0">
                              <a:pos x="connsiteX2169" y="connsiteY2169"/>
                            </a:cxn>
                            <a:cxn ang="0">
                              <a:pos x="connsiteX2170" y="connsiteY2170"/>
                            </a:cxn>
                            <a:cxn ang="0">
                              <a:pos x="connsiteX2171" y="connsiteY2171"/>
                            </a:cxn>
                            <a:cxn ang="0">
                              <a:pos x="connsiteX2172" y="connsiteY2172"/>
                            </a:cxn>
                            <a:cxn ang="0">
                              <a:pos x="connsiteX2173" y="connsiteY2173"/>
                            </a:cxn>
                            <a:cxn ang="0">
                              <a:pos x="connsiteX2174" y="connsiteY2174"/>
                            </a:cxn>
                            <a:cxn ang="0">
                              <a:pos x="connsiteX2175" y="connsiteY2175"/>
                            </a:cxn>
                            <a:cxn ang="0">
                              <a:pos x="connsiteX2176" y="connsiteY2176"/>
                            </a:cxn>
                            <a:cxn ang="0">
                              <a:pos x="connsiteX2177" y="connsiteY2177"/>
                            </a:cxn>
                            <a:cxn ang="0">
                              <a:pos x="connsiteX2178" y="connsiteY2178"/>
                            </a:cxn>
                            <a:cxn ang="0">
                              <a:pos x="connsiteX2179" y="connsiteY2179"/>
                            </a:cxn>
                            <a:cxn ang="0">
                              <a:pos x="connsiteX2180" y="connsiteY2180"/>
                            </a:cxn>
                            <a:cxn ang="0">
                              <a:pos x="connsiteX2181" y="connsiteY2181"/>
                            </a:cxn>
                            <a:cxn ang="0">
                              <a:pos x="connsiteX2182" y="connsiteY2182"/>
                            </a:cxn>
                            <a:cxn ang="0">
                              <a:pos x="connsiteX2183" y="connsiteY2183"/>
                            </a:cxn>
                            <a:cxn ang="0">
                              <a:pos x="connsiteX2184" y="connsiteY2184"/>
                            </a:cxn>
                            <a:cxn ang="0">
                              <a:pos x="connsiteX2185" y="connsiteY2185"/>
                            </a:cxn>
                            <a:cxn ang="0">
                              <a:pos x="connsiteX2186" y="connsiteY2186"/>
                            </a:cxn>
                            <a:cxn ang="0">
                              <a:pos x="connsiteX2187" y="connsiteY2187"/>
                            </a:cxn>
                            <a:cxn ang="0">
                              <a:pos x="connsiteX2188" y="connsiteY2188"/>
                            </a:cxn>
                            <a:cxn ang="0">
                              <a:pos x="connsiteX2189" y="connsiteY2189"/>
                            </a:cxn>
                            <a:cxn ang="0">
                              <a:pos x="connsiteX2190" y="connsiteY2190"/>
                            </a:cxn>
                            <a:cxn ang="0">
                              <a:pos x="connsiteX2191" y="connsiteY2191"/>
                            </a:cxn>
                            <a:cxn ang="0">
                              <a:pos x="connsiteX2192" y="connsiteY2192"/>
                            </a:cxn>
                            <a:cxn ang="0">
                              <a:pos x="connsiteX2193" y="connsiteY2193"/>
                            </a:cxn>
                            <a:cxn ang="0">
                              <a:pos x="connsiteX2194" y="connsiteY2194"/>
                            </a:cxn>
                            <a:cxn ang="0">
                              <a:pos x="connsiteX2195" y="connsiteY2195"/>
                            </a:cxn>
                            <a:cxn ang="0">
                              <a:pos x="connsiteX2196" y="connsiteY2196"/>
                            </a:cxn>
                            <a:cxn ang="0">
                              <a:pos x="connsiteX2197" y="connsiteY2197"/>
                            </a:cxn>
                            <a:cxn ang="0">
                              <a:pos x="connsiteX2198" y="connsiteY2198"/>
                            </a:cxn>
                            <a:cxn ang="0">
                              <a:pos x="connsiteX2199" y="connsiteY2199"/>
                            </a:cxn>
                            <a:cxn ang="0">
                              <a:pos x="connsiteX2200" y="connsiteY2200"/>
                            </a:cxn>
                            <a:cxn ang="0">
                              <a:pos x="connsiteX2201" y="connsiteY2201"/>
                            </a:cxn>
                            <a:cxn ang="0">
                              <a:pos x="connsiteX2202" y="connsiteY2202"/>
                            </a:cxn>
                            <a:cxn ang="0">
                              <a:pos x="connsiteX2203" y="connsiteY2203"/>
                            </a:cxn>
                            <a:cxn ang="0">
                              <a:pos x="connsiteX2204" y="connsiteY2204"/>
                            </a:cxn>
                            <a:cxn ang="0">
                              <a:pos x="connsiteX2205" y="connsiteY2205"/>
                            </a:cxn>
                            <a:cxn ang="0">
                              <a:pos x="connsiteX2206" y="connsiteY2206"/>
                            </a:cxn>
                            <a:cxn ang="0">
                              <a:pos x="connsiteX2207" y="connsiteY2207"/>
                            </a:cxn>
                            <a:cxn ang="0">
                              <a:pos x="connsiteX2208" y="connsiteY2208"/>
                            </a:cxn>
                            <a:cxn ang="0">
                              <a:pos x="connsiteX2209" y="connsiteY2209"/>
                            </a:cxn>
                            <a:cxn ang="0">
                              <a:pos x="connsiteX2210" y="connsiteY2210"/>
                            </a:cxn>
                            <a:cxn ang="0">
                              <a:pos x="connsiteX2211" y="connsiteY2211"/>
                            </a:cxn>
                            <a:cxn ang="0">
                              <a:pos x="connsiteX2212" y="connsiteY2212"/>
                            </a:cxn>
                            <a:cxn ang="0">
                              <a:pos x="connsiteX2213" y="connsiteY2213"/>
                            </a:cxn>
                            <a:cxn ang="0">
                              <a:pos x="connsiteX2214" y="connsiteY2214"/>
                            </a:cxn>
                            <a:cxn ang="0">
                              <a:pos x="connsiteX2215" y="connsiteY2215"/>
                            </a:cxn>
                            <a:cxn ang="0">
                              <a:pos x="connsiteX2216" y="connsiteY2216"/>
                            </a:cxn>
                            <a:cxn ang="0">
                              <a:pos x="connsiteX2217" y="connsiteY2217"/>
                            </a:cxn>
                            <a:cxn ang="0">
                              <a:pos x="connsiteX2218" y="connsiteY2218"/>
                            </a:cxn>
                            <a:cxn ang="0">
                              <a:pos x="connsiteX2219" y="connsiteY2219"/>
                            </a:cxn>
                            <a:cxn ang="0">
                              <a:pos x="connsiteX2220" y="connsiteY2220"/>
                            </a:cxn>
                            <a:cxn ang="0">
                              <a:pos x="connsiteX2221" y="connsiteY2221"/>
                            </a:cxn>
                            <a:cxn ang="0">
                              <a:pos x="connsiteX2222" y="connsiteY2222"/>
                            </a:cxn>
                            <a:cxn ang="0">
                              <a:pos x="connsiteX2223" y="connsiteY2223"/>
                            </a:cxn>
                            <a:cxn ang="0">
                              <a:pos x="connsiteX2224" y="connsiteY2224"/>
                            </a:cxn>
                            <a:cxn ang="0">
                              <a:pos x="connsiteX2225" y="connsiteY2225"/>
                            </a:cxn>
                            <a:cxn ang="0">
                              <a:pos x="connsiteX2226" y="connsiteY2226"/>
                            </a:cxn>
                            <a:cxn ang="0">
                              <a:pos x="connsiteX2227" y="connsiteY2227"/>
                            </a:cxn>
                            <a:cxn ang="0">
                              <a:pos x="connsiteX2228" y="connsiteY2228"/>
                            </a:cxn>
                            <a:cxn ang="0">
                              <a:pos x="connsiteX2229" y="connsiteY2229"/>
                            </a:cxn>
                            <a:cxn ang="0">
                              <a:pos x="connsiteX2230" y="connsiteY2230"/>
                            </a:cxn>
                            <a:cxn ang="0">
                              <a:pos x="connsiteX2231" y="connsiteY2231"/>
                            </a:cxn>
                            <a:cxn ang="0">
                              <a:pos x="connsiteX2232" y="connsiteY2232"/>
                            </a:cxn>
                            <a:cxn ang="0">
                              <a:pos x="connsiteX2233" y="connsiteY2233"/>
                            </a:cxn>
                            <a:cxn ang="0">
                              <a:pos x="connsiteX2234" y="connsiteY2234"/>
                            </a:cxn>
                            <a:cxn ang="0">
                              <a:pos x="connsiteX2235" y="connsiteY2235"/>
                            </a:cxn>
                            <a:cxn ang="0">
                              <a:pos x="connsiteX2236" y="connsiteY2236"/>
                            </a:cxn>
                            <a:cxn ang="0">
                              <a:pos x="connsiteX2237" y="connsiteY2237"/>
                            </a:cxn>
                            <a:cxn ang="0">
                              <a:pos x="connsiteX2238" y="connsiteY2238"/>
                            </a:cxn>
                            <a:cxn ang="0">
                              <a:pos x="connsiteX2239" y="connsiteY2239"/>
                            </a:cxn>
                            <a:cxn ang="0">
                              <a:pos x="connsiteX2240" y="connsiteY2240"/>
                            </a:cxn>
                            <a:cxn ang="0">
                              <a:pos x="connsiteX2241" y="connsiteY2241"/>
                            </a:cxn>
                            <a:cxn ang="0">
                              <a:pos x="connsiteX2242" y="connsiteY2242"/>
                            </a:cxn>
                            <a:cxn ang="0">
                              <a:pos x="connsiteX2243" y="connsiteY2243"/>
                            </a:cxn>
                            <a:cxn ang="0">
                              <a:pos x="connsiteX2244" y="connsiteY2244"/>
                            </a:cxn>
                            <a:cxn ang="0">
                              <a:pos x="connsiteX2245" y="connsiteY2245"/>
                            </a:cxn>
                            <a:cxn ang="0">
                              <a:pos x="connsiteX2246" y="connsiteY2246"/>
                            </a:cxn>
                            <a:cxn ang="0">
                              <a:pos x="connsiteX2247" y="connsiteY2247"/>
                            </a:cxn>
                            <a:cxn ang="0">
                              <a:pos x="connsiteX2248" y="connsiteY2248"/>
                            </a:cxn>
                            <a:cxn ang="0">
                              <a:pos x="connsiteX2249" y="connsiteY2249"/>
                            </a:cxn>
                            <a:cxn ang="0">
                              <a:pos x="connsiteX2250" y="connsiteY2250"/>
                            </a:cxn>
                            <a:cxn ang="0">
                              <a:pos x="connsiteX2251" y="connsiteY2251"/>
                            </a:cxn>
                            <a:cxn ang="0">
                              <a:pos x="connsiteX2252" y="connsiteY2252"/>
                            </a:cxn>
                            <a:cxn ang="0">
                              <a:pos x="connsiteX2253" y="connsiteY2253"/>
                            </a:cxn>
                            <a:cxn ang="0">
                              <a:pos x="connsiteX2254" y="connsiteY2254"/>
                            </a:cxn>
                            <a:cxn ang="0">
                              <a:pos x="connsiteX2255" y="connsiteY2255"/>
                            </a:cxn>
                            <a:cxn ang="0">
                              <a:pos x="connsiteX2256" y="connsiteY2256"/>
                            </a:cxn>
                            <a:cxn ang="0">
                              <a:pos x="connsiteX2257" y="connsiteY2257"/>
                            </a:cxn>
                            <a:cxn ang="0">
                              <a:pos x="connsiteX2258" y="connsiteY2258"/>
                            </a:cxn>
                            <a:cxn ang="0">
                              <a:pos x="connsiteX2259" y="connsiteY2259"/>
                            </a:cxn>
                            <a:cxn ang="0">
                              <a:pos x="connsiteX2260" y="connsiteY2260"/>
                            </a:cxn>
                            <a:cxn ang="0">
                              <a:pos x="connsiteX2261" y="connsiteY2261"/>
                            </a:cxn>
                            <a:cxn ang="0">
                              <a:pos x="connsiteX2262" y="connsiteY2262"/>
                            </a:cxn>
                            <a:cxn ang="0">
                              <a:pos x="connsiteX2263" y="connsiteY2263"/>
                            </a:cxn>
                            <a:cxn ang="0">
                              <a:pos x="connsiteX2264" y="connsiteY2264"/>
                            </a:cxn>
                            <a:cxn ang="0">
                              <a:pos x="connsiteX2265" y="connsiteY2265"/>
                            </a:cxn>
                            <a:cxn ang="0">
                              <a:pos x="connsiteX2266" y="connsiteY2266"/>
                            </a:cxn>
                            <a:cxn ang="0">
                              <a:pos x="connsiteX2267" y="connsiteY2267"/>
                            </a:cxn>
                            <a:cxn ang="0">
                              <a:pos x="connsiteX2268" y="connsiteY2268"/>
                            </a:cxn>
                            <a:cxn ang="0">
                              <a:pos x="connsiteX2269" y="connsiteY2269"/>
                            </a:cxn>
                            <a:cxn ang="0">
                              <a:pos x="connsiteX2270" y="connsiteY2270"/>
                            </a:cxn>
                            <a:cxn ang="0">
                              <a:pos x="connsiteX2271" y="connsiteY2271"/>
                            </a:cxn>
                            <a:cxn ang="0">
                              <a:pos x="connsiteX2272" y="connsiteY2272"/>
                            </a:cxn>
                            <a:cxn ang="0">
                              <a:pos x="connsiteX2273" y="connsiteY2273"/>
                            </a:cxn>
                            <a:cxn ang="0">
                              <a:pos x="connsiteX2274" y="connsiteY2274"/>
                            </a:cxn>
                            <a:cxn ang="0">
                              <a:pos x="connsiteX2275" y="connsiteY2275"/>
                            </a:cxn>
                            <a:cxn ang="0">
                              <a:pos x="connsiteX2276" y="connsiteY2276"/>
                            </a:cxn>
                            <a:cxn ang="0">
                              <a:pos x="connsiteX2277" y="connsiteY2277"/>
                            </a:cxn>
                            <a:cxn ang="0">
                              <a:pos x="connsiteX2278" y="connsiteY2278"/>
                            </a:cxn>
                            <a:cxn ang="0">
                              <a:pos x="connsiteX2279" y="connsiteY2279"/>
                            </a:cxn>
                            <a:cxn ang="0">
                              <a:pos x="connsiteX2280" y="connsiteY2280"/>
                            </a:cxn>
                            <a:cxn ang="0">
                              <a:pos x="connsiteX2281" y="connsiteY2281"/>
                            </a:cxn>
                            <a:cxn ang="0">
                              <a:pos x="connsiteX2282" y="connsiteY2282"/>
                            </a:cxn>
                            <a:cxn ang="0">
                              <a:pos x="connsiteX2283" y="connsiteY2283"/>
                            </a:cxn>
                            <a:cxn ang="0">
                              <a:pos x="connsiteX2284" y="connsiteY2284"/>
                            </a:cxn>
                            <a:cxn ang="0">
                              <a:pos x="connsiteX2285" y="connsiteY2285"/>
                            </a:cxn>
                            <a:cxn ang="0">
                              <a:pos x="connsiteX2286" y="connsiteY2286"/>
                            </a:cxn>
                            <a:cxn ang="0">
                              <a:pos x="connsiteX2287" y="connsiteY2287"/>
                            </a:cxn>
                            <a:cxn ang="0">
                              <a:pos x="connsiteX2288" y="connsiteY2288"/>
                            </a:cxn>
                            <a:cxn ang="0">
                              <a:pos x="connsiteX2289" y="connsiteY2289"/>
                            </a:cxn>
                            <a:cxn ang="0">
                              <a:pos x="connsiteX2290" y="connsiteY2290"/>
                            </a:cxn>
                            <a:cxn ang="0">
                              <a:pos x="connsiteX2291" y="connsiteY2291"/>
                            </a:cxn>
                            <a:cxn ang="0">
                              <a:pos x="connsiteX2292" y="connsiteY2292"/>
                            </a:cxn>
                            <a:cxn ang="0">
                              <a:pos x="connsiteX2293" y="connsiteY2293"/>
                            </a:cxn>
                            <a:cxn ang="0">
                              <a:pos x="connsiteX2294" y="connsiteY2294"/>
                            </a:cxn>
                            <a:cxn ang="0">
                              <a:pos x="connsiteX2295" y="connsiteY2295"/>
                            </a:cxn>
                            <a:cxn ang="0">
                              <a:pos x="connsiteX2296" y="connsiteY2296"/>
                            </a:cxn>
                            <a:cxn ang="0">
                              <a:pos x="connsiteX2297" y="connsiteY2297"/>
                            </a:cxn>
                            <a:cxn ang="0">
                              <a:pos x="connsiteX2298" y="connsiteY2298"/>
                            </a:cxn>
                            <a:cxn ang="0">
                              <a:pos x="connsiteX2299" y="connsiteY2299"/>
                            </a:cxn>
                            <a:cxn ang="0">
                              <a:pos x="connsiteX2300" y="connsiteY2300"/>
                            </a:cxn>
                            <a:cxn ang="0">
                              <a:pos x="connsiteX2301" y="connsiteY2301"/>
                            </a:cxn>
                            <a:cxn ang="0">
                              <a:pos x="connsiteX2302" y="connsiteY2302"/>
                            </a:cxn>
                            <a:cxn ang="0">
                              <a:pos x="connsiteX2303" y="connsiteY2303"/>
                            </a:cxn>
                            <a:cxn ang="0">
                              <a:pos x="connsiteX2304" y="connsiteY2304"/>
                            </a:cxn>
                            <a:cxn ang="0">
                              <a:pos x="connsiteX2305" y="connsiteY2305"/>
                            </a:cxn>
                            <a:cxn ang="0">
                              <a:pos x="connsiteX2306" y="connsiteY2306"/>
                            </a:cxn>
                            <a:cxn ang="0">
                              <a:pos x="connsiteX2307" y="connsiteY2307"/>
                            </a:cxn>
                            <a:cxn ang="0">
                              <a:pos x="connsiteX2308" y="connsiteY2308"/>
                            </a:cxn>
                            <a:cxn ang="0">
                              <a:pos x="connsiteX2309" y="connsiteY2309"/>
                            </a:cxn>
                            <a:cxn ang="0">
                              <a:pos x="connsiteX2310" y="connsiteY2310"/>
                            </a:cxn>
                            <a:cxn ang="0">
                              <a:pos x="connsiteX2311" y="connsiteY2311"/>
                            </a:cxn>
                            <a:cxn ang="0">
                              <a:pos x="connsiteX2312" y="connsiteY2312"/>
                            </a:cxn>
                            <a:cxn ang="0">
                              <a:pos x="connsiteX2313" y="connsiteY2313"/>
                            </a:cxn>
                            <a:cxn ang="0">
                              <a:pos x="connsiteX2314" y="connsiteY2314"/>
                            </a:cxn>
                            <a:cxn ang="0">
                              <a:pos x="connsiteX2315" y="connsiteY2315"/>
                            </a:cxn>
                            <a:cxn ang="0">
                              <a:pos x="connsiteX2316" y="connsiteY2316"/>
                            </a:cxn>
                            <a:cxn ang="0">
                              <a:pos x="connsiteX2317" y="connsiteY2317"/>
                            </a:cxn>
                            <a:cxn ang="0">
                              <a:pos x="connsiteX2318" y="connsiteY2318"/>
                            </a:cxn>
                            <a:cxn ang="0">
                              <a:pos x="connsiteX2319" y="connsiteY2319"/>
                            </a:cxn>
                            <a:cxn ang="0">
                              <a:pos x="connsiteX2320" y="connsiteY2320"/>
                            </a:cxn>
                            <a:cxn ang="0">
                              <a:pos x="connsiteX2321" y="connsiteY2321"/>
                            </a:cxn>
                            <a:cxn ang="0">
                              <a:pos x="connsiteX2322" y="connsiteY2322"/>
                            </a:cxn>
                            <a:cxn ang="0">
                              <a:pos x="connsiteX2323" y="connsiteY2323"/>
                            </a:cxn>
                            <a:cxn ang="0">
                              <a:pos x="connsiteX2324" y="connsiteY2324"/>
                            </a:cxn>
                            <a:cxn ang="0">
                              <a:pos x="connsiteX2325" y="connsiteY2325"/>
                            </a:cxn>
                            <a:cxn ang="0">
                              <a:pos x="connsiteX2326" y="connsiteY2326"/>
                            </a:cxn>
                            <a:cxn ang="0">
                              <a:pos x="connsiteX2327" y="connsiteY2327"/>
                            </a:cxn>
                            <a:cxn ang="0">
                              <a:pos x="connsiteX2328" y="connsiteY2328"/>
                            </a:cxn>
                            <a:cxn ang="0">
                              <a:pos x="connsiteX2329" y="connsiteY2329"/>
                            </a:cxn>
                            <a:cxn ang="0">
                              <a:pos x="connsiteX2330" y="connsiteY2330"/>
                            </a:cxn>
                            <a:cxn ang="0">
                              <a:pos x="connsiteX2331" y="connsiteY2331"/>
                            </a:cxn>
                            <a:cxn ang="0">
                              <a:pos x="connsiteX2332" y="connsiteY2332"/>
                            </a:cxn>
                            <a:cxn ang="0">
                              <a:pos x="connsiteX2333" y="connsiteY2333"/>
                            </a:cxn>
                            <a:cxn ang="0">
                              <a:pos x="connsiteX2334" y="connsiteY2334"/>
                            </a:cxn>
                            <a:cxn ang="0">
                              <a:pos x="connsiteX2335" y="connsiteY2335"/>
                            </a:cxn>
                            <a:cxn ang="0">
                              <a:pos x="connsiteX2336" y="connsiteY2336"/>
                            </a:cxn>
                            <a:cxn ang="0">
                              <a:pos x="connsiteX2337" y="connsiteY2337"/>
                            </a:cxn>
                            <a:cxn ang="0">
                              <a:pos x="connsiteX2338" y="connsiteY2338"/>
                            </a:cxn>
                            <a:cxn ang="0">
                              <a:pos x="connsiteX2339" y="connsiteY2339"/>
                            </a:cxn>
                            <a:cxn ang="0">
                              <a:pos x="connsiteX2340" y="connsiteY2340"/>
                            </a:cxn>
                            <a:cxn ang="0">
                              <a:pos x="connsiteX2341" y="connsiteY2341"/>
                            </a:cxn>
                            <a:cxn ang="0">
                              <a:pos x="connsiteX2342" y="connsiteY2342"/>
                            </a:cxn>
                            <a:cxn ang="0">
                              <a:pos x="connsiteX2343" y="connsiteY2343"/>
                            </a:cxn>
                            <a:cxn ang="0">
                              <a:pos x="connsiteX2344" y="connsiteY2344"/>
                            </a:cxn>
                            <a:cxn ang="0">
                              <a:pos x="connsiteX2345" y="connsiteY2345"/>
                            </a:cxn>
                            <a:cxn ang="0">
                              <a:pos x="connsiteX2346" y="connsiteY2346"/>
                            </a:cxn>
                            <a:cxn ang="0">
                              <a:pos x="connsiteX2347" y="connsiteY2347"/>
                            </a:cxn>
                            <a:cxn ang="0">
                              <a:pos x="connsiteX2348" y="connsiteY2348"/>
                            </a:cxn>
                            <a:cxn ang="0">
                              <a:pos x="connsiteX2349" y="connsiteY2349"/>
                            </a:cxn>
                            <a:cxn ang="0">
                              <a:pos x="connsiteX2350" y="connsiteY2350"/>
                            </a:cxn>
                            <a:cxn ang="0">
                              <a:pos x="connsiteX2351" y="connsiteY2351"/>
                            </a:cxn>
                            <a:cxn ang="0">
                              <a:pos x="connsiteX2352" y="connsiteY2352"/>
                            </a:cxn>
                            <a:cxn ang="0">
                              <a:pos x="connsiteX2353" y="connsiteY2353"/>
                            </a:cxn>
                            <a:cxn ang="0">
                              <a:pos x="connsiteX2354" y="connsiteY2354"/>
                            </a:cxn>
                            <a:cxn ang="0">
                              <a:pos x="connsiteX2355" y="connsiteY2355"/>
                            </a:cxn>
                            <a:cxn ang="0">
                              <a:pos x="connsiteX2356" y="connsiteY2356"/>
                            </a:cxn>
                            <a:cxn ang="0">
                              <a:pos x="connsiteX2357" y="connsiteY2357"/>
                            </a:cxn>
                            <a:cxn ang="0">
                              <a:pos x="connsiteX2358" y="connsiteY2358"/>
                            </a:cxn>
                            <a:cxn ang="0">
                              <a:pos x="connsiteX2359" y="connsiteY2359"/>
                            </a:cxn>
                            <a:cxn ang="0">
                              <a:pos x="connsiteX2360" y="connsiteY2360"/>
                            </a:cxn>
                            <a:cxn ang="0">
                              <a:pos x="connsiteX2361" y="connsiteY2361"/>
                            </a:cxn>
                            <a:cxn ang="0">
                              <a:pos x="connsiteX2362" y="connsiteY2362"/>
                            </a:cxn>
                            <a:cxn ang="0">
                              <a:pos x="connsiteX2363" y="connsiteY2363"/>
                            </a:cxn>
                            <a:cxn ang="0">
                              <a:pos x="connsiteX2364" y="connsiteY2364"/>
                            </a:cxn>
                            <a:cxn ang="0">
                              <a:pos x="connsiteX2365" y="connsiteY2365"/>
                            </a:cxn>
                            <a:cxn ang="0">
                              <a:pos x="connsiteX2366" y="connsiteY2366"/>
                            </a:cxn>
                            <a:cxn ang="0">
                              <a:pos x="connsiteX2367" y="connsiteY2367"/>
                            </a:cxn>
                            <a:cxn ang="0">
                              <a:pos x="connsiteX2368" y="connsiteY2368"/>
                            </a:cxn>
                            <a:cxn ang="0">
                              <a:pos x="connsiteX2369" y="connsiteY2369"/>
                            </a:cxn>
                            <a:cxn ang="0">
                              <a:pos x="connsiteX2370" y="connsiteY2370"/>
                            </a:cxn>
                            <a:cxn ang="0">
                              <a:pos x="connsiteX2371" y="connsiteY2371"/>
                            </a:cxn>
                            <a:cxn ang="0">
                              <a:pos x="connsiteX2372" y="connsiteY2372"/>
                            </a:cxn>
                            <a:cxn ang="0">
                              <a:pos x="connsiteX2373" y="connsiteY2373"/>
                            </a:cxn>
                            <a:cxn ang="0">
                              <a:pos x="connsiteX2374" y="connsiteY2374"/>
                            </a:cxn>
                            <a:cxn ang="0">
                              <a:pos x="connsiteX2375" y="connsiteY2375"/>
                            </a:cxn>
                            <a:cxn ang="0">
                              <a:pos x="connsiteX2376" y="connsiteY2376"/>
                            </a:cxn>
                            <a:cxn ang="0">
                              <a:pos x="connsiteX2377" y="connsiteY2377"/>
                            </a:cxn>
                            <a:cxn ang="0">
                              <a:pos x="connsiteX2378" y="connsiteY2378"/>
                            </a:cxn>
                            <a:cxn ang="0">
                              <a:pos x="connsiteX2379" y="connsiteY2379"/>
                            </a:cxn>
                            <a:cxn ang="0">
                              <a:pos x="connsiteX2380" y="connsiteY2380"/>
                            </a:cxn>
                            <a:cxn ang="0">
                              <a:pos x="connsiteX2381" y="connsiteY2381"/>
                            </a:cxn>
                            <a:cxn ang="0">
                              <a:pos x="connsiteX2382" y="connsiteY2382"/>
                            </a:cxn>
                            <a:cxn ang="0">
                              <a:pos x="connsiteX2383" y="connsiteY2383"/>
                            </a:cxn>
                            <a:cxn ang="0">
                              <a:pos x="connsiteX2384" y="connsiteY2384"/>
                            </a:cxn>
                            <a:cxn ang="0">
                              <a:pos x="connsiteX2385" y="connsiteY2385"/>
                            </a:cxn>
                            <a:cxn ang="0">
                              <a:pos x="connsiteX2386" y="connsiteY2386"/>
                            </a:cxn>
                            <a:cxn ang="0">
                              <a:pos x="connsiteX2387" y="connsiteY2387"/>
                            </a:cxn>
                            <a:cxn ang="0">
                              <a:pos x="connsiteX2388" y="connsiteY2388"/>
                            </a:cxn>
                            <a:cxn ang="0">
                              <a:pos x="connsiteX2389" y="connsiteY2389"/>
                            </a:cxn>
                            <a:cxn ang="0">
                              <a:pos x="connsiteX2390" y="connsiteY2390"/>
                            </a:cxn>
                            <a:cxn ang="0">
                              <a:pos x="connsiteX2391" y="connsiteY2391"/>
                            </a:cxn>
                            <a:cxn ang="0">
                              <a:pos x="connsiteX2392" y="connsiteY2392"/>
                            </a:cxn>
                            <a:cxn ang="0">
                              <a:pos x="connsiteX2393" y="connsiteY2393"/>
                            </a:cxn>
                            <a:cxn ang="0">
                              <a:pos x="connsiteX2394" y="connsiteY2394"/>
                            </a:cxn>
                            <a:cxn ang="0">
                              <a:pos x="connsiteX2395" y="connsiteY2395"/>
                            </a:cxn>
                            <a:cxn ang="0">
                              <a:pos x="connsiteX2396" y="connsiteY2396"/>
                            </a:cxn>
                            <a:cxn ang="0">
                              <a:pos x="connsiteX2397" y="connsiteY2397"/>
                            </a:cxn>
                            <a:cxn ang="0">
                              <a:pos x="connsiteX2398" y="connsiteY2398"/>
                            </a:cxn>
                            <a:cxn ang="0">
                              <a:pos x="connsiteX2399" y="connsiteY2399"/>
                            </a:cxn>
                            <a:cxn ang="0">
                              <a:pos x="connsiteX2400" y="connsiteY2400"/>
                            </a:cxn>
                            <a:cxn ang="0">
                              <a:pos x="connsiteX2401" y="connsiteY2401"/>
                            </a:cxn>
                            <a:cxn ang="0">
                              <a:pos x="connsiteX2402" y="connsiteY2402"/>
                            </a:cxn>
                            <a:cxn ang="0">
                              <a:pos x="connsiteX2403" y="connsiteY2403"/>
                            </a:cxn>
                            <a:cxn ang="0">
                              <a:pos x="connsiteX2404" y="connsiteY2404"/>
                            </a:cxn>
                            <a:cxn ang="0">
                              <a:pos x="connsiteX2405" y="connsiteY2405"/>
                            </a:cxn>
                            <a:cxn ang="0">
                              <a:pos x="connsiteX2406" y="connsiteY2406"/>
                            </a:cxn>
                            <a:cxn ang="0">
                              <a:pos x="connsiteX2407" y="connsiteY2407"/>
                            </a:cxn>
                            <a:cxn ang="0">
                              <a:pos x="connsiteX2408" y="connsiteY2408"/>
                            </a:cxn>
                            <a:cxn ang="0">
                              <a:pos x="connsiteX2409" y="connsiteY2409"/>
                            </a:cxn>
                            <a:cxn ang="0">
                              <a:pos x="connsiteX2410" y="connsiteY2410"/>
                            </a:cxn>
                            <a:cxn ang="0">
                              <a:pos x="connsiteX2411" y="connsiteY2411"/>
                            </a:cxn>
                            <a:cxn ang="0">
                              <a:pos x="connsiteX2412" y="connsiteY2412"/>
                            </a:cxn>
                            <a:cxn ang="0">
                              <a:pos x="connsiteX2413" y="connsiteY2413"/>
                            </a:cxn>
                            <a:cxn ang="0">
                              <a:pos x="connsiteX2414" y="connsiteY2414"/>
                            </a:cxn>
                            <a:cxn ang="0">
                              <a:pos x="connsiteX2415" y="connsiteY2415"/>
                            </a:cxn>
                            <a:cxn ang="0">
                              <a:pos x="connsiteX2416" y="connsiteY2416"/>
                            </a:cxn>
                            <a:cxn ang="0">
                              <a:pos x="connsiteX2417" y="connsiteY2417"/>
                            </a:cxn>
                            <a:cxn ang="0">
                              <a:pos x="connsiteX2418" y="connsiteY2418"/>
                            </a:cxn>
                            <a:cxn ang="0">
                              <a:pos x="connsiteX2419" y="connsiteY2419"/>
                            </a:cxn>
                            <a:cxn ang="0">
                              <a:pos x="connsiteX2420" y="connsiteY2420"/>
                            </a:cxn>
                            <a:cxn ang="0">
                              <a:pos x="connsiteX2421" y="connsiteY2421"/>
                            </a:cxn>
                            <a:cxn ang="0">
                              <a:pos x="connsiteX2422" y="connsiteY2422"/>
                            </a:cxn>
                            <a:cxn ang="0">
                              <a:pos x="connsiteX2423" y="connsiteY2423"/>
                            </a:cxn>
                            <a:cxn ang="0">
                              <a:pos x="connsiteX2424" y="connsiteY2424"/>
                            </a:cxn>
                            <a:cxn ang="0">
                              <a:pos x="connsiteX2425" y="connsiteY2425"/>
                            </a:cxn>
                            <a:cxn ang="0">
                              <a:pos x="connsiteX2426" y="connsiteY2426"/>
                            </a:cxn>
                            <a:cxn ang="0">
                              <a:pos x="connsiteX2427" y="connsiteY2427"/>
                            </a:cxn>
                            <a:cxn ang="0">
                              <a:pos x="connsiteX2428" y="connsiteY2428"/>
                            </a:cxn>
                            <a:cxn ang="0">
                              <a:pos x="connsiteX2429" y="connsiteY2429"/>
                            </a:cxn>
                            <a:cxn ang="0">
                              <a:pos x="connsiteX2430" y="connsiteY2430"/>
                            </a:cxn>
                            <a:cxn ang="0">
                              <a:pos x="connsiteX2431" y="connsiteY2431"/>
                            </a:cxn>
                            <a:cxn ang="0">
                              <a:pos x="connsiteX2432" y="connsiteY2432"/>
                            </a:cxn>
                            <a:cxn ang="0">
                              <a:pos x="connsiteX2433" y="connsiteY2433"/>
                            </a:cxn>
                            <a:cxn ang="0">
                              <a:pos x="connsiteX2434" y="connsiteY2434"/>
                            </a:cxn>
                            <a:cxn ang="0">
                              <a:pos x="connsiteX2435" y="connsiteY2435"/>
                            </a:cxn>
                            <a:cxn ang="0">
                              <a:pos x="connsiteX2436" y="connsiteY2436"/>
                            </a:cxn>
                            <a:cxn ang="0">
                              <a:pos x="connsiteX2437" y="connsiteY2437"/>
                            </a:cxn>
                            <a:cxn ang="0">
                              <a:pos x="connsiteX2438" y="connsiteY2438"/>
                            </a:cxn>
                            <a:cxn ang="0">
                              <a:pos x="connsiteX2439" y="connsiteY2439"/>
                            </a:cxn>
                            <a:cxn ang="0">
                              <a:pos x="connsiteX2440" y="connsiteY2440"/>
                            </a:cxn>
                            <a:cxn ang="0">
                              <a:pos x="connsiteX2441" y="connsiteY2441"/>
                            </a:cxn>
                            <a:cxn ang="0">
                              <a:pos x="connsiteX2442" y="connsiteY2442"/>
                            </a:cxn>
                            <a:cxn ang="0">
                              <a:pos x="connsiteX2443" y="connsiteY2443"/>
                            </a:cxn>
                            <a:cxn ang="0">
                              <a:pos x="connsiteX2444" y="connsiteY2444"/>
                            </a:cxn>
                            <a:cxn ang="0">
                              <a:pos x="connsiteX2445" y="connsiteY2445"/>
                            </a:cxn>
                            <a:cxn ang="0">
                              <a:pos x="connsiteX2446" y="connsiteY2446"/>
                            </a:cxn>
                            <a:cxn ang="0">
                              <a:pos x="connsiteX2447" y="connsiteY2447"/>
                            </a:cxn>
                            <a:cxn ang="0">
                              <a:pos x="connsiteX2448" y="connsiteY2448"/>
                            </a:cxn>
                            <a:cxn ang="0">
                              <a:pos x="connsiteX2449" y="connsiteY2449"/>
                            </a:cxn>
                            <a:cxn ang="0">
                              <a:pos x="connsiteX2450" y="connsiteY2450"/>
                            </a:cxn>
                            <a:cxn ang="0">
                              <a:pos x="connsiteX2451" y="connsiteY2451"/>
                            </a:cxn>
                            <a:cxn ang="0">
                              <a:pos x="connsiteX2452" y="connsiteY2452"/>
                            </a:cxn>
                            <a:cxn ang="0">
                              <a:pos x="connsiteX2453" y="connsiteY2453"/>
                            </a:cxn>
                            <a:cxn ang="0">
                              <a:pos x="connsiteX2454" y="connsiteY2454"/>
                            </a:cxn>
                            <a:cxn ang="0">
                              <a:pos x="connsiteX2455" y="connsiteY2455"/>
                            </a:cxn>
                            <a:cxn ang="0">
                              <a:pos x="connsiteX2456" y="connsiteY2456"/>
                            </a:cxn>
                            <a:cxn ang="0">
                              <a:pos x="connsiteX2457" y="connsiteY2457"/>
                            </a:cxn>
                            <a:cxn ang="0">
                              <a:pos x="connsiteX2458" y="connsiteY2458"/>
                            </a:cxn>
                            <a:cxn ang="0">
                              <a:pos x="connsiteX2459" y="connsiteY2459"/>
                            </a:cxn>
                            <a:cxn ang="0">
                              <a:pos x="connsiteX2460" y="connsiteY2460"/>
                            </a:cxn>
                            <a:cxn ang="0">
                              <a:pos x="connsiteX2461" y="connsiteY2461"/>
                            </a:cxn>
                            <a:cxn ang="0">
                              <a:pos x="connsiteX2462" y="connsiteY2462"/>
                            </a:cxn>
                            <a:cxn ang="0">
                              <a:pos x="connsiteX2463" y="connsiteY2463"/>
                            </a:cxn>
                            <a:cxn ang="0">
                              <a:pos x="connsiteX2464" y="connsiteY2464"/>
                            </a:cxn>
                            <a:cxn ang="0">
                              <a:pos x="connsiteX2465" y="connsiteY2465"/>
                            </a:cxn>
                            <a:cxn ang="0">
                              <a:pos x="connsiteX2466" y="connsiteY2466"/>
                            </a:cxn>
                            <a:cxn ang="0">
                              <a:pos x="connsiteX2467" y="connsiteY2467"/>
                            </a:cxn>
                            <a:cxn ang="0">
                              <a:pos x="connsiteX2468" y="connsiteY2468"/>
                            </a:cxn>
                            <a:cxn ang="0">
                              <a:pos x="connsiteX2469" y="connsiteY2469"/>
                            </a:cxn>
                            <a:cxn ang="0">
                              <a:pos x="connsiteX2470" y="connsiteY2470"/>
                            </a:cxn>
                            <a:cxn ang="0">
                              <a:pos x="connsiteX2471" y="connsiteY2471"/>
                            </a:cxn>
                            <a:cxn ang="0">
                              <a:pos x="connsiteX2472" y="connsiteY2472"/>
                            </a:cxn>
                            <a:cxn ang="0">
                              <a:pos x="connsiteX2473" y="connsiteY2473"/>
                            </a:cxn>
                            <a:cxn ang="0">
                              <a:pos x="connsiteX2474" y="connsiteY2474"/>
                            </a:cxn>
                            <a:cxn ang="0">
                              <a:pos x="connsiteX2475" y="connsiteY2475"/>
                            </a:cxn>
                            <a:cxn ang="0">
                              <a:pos x="connsiteX2476" y="connsiteY2476"/>
                            </a:cxn>
                            <a:cxn ang="0">
                              <a:pos x="connsiteX2477" y="connsiteY2477"/>
                            </a:cxn>
                            <a:cxn ang="0">
                              <a:pos x="connsiteX2478" y="connsiteY2478"/>
                            </a:cxn>
                            <a:cxn ang="0">
                              <a:pos x="connsiteX2479" y="connsiteY2479"/>
                            </a:cxn>
                            <a:cxn ang="0">
                              <a:pos x="connsiteX2480" y="connsiteY2480"/>
                            </a:cxn>
                            <a:cxn ang="0">
                              <a:pos x="connsiteX2481" y="connsiteY2481"/>
                            </a:cxn>
                            <a:cxn ang="0">
                              <a:pos x="connsiteX2482" y="connsiteY2482"/>
                            </a:cxn>
                            <a:cxn ang="0">
                              <a:pos x="connsiteX2483" y="connsiteY2483"/>
                            </a:cxn>
                            <a:cxn ang="0">
                              <a:pos x="connsiteX2484" y="connsiteY2484"/>
                            </a:cxn>
                            <a:cxn ang="0">
                              <a:pos x="connsiteX2485" y="connsiteY2485"/>
                            </a:cxn>
                            <a:cxn ang="0">
                              <a:pos x="connsiteX2486" y="connsiteY2486"/>
                            </a:cxn>
                            <a:cxn ang="0">
                              <a:pos x="connsiteX2487" y="connsiteY2487"/>
                            </a:cxn>
                            <a:cxn ang="0">
                              <a:pos x="connsiteX2488" y="connsiteY2488"/>
                            </a:cxn>
                            <a:cxn ang="0">
                              <a:pos x="connsiteX2489" y="connsiteY2489"/>
                            </a:cxn>
                            <a:cxn ang="0">
                              <a:pos x="connsiteX2490" y="connsiteY2490"/>
                            </a:cxn>
                            <a:cxn ang="0">
                              <a:pos x="connsiteX2491" y="connsiteY2491"/>
                            </a:cxn>
                            <a:cxn ang="0">
                              <a:pos x="connsiteX2492" y="connsiteY2492"/>
                            </a:cxn>
                            <a:cxn ang="0">
                              <a:pos x="connsiteX2493" y="connsiteY2493"/>
                            </a:cxn>
                            <a:cxn ang="0">
                              <a:pos x="connsiteX2494" y="connsiteY2494"/>
                            </a:cxn>
                            <a:cxn ang="0">
                              <a:pos x="connsiteX2495" y="connsiteY2495"/>
                            </a:cxn>
                            <a:cxn ang="0">
                              <a:pos x="connsiteX2496" y="connsiteY2496"/>
                            </a:cxn>
                            <a:cxn ang="0">
                              <a:pos x="connsiteX2497" y="connsiteY2497"/>
                            </a:cxn>
                            <a:cxn ang="0">
                              <a:pos x="connsiteX2498" y="connsiteY2498"/>
                            </a:cxn>
                            <a:cxn ang="0">
                              <a:pos x="connsiteX2499" y="connsiteY2499"/>
                            </a:cxn>
                            <a:cxn ang="0">
                              <a:pos x="connsiteX2500" y="connsiteY2500"/>
                            </a:cxn>
                            <a:cxn ang="0">
                              <a:pos x="connsiteX2501" y="connsiteY2501"/>
                            </a:cxn>
                            <a:cxn ang="0">
                              <a:pos x="connsiteX2502" y="connsiteY2502"/>
                            </a:cxn>
                            <a:cxn ang="0">
                              <a:pos x="connsiteX2503" y="connsiteY2503"/>
                            </a:cxn>
                            <a:cxn ang="0">
                              <a:pos x="connsiteX2504" y="connsiteY2504"/>
                            </a:cxn>
                            <a:cxn ang="0">
                              <a:pos x="connsiteX2505" y="connsiteY2505"/>
                            </a:cxn>
                            <a:cxn ang="0">
                              <a:pos x="connsiteX2506" y="connsiteY2506"/>
                            </a:cxn>
                            <a:cxn ang="0">
                              <a:pos x="connsiteX2507" y="connsiteY2507"/>
                            </a:cxn>
                            <a:cxn ang="0">
                              <a:pos x="connsiteX2508" y="connsiteY2508"/>
                            </a:cxn>
                            <a:cxn ang="0">
                              <a:pos x="connsiteX2509" y="connsiteY2509"/>
                            </a:cxn>
                            <a:cxn ang="0">
                              <a:pos x="connsiteX2510" y="connsiteY2510"/>
                            </a:cxn>
                            <a:cxn ang="0">
                              <a:pos x="connsiteX2511" y="connsiteY2511"/>
                            </a:cxn>
                            <a:cxn ang="0">
                              <a:pos x="connsiteX2512" y="connsiteY2512"/>
                            </a:cxn>
                            <a:cxn ang="0">
                              <a:pos x="connsiteX2513" y="connsiteY2513"/>
                            </a:cxn>
                            <a:cxn ang="0">
                              <a:pos x="connsiteX2514" y="connsiteY2514"/>
                            </a:cxn>
                            <a:cxn ang="0">
                              <a:pos x="connsiteX2515" y="connsiteY2515"/>
                            </a:cxn>
                            <a:cxn ang="0">
                              <a:pos x="connsiteX2516" y="connsiteY2516"/>
                            </a:cxn>
                            <a:cxn ang="0">
                              <a:pos x="connsiteX2517" y="connsiteY2517"/>
                            </a:cxn>
                            <a:cxn ang="0">
                              <a:pos x="connsiteX2518" y="connsiteY2518"/>
                            </a:cxn>
                            <a:cxn ang="0">
                              <a:pos x="connsiteX2519" y="connsiteY2519"/>
                            </a:cxn>
                            <a:cxn ang="0">
                              <a:pos x="connsiteX2520" y="connsiteY2520"/>
                            </a:cxn>
                            <a:cxn ang="0">
                              <a:pos x="connsiteX2521" y="connsiteY2521"/>
                            </a:cxn>
                            <a:cxn ang="0">
                              <a:pos x="connsiteX2522" y="connsiteY2522"/>
                            </a:cxn>
                            <a:cxn ang="0">
                              <a:pos x="connsiteX2523" y="connsiteY2523"/>
                            </a:cxn>
                            <a:cxn ang="0">
                              <a:pos x="connsiteX2524" y="connsiteY2524"/>
                            </a:cxn>
                            <a:cxn ang="0">
                              <a:pos x="connsiteX2525" y="connsiteY2525"/>
                            </a:cxn>
                            <a:cxn ang="0">
                              <a:pos x="connsiteX2526" y="connsiteY2526"/>
                            </a:cxn>
                            <a:cxn ang="0">
                              <a:pos x="connsiteX2527" y="connsiteY2527"/>
                            </a:cxn>
                            <a:cxn ang="0">
                              <a:pos x="connsiteX2528" y="connsiteY2528"/>
                            </a:cxn>
                            <a:cxn ang="0">
                              <a:pos x="connsiteX2529" y="connsiteY2529"/>
                            </a:cxn>
                            <a:cxn ang="0">
                              <a:pos x="connsiteX2530" y="connsiteY2530"/>
                            </a:cxn>
                            <a:cxn ang="0">
                              <a:pos x="connsiteX2531" y="connsiteY2531"/>
                            </a:cxn>
                            <a:cxn ang="0">
                              <a:pos x="connsiteX2532" y="connsiteY2532"/>
                            </a:cxn>
                            <a:cxn ang="0">
                              <a:pos x="connsiteX2533" y="connsiteY2533"/>
                            </a:cxn>
                            <a:cxn ang="0">
                              <a:pos x="connsiteX2534" y="connsiteY2534"/>
                            </a:cxn>
                            <a:cxn ang="0">
                              <a:pos x="connsiteX2535" y="connsiteY2535"/>
                            </a:cxn>
                            <a:cxn ang="0">
                              <a:pos x="connsiteX2536" y="connsiteY2536"/>
                            </a:cxn>
                            <a:cxn ang="0">
                              <a:pos x="connsiteX2537" y="connsiteY2537"/>
                            </a:cxn>
                            <a:cxn ang="0">
                              <a:pos x="connsiteX2538" y="connsiteY2538"/>
                            </a:cxn>
                            <a:cxn ang="0">
                              <a:pos x="connsiteX2539" y="connsiteY2539"/>
                            </a:cxn>
                            <a:cxn ang="0">
                              <a:pos x="connsiteX2540" y="connsiteY2540"/>
                            </a:cxn>
                            <a:cxn ang="0">
                              <a:pos x="connsiteX2541" y="connsiteY2541"/>
                            </a:cxn>
                            <a:cxn ang="0">
                              <a:pos x="connsiteX2542" y="connsiteY2542"/>
                            </a:cxn>
                            <a:cxn ang="0">
                              <a:pos x="connsiteX2543" y="connsiteY2543"/>
                            </a:cxn>
                            <a:cxn ang="0">
                              <a:pos x="connsiteX2544" y="connsiteY2544"/>
                            </a:cxn>
                            <a:cxn ang="0">
                              <a:pos x="connsiteX2545" y="connsiteY2545"/>
                            </a:cxn>
                            <a:cxn ang="0">
                              <a:pos x="connsiteX2546" y="connsiteY2546"/>
                            </a:cxn>
                            <a:cxn ang="0">
                              <a:pos x="connsiteX2547" y="connsiteY2547"/>
                            </a:cxn>
                            <a:cxn ang="0">
                              <a:pos x="connsiteX2548" y="connsiteY2548"/>
                            </a:cxn>
                            <a:cxn ang="0">
                              <a:pos x="connsiteX2549" y="connsiteY2549"/>
                            </a:cxn>
                            <a:cxn ang="0">
                              <a:pos x="connsiteX2550" y="connsiteY2550"/>
                            </a:cxn>
                            <a:cxn ang="0">
                              <a:pos x="connsiteX2551" y="connsiteY2551"/>
                            </a:cxn>
                            <a:cxn ang="0">
                              <a:pos x="connsiteX2552" y="connsiteY2552"/>
                            </a:cxn>
                            <a:cxn ang="0">
                              <a:pos x="connsiteX2553" y="connsiteY2553"/>
                            </a:cxn>
                            <a:cxn ang="0">
                              <a:pos x="connsiteX2554" y="connsiteY2554"/>
                            </a:cxn>
                            <a:cxn ang="0">
                              <a:pos x="connsiteX2555" y="connsiteY2555"/>
                            </a:cxn>
                            <a:cxn ang="0">
                              <a:pos x="connsiteX2556" y="connsiteY2556"/>
                            </a:cxn>
                            <a:cxn ang="0">
                              <a:pos x="connsiteX2557" y="connsiteY2557"/>
                            </a:cxn>
                            <a:cxn ang="0">
                              <a:pos x="connsiteX2558" y="connsiteY2558"/>
                            </a:cxn>
                            <a:cxn ang="0">
                              <a:pos x="connsiteX2559" y="connsiteY2559"/>
                            </a:cxn>
                            <a:cxn ang="0">
                              <a:pos x="connsiteX2560" y="connsiteY2560"/>
                            </a:cxn>
                            <a:cxn ang="0">
                              <a:pos x="connsiteX2561" y="connsiteY2561"/>
                            </a:cxn>
                            <a:cxn ang="0">
                              <a:pos x="connsiteX2562" y="connsiteY2562"/>
                            </a:cxn>
                            <a:cxn ang="0">
                              <a:pos x="connsiteX2563" y="connsiteY2563"/>
                            </a:cxn>
                            <a:cxn ang="0">
                              <a:pos x="connsiteX2564" y="connsiteY2564"/>
                            </a:cxn>
                            <a:cxn ang="0">
                              <a:pos x="connsiteX2565" y="connsiteY2565"/>
                            </a:cxn>
                            <a:cxn ang="0">
                              <a:pos x="connsiteX2566" y="connsiteY2566"/>
                            </a:cxn>
                            <a:cxn ang="0">
                              <a:pos x="connsiteX2567" y="connsiteY2567"/>
                            </a:cxn>
                            <a:cxn ang="0">
                              <a:pos x="connsiteX2568" y="connsiteY2568"/>
                            </a:cxn>
                            <a:cxn ang="0">
                              <a:pos x="connsiteX2569" y="connsiteY2569"/>
                            </a:cxn>
                            <a:cxn ang="0">
                              <a:pos x="connsiteX2570" y="connsiteY2570"/>
                            </a:cxn>
                            <a:cxn ang="0">
                              <a:pos x="connsiteX2571" y="connsiteY2571"/>
                            </a:cxn>
                            <a:cxn ang="0">
                              <a:pos x="connsiteX2572" y="connsiteY2572"/>
                            </a:cxn>
                            <a:cxn ang="0">
                              <a:pos x="connsiteX2573" y="connsiteY2573"/>
                            </a:cxn>
                            <a:cxn ang="0">
                              <a:pos x="connsiteX2574" y="connsiteY2574"/>
                            </a:cxn>
                            <a:cxn ang="0">
                              <a:pos x="connsiteX2575" y="connsiteY2575"/>
                            </a:cxn>
                            <a:cxn ang="0">
                              <a:pos x="connsiteX2576" y="connsiteY2576"/>
                            </a:cxn>
                            <a:cxn ang="0">
                              <a:pos x="connsiteX2577" y="connsiteY2577"/>
                            </a:cxn>
                            <a:cxn ang="0">
                              <a:pos x="connsiteX2578" y="connsiteY2578"/>
                            </a:cxn>
                            <a:cxn ang="0">
                              <a:pos x="connsiteX2579" y="connsiteY2579"/>
                            </a:cxn>
                            <a:cxn ang="0">
                              <a:pos x="connsiteX2580" y="connsiteY2580"/>
                            </a:cxn>
                            <a:cxn ang="0">
                              <a:pos x="connsiteX2581" y="connsiteY2581"/>
                            </a:cxn>
                            <a:cxn ang="0">
                              <a:pos x="connsiteX2582" y="connsiteY2582"/>
                            </a:cxn>
                            <a:cxn ang="0">
                              <a:pos x="connsiteX2583" y="connsiteY2583"/>
                            </a:cxn>
                            <a:cxn ang="0">
                              <a:pos x="connsiteX2584" y="connsiteY2584"/>
                            </a:cxn>
                            <a:cxn ang="0">
                              <a:pos x="connsiteX2585" y="connsiteY2585"/>
                            </a:cxn>
                            <a:cxn ang="0">
                              <a:pos x="connsiteX2586" y="connsiteY2586"/>
                            </a:cxn>
                            <a:cxn ang="0">
                              <a:pos x="connsiteX2587" y="connsiteY2587"/>
                            </a:cxn>
                            <a:cxn ang="0">
                              <a:pos x="connsiteX2588" y="connsiteY2588"/>
                            </a:cxn>
                            <a:cxn ang="0">
                              <a:pos x="connsiteX2589" y="connsiteY2589"/>
                            </a:cxn>
                            <a:cxn ang="0">
                              <a:pos x="connsiteX2590" y="connsiteY2590"/>
                            </a:cxn>
                            <a:cxn ang="0">
                              <a:pos x="connsiteX2591" y="connsiteY2591"/>
                            </a:cxn>
                            <a:cxn ang="0">
                              <a:pos x="connsiteX2592" y="connsiteY2592"/>
                            </a:cxn>
                            <a:cxn ang="0">
                              <a:pos x="connsiteX2593" y="connsiteY2593"/>
                            </a:cxn>
                            <a:cxn ang="0">
                              <a:pos x="connsiteX2594" y="connsiteY2594"/>
                            </a:cxn>
                            <a:cxn ang="0">
                              <a:pos x="connsiteX2595" y="connsiteY2595"/>
                            </a:cxn>
                            <a:cxn ang="0">
                              <a:pos x="connsiteX2596" y="connsiteY2596"/>
                            </a:cxn>
                            <a:cxn ang="0">
                              <a:pos x="connsiteX2597" y="connsiteY2597"/>
                            </a:cxn>
                            <a:cxn ang="0">
                              <a:pos x="connsiteX2598" y="connsiteY2598"/>
                            </a:cxn>
                            <a:cxn ang="0">
                              <a:pos x="connsiteX2599" y="connsiteY2599"/>
                            </a:cxn>
                            <a:cxn ang="0">
                              <a:pos x="connsiteX2600" y="connsiteY2600"/>
                            </a:cxn>
                            <a:cxn ang="0">
                              <a:pos x="connsiteX2601" y="connsiteY2601"/>
                            </a:cxn>
                            <a:cxn ang="0">
                              <a:pos x="connsiteX2602" y="connsiteY2602"/>
                            </a:cxn>
                            <a:cxn ang="0">
                              <a:pos x="connsiteX2603" y="connsiteY2603"/>
                            </a:cxn>
                            <a:cxn ang="0">
                              <a:pos x="connsiteX2604" y="connsiteY2604"/>
                            </a:cxn>
                            <a:cxn ang="0">
                              <a:pos x="connsiteX2605" y="connsiteY2605"/>
                            </a:cxn>
                            <a:cxn ang="0">
                              <a:pos x="connsiteX2606" y="connsiteY2606"/>
                            </a:cxn>
                            <a:cxn ang="0">
                              <a:pos x="connsiteX2607" y="connsiteY2607"/>
                            </a:cxn>
                            <a:cxn ang="0">
                              <a:pos x="connsiteX2608" y="connsiteY2608"/>
                            </a:cxn>
                            <a:cxn ang="0">
                              <a:pos x="connsiteX2609" y="connsiteY2609"/>
                            </a:cxn>
                            <a:cxn ang="0">
                              <a:pos x="connsiteX2610" y="connsiteY2610"/>
                            </a:cxn>
                            <a:cxn ang="0">
                              <a:pos x="connsiteX2611" y="connsiteY2611"/>
                            </a:cxn>
                            <a:cxn ang="0">
                              <a:pos x="connsiteX2612" y="connsiteY2612"/>
                            </a:cxn>
                            <a:cxn ang="0">
                              <a:pos x="connsiteX2613" y="connsiteY2613"/>
                            </a:cxn>
                            <a:cxn ang="0">
                              <a:pos x="connsiteX2614" y="connsiteY2614"/>
                            </a:cxn>
                            <a:cxn ang="0">
                              <a:pos x="connsiteX2615" y="connsiteY2615"/>
                            </a:cxn>
                            <a:cxn ang="0">
                              <a:pos x="connsiteX2616" y="connsiteY2616"/>
                            </a:cxn>
                            <a:cxn ang="0">
                              <a:pos x="connsiteX2617" y="connsiteY2617"/>
                            </a:cxn>
                            <a:cxn ang="0">
                              <a:pos x="connsiteX2618" y="connsiteY2618"/>
                            </a:cxn>
                            <a:cxn ang="0">
                              <a:pos x="connsiteX2619" y="connsiteY2619"/>
                            </a:cxn>
                            <a:cxn ang="0">
                              <a:pos x="connsiteX2620" y="connsiteY2620"/>
                            </a:cxn>
                            <a:cxn ang="0">
                              <a:pos x="connsiteX2621" y="connsiteY2621"/>
                            </a:cxn>
                            <a:cxn ang="0">
                              <a:pos x="connsiteX2622" y="connsiteY2622"/>
                            </a:cxn>
                            <a:cxn ang="0">
                              <a:pos x="connsiteX2623" y="connsiteY2623"/>
                            </a:cxn>
                            <a:cxn ang="0">
                              <a:pos x="connsiteX2624" y="connsiteY2624"/>
                            </a:cxn>
                            <a:cxn ang="0">
                              <a:pos x="connsiteX2625" y="connsiteY2625"/>
                            </a:cxn>
                            <a:cxn ang="0">
                              <a:pos x="connsiteX2626" y="connsiteY2626"/>
                            </a:cxn>
                            <a:cxn ang="0">
                              <a:pos x="connsiteX2627" y="connsiteY2627"/>
                            </a:cxn>
                            <a:cxn ang="0">
                              <a:pos x="connsiteX2628" y="connsiteY2628"/>
                            </a:cxn>
                            <a:cxn ang="0">
                              <a:pos x="connsiteX2629" y="connsiteY2629"/>
                            </a:cxn>
                            <a:cxn ang="0">
                              <a:pos x="connsiteX2630" y="connsiteY2630"/>
                            </a:cxn>
                            <a:cxn ang="0">
                              <a:pos x="connsiteX2631" y="connsiteY2631"/>
                            </a:cxn>
                            <a:cxn ang="0">
                              <a:pos x="connsiteX2632" y="connsiteY2632"/>
                            </a:cxn>
                            <a:cxn ang="0">
                              <a:pos x="connsiteX2633" y="connsiteY2633"/>
                            </a:cxn>
                            <a:cxn ang="0">
                              <a:pos x="connsiteX2634" y="connsiteY2634"/>
                            </a:cxn>
                            <a:cxn ang="0">
                              <a:pos x="connsiteX2635" y="connsiteY2635"/>
                            </a:cxn>
                            <a:cxn ang="0">
                              <a:pos x="connsiteX2636" y="connsiteY2636"/>
                            </a:cxn>
                            <a:cxn ang="0">
                              <a:pos x="connsiteX2637" y="connsiteY2637"/>
                            </a:cxn>
                            <a:cxn ang="0">
                              <a:pos x="connsiteX2638" y="connsiteY2638"/>
                            </a:cxn>
                            <a:cxn ang="0">
                              <a:pos x="connsiteX2639" y="connsiteY2639"/>
                            </a:cxn>
                            <a:cxn ang="0">
                              <a:pos x="connsiteX2640" y="connsiteY2640"/>
                            </a:cxn>
                            <a:cxn ang="0">
                              <a:pos x="connsiteX2641" y="connsiteY2641"/>
                            </a:cxn>
                            <a:cxn ang="0">
                              <a:pos x="connsiteX2642" y="connsiteY2642"/>
                            </a:cxn>
                            <a:cxn ang="0">
                              <a:pos x="connsiteX2643" y="connsiteY2643"/>
                            </a:cxn>
                            <a:cxn ang="0">
                              <a:pos x="connsiteX2644" y="connsiteY2644"/>
                            </a:cxn>
                            <a:cxn ang="0">
                              <a:pos x="connsiteX2645" y="connsiteY2645"/>
                            </a:cxn>
                            <a:cxn ang="0">
                              <a:pos x="connsiteX2646" y="connsiteY2646"/>
                            </a:cxn>
                            <a:cxn ang="0">
                              <a:pos x="connsiteX2647" y="connsiteY2647"/>
                            </a:cxn>
                            <a:cxn ang="0">
                              <a:pos x="connsiteX2648" y="connsiteY2648"/>
                            </a:cxn>
                            <a:cxn ang="0">
                              <a:pos x="connsiteX2649" y="connsiteY2649"/>
                            </a:cxn>
                            <a:cxn ang="0">
                              <a:pos x="connsiteX2650" y="connsiteY2650"/>
                            </a:cxn>
                            <a:cxn ang="0">
                              <a:pos x="connsiteX2651" y="connsiteY2651"/>
                            </a:cxn>
                            <a:cxn ang="0">
                              <a:pos x="connsiteX2652" y="connsiteY2652"/>
                            </a:cxn>
                            <a:cxn ang="0">
                              <a:pos x="connsiteX2653" y="connsiteY2653"/>
                            </a:cxn>
                            <a:cxn ang="0">
                              <a:pos x="connsiteX2654" y="connsiteY2654"/>
                            </a:cxn>
                            <a:cxn ang="0">
                              <a:pos x="connsiteX2655" y="connsiteY2655"/>
                            </a:cxn>
                            <a:cxn ang="0">
                              <a:pos x="connsiteX2656" y="connsiteY2656"/>
                            </a:cxn>
                            <a:cxn ang="0">
                              <a:pos x="connsiteX2657" y="connsiteY2657"/>
                            </a:cxn>
                            <a:cxn ang="0">
                              <a:pos x="connsiteX2658" y="connsiteY2658"/>
                            </a:cxn>
                            <a:cxn ang="0">
                              <a:pos x="connsiteX2659" y="connsiteY2659"/>
                            </a:cxn>
                            <a:cxn ang="0">
                              <a:pos x="connsiteX2660" y="connsiteY2660"/>
                            </a:cxn>
                            <a:cxn ang="0">
                              <a:pos x="connsiteX2661" y="connsiteY2661"/>
                            </a:cxn>
                            <a:cxn ang="0">
                              <a:pos x="connsiteX2662" y="connsiteY2662"/>
                            </a:cxn>
                            <a:cxn ang="0">
                              <a:pos x="connsiteX2663" y="connsiteY2663"/>
                            </a:cxn>
                            <a:cxn ang="0">
                              <a:pos x="connsiteX2664" y="connsiteY2664"/>
                            </a:cxn>
                            <a:cxn ang="0">
                              <a:pos x="connsiteX2665" y="connsiteY2665"/>
                            </a:cxn>
                            <a:cxn ang="0">
                              <a:pos x="connsiteX2666" y="connsiteY2666"/>
                            </a:cxn>
                            <a:cxn ang="0">
                              <a:pos x="connsiteX2667" y="connsiteY2667"/>
                            </a:cxn>
                            <a:cxn ang="0">
                              <a:pos x="connsiteX2668" y="connsiteY2668"/>
                            </a:cxn>
                            <a:cxn ang="0">
                              <a:pos x="connsiteX2669" y="connsiteY2669"/>
                            </a:cxn>
                            <a:cxn ang="0">
                              <a:pos x="connsiteX2670" y="connsiteY2670"/>
                            </a:cxn>
                            <a:cxn ang="0">
                              <a:pos x="connsiteX2671" y="connsiteY2671"/>
                            </a:cxn>
                            <a:cxn ang="0">
                              <a:pos x="connsiteX2672" y="connsiteY2672"/>
                            </a:cxn>
                            <a:cxn ang="0">
                              <a:pos x="connsiteX2673" y="connsiteY2673"/>
                            </a:cxn>
                            <a:cxn ang="0">
                              <a:pos x="connsiteX2674" y="connsiteY2674"/>
                            </a:cxn>
                            <a:cxn ang="0">
                              <a:pos x="connsiteX2675" y="connsiteY2675"/>
                            </a:cxn>
                            <a:cxn ang="0">
                              <a:pos x="connsiteX2676" y="connsiteY2676"/>
                            </a:cxn>
                            <a:cxn ang="0">
                              <a:pos x="connsiteX2677" y="connsiteY2677"/>
                            </a:cxn>
                            <a:cxn ang="0">
                              <a:pos x="connsiteX2678" y="connsiteY2678"/>
                            </a:cxn>
                            <a:cxn ang="0">
                              <a:pos x="connsiteX2679" y="connsiteY2679"/>
                            </a:cxn>
                            <a:cxn ang="0">
                              <a:pos x="connsiteX2680" y="connsiteY2680"/>
                            </a:cxn>
                            <a:cxn ang="0">
                              <a:pos x="connsiteX2681" y="connsiteY2681"/>
                            </a:cxn>
                            <a:cxn ang="0">
                              <a:pos x="connsiteX2682" y="connsiteY2682"/>
                            </a:cxn>
                            <a:cxn ang="0">
                              <a:pos x="connsiteX2683" y="connsiteY2683"/>
                            </a:cxn>
                            <a:cxn ang="0">
                              <a:pos x="connsiteX2684" y="connsiteY2684"/>
                            </a:cxn>
                            <a:cxn ang="0">
                              <a:pos x="connsiteX2685" y="connsiteY2685"/>
                            </a:cxn>
                            <a:cxn ang="0">
                              <a:pos x="connsiteX2686" y="connsiteY2686"/>
                            </a:cxn>
                            <a:cxn ang="0">
                              <a:pos x="connsiteX2687" y="connsiteY2687"/>
                            </a:cxn>
                            <a:cxn ang="0">
                              <a:pos x="connsiteX2688" y="connsiteY2688"/>
                            </a:cxn>
                            <a:cxn ang="0">
                              <a:pos x="connsiteX2689" y="connsiteY2689"/>
                            </a:cxn>
                            <a:cxn ang="0">
                              <a:pos x="connsiteX2690" y="connsiteY2690"/>
                            </a:cxn>
                            <a:cxn ang="0">
                              <a:pos x="connsiteX2691" y="connsiteY2691"/>
                            </a:cxn>
                            <a:cxn ang="0">
                              <a:pos x="connsiteX2692" y="connsiteY2692"/>
                            </a:cxn>
                            <a:cxn ang="0">
                              <a:pos x="connsiteX2693" y="connsiteY2693"/>
                            </a:cxn>
                            <a:cxn ang="0">
                              <a:pos x="connsiteX2694" y="connsiteY2694"/>
                            </a:cxn>
                            <a:cxn ang="0">
                              <a:pos x="connsiteX2695" y="connsiteY2695"/>
                            </a:cxn>
                            <a:cxn ang="0">
                              <a:pos x="connsiteX2696" y="connsiteY2696"/>
                            </a:cxn>
                            <a:cxn ang="0">
                              <a:pos x="connsiteX2697" y="connsiteY2697"/>
                            </a:cxn>
                            <a:cxn ang="0">
                              <a:pos x="connsiteX2698" y="connsiteY2698"/>
                            </a:cxn>
                            <a:cxn ang="0">
                              <a:pos x="connsiteX2699" y="connsiteY2699"/>
                            </a:cxn>
                            <a:cxn ang="0">
                              <a:pos x="connsiteX2700" y="connsiteY2700"/>
                            </a:cxn>
                            <a:cxn ang="0">
                              <a:pos x="connsiteX2701" y="connsiteY2701"/>
                            </a:cxn>
                            <a:cxn ang="0">
                              <a:pos x="connsiteX2702" y="connsiteY2702"/>
                            </a:cxn>
                            <a:cxn ang="0">
                              <a:pos x="connsiteX2703" y="connsiteY2703"/>
                            </a:cxn>
                            <a:cxn ang="0">
                              <a:pos x="connsiteX2704" y="connsiteY2704"/>
                            </a:cxn>
                            <a:cxn ang="0">
                              <a:pos x="connsiteX2705" y="connsiteY2705"/>
                            </a:cxn>
                            <a:cxn ang="0">
                              <a:pos x="connsiteX2706" y="connsiteY2706"/>
                            </a:cxn>
                            <a:cxn ang="0">
                              <a:pos x="connsiteX2707" y="connsiteY2707"/>
                            </a:cxn>
                            <a:cxn ang="0">
                              <a:pos x="connsiteX2708" y="connsiteY2708"/>
                            </a:cxn>
                            <a:cxn ang="0">
                              <a:pos x="connsiteX2709" y="connsiteY2709"/>
                            </a:cxn>
                            <a:cxn ang="0">
                              <a:pos x="connsiteX2710" y="connsiteY2710"/>
                            </a:cxn>
                            <a:cxn ang="0">
                              <a:pos x="connsiteX2711" y="connsiteY2711"/>
                            </a:cxn>
                            <a:cxn ang="0">
                              <a:pos x="connsiteX2712" y="connsiteY2712"/>
                            </a:cxn>
                            <a:cxn ang="0">
                              <a:pos x="connsiteX2713" y="connsiteY2713"/>
                            </a:cxn>
                            <a:cxn ang="0">
                              <a:pos x="connsiteX2714" y="connsiteY2714"/>
                            </a:cxn>
                            <a:cxn ang="0">
                              <a:pos x="connsiteX2715" y="connsiteY2715"/>
                            </a:cxn>
                            <a:cxn ang="0">
                              <a:pos x="connsiteX2716" y="connsiteY2716"/>
                            </a:cxn>
                            <a:cxn ang="0">
                              <a:pos x="connsiteX2717" y="connsiteY2717"/>
                            </a:cxn>
                            <a:cxn ang="0">
                              <a:pos x="connsiteX2718" y="connsiteY2718"/>
                            </a:cxn>
                            <a:cxn ang="0">
                              <a:pos x="connsiteX2719" y="connsiteY2719"/>
                            </a:cxn>
                            <a:cxn ang="0">
                              <a:pos x="connsiteX2720" y="connsiteY2720"/>
                            </a:cxn>
                            <a:cxn ang="0">
                              <a:pos x="connsiteX2721" y="connsiteY2721"/>
                            </a:cxn>
                            <a:cxn ang="0">
                              <a:pos x="connsiteX2722" y="connsiteY2722"/>
                            </a:cxn>
                            <a:cxn ang="0">
                              <a:pos x="connsiteX2723" y="connsiteY2723"/>
                            </a:cxn>
                            <a:cxn ang="0">
                              <a:pos x="connsiteX2724" y="connsiteY2724"/>
                            </a:cxn>
                            <a:cxn ang="0">
                              <a:pos x="connsiteX2725" y="connsiteY2725"/>
                            </a:cxn>
                            <a:cxn ang="0">
                              <a:pos x="connsiteX2726" y="connsiteY2726"/>
                            </a:cxn>
                            <a:cxn ang="0">
                              <a:pos x="connsiteX2727" y="connsiteY2727"/>
                            </a:cxn>
                            <a:cxn ang="0">
                              <a:pos x="connsiteX2728" y="connsiteY2728"/>
                            </a:cxn>
                            <a:cxn ang="0">
                              <a:pos x="connsiteX2729" y="connsiteY2729"/>
                            </a:cxn>
                            <a:cxn ang="0">
                              <a:pos x="connsiteX2730" y="connsiteY2730"/>
                            </a:cxn>
                            <a:cxn ang="0">
                              <a:pos x="connsiteX2731" y="connsiteY2731"/>
                            </a:cxn>
                            <a:cxn ang="0">
                              <a:pos x="connsiteX2732" y="connsiteY2732"/>
                            </a:cxn>
                            <a:cxn ang="0">
                              <a:pos x="connsiteX2733" y="connsiteY2733"/>
                            </a:cxn>
                            <a:cxn ang="0">
                              <a:pos x="connsiteX2734" y="connsiteY2734"/>
                            </a:cxn>
                            <a:cxn ang="0">
                              <a:pos x="connsiteX2735" y="connsiteY2735"/>
                            </a:cxn>
                            <a:cxn ang="0">
                              <a:pos x="connsiteX2736" y="connsiteY2736"/>
                            </a:cxn>
                            <a:cxn ang="0">
                              <a:pos x="connsiteX2737" y="connsiteY2737"/>
                            </a:cxn>
                            <a:cxn ang="0">
                              <a:pos x="connsiteX2738" y="connsiteY2738"/>
                            </a:cxn>
                            <a:cxn ang="0">
                              <a:pos x="connsiteX2739" y="connsiteY2739"/>
                            </a:cxn>
                            <a:cxn ang="0">
                              <a:pos x="connsiteX2740" y="connsiteY2740"/>
                            </a:cxn>
                            <a:cxn ang="0">
                              <a:pos x="connsiteX2741" y="connsiteY2741"/>
                            </a:cxn>
                            <a:cxn ang="0">
                              <a:pos x="connsiteX2742" y="connsiteY2742"/>
                            </a:cxn>
                            <a:cxn ang="0">
                              <a:pos x="connsiteX2743" y="connsiteY2743"/>
                            </a:cxn>
                            <a:cxn ang="0">
                              <a:pos x="connsiteX2744" y="connsiteY2744"/>
                            </a:cxn>
                            <a:cxn ang="0">
                              <a:pos x="connsiteX2745" y="connsiteY2745"/>
                            </a:cxn>
                            <a:cxn ang="0">
                              <a:pos x="connsiteX2746" y="connsiteY2746"/>
                            </a:cxn>
                            <a:cxn ang="0">
                              <a:pos x="connsiteX2747" y="connsiteY2747"/>
                            </a:cxn>
                            <a:cxn ang="0">
                              <a:pos x="connsiteX2748" y="connsiteY2748"/>
                            </a:cxn>
                            <a:cxn ang="0">
                              <a:pos x="connsiteX2749" y="connsiteY2749"/>
                            </a:cxn>
                            <a:cxn ang="0">
                              <a:pos x="connsiteX2750" y="connsiteY2750"/>
                            </a:cxn>
                            <a:cxn ang="0">
                              <a:pos x="connsiteX2751" y="connsiteY2751"/>
                            </a:cxn>
                            <a:cxn ang="0">
                              <a:pos x="connsiteX2752" y="connsiteY2752"/>
                            </a:cxn>
                            <a:cxn ang="0">
                              <a:pos x="connsiteX2753" y="connsiteY2753"/>
                            </a:cxn>
                            <a:cxn ang="0">
                              <a:pos x="connsiteX2754" y="connsiteY2754"/>
                            </a:cxn>
                            <a:cxn ang="0">
                              <a:pos x="connsiteX2755" y="connsiteY2755"/>
                            </a:cxn>
                            <a:cxn ang="0">
                              <a:pos x="connsiteX2756" y="connsiteY2756"/>
                            </a:cxn>
                            <a:cxn ang="0">
                              <a:pos x="connsiteX2757" y="connsiteY2757"/>
                            </a:cxn>
                            <a:cxn ang="0">
                              <a:pos x="connsiteX2758" y="connsiteY2758"/>
                            </a:cxn>
                            <a:cxn ang="0">
                              <a:pos x="connsiteX2759" y="connsiteY2759"/>
                            </a:cxn>
                            <a:cxn ang="0">
                              <a:pos x="connsiteX2760" y="connsiteY2760"/>
                            </a:cxn>
                            <a:cxn ang="0">
                              <a:pos x="connsiteX2761" y="connsiteY2761"/>
                            </a:cxn>
                            <a:cxn ang="0">
                              <a:pos x="connsiteX2762" y="connsiteY2762"/>
                            </a:cxn>
                            <a:cxn ang="0">
                              <a:pos x="connsiteX2763" y="connsiteY2763"/>
                            </a:cxn>
                            <a:cxn ang="0">
                              <a:pos x="connsiteX2764" y="connsiteY2764"/>
                            </a:cxn>
                            <a:cxn ang="0">
                              <a:pos x="connsiteX2765" y="connsiteY2765"/>
                            </a:cxn>
                            <a:cxn ang="0">
                              <a:pos x="connsiteX2766" y="connsiteY2766"/>
                            </a:cxn>
                            <a:cxn ang="0">
                              <a:pos x="connsiteX2767" y="connsiteY2767"/>
                            </a:cxn>
                            <a:cxn ang="0">
                              <a:pos x="connsiteX2768" y="connsiteY2768"/>
                            </a:cxn>
                            <a:cxn ang="0">
                              <a:pos x="connsiteX2769" y="connsiteY2769"/>
                            </a:cxn>
                            <a:cxn ang="0">
                              <a:pos x="connsiteX2770" y="connsiteY2770"/>
                            </a:cxn>
                            <a:cxn ang="0">
                              <a:pos x="connsiteX2771" y="connsiteY2771"/>
                            </a:cxn>
                            <a:cxn ang="0">
                              <a:pos x="connsiteX2772" y="connsiteY2772"/>
                            </a:cxn>
                            <a:cxn ang="0">
                              <a:pos x="connsiteX2773" y="connsiteY2773"/>
                            </a:cxn>
                            <a:cxn ang="0">
                              <a:pos x="connsiteX2774" y="connsiteY2774"/>
                            </a:cxn>
                            <a:cxn ang="0">
                              <a:pos x="connsiteX2775" y="connsiteY2775"/>
                            </a:cxn>
                            <a:cxn ang="0">
                              <a:pos x="connsiteX2776" y="connsiteY2776"/>
                            </a:cxn>
                            <a:cxn ang="0">
                              <a:pos x="connsiteX2777" y="connsiteY2777"/>
                            </a:cxn>
                            <a:cxn ang="0">
                              <a:pos x="connsiteX2778" y="connsiteY2778"/>
                            </a:cxn>
                            <a:cxn ang="0">
                              <a:pos x="connsiteX2779" y="connsiteY2779"/>
                            </a:cxn>
                            <a:cxn ang="0">
                              <a:pos x="connsiteX2780" y="connsiteY2780"/>
                            </a:cxn>
                            <a:cxn ang="0">
                              <a:pos x="connsiteX2781" y="connsiteY2781"/>
                            </a:cxn>
                            <a:cxn ang="0">
                              <a:pos x="connsiteX2782" y="connsiteY2782"/>
                            </a:cxn>
                            <a:cxn ang="0">
                              <a:pos x="connsiteX2783" y="connsiteY2783"/>
                            </a:cxn>
                            <a:cxn ang="0">
                              <a:pos x="connsiteX2784" y="connsiteY2784"/>
                            </a:cxn>
                            <a:cxn ang="0">
                              <a:pos x="connsiteX2785" y="connsiteY2785"/>
                            </a:cxn>
                            <a:cxn ang="0">
                              <a:pos x="connsiteX2786" y="connsiteY2786"/>
                            </a:cxn>
                            <a:cxn ang="0">
                              <a:pos x="connsiteX2787" y="connsiteY2787"/>
                            </a:cxn>
                            <a:cxn ang="0">
                              <a:pos x="connsiteX2788" y="connsiteY2788"/>
                            </a:cxn>
                            <a:cxn ang="0">
                              <a:pos x="connsiteX2789" y="connsiteY2789"/>
                            </a:cxn>
                            <a:cxn ang="0">
                              <a:pos x="connsiteX2790" y="connsiteY2790"/>
                            </a:cxn>
                            <a:cxn ang="0">
                              <a:pos x="connsiteX2791" y="connsiteY2791"/>
                            </a:cxn>
                            <a:cxn ang="0">
                              <a:pos x="connsiteX2792" y="connsiteY2792"/>
                            </a:cxn>
                            <a:cxn ang="0">
                              <a:pos x="connsiteX2793" y="connsiteY2793"/>
                            </a:cxn>
                            <a:cxn ang="0">
                              <a:pos x="connsiteX2794" y="connsiteY2794"/>
                            </a:cxn>
                            <a:cxn ang="0">
                              <a:pos x="connsiteX2795" y="connsiteY2795"/>
                            </a:cxn>
                            <a:cxn ang="0">
                              <a:pos x="connsiteX2796" y="connsiteY2796"/>
                            </a:cxn>
                            <a:cxn ang="0">
                              <a:pos x="connsiteX2797" y="connsiteY2797"/>
                            </a:cxn>
                            <a:cxn ang="0">
                              <a:pos x="connsiteX2798" y="connsiteY2798"/>
                            </a:cxn>
                            <a:cxn ang="0">
                              <a:pos x="connsiteX2799" y="connsiteY2799"/>
                            </a:cxn>
                            <a:cxn ang="0">
                              <a:pos x="connsiteX2800" y="connsiteY2800"/>
                            </a:cxn>
                            <a:cxn ang="0">
                              <a:pos x="connsiteX2801" y="connsiteY2801"/>
                            </a:cxn>
                            <a:cxn ang="0">
                              <a:pos x="connsiteX2802" y="connsiteY2802"/>
                            </a:cxn>
                            <a:cxn ang="0">
                              <a:pos x="connsiteX2803" y="connsiteY2803"/>
                            </a:cxn>
                            <a:cxn ang="0">
                              <a:pos x="connsiteX2804" y="connsiteY2804"/>
                            </a:cxn>
                            <a:cxn ang="0">
                              <a:pos x="connsiteX2805" y="connsiteY2805"/>
                            </a:cxn>
                            <a:cxn ang="0">
                              <a:pos x="connsiteX2806" y="connsiteY2806"/>
                            </a:cxn>
                            <a:cxn ang="0">
                              <a:pos x="connsiteX2807" y="connsiteY2807"/>
                            </a:cxn>
                            <a:cxn ang="0">
                              <a:pos x="connsiteX2808" y="connsiteY2808"/>
                            </a:cxn>
                            <a:cxn ang="0">
                              <a:pos x="connsiteX2809" y="connsiteY2809"/>
                            </a:cxn>
                            <a:cxn ang="0">
                              <a:pos x="connsiteX2810" y="connsiteY2810"/>
                            </a:cxn>
                            <a:cxn ang="0">
                              <a:pos x="connsiteX2811" y="connsiteY2811"/>
                            </a:cxn>
                            <a:cxn ang="0">
                              <a:pos x="connsiteX2812" y="connsiteY2812"/>
                            </a:cxn>
                            <a:cxn ang="0">
                              <a:pos x="connsiteX2813" y="connsiteY2813"/>
                            </a:cxn>
                            <a:cxn ang="0">
                              <a:pos x="connsiteX2814" y="connsiteY2814"/>
                            </a:cxn>
                            <a:cxn ang="0">
                              <a:pos x="connsiteX2815" y="connsiteY2815"/>
                            </a:cxn>
                            <a:cxn ang="0">
                              <a:pos x="connsiteX2816" y="connsiteY2816"/>
                            </a:cxn>
                            <a:cxn ang="0">
                              <a:pos x="connsiteX2817" y="connsiteY2817"/>
                            </a:cxn>
                            <a:cxn ang="0">
                              <a:pos x="connsiteX2818" y="connsiteY2818"/>
                            </a:cxn>
                            <a:cxn ang="0">
                              <a:pos x="connsiteX2819" y="connsiteY2819"/>
                            </a:cxn>
                            <a:cxn ang="0">
                              <a:pos x="connsiteX2820" y="connsiteY2820"/>
                            </a:cxn>
                            <a:cxn ang="0">
                              <a:pos x="connsiteX2821" y="connsiteY2821"/>
                            </a:cxn>
                            <a:cxn ang="0">
                              <a:pos x="connsiteX2822" y="connsiteY2822"/>
                            </a:cxn>
                            <a:cxn ang="0">
                              <a:pos x="connsiteX2823" y="connsiteY2823"/>
                            </a:cxn>
                            <a:cxn ang="0">
                              <a:pos x="connsiteX2824" y="connsiteY2824"/>
                            </a:cxn>
                            <a:cxn ang="0">
                              <a:pos x="connsiteX2825" y="connsiteY2825"/>
                            </a:cxn>
                            <a:cxn ang="0">
                              <a:pos x="connsiteX2826" y="connsiteY2826"/>
                            </a:cxn>
                            <a:cxn ang="0">
                              <a:pos x="connsiteX2827" y="connsiteY2827"/>
                            </a:cxn>
                            <a:cxn ang="0">
                              <a:pos x="connsiteX2828" y="connsiteY2828"/>
                            </a:cxn>
                            <a:cxn ang="0">
                              <a:pos x="connsiteX2829" y="connsiteY2829"/>
                            </a:cxn>
                            <a:cxn ang="0">
                              <a:pos x="connsiteX2830" y="connsiteY2830"/>
                            </a:cxn>
                            <a:cxn ang="0">
                              <a:pos x="connsiteX2831" y="connsiteY2831"/>
                            </a:cxn>
                            <a:cxn ang="0">
                              <a:pos x="connsiteX2832" y="connsiteY2832"/>
                            </a:cxn>
                            <a:cxn ang="0">
                              <a:pos x="connsiteX2833" y="connsiteY2833"/>
                            </a:cxn>
                            <a:cxn ang="0">
                              <a:pos x="connsiteX2834" y="connsiteY2834"/>
                            </a:cxn>
                            <a:cxn ang="0">
                              <a:pos x="connsiteX2835" y="connsiteY2835"/>
                            </a:cxn>
                            <a:cxn ang="0">
                              <a:pos x="connsiteX2836" y="connsiteY2836"/>
                            </a:cxn>
                            <a:cxn ang="0">
                              <a:pos x="connsiteX2837" y="connsiteY2837"/>
                            </a:cxn>
                            <a:cxn ang="0">
                              <a:pos x="connsiteX2838" y="connsiteY2838"/>
                            </a:cxn>
                            <a:cxn ang="0">
                              <a:pos x="connsiteX2839" y="connsiteY2839"/>
                            </a:cxn>
                            <a:cxn ang="0">
                              <a:pos x="connsiteX2840" y="connsiteY2840"/>
                            </a:cxn>
                            <a:cxn ang="0">
                              <a:pos x="connsiteX2841" y="connsiteY2841"/>
                            </a:cxn>
                            <a:cxn ang="0">
                              <a:pos x="connsiteX2842" y="connsiteY2842"/>
                            </a:cxn>
                            <a:cxn ang="0">
                              <a:pos x="connsiteX2843" y="connsiteY2843"/>
                            </a:cxn>
                            <a:cxn ang="0">
                              <a:pos x="connsiteX2844" y="connsiteY2844"/>
                            </a:cxn>
                            <a:cxn ang="0">
                              <a:pos x="connsiteX2845" y="connsiteY2845"/>
                            </a:cxn>
                            <a:cxn ang="0">
                              <a:pos x="connsiteX2846" y="connsiteY2846"/>
                            </a:cxn>
                            <a:cxn ang="0">
                              <a:pos x="connsiteX2847" y="connsiteY2847"/>
                            </a:cxn>
                            <a:cxn ang="0">
                              <a:pos x="connsiteX2848" y="connsiteY2848"/>
                            </a:cxn>
                            <a:cxn ang="0">
                              <a:pos x="connsiteX2849" y="connsiteY2849"/>
                            </a:cxn>
                            <a:cxn ang="0">
                              <a:pos x="connsiteX2850" y="connsiteY2850"/>
                            </a:cxn>
                            <a:cxn ang="0">
                              <a:pos x="connsiteX2851" y="connsiteY2851"/>
                            </a:cxn>
                            <a:cxn ang="0">
                              <a:pos x="connsiteX2852" y="connsiteY2852"/>
                            </a:cxn>
                            <a:cxn ang="0">
                              <a:pos x="connsiteX2853" y="connsiteY2853"/>
                            </a:cxn>
                            <a:cxn ang="0">
                              <a:pos x="connsiteX2854" y="connsiteY2854"/>
                            </a:cxn>
                            <a:cxn ang="0">
                              <a:pos x="connsiteX2855" y="connsiteY2855"/>
                            </a:cxn>
                            <a:cxn ang="0">
                              <a:pos x="connsiteX2856" y="connsiteY2856"/>
                            </a:cxn>
                            <a:cxn ang="0">
                              <a:pos x="connsiteX2857" y="connsiteY2857"/>
                            </a:cxn>
                            <a:cxn ang="0">
                              <a:pos x="connsiteX2858" y="connsiteY2858"/>
                            </a:cxn>
                            <a:cxn ang="0">
                              <a:pos x="connsiteX2859" y="connsiteY2859"/>
                            </a:cxn>
                            <a:cxn ang="0">
                              <a:pos x="connsiteX2860" y="connsiteY2860"/>
                            </a:cxn>
                            <a:cxn ang="0">
                              <a:pos x="connsiteX2861" y="connsiteY2861"/>
                            </a:cxn>
                            <a:cxn ang="0">
                              <a:pos x="connsiteX2862" y="connsiteY2862"/>
                            </a:cxn>
                            <a:cxn ang="0">
                              <a:pos x="connsiteX2863" y="connsiteY2863"/>
                            </a:cxn>
                            <a:cxn ang="0">
                              <a:pos x="connsiteX2864" y="connsiteY2864"/>
                            </a:cxn>
                            <a:cxn ang="0">
                              <a:pos x="connsiteX2865" y="connsiteY2865"/>
                            </a:cxn>
                            <a:cxn ang="0">
                              <a:pos x="connsiteX2866" y="connsiteY2866"/>
                            </a:cxn>
                            <a:cxn ang="0">
                              <a:pos x="connsiteX2867" y="connsiteY2867"/>
                            </a:cxn>
                            <a:cxn ang="0">
                              <a:pos x="connsiteX2868" y="connsiteY2868"/>
                            </a:cxn>
                            <a:cxn ang="0">
                              <a:pos x="connsiteX2869" y="connsiteY2869"/>
                            </a:cxn>
                            <a:cxn ang="0">
                              <a:pos x="connsiteX2870" y="connsiteY2870"/>
                            </a:cxn>
                            <a:cxn ang="0">
                              <a:pos x="connsiteX2871" y="connsiteY2871"/>
                            </a:cxn>
                            <a:cxn ang="0">
                              <a:pos x="connsiteX2872" y="connsiteY2872"/>
                            </a:cxn>
                            <a:cxn ang="0">
                              <a:pos x="connsiteX2873" y="connsiteY2873"/>
                            </a:cxn>
                            <a:cxn ang="0">
                              <a:pos x="connsiteX2874" y="connsiteY2874"/>
                            </a:cxn>
                            <a:cxn ang="0">
                              <a:pos x="connsiteX2875" y="connsiteY2875"/>
                            </a:cxn>
                            <a:cxn ang="0">
                              <a:pos x="connsiteX2876" y="connsiteY2876"/>
                            </a:cxn>
                            <a:cxn ang="0">
                              <a:pos x="connsiteX2877" y="connsiteY2877"/>
                            </a:cxn>
                            <a:cxn ang="0">
                              <a:pos x="connsiteX2878" y="connsiteY2878"/>
                            </a:cxn>
                            <a:cxn ang="0">
                              <a:pos x="connsiteX2879" y="connsiteY2879"/>
                            </a:cxn>
                            <a:cxn ang="0">
                              <a:pos x="connsiteX2880" y="connsiteY2880"/>
                            </a:cxn>
                            <a:cxn ang="0">
                              <a:pos x="connsiteX2881" y="connsiteY2881"/>
                            </a:cxn>
                            <a:cxn ang="0">
                              <a:pos x="connsiteX2882" y="connsiteY2882"/>
                            </a:cxn>
                            <a:cxn ang="0">
                              <a:pos x="connsiteX2883" y="connsiteY2883"/>
                            </a:cxn>
                            <a:cxn ang="0">
                              <a:pos x="connsiteX2884" y="connsiteY2884"/>
                            </a:cxn>
                            <a:cxn ang="0">
                              <a:pos x="connsiteX2885" y="connsiteY2885"/>
                            </a:cxn>
                            <a:cxn ang="0">
                              <a:pos x="connsiteX2886" y="connsiteY2886"/>
                            </a:cxn>
                            <a:cxn ang="0">
                              <a:pos x="connsiteX2887" y="connsiteY2887"/>
                            </a:cxn>
                            <a:cxn ang="0">
                              <a:pos x="connsiteX2888" y="connsiteY2888"/>
                            </a:cxn>
                            <a:cxn ang="0">
                              <a:pos x="connsiteX2889" y="connsiteY2889"/>
                            </a:cxn>
                            <a:cxn ang="0">
                              <a:pos x="connsiteX2890" y="connsiteY2890"/>
                            </a:cxn>
                            <a:cxn ang="0">
                              <a:pos x="connsiteX2891" y="connsiteY2891"/>
                            </a:cxn>
                            <a:cxn ang="0">
                              <a:pos x="connsiteX2892" y="connsiteY2892"/>
                            </a:cxn>
                            <a:cxn ang="0">
                              <a:pos x="connsiteX2893" y="connsiteY2893"/>
                            </a:cxn>
                            <a:cxn ang="0">
                              <a:pos x="connsiteX2894" y="connsiteY2894"/>
                            </a:cxn>
                            <a:cxn ang="0">
                              <a:pos x="connsiteX2895" y="connsiteY2895"/>
                            </a:cxn>
                            <a:cxn ang="0">
                              <a:pos x="connsiteX2896" y="connsiteY2896"/>
                            </a:cxn>
                            <a:cxn ang="0">
                              <a:pos x="connsiteX2897" y="connsiteY2897"/>
                            </a:cxn>
                            <a:cxn ang="0">
                              <a:pos x="connsiteX2898" y="connsiteY2898"/>
                            </a:cxn>
                            <a:cxn ang="0">
                              <a:pos x="connsiteX2899" y="connsiteY2899"/>
                            </a:cxn>
                            <a:cxn ang="0">
                              <a:pos x="connsiteX2900" y="connsiteY2900"/>
                            </a:cxn>
                            <a:cxn ang="0">
                              <a:pos x="connsiteX2901" y="connsiteY2901"/>
                            </a:cxn>
                            <a:cxn ang="0">
                              <a:pos x="connsiteX2902" y="connsiteY2902"/>
                            </a:cxn>
                            <a:cxn ang="0">
                              <a:pos x="connsiteX2903" y="connsiteY2903"/>
                            </a:cxn>
                            <a:cxn ang="0">
                              <a:pos x="connsiteX2904" y="connsiteY2904"/>
                            </a:cxn>
                            <a:cxn ang="0">
                              <a:pos x="connsiteX2905" y="connsiteY2905"/>
                            </a:cxn>
                            <a:cxn ang="0">
                              <a:pos x="connsiteX2906" y="connsiteY2906"/>
                            </a:cxn>
                            <a:cxn ang="0">
                              <a:pos x="connsiteX2907" y="connsiteY2907"/>
                            </a:cxn>
                            <a:cxn ang="0">
                              <a:pos x="connsiteX2908" y="connsiteY2908"/>
                            </a:cxn>
                            <a:cxn ang="0">
                              <a:pos x="connsiteX2909" y="connsiteY2909"/>
                            </a:cxn>
                            <a:cxn ang="0">
                              <a:pos x="connsiteX2910" y="connsiteY2910"/>
                            </a:cxn>
                            <a:cxn ang="0">
                              <a:pos x="connsiteX2911" y="connsiteY2911"/>
                            </a:cxn>
                            <a:cxn ang="0">
                              <a:pos x="connsiteX2912" y="connsiteY2912"/>
                            </a:cxn>
                            <a:cxn ang="0">
                              <a:pos x="connsiteX2913" y="connsiteY2913"/>
                            </a:cxn>
                            <a:cxn ang="0">
                              <a:pos x="connsiteX2914" y="connsiteY2914"/>
                            </a:cxn>
                            <a:cxn ang="0">
                              <a:pos x="connsiteX2915" y="connsiteY2915"/>
                            </a:cxn>
                            <a:cxn ang="0">
                              <a:pos x="connsiteX2916" y="connsiteY2916"/>
                            </a:cxn>
                            <a:cxn ang="0">
                              <a:pos x="connsiteX2917" y="connsiteY2917"/>
                            </a:cxn>
                            <a:cxn ang="0">
                              <a:pos x="connsiteX2918" y="connsiteY2918"/>
                            </a:cxn>
                            <a:cxn ang="0">
                              <a:pos x="connsiteX2919" y="connsiteY2919"/>
                            </a:cxn>
                            <a:cxn ang="0">
                              <a:pos x="connsiteX2920" y="connsiteY2920"/>
                            </a:cxn>
                            <a:cxn ang="0">
                              <a:pos x="connsiteX2921" y="connsiteY2921"/>
                            </a:cxn>
                            <a:cxn ang="0">
                              <a:pos x="connsiteX2922" y="connsiteY2922"/>
                            </a:cxn>
                            <a:cxn ang="0">
                              <a:pos x="connsiteX2923" y="connsiteY2923"/>
                            </a:cxn>
                            <a:cxn ang="0">
                              <a:pos x="connsiteX2924" y="connsiteY2924"/>
                            </a:cxn>
                            <a:cxn ang="0">
                              <a:pos x="connsiteX2925" y="connsiteY2925"/>
                            </a:cxn>
                            <a:cxn ang="0">
                              <a:pos x="connsiteX2926" y="connsiteY2926"/>
                            </a:cxn>
                            <a:cxn ang="0">
                              <a:pos x="connsiteX2927" y="connsiteY2927"/>
                            </a:cxn>
                            <a:cxn ang="0">
                              <a:pos x="connsiteX2928" y="connsiteY2928"/>
                            </a:cxn>
                            <a:cxn ang="0">
                              <a:pos x="connsiteX2929" y="connsiteY2929"/>
                            </a:cxn>
                            <a:cxn ang="0">
                              <a:pos x="connsiteX2930" y="connsiteY2930"/>
                            </a:cxn>
                            <a:cxn ang="0">
                              <a:pos x="connsiteX2931" y="connsiteY2931"/>
                            </a:cxn>
                            <a:cxn ang="0">
                              <a:pos x="connsiteX2932" y="connsiteY2932"/>
                            </a:cxn>
                            <a:cxn ang="0">
                              <a:pos x="connsiteX2933" y="connsiteY2933"/>
                            </a:cxn>
                            <a:cxn ang="0">
                              <a:pos x="connsiteX2934" y="connsiteY2934"/>
                            </a:cxn>
                            <a:cxn ang="0">
                              <a:pos x="connsiteX2935" y="connsiteY2935"/>
                            </a:cxn>
                            <a:cxn ang="0">
                              <a:pos x="connsiteX2936" y="connsiteY2936"/>
                            </a:cxn>
                            <a:cxn ang="0">
                              <a:pos x="connsiteX2937" y="connsiteY2937"/>
                            </a:cxn>
                            <a:cxn ang="0">
                              <a:pos x="connsiteX2938" y="connsiteY2938"/>
                            </a:cxn>
                            <a:cxn ang="0">
                              <a:pos x="connsiteX2939" y="connsiteY2939"/>
                            </a:cxn>
                            <a:cxn ang="0">
                              <a:pos x="connsiteX2940" y="connsiteY2940"/>
                            </a:cxn>
                            <a:cxn ang="0">
                              <a:pos x="connsiteX2941" y="connsiteY2941"/>
                            </a:cxn>
                            <a:cxn ang="0">
                              <a:pos x="connsiteX2942" y="connsiteY2942"/>
                            </a:cxn>
                            <a:cxn ang="0">
                              <a:pos x="connsiteX2943" y="connsiteY2943"/>
                            </a:cxn>
                            <a:cxn ang="0">
                              <a:pos x="connsiteX2944" y="connsiteY2944"/>
                            </a:cxn>
                            <a:cxn ang="0">
                              <a:pos x="connsiteX2945" y="connsiteY2945"/>
                            </a:cxn>
                            <a:cxn ang="0">
                              <a:pos x="connsiteX2946" y="connsiteY2946"/>
                            </a:cxn>
                            <a:cxn ang="0">
                              <a:pos x="connsiteX2947" y="connsiteY2947"/>
                            </a:cxn>
                            <a:cxn ang="0">
                              <a:pos x="connsiteX2948" y="connsiteY2948"/>
                            </a:cxn>
                            <a:cxn ang="0">
                              <a:pos x="connsiteX2949" y="connsiteY2949"/>
                            </a:cxn>
                            <a:cxn ang="0">
                              <a:pos x="connsiteX2950" y="connsiteY2950"/>
                            </a:cxn>
                            <a:cxn ang="0">
                              <a:pos x="connsiteX2951" y="connsiteY2951"/>
                            </a:cxn>
                            <a:cxn ang="0">
                              <a:pos x="connsiteX2952" y="connsiteY2952"/>
                            </a:cxn>
                            <a:cxn ang="0">
                              <a:pos x="connsiteX2953" y="connsiteY2953"/>
                            </a:cxn>
                            <a:cxn ang="0">
                              <a:pos x="connsiteX2954" y="connsiteY2954"/>
                            </a:cxn>
                            <a:cxn ang="0">
                              <a:pos x="connsiteX2955" y="connsiteY2955"/>
                            </a:cxn>
                            <a:cxn ang="0">
                              <a:pos x="connsiteX2956" y="connsiteY2956"/>
                            </a:cxn>
                            <a:cxn ang="0">
                              <a:pos x="connsiteX2957" y="connsiteY2957"/>
                            </a:cxn>
                            <a:cxn ang="0">
                              <a:pos x="connsiteX2958" y="connsiteY2958"/>
                            </a:cxn>
                            <a:cxn ang="0">
                              <a:pos x="connsiteX2959" y="connsiteY2959"/>
                            </a:cxn>
                            <a:cxn ang="0">
                              <a:pos x="connsiteX2960" y="connsiteY2960"/>
                            </a:cxn>
                            <a:cxn ang="0">
                              <a:pos x="connsiteX2961" y="connsiteY2961"/>
                            </a:cxn>
                            <a:cxn ang="0">
                              <a:pos x="connsiteX2962" y="connsiteY2962"/>
                            </a:cxn>
                            <a:cxn ang="0">
                              <a:pos x="connsiteX2963" y="connsiteY2963"/>
                            </a:cxn>
                            <a:cxn ang="0">
                              <a:pos x="connsiteX2964" y="connsiteY2964"/>
                            </a:cxn>
                            <a:cxn ang="0">
                              <a:pos x="connsiteX2965" y="connsiteY2965"/>
                            </a:cxn>
                            <a:cxn ang="0">
                              <a:pos x="connsiteX2966" y="connsiteY2966"/>
                            </a:cxn>
                            <a:cxn ang="0">
                              <a:pos x="connsiteX2967" y="connsiteY2967"/>
                            </a:cxn>
                            <a:cxn ang="0">
                              <a:pos x="connsiteX2968" y="connsiteY2968"/>
                            </a:cxn>
                            <a:cxn ang="0">
                              <a:pos x="connsiteX2969" y="connsiteY2969"/>
                            </a:cxn>
                            <a:cxn ang="0">
                              <a:pos x="connsiteX2970" y="connsiteY2970"/>
                            </a:cxn>
                            <a:cxn ang="0">
                              <a:pos x="connsiteX2971" y="connsiteY2971"/>
                            </a:cxn>
                            <a:cxn ang="0">
                              <a:pos x="connsiteX2972" y="connsiteY2972"/>
                            </a:cxn>
                            <a:cxn ang="0">
                              <a:pos x="connsiteX2973" y="connsiteY2973"/>
                            </a:cxn>
                            <a:cxn ang="0">
                              <a:pos x="connsiteX2974" y="connsiteY2974"/>
                            </a:cxn>
                            <a:cxn ang="0">
                              <a:pos x="connsiteX2975" y="connsiteY2975"/>
                            </a:cxn>
                            <a:cxn ang="0">
                              <a:pos x="connsiteX2976" y="connsiteY2976"/>
                            </a:cxn>
                            <a:cxn ang="0">
                              <a:pos x="connsiteX2977" y="connsiteY2977"/>
                            </a:cxn>
                            <a:cxn ang="0">
                              <a:pos x="connsiteX2978" y="connsiteY2978"/>
                            </a:cxn>
                            <a:cxn ang="0">
                              <a:pos x="connsiteX2979" y="connsiteY2979"/>
                            </a:cxn>
                            <a:cxn ang="0">
                              <a:pos x="connsiteX2980" y="connsiteY2980"/>
                            </a:cxn>
                            <a:cxn ang="0">
                              <a:pos x="connsiteX2981" y="connsiteY2981"/>
                            </a:cxn>
                            <a:cxn ang="0">
                              <a:pos x="connsiteX2982" y="connsiteY2982"/>
                            </a:cxn>
                            <a:cxn ang="0">
                              <a:pos x="connsiteX2983" y="connsiteY2983"/>
                            </a:cxn>
                            <a:cxn ang="0">
                              <a:pos x="connsiteX2984" y="connsiteY2984"/>
                            </a:cxn>
                            <a:cxn ang="0">
                              <a:pos x="connsiteX2985" y="connsiteY2985"/>
                            </a:cxn>
                            <a:cxn ang="0">
                              <a:pos x="connsiteX2986" y="connsiteY2986"/>
                            </a:cxn>
                            <a:cxn ang="0">
                              <a:pos x="connsiteX2987" y="connsiteY2987"/>
                            </a:cxn>
                            <a:cxn ang="0">
                              <a:pos x="connsiteX2988" y="connsiteY2988"/>
                            </a:cxn>
                            <a:cxn ang="0">
                              <a:pos x="connsiteX2989" y="connsiteY2989"/>
                            </a:cxn>
                            <a:cxn ang="0">
                              <a:pos x="connsiteX2990" y="connsiteY2990"/>
                            </a:cxn>
                            <a:cxn ang="0">
                              <a:pos x="connsiteX2991" y="connsiteY2991"/>
                            </a:cxn>
                            <a:cxn ang="0">
                              <a:pos x="connsiteX2992" y="connsiteY2992"/>
                            </a:cxn>
                            <a:cxn ang="0">
                              <a:pos x="connsiteX2993" y="connsiteY2993"/>
                            </a:cxn>
                            <a:cxn ang="0">
                              <a:pos x="connsiteX2994" y="connsiteY2994"/>
                            </a:cxn>
                            <a:cxn ang="0">
                              <a:pos x="connsiteX2995" y="connsiteY2995"/>
                            </a:cxn>
                            <a:cxn ang="0">
                              <a:pos x="connsiteX2996" y="connsiteY2996"/>
                            </a:cxn>
                            <a:cxn ang="0">
                              <a:pos x="connsiteX2997" y="connsiteY2997"/>
                            </a:cxn>
                            <a:cxn ang="0">
                              <a:pos x="connsiteX2998" y="connsiteY2998"/>
                            </a:cxn>
                            <a:cxn ang="0">
                              <a:pos x="connsiteX2999" y="connsiteY2999"/>
                            </a:cxn>
                            <a:cxn ang="0">
                              <a:pos x="connsiteX3000" y="connsiteY3000"/>
                            </a:cxn>
                            <a:cxn ang="0">
                              <a:pos x="connsiteX3001" y="connsiteY3001"/>
                            </a:cxn>
                            <a:cxn ang="0">
                              <a:pos x="connsiteX3002" y="connsiteY3002"/>
                            </a:cxn>
                            <a:cxn ang="0">
                              <a:pos x="connsiteX3003" y="connsiteY3003"/>
                            </a:cxn>
                            <a:cxn ang="0">
                              <a:pos x="connsiteX3004" y="connsiteY3004"/>
                            </a:cxn>
                            <a:cxn ang="0">
                              <a:pos x="connsiteX3005" y="connsiteY3005"/>
                            </a:cxn>
                            <a:cxn ang="0">
                              <a:pos x="connsiteX3006" y="connsiteY3006"/>
                            </a:cxn>
                            <a:cxn ang="0">
                              <a:pos x="connsiteX3007" y="connsiteY3007"/>
                            </a:cxn>
                            <a:cxn ang="0">
                              <a:pos x="connsiteX3008" y="connsiteY3008"/>
                            </a:cxn>
                            <a:cxn ang="0">
                              <a:pos x="connsiteX3009" y="connsiteY3009"/>
                            </a:cxn>
                            <a:cxn ang="0">
                              <a:pos x="connsiteX3010" y="connsiteY3010"/>
                            </a:cxn>
                            <a:cxn ang="0">
                              <a:pos x="connsiteX3011" y="connsiteY3011"/>
                            </a:cxn>
                            <a:cxn ang="0">
                              <a:pos x="connsiteX3012" y="connsiteY3012"/>
                            </a:cxn>
                            <a:cxn ang="0">
                              <a:pos x="connsiteX3013" y="connsiteY3013"/>
                            </a:cxn>
                            <a:cxn ang="0">
                              <a:pos x="connsiteX3014" y="connsiteY3014"/>
                            </a:cxn>
                            <a:cxn ang="0">
                              <a:pos x="connsiteX3015" y="connsiteY3015"/>
                            </a:cxn>
                            <a:cxn ang="0">
                              <a:pos x="connsiteX3016" y="connsiteY3016"/>
                            </a:cxn>
                            <a:cxn ang="0">
                              <a:pos x="connsiteX3017" y="connsiteY3017"/>
                            </a:cxn>
                            <a:cxn ang="0">
                              <a:pos x="connsiteX3018" y="connsiteY3018"/>
                            </a:cxn>
                            <a:cxn ang="0">
                              <a:pos x="connsiteX3019" y="connsiteY3019"/>
                            </a:cxn>
                            <a:cxn ang="0">
                              <a:pos x="connsiteX3020" y="connsiteY3020"/>
                            </a:cxn>
                            <a:cxn ang="0">
                              <a:pos x="connsiteX3021" y="connsiteY3021"/>
                            </a:cxn>
                            <a:cxn ang="0">
                              <a:pos x="connsiteX3022" y="connsiteY3022"/>
                            </a:cxn>
                            <a:cxn ang="0">
                              <a:pos x="connsiteX3023" y="connsiteY3023"/>
                            </a:cxn>
                            <a:cxn ang="0">
                              <a:pos x="connsiteX3024" y="connsiteY3024"/>
                            </a:cxn>
                            <a:cxn ang="0">
                              <a:pos x="connsiteX3025" y="connsiteY3025"/>
                            </a:cxn>
                            <a:cxn ang="0">
                              <a:pos x="connsiteX3026" y="connsiteY3026"/>
                            </a:cxn>
                            <a:cxn ang="0">
                              <a:pos x="connsiteX3027" y="connsiteY3027"/>
                            </a:cxn>
                            <a:cxn ang="0">
                              <a:pos x="connsiteX3028" y="connsiteY3028"/>
                            </a:cxn>
                            <a:cxn ang="0">
                              <a:pos x="connsiteX3029" y="connsiteY3029"/>
                            </a:cxn>
                            <a:cxn ang="0">
                              <a:pos x="connsiteX3030" y="connsiteY3030"/>
                            </a:cxn>
                            <a:cxn ang="0">
                              <a:pos x="connsiteX3031" y="connsiteY3031"/>
                            </a:cxn>
                            <a:cxn ang="0">
                              <a:pos x="connsiteX3032" y="connsiteY3032"/>
                            </a:cxn>
                            <a:cxn ang="0">
                              <a:pos x="connsiteX3033" y="connsiteY3033"/>
                            </a:cxn>
                            <a:cxn ang="0">
                              <a:pos x="connsiteX3034" y="connsiteY3034"/>
                            </a:cxn>
                            <a:cxn ang="0">
                              <a:pos x="connsiteX3035" y="connsiteY3035"/>
                            </a:cxn>
                            <a:cxn ang="0">
                              <a:pos x="connsiteX3036" y="connsiteY3036"/>
                            </a:cxn>
                            <a:cxn ang="0">
                              <a:pos x="connsiteX3037" y="connsiteY3037"/>
                            </a:cxn>
                            <a:cxn ang="0">
                              <a:pos x="connsiteX3038" y="connsiteY3038"/>
                            </a:cxn>
                            <a:cxn ang="0">
                              <a:pos x="connsiteX3039" y="connsiteY3039"/>
                            </a:cxn>
                            <a:cxn ang="0">
                              <a:pos x="connsiteX3040" y="connsiteY3040"/>
                            </a:cxn>
                            <a:cxn ang="0">
                              <a:pos x="connsiteX3041" y="connsiteY3041"/>
                            </a:cxn>
                            <a:cxn ang="0">
                              <a:pos x="connsiteX3042" y="connsiteY3042"/>
                            </a:cxn>
                            <a:cxn ang="0">
                              <a:pos x="connsiteX3043" y="connsiteY3043"/>
                            </a:cxn>
                            <a:cxn ang="0">
                              <a:pos x="connsiteX3044" y="connsiteY3044"/>
                            </a:cxn>
                            <a:cxn ang="0">
                              <a:pos x="connsiteX3045" y="connsiteY3045"/>
                            </a:cxn>
                            <a:cxn ang="0">
                              <a:pos x="connsiteX3046" y="connsiteY3046"/>
                            </a:cxn>
                            <a:cxn ang="0">
                              <a:pos x="connsiteX3047" y="connsiteY3047"/>
                            </a:cxn>
                            <a:cxn ang="0">
                              <a:pos x="connsiteX3048" y="connsiteY3048"/>
                            </a:cxn>
                            <a:cxn ang="0">
                              <a:pos x="connsiteX3049" y="connsiteY3049"/>
                            </a:cxn>
                            <a:cxn ang="0">
                              <a:pos x="connsiteX3050" y="connsiteY3050"/>
                            </a:cxn>
                            <a:cxn ang="0">
                              <a:pos x="connsiteX3051" y="connsiteY3051"/>
                            </a:cxn>
                            <a:cxn ang="0">
                              <a:pos x="connsiteX3052" y="connsiteY3052"/>
                            </a:cxn>
                            <a:cxn ang="0">
                              <a:pos x="connsiteX3053" y="connsiteY3053"/>
                            </a:cxn>
                            <a:cxn ang="0">
                              <a:pos x="connsiteX3054" y="connsiteY3054"/>
                            </a:cxn>
                            <a:cxn ang="0">
                              <a:pos x="connsiteX3055" y="connsiteY3055"/>
                            </a:cxn>
                            <a:cxn ang="0">
                              <a:pos x="connsiteX3056" y="connsiteY3056"/>
                            </a:cxn>
                            <a:cxn ang="0">
                              <a:pos x="connsiteX3057" y="connsiteY3057"/>
                            </a:cxn>
                            <a:cxn ang="0">
                              <a:pos x="connsiteX3058" y="connsiteY3058"/>
                            </a:cxn>
                            <a:cxn ang="0">
                              <a:pos x="connsiteX3059" y="connsiteY3059"/>
                            </a:cxn>
                            <a:cxn ang="0">
                              <a:pos x="connsiteX3060" y="connsiteY3060"/>
                            </a:cxn>
                            <a:cxn ang="0">
                              <a:pos x="connsiteX3061" y="connsiteY3061"/>
                            </a:cxn>
                            <a:cxn ang="0">
                              <a:pos x="connsiteX3062" y="connsiteY3062"/>
                            </a:cxn>
                            <a:cxn ang="0">
                              <a:pos x="connsiteX3063" y="connsiteY3063"/>
                            </a:cxn>
                            <a:cxn ang="0">
                              <a:pos x="connsiteX3064" y="connsiteY3064"/>
                            </a:cxn>
                            <a:cxn ang="0">
                              <a:pos x="connsiteX3065" y="connsiteY3065"/>
                            </a:cxn>
                            <a:cxn ang="0">
                              <a:pos x="connsiteX3066" y="connsiteY3066"/>
                            </a:cxn>
                            <a:cxn ang="0">
                              <a:pos x="connsiteX3067" y="connsiteY3067"/>
                            </a:cxn>
                            <a:cxn ang="0">
                              <a:pos x="connsiteX3068" y="connsiteY3068"/>
                            </a:cxn>
                            <a:cxn ang="0">
                              <a:pos x="connsiteX3069" y="connsiteY3069"/>
                            </a:cxn>
                            <a:cxn ang="0">
                              <a:pos x="connsiteX3070" y="connsiteY3070"/>
                            </a:cxn>
                            <a:cxn ang="0">
                              <a:pos x="connsiteX3071" y="connsiteY3071"/>
                            </a:cxn>
                            <a:cxn ang="0">
                              <a:pos x="connsiteX3072" y="connsiteY3072"/>
                            </a:cxn>
                            <a:cxn ang="0">
                              <a:pos x="connsiteX3073" y="connsiteY3073"/>
                            </a:cxn>
                            <a:cxn ang="0">
                              <a:pos x="connsiteX3074" y="connsiteY3074"/>
                            </a:cxn>
                            <a:cxn ang="0">
                              <a:pos x="connsiteX3075" y="connsiteY3075"/>
                            </a:cxn>
                            <a:cxn ang="0">
                              <a:pos x="connsiteX3076" y="connsiteY3076"/>
                            </a:cxn>
                            <a:cxn ang="0">
                              <a:pos x="connsiteX3077" y="connsiteY3077"/>
                            </a:cxn>
                            <a:cxn ang="0">
                              <a:pos x="connsiteX3078" y="connsiteY3078"/>
                            </a:cxn>
                            <a:cxn ang="0">
                              <a:pos x="connsiteX3079" y="connsiteY3079"/>
                            </a:cxn>
                            <a:cxn ang="0">
                              <a:pos x="connsiteX3080" y="connsiteY3080"/>
                            </a:cxn>
                            <a:cxn ang="0">
                              <a:pos x="connsiteX3081" y="connsiteY3081"/>
                            </a:cxn>
                            <a:cxn ang="0">
                              <a:pos x="connsiteX3082" y="connsiteY3082"/>
                            </a:cxn>
                            <a:cxn ang="0">
                              <a:pos x="connsiteX3083" y="connsiteY3083"/>
                            </a:cxn>
                            <a:cxn ang="0">
                              <a:pos x="connsiteX3084" y="connsiteY3084"/>
                            </a:cxn>
                            <a:cxn ang="0">
                              <a:pos x="connsiteX3085" y="connsiteY3085"/>
                            </a:cxn>
                            <a:cxn ang="0">
                              <a:pos x="connsiteX3086" y="connsiteY3086"/>
                            </a:cxn>
                            <a:cxn ang="0">
                              <a:pos x="connsiteX3087" y="connsiteY3087"/>
                            </a:cxn>
                            <a:cxn ang="0">
                              <a:pos x="connsiteX3088" y="connsiteY3088"/>
                            </a:cxn>
                            <a:cxn ang="0">
                              <a:pos x="connsiteX3089" y="connsiteY3089"/>
                            </a:cxn>
                            <a:cxn ang="0">
                              <a:pos x="connsiteX3090" y="connsiteY3090"/>
                            </a:cxn>
                            <a:cxn ang="0">
                              <a:pos x="connsiteX3091" y="connsiteY3091"/>
                            </a:cxn>
                            <a:cxn ang="0">
                              <a:pos x="connsiteX3092" y="connsiteY3092"/>
                            </a:cxn>
                            <a:cxn ang="0">
                              <a:pos x="connsiteX3093" y="connsiteY3093"/>
                            </a:cxn>
                            <a:cxn ang="0">
                              <a:pos x="connsiteX3094" y="connsiteY3094"/>
                            </a:cxn>
                            <a:cxn ang="0">
                              <a:pos x="connsiteX3095" y="connsiteY3095"/>
                            </a:cxn>
                            <a:cxn ang="0">
                              <a:pos x="connsiteX3096" y="connsiteY3096"/>
                            </a:cxn>
                            <a:cxn ang="0">
                              <a:pos x="connsiteX3097" y="connsiteY3097"/>
                            </a:cxn>
                            <a:cxn ang="0">
                              <a:pos x="connsiteX3098" y="connsiteY3098"/>
                            </a:cxn>
                            <a:cxn ang="0">
                              <a:pos x="connsiteX3099" y="connsiteY3099"/>
                            </a:cxn>
                            <a:cxn ang="0">
                              <a:pos x="connsiteX3100" y="connsiteY3100"/>
                            </a:cxn>
                            <a:cxn ang="0">
                              <a:pos x="connsiteX3101" y="connsiteY3101"/>
                            </a:cxn>
                            <a:cxn ang="0">
                              <a:pos x="connsiteX3102" y="connsiteY3102"/>
                            </a:cxn>
                            <a:cxn ang="0">
                              <a:pos x="connsiteX3103" y="connsiteY3103"/>
                            </a:cxn>
                            <a:cxn ang="0">
                              <a:pos x="connsiteX3104" y="connsiteY3104"/>
                            </a:cxn>
                            <a:cxn ang="0">
                              <a:pos x="connsiteX3105" y="connsiteY3105"/>
                            </a:cxn>
                            <a:cxn ang="0">
                              <a:pos x="connsiteX3106" y="connsiteY3106"/>
                            </a:cxn>
                            <a:cxn ang="0">
                              <a:pos x="connsiteX3107" y="connsiteY3107"/>
                            </a:cxn>
                            <a:cxn ang="0">
                              <a:pos x="connsiteX3108" y="connsiteY3108"/>
                            </a:cxn>
                            <a:cxn ang="0">
                              <a:pos x="connsiteX3109" y="connsiteY3109"/>
                            </a:cxn>
                            <a:cxn ang="0">
                              <a:pos x="connsiteX3110" y="connsiteY3110"/>
                            </a:cxn>
                            <a:cxn ang="0">
                              <a:pos x="connsiteX3111" y="connsiteY3111"/>
                            </a:cxn>
                            <a:cxn ang="0">
                              <a:pos x="connsiteX3112" y="connsiteY3112"/>
                            </a:cxn>
                            <a:cxn ang="0">
                              <a:pos x="connsiteX3113" y="connsiteY3113"/>
                            </a:cxn>
                            <a:cxn ang="0">
                              <a:pos x="connsiteX3114" y="connsiteY3114"/>
                            </a:cxn>
                            <a:cxn ang="0">
                              <a:pos x="connsiteX3115" y="connsiteY3115"/>
                            </a:cxn>
                            <a:cxn ang="0">
                              <a:pos x="connsiteX3116" y="connsiteY3116"/>
                            </a:cxn>
                            <a:cxn ang="0">
                              <a:pos x="connsiteX3117" y="connsiteY3117"/>
                            </a:cxn>
                            <a:cxn ang="0">
                              <a:pos x="connsiteX3118" y="connsiteY3118"/>
                            </a:cxn>
                            <a:cxn ang="0">
                              <a:pos x="connsiteX3119" y="connsiteY3119"/>
                            </a:cxn>
                            <a:cxn ang="0">
                              <a:pos x="connsiteX3120" y="connsiteY3120"/>
                            </a:cxn>
                            <a:cxn ang="0">
                              <a:pos x="connsiteX3121" y="connsiteY3121"/>
                            </a:cxn>
                            <a:cxn ang="0">
                              <a:pos x="connsiteX3122" y="connsiteY3122"/>
                            </a:cxn>
                            <a:cxn ang="0">
                              <a:pos x="connsiteX3123" y="connsiteY3123"/>
                            </a:cxn>
                            <a:cxn ang="0">
                              <a:pos x="connsiteX3124" y="connsiteY3124"/>
                            </a:cxn>
                            <a:cxn ang="0">
                              <a:pos x="connsiteX3125" y="connsiteY3125"/>
                            </a:cxn>
                            <a:cxn ang="0">
                              <a:pos x="connsiteX3126" y="connsiteY3126"/>
                            </a:cxn>
                            <a:cxn ang="0">
                              <a:pos x="connsiteX3127" y="connsiteY3127"/>
                            </a:cxn>
                            <a:cxn ang="0">
                              <a:pos x="connsiteX3128" y="connsiteY3128"/>
                            </a:cxn>
                            <a:cxn ang="0">
                              <a:pos x="connsiteX3129" y="connsiteY3129"/>
                            </a:cxn>
                            <a:cxn ang="0">
                              <a:pos x="connsiteX3130" y="connsiteY3130"/>
                            </a:cxn>
                            <a:cxn ang="0">
                              <a:pos x="connsiteX3131" y="connsiteY3131"/>
                            </a:cxn>
                            <a:cxn ang="0">
                              <a:pos x="connsiteX3132" y="connsiteY3132"/>
                            </a:cxn>
                            <a:cxn ang="0">
                              <a:pos x="connsiteX3133" y="connsiteY3133"/>
                            </a:cxn>
                            <a:cxn ang="0">
                              <a:pos x="connsiteX3134" y="connsiteY3134"/>
                            </a:cxn>
                            <a:cxn ang="0">
                              <a:pos x="connsiteX3135" y="connsiteY3135"/>
                            </a:cxn>
                            <a:cxn ang="0">
                              <a:pos x="connsiteX3136" y="connsiteY3136"/>
                            </a:cxn>
                            <a:cxn ang="0">
                              <a:pos x="connsiteX3137" y="connsiteY3137"/>
                            </a:cxn>
                            <a:cxn ang="0">
                              <a:pos x="connsiteX3138" y="connsiteY3138"/>
                            </a:cxn>
                            <a:cxn ang="0">
                              <a:pos x="connsiteX3139" y="connsiteY3139"/>
                            </a:cxn>
                            <a:cxn ang="0">
                              <a:pos x="connsiteX3140" y="connsiteY3140"/>
                            </a:cxn>
                            <a:cxn ang="0">
                              <a:pos x="connsiteX3141" y="connsiteY3141"/>
                            </a:cxn>
                            <a:cxn ang="0">
                              <a:pos x="connsiteX3142" y="connsiteY3142"/>
                            </a:cxn>
                            <a:cxn ang="0">
                              <a:pos x="connsiteX3143" y="connsiteY3143"/>
                            </a:cxn>
                            <a:cxn ang="0">
                              <a:pos x="connsiteX3144" y="connsiteY3144"/>
                            </a:cxn>
                            <a:cxn ang="0">
                              <a:pos x="connsiteX3145" y="connsiteY3145"/>
                            </a:cxn>
                            <a:cxn ang="0">
                              <a:pos x="connsiteX3146" y="connsiteY3146"/>
                            </a:cxn>
                            <a:cxn ang="0">
                              <a:pos x="connsiteX3147" y="connsiteY3147"/>
                            </a:cxn>
                            <a:cxn ang="0">
                              <a:pos x="connsiteX3148" y="connsiteY3148"/>
                            </a:cxn>
                            <a:cxn ang="0">
                              <a:pos x="connsiteX3149" y="connsiteY3149"/>
                            </a:cxn>
                            <a:cxn ang="0">
                              <a:pos x="connsiteX3150" y="connsiteY3150"/>
                            </a:cxn>
                            <a:cxn ang="0">
                              <a:pos x="connsiteX3151" y="connsiteY3151"/>
                            </a:cxn>
                            <a:cxn ang="0">
                              <a:pos x="connsiteX3152" y="connsiteY3152"/>
                            </a:cxn>
                            <a:cxn ang="0">
                              <a:pos x="connsiteX3153" y="connsiteY3153"/>
                            </a:cxn>
                            <a:cxn ang="0">
                              <a:pos x="connsiteX3154" y="connsiteY3154"/>
                            </a:cxn>
                            <a:cxn ang="0">
                              <a:pos x="connsiteX3155" y="connsiteY3155"/>
                            </a:cxn>
                            <a:cxn ang="0">
                              <a:pos x="connsiteX3156" y="connsiteY3156"/>
                            </a:cxn>
                            <a:cxn ang="0">
                              <a:pos x="connsiteX3157" y="connsiteY3157"/>
                            </a:cxn>
                            <a:cxn ang="0">
                              <a:pos x="connsiteX3158" y="connsiteY3158"/>
                            </a:cxn>
                            <a:cxn ang="0">
                              <a:pos x="connsiteX3159" y="connsiteY3159"/>
                            </a:cxn>
                            <a:cxn ang="0">
                              <a:pos x="connsiteX3160" y="connsiteY3160"/>
                            </a:cxn>
                            <a:cxn ang="0">
                              <a:pos x="connsiteX3161" y="connsiteY3161"/>
                            </a:cxn>
                            <a:cxn ang="0">
                              <a:pos x="connsiteX3162" y="connsiteY3162"/>
                            </a:cxn>
                            <a:cxn ang="0">
                              <a:pos x="connsiteX3163" y="connsiteY3163"/>
                            </a:cxn>
                            <a:cxn ang="0">
                              <a:pos x="connsiteX3164" y="connsiteY3164"/>
                            </a:cxn>
                            <a:cxn ang="0">
                              <a:pos x="connsiteX3165" y="connsiteY3165"/>
                            </a:cxn>
                            <a:cxn ang="0">
                              <a:pos x="connsiteX3166" y="connsiteY3166"/>
                            </a:cxn>
                            <a:cxn ang="0">
                              <a:pos x="connsiteX3167" y="connsiteY3167"/>
                            </a:cxn>
                            <a:cxn ang="0">
                              <a:pos x="connsiteX3168" y="connsiteY3168"/>
                            </a:cxn>
                            <a:cxn ang="0">
                              <a:pos x="connsiteX3169" y="connsiteY3169"/>
                            </a:cxn>
                            <a:cxn ang="0">
                              <a:pos x="connsiteX3170" y="connsiteY3170"/>
                            </a:cxn>
                            <a:cxn ang="0">
                              <a:pos x="connsiteX3171" y="connsiteY3171"/>
                            </a:cxn>
                            <a:cxn ang="0">
                              <a:pos x="connsiteX3172" y="connsiteY3172"/>
                            </a:cxn>
                            <a:cxn ang="0">
                              <a:pos x="connsiteX3173" y="connsiteY3173"/>
                            </a:cxn>
                            <a:cxn ang="0">
                              <a:pos x="connsiteX3174" y="connsiteY3174"/>
                            </a:cxn>
                            <a:cxn ang="0">
                              <a:pos x="connsiteX3175" y="connsiteY3175"/>
                            </a:cxn>
                            <a:cxn ang="0">
                              <a:pos x="connsiteX3176" y="connsiteY3176"/>
                            </a:cxn>
                            <a:cxn ang="0">
                              <a:pos x="connsiteX3177" y="connsiteY3177"/>
                            </a:cxn>
                            <a:cxn ang="0">
                              <a:pos x="connsiteX3178" y="connsiteY3178"/>
                            </a:cxn>
                            <a:cxn ang="0">
                              <a:pos x="connsiteX3179" y="connsiteY3179"/>
                            </a:cxn>
                            <a:cxn ang="0">
                              <a:pos x="connsiteX3180" y="connsiteY3180"/>
                            </a:cxn>
                            <a:cxn ang="0">
                              <a:pos x="connsiteX3181" y="connsiteY3181"/>
                            </a:cxn>
                            <a:cxn ang="0">
                              <a:pos x="connsiteX3182" y="connsiteY3182"/>
                            </a:cxn>
                            <a:cxn ang="0">
                              <a:pos x="connsiteX3183" y="connsiteY3183"/>
                            </a:cxn>
                            <a:cxn ang="0">
                              <a:pos x="connsiteX3184" y="connsiteY3184"/>
                            </a:cxn>
                            <a:cxn ang="0">
                              <a:pos x="connsiteX3185" y="connsiteY3185"/>
                            </a:cxn>
                            <a:cxn ang="0">
                              <a:pos x="connsiteX3186" y="connsiteY3186"/>
                            </a:cxn>
                            <a:cxn ang="0">
                              <a:pos x="connsiteX3187" y="connsiteY3187"/>
                            </a:cxn>
                            <a:cxn ang="0">
                              <a:pos x="connsiteX3188" y="connsiteY3188"/>
                            </a:cxn>
                            <a:cxn ang="0">
                              <a:pos x="connsiteX3189" y="connsiteY3189"/>
                            </a:cxn>
                            <a:cxn ang="0">
                              <a:pos x="connsiteX3190" y="connsiteY3190"/>
                            </a:cxn>
                            <a:cxn ang="0">
                              <a:pos x="connsiteX3191" y="connsiteY3191"/>
                            </a:cxn>
                            <a:cxn ang="0">
                              <a:pos x="connsiteX3192" y="connsiteY3192"/>
                            </a:cxn>
                            <a:cxn ang="0">
                              <a:pos x="connsiteX3193" y="connsiteY3193"/>
                            </a:cxn>
                            <a:cxn ang="0">
                              <a:pos x="connsiteX3194" y="connsiteY3194"/>
                            </a:cxn>
                            <a:cxn ang="0">
                              <a:pos x="connsiteX3195" y="connsiteY3195"/>
                            </a:cxn>
                            <a:cxn ang="0">
                              <a:pos x="connsiteX3196" y="connsiteY3196"/>
                            </a:cxn>
                            <a:cxn ang="0">
                              <a:pos x="connsiteX3197" y="connsiteY3197"/>
                            </a:cxn>
                            <a:cxn ang="0">
                              <a:pos x="connsiteX3198" y="connsiteY3198"/>
                            </a:cxn>
                            <a:cxn ang="0">
                              <a:pos x="connsiteX3199" y="connsiteY3199"/>
                            </a:cxn>
                            <a:cxn ang="0">
                              <a:pos x="connsiteX3200" y="connsiteY3200"/>
                            </a:cxn>
                            <a:cxn ang="0">
                              <a:pos x="connsiteX3201" y="connsiteY3201"/>
                            </a:cxn>
                            <a:cxn ang="0">
                              <a:pos x="connsiteX3202" y="connsiteY3202"/>
                            </a:cxn>
                            <a:cxn ang="0">
                              <a:pos x="connsiteX3203" y="connsiteY3203"/>
                            </a:cxn>
                            <a:cxn ang="0">
                              <a:pos x="connsiteX3204" y="connsiteY3204"/>
                            </a:cxn>
                            <a:cxn ang="0">
                              <a:pos x="connsiteX3205" y="connsiteY3205"/>
                            </a:cxn>
                            <a:cxn ang="0">
                              <a:pos x="connsiteX3206" y="connsiteY3206"/>
                            </a:cxn>
                            <a:cxn ang="0">
                              <a:pos x="connsiteX3207" y="connsiteY3207"/>
                            </a:cxn>
                            <a:cxn ang="0">
                              <a:pos x="connsiteX3208" y="connsiteY3208"/>
                            </a:cxn>
                            <a:cxn ang="0">
                              <a:pos x="connsiteX3209" y="connsiteY3209"/>
                            </a:cxn>
                            <a:cxn ang="0">
                              <a:pos x="connsiteX3210" y="connsiteY3210"/>
                            </a:cxn>
                            <a:cxn ang="0">
                              <a:pos x="connsiteX3211" y="connsiteY3211"/>
                            </a:cxn>
                            <a:cxn ang="0">
                              <a:pos x="connsiteX3212" y="connsiteY3212"/>
                            </a:cxn>
                            <a:cxn ang="0">
                              <a:pos x="connsiteX3213" y="connsiteY3213"/>
                            </a:cxn>
                            <a:cxn ang="0">
                              <a:pos x="connsiteX3214" y="connsiteY3214"/>
                            </a:cxn>
                            <a:cxn ang="0">
                              <a:pos x="connsiteX3215" y="connsiteY3215"/>
                            </a:cxn>
                            <a:cxn ang="0">
                              <a:pos x="connsiteX3216" y="connsiteY3216"/>
                            </a:cxn>
                            <a:cxn ang="0">
                              <a:pos x="connsiteX3217" y="connsiteY3217"/>
                            </a:cxn>
                            <a:cxn ang="0">
                              <a:pos x="connsiteX3218" y="connsiteY3218"/>
                            </a:cxn>
                            <a:cxn ang="0">
                              <a:pos x="connsiteX3219" y="connsiteY3219"/>
                            </a:cxn>
                            <a:cxn ang="0">
                              <a:pos x="connsiteX3220" y="connsiteY3220"/>
                            </a:cxn>
                            <a:cxn ang="0">
                              <a:pos x="connsiteX3221" y="connsiteY3221"/>
                            </a:cxn>
                            <a:cxn ang="0">
                              <a:pos x="connsiteX3222" y="connsiteY3222"/>
                            </a:cxn>
                            <a:cxn ang="0">
                              <a:pos x="connsiteX3223" y="connsiteY3223"/>
                            </a:cxn>
                            <a:cxn ang="0">
                              <a:pos x="connsiteX3224" y="connsiteY3224"/>
                            </a:cxn>
                            <a:cxn ang="0">
                              <a:pos x="connsiteX3225" y="connsiteY3225"/>
                            </a:cxn>
                            <a:cxn ang="0">
                              <a:pos x="connsiteX3226" y="connsiteY3226"/>
                            </a:cxn>
                            <a:cxn ang="0">
                              <a:pos x="connsiteX3227" y="connsiteY3227"/>
                            </a:cxn>
                            <a:cxn ang="0">
                              <a:pos x="connsiteX3228" y="connsiteY3228"/>
                            </a:cxn>
                            <a:cxn ang="0">
                              <a:pos x="connsiteX3229" y="connsiteY3229"/>
                            </a:cxn>
                            <a:cxn ang="0">
                              <a:pos x="connsiteX3230" y="connsiteY3230"/>
                            </a:cxn>
                            <a:cxn ang="0">
                              <a:pos x="connsiteX3231" y="connsiteY3231"/>
                            </a:cxn>
                            <a:cxn ang="0">
                              <a:pos x="connsiteX3232" y="connsiteY3232"/>
                            </a:cxn>
                            <a:cxn ang="0">
                              <a:pos x="connsiteX3233" y="connsiteY3233"/>
                            </a:cxn>
                            <a:cxn ang="0">
                              <a:pos x="connsiteX3234" y="connsiteY3234"/>
                            </a:cxn>
                            <a:cxn ang="0">
                              <a:pos x="connsiteX3235" y="connsiteY3235"/>
                            </a:cxn>
                            <a:cxn ang="0">
                              <a:pos x="connsiteX3236" y="connsiteY3236"/>
                            </a:cxn>
                            <a:cxn ang="0">
                              <a:pos x="connsiteX3237" y="connsiteY3237"/>
                            </a:cxn>
                            <a:cxn ang="0">
                              <a:pos x="connsiteX3238" y="connsiteY3238"/>
                            </a:cxn>
                            <a:cxn ang="0">
                              <a:pos x="connsiteX3239" y="connsiteY3239"/>
                            </a:cxn>
                            <a:cxn ang="0">
                              <a:pos x="connsiteX3240" y="connsiteY3240"/>
                            </a:cxn>
                            <a:cxn ang="0">
                              <a:pos x="connsiteX3241" y="connsiteY3241"/>
                            </a:cxn>
                            <a:cxn ang="0">
                              <a:pos x="connsiteX3242" y="connsiteY3242"/>
                            </a:cxn>
                            <a:cxn ang="0">
                              <a:pos x="connsiteX3243" y="connsiteY3243"/>
                            </a:cxn>
                            <a:cxn ang="0">
                              <a:pos x="connsiteX3244" y="connsiteY3244"/>
                            </a:cxn>
                            <a:cxn ang="0">
                              <a:pos x="connsiteX3245" y="connsiteY3245"/>
                            </a:cxn>
                            <a:cxn ang="0">
                              <a:pos x="connsiteX3246" y="connsiteY3246"/>
                            </a:cxn>
                            <a:cxn ang="0">
                              <a:pos x="connsiteX3247" y="connsiteY3247"/>
                            </a:cxn>
                            <a:cxn ang="0">
                              <a:pos x="connsiteX3248" y="connsiteY3248"/>
                            </a:cxn>
                            <a:cxn ang="0">
                              <a:pos x="connsiteX3249" y="connsiteY3249"/>
                            </a:cxn>
                            <a:cxn ang="0">
                              <a:pos x="connsiteX3250" y="connsiteY3250"/>
                            </a:cxn>
                            <a:cxn ang="0">
                              <a:pos x="connsiteX3251" y="connsiteY3251"/>
                            </a:cxn>
                            <a:cxn ang="0">
                              <a:pos x="connsiteX3252" y="connsiteY3252"/>
                            </a:cxn>
                            <a:cxn ang="0">
                              <a:pos x="connsiteX3253" y="connsiteY3253"/>
                            </a:cxn>
                            <a:cxn ang="0">
                              <a:pos x="connsiteX3254" y="connsiteY3254"/>
                            </a:cxn>
                            <a:cxn ang="0">
                              <a:pos x="connsiteX3255" y="connsiteY3255"/>
                            </a:cxn>
                            <a:cxn ang="0">
                              <a:pos x="connsiteX3256" y="connsiteY3256"/>
                            </a:cxn>
                            <a:cxn ang="0">
                              <a:pos x="connsiteX3257" y="connsiteY3257"/>
                            </a:cxn>
                            <a:cxn ang="0">
                              <a:pos x="connsiteX3258" y="connsiteY3258"/>
                            </a:cxn>
                            <a:cxn ang="0">
                              <a:pos x="connsiteX3259" y="connsiteY3259"/>
                            </a:cxn>
                            <a:cxn ang="0">
                              <a:pos x="connsiteX3260" y="connsiteY3260"/>
                            </a:cxn>
                            <a:cxn ang="0">
                              <a:pos x="connsiteX3261" y="connsiteY3261"/>
                            </a:cxn>
                            <a:cxn ang="0">
                              <a:pos x="connsiteX3262" y="connsiteY3262"/>
                            </a:cxn>
                            <a:cxn ang="0">
                              <a:pos x="connsiteX3263" y="connsiteY3263"/>
                            </a:cxn>
                            <a:cxn ang="0">
                              <a:pos x="connsiteX3264" y="connsiteY3264"/>
                            </a:cxn>
                            <a:cxn ang="0">
                              <a:pos x="connsiteX3265" y="connsiteY3265"/>
                            </a:cxn>
                            <a:cxn ang="0">
                              <a:pos x="connsiteX3266" y="connsiteY3266"/>
                            </a:cxn>
                            <a:cxn ang="0">
                              <a:pos x="connsiteX3267" y="connsiteY3267"/>
                            </a:cxn>
                            <a:cxn ang="0">
                              <a:pos x="connsiteX3268" y="connsiteY3268"/>
                            </a:cxn>
                            <a:cxn ang="0">
                              <a:pos x="connsiteX3269" y="connsiteY3269"/>
                            </a:cxn>
                            <a:cxn ang="0">
                              <a:pos x="connsiteX3270" y="connsiteY3270"/>
                            </a:cxn>
                            <a:cxn ang="0">
                              <a:pos x="connsiteX3271" y="connsiteY3271"/>
                            </a:cxn>
                            <a:cxn ang="0">
                              <a:pos x="connsiteX3272" y="connsiteY3272"/>
                            </a:cxn>
                            <a:cxn ang="0">
                              <a:pos x="connsiteX3273" y="connsiteY3273"/>
                            </a:cxn>
                            <a:cxn ang="0">
                              <a:pos x="connsiteX3274" y="connsiteY3274"/>
                            </a:cxn>
                            <a:cxn ang="0">
                              <a:pos x="connsiteX3275" y="connsiteY3275"/>
                            </a:cxn>
                            <a:cxn ang="0">
                              <a:pos x="connsiteX3276" y="connsiteY3276"/>
                            </a:cxn>
                            <a:cxn ang="0">
                              <a:pos x="connsiteX3277" y="connsiteY3277"/>
                            </a:cxn>
                            <a:cxn ang="0">
                              <a:pos x="connsiteX3278" y="connsiteY3278"/>
                            </a:cxn>
                            <a:cxn ang="0">
                              <a:pos x="connsiteX3279" y="connsiteY3279"/>
                            </a:cxn>
                            <a:cxn ang="0">
                              <a:pos x="connsiteX3280" y="connsiteY3280"/>
                            </a:cxn>
                            <a:cxn ang="0">
                              <a:pos x="connsiteX3281" y="connsiteY3281"/>
                            </a:cxn>
                            <a:cxn ang="0">
                              <a:pos x="connsiteX3282" y="connsiteY3282"/>
                            </a:cxn>
                            <a:cxn ang="0">
                              <a:pos x="connsiteX3283" y="connsiteY3283"/>
                            </a:cxn>
                            <a:cxn ang="0">
                              <a:pos x="connsiteX3284" y="connsiteY3284"/>
                            </a:cxn>
                            <a:cxn ang="0">
                              <a:pos x="connsiteX3285" y="connsiteY3285"/>
                            </a:cxn>
                            <a:cxn ang="0">
                              <a:pos x="connsiteX3286" y="connsiteY3286"/>
                            </a:cxn>
                            <a:cxn ang="0">
                              <a:pos x="connsiteX3287" y="connsiteY3287"/>
                            </a:cxn>
                            <a:cxn ang="0">
                              <a:pos x="connsiteX3288" y="connsiteY3288"/>
                            </a:cxn>
                            <a:cxn ang="0">
                              <a:pos x="connsiteX3289" y="connsiteY3289"/>
                            </a:cxn>
                            <a:cxn ang="0">
                              <a:pos x="connsiteX3290" y="connsiteY3290"/>
                            </a:cxn>
                            <a:cxn ang="0">
                              <a:pos x="connsiteX3291" y="connsiteY3291"/>
                            </a:cxn>
                            <a:cxn ang="0">
                              <a:pos x="connsiteX3292" y="connsiteY3292"/>
                            </a:cxn>
                            <a:cxn ang="0">
                              <a:pos x="connsiteX3293" y="connsiteY3293"/>
                            </a:cxn>
                            <a:cxn ang="0">
                              <a:pos x="connsiteX3294" y="connsiteY3294"/>
                            </a:cxn>
                            <a:cxn ang="0">
                              <a:pos x="connsiteX3295" y="connsiteY3295"/>
                            </a:cxn>
                            <a:cxn ang="0">
                              <a:pos x="connsiteX3296" y="connsiteY3296"/>
                            </a:cxn>
                            <a:cxn ang="0">
                              <a:pos x="connsiteX3297" y="connsiteY3297"/>
                            </a:cxn>
                            <a:cxn ang="0">
                              <a:pos x="connsiteX3298" y="connsiteY3298"/>
                            </a:cxn>
                            <a:cxn ang="0">
                              <a:pos x="connsiteX3299" y="connsiteY3299"/>
                            </a:cxn>
                            <a:cxn ang="0">
                              <a:pos x="connsiteX3300" y="connsiteY3300"/>
                            </a:cxn>
                            <a:cxn ang="0">
                              <a:pos x="connsiteX3301" y="connsiteY3301"/>
                            </a:cxn>
                            <a:cxn ang="0">
                              <a:pos x="connsiteX3302" y="connsiteY3302"/>
                            </a:cxn>
                            <a:cxn ang="0">
                              <a:pos x="connsiteX3303" y="connsiteY3303"/>
                            </a:cxn>
                            <a:cxn ang="0">
                              <a:pos x="connsiteX3304" y="connsiteY3304"/>
                            </a:cxn>
                            <a:cxn ang="0">
                              <a:pos x="connsiteX3305" y="connsiteY3305"/>
                            </a:cxn>
                            <a:cxn ang="0">
                              <a:pos x="connsiteX3306" y="connsiteY3306"/>
                            </a:cxn>
                            <a:cxn ang="0">
                              <a:pos x="connsiteX3307" y="connsiteY3307"/>
                            </a:cxn>
                            <a:cxn ang="0">
                              <a:pos x="connsiteX3308" y="connsiteY3308"/>
                            </a:cxn>
                            <a:cxn ang="0">
                              <a:pos x="connsiteX3309" y="connsiteY3309"/>
                            </a:cxn>
                            <a:cxn ang="0">
                              <a:pos x="connsiteX3310" y="connsiteY3310"/>
                            </a:cxn>
                            <a:cxn ang="0">
                              <a:pos x="connsiteX3311" y="connsiteY3311"/>
                            </a:cxn>
                            <a:cxn ang="0">
                              <a:pos x="connsiteX3312" y="connsiteY3312"/>
                            </a:cxn>
                            <a:cxn ang="0">
                              <a:pos x="connsiteX3313" y="connsiteY3313"/>
                            </a:cxn>
                            <a:cxn ang="0">
                              <a:pos x="connsiteX3314" y="connsiteY3314"/>
                            </a:cxn>
                            <a:cxn ang="0">
                              <a:pos x="connsiteX3315" y="connsiteY3315"/>
                            </a:cxn>
                            <a:cxn ang="0">
                              <a:pos x="connsiteX3316" y="connsiteY3316"/>
                            </a:cxn>
                            <a:cxn ang="0">
                              <a:pos x="connsiteX3317" y="connsiteY3317"/>
                            </a:cxn>
                            <a:cxn ang="0">
                              <a:pos x="connsiteX3318" y="connsiteY3318"/>
                            </a:cxn>
                            <a:cxn ang="0">
                              <a:pos x="connsiteX3319" y="connsiteY3319"/>
                            </a:cxn>
                            <a:cxn ang="0">
                              <a:pos x="connsiteX3320" y="connsiteY3320"/>
                            </a:cxn>
                            <a:cxn ang="0">
                              <a:pos x="connsiteX3321" y="connsiteY3321"/>
                            </a:cxn>
                            <a:cxn ang="0">
                              <a:pos x="connsiteX3322" y="connsiteY3322"/>
                            </a:cxn>
                            <a:cxn ang="0">
                              <a:pos x="connsiteX3323" y="connsiteY3323"/>
                            </a:cxn>
                            <a:cxn ang="0">
                              <a:pos x="connsiteX3324" y="connsiteY3324"/>
                            </a:cxn>
                            <a:cxn ang="0">
                              <a:pos x="connsiteX3325" y="connsiteY3325"/>
                            </a:cxn>
                            <a:cxn ang="0">
                              <a:pos x="connsiteX3326" y="connsiteY3326"/>
                            </a:cxn>
                            <a:cxn ang="0">
                              <a:pos x="connsiteX3327" y="connsiteY3327"/>
                            </a:cxn>
                            <a:cxn ang="0">
                              <a:pos x="connsiteX3328" y="connsiteY3328"/>
                            </a:cxn>
                            <a:cxn ang="0">
                              <a:pos x="connsiteX3329" y="connsiteY3329"/>
                            </a:cxn>
                            <a:cxn ang="0">
                              <a:pos x="connsiteX3330" y="connsiteY3330"/>
                            </a:cxn>
                            <a:cxn ang="0">
                              <a:pos x="connsiteX3331" y="connsiteY3331"/>
                            </a:cxn>
                            <a:cxn ang="0">
                              <a:pos x="connsiteX3332" y="connsiteY3332"/>
                            </a:cxn>
                            <a:cxn ang="0">
                              <a:pos x="connsiteX3333" y="connsiteY3333"/>
                            </a:cxn>
                            <a:cxn ang="0">
                              <a:pos x="connsiteX3334" y="connsiteY3334"/>
                            </a:cxn>
                            <a:cxn ang="0">
                              <a:pos x="connsiteX3335" y="connsiteY3335"/>
                            </a:cxn>
                            <a:cxn ang="0">
                              <a:pos x="connsiteX3336" y="connsiteY3336"/>
                            </a:cxn>
                            <a:cxn ang="0">
                              <a:pos x="connsiteX3337" y="connsiteY3337"/>
                            </a:cxn>
                            <a:cxn ang="0">
                              <a:pos x="connsiteX3338" y="connsiteY3338"/>
                            </a:cxn>
                            <a:cxn ang="0">
                              <a:pos x="connsiteX3339" y="connsiteY3339"/>
                            </a:cxn>
                            <a:cxn ang="0">
                              <a:pos x="connsiteX3340" y="connsiteY3340"/>
                            </a:cxn>
                            <a:cxn ang="0">
                              <a:pos x="connsiteX3341" y="connsiteY3341"/>
                            </a:cxn>
                            <a:cxn ang="0">
                              <a:pos x="connsiteX3342" y="connsiteY3342"/>
                            </a:cxn>
                            <a:cxn ang="0">
                              <a:pos x="connsiteX3343" y="connsiteY3343"/>
                            </a:cxn>
                            <a:cxn ang="0">
                              <a:pos x="connsiteX3344" y="connsiteY3344"/>
                            </a:cxn>
                            <a:cxn ang="0">
                              <a:pos x="connsiteX3345" y="connsiteY3345"/>
                            </a:cxn>
                            <a:cxn ang="0">
                              <a:pos x="connsiteX3346" y="connsiteY3346"/>
                            </a:cxn>
                            <a:cxn ang="0">
                              <a:pos x="connsiteX3347" y="connsiteY3347"/>
                            </a:cxn>
                            <a:cxn ang="0">
                              <a:pos x="connsiteX3348" y="connsiteY3348"/>
                            </a:cxn>
                            <a:cxn ang="0">
                              <a:pos x="connsiteX3349" y="connsiteY3349"/>
                            </a:cxn>
                            <a:cxn ang="0">
                              <a:pos x="connsiteX3350" y="connsiteY3350"/>
                            </a:cxn>
                            <a:cxn ang="0">
                              <a:pos x="connsiteX3351" y="connsiteY3351"/>
                            </a:cxn>
                            <a:cxn ang="0">
                              <a:pos x="connsiteX3352" y="connsiteY3352"/>
                            </a:cxn>
                            <a:cxn ang="0">
                              <a:pos x="connsiteX3353" y="connsiteY3353"/>
                            </a:cxn>
                            <a:cxn ang="0">
                              <a:pos x="connsiteX3354" y="connsiteY3354"/>
                            </a:cxn>
                            <a:cxn ang="0">
                              <a:pos x="connsiteX3355" y="connsiteY3355"/>
                            </a:cxn>
                            <a:cxn ang="0">
                              <a:pos x="connsiteX3356" y="connsiteY3356"/>
                            </a:cxn>
                            <a:cxn ang="0">
                              <a:pos x="connsiteX3357" y="connsiteY3357"/>
                            </a:cxn>
                            <a:cxn ang="0">
                              <a:pos x="connsiteX3358" y="connsiteY3358"/>
                            </a:cxn>
                            <a:cxn ang="0">
                              <a:pos x="connsiteX3359" y="connsiteY3359"/>
                            </a:cxn>
                            <a:cxn ang="0">
                              <a:pos x="connsiteX3360" y="connsiteY3360"/>
                            </a:cxn>
                            <a:cxn ang="0">
                              <a:pos x="connsiteX3361" y="connsiteY3361"/>
                            </a:cxn>
                            <a:cxn ang="0">
                              <a:pos x="connsiteX3362" y="connsiteY3362"/>
                            </a:cxn>
                            <a:cxn ang="0">
                              <a:pos x="connsiteX3363" y="connsiteY3363"/>
                            </a:cxn>
                            <a:cxn ang="0">
                              <a:pos x="connsiteX3364" y="connsiteY3364"/>
                            </a:cxn>
                            <a:cxn ang="0">
                              <a:pos x="connsiteX3365" y="connsiteY3365"/>
                            </a:cxn>
                            <a:cxn ang="0">
                              <a:pos x="connsiteX3366" y="connsiteY3366"/>
                            </a:cxn>
                            <a:cxn ang="0">
                              <a:pos x="connsiteX3367" y="connsiteY3367"/>
                            </a:cxn>
                            <a:cxn ang="0">
                              <a:pos x="connsiteX3368" y="connsiteY3368"/>
                            </a:cxn>
                            <a:cxn ang="0">
                              <a:pos x="connsiteX3369" y="connsiteY3369"/>
                            </a:cxn>
                            <a:cxn ang="0">
                              <a:pos x="connsiteX3370" y="connsiteY3370"/>
                            </a:cxn>
                            <a:cxn ang="0">
                              <a:pos x="connsiteX3371" y="connsiteY3371"/>
                            </a:cxn>
                            <a:cxn ang="0">
                              <a:pos x="connsiteX3372" y="connsiteY3372"/>
                            </a:cxn>
                            <a:cxn ang="0">
                              <a:pos x="connsiteX3373" y="connsiteY3373"/>
                            </a:cxn>
                            <a:cxn ang="0">
                              <a:pos x="connsiteX3374" y="connsiteY3374"/>
                            </a:cxn>
                            <a:cxn ang="0">
                              <a:pos x="connsiteX3375" y="connsiteY3375"/>
                            </a:cxn>
                            <a:cxn ang="0">
                              <a:pos x="connsiteX3376" y="connsiteY3376"/>
                            </a:cxn>
                            <a:cxn ang="0">
                              <a:pos x="connsiteX3377" y="connsiteY3377"/>
                            </a:cxn>
                            <a:cxn ang="0">
                              <a:pos x="connsiteX3378" y="connsiteY3378"/>
                            </a:cxn>
                            <a:cxn ang="0">
                              <a:pos x="connsiteX3379" y="connsiteY3379"/>
                            </a:cxn>
                            <a:cxn ang="0">
                              <a:pos x="connsiteX3380" y="connsiteY3380"/>
                            </a:cxn>
                            <a:cxn ang="0">
                              <a:pos x="connsiteX3381" y="connsiteY3381"/>
                            </a:cxn>
                            <a:cxn ang="0">
                              <a:pos x="connsiteX3382" y="connsiteY3382"/>
                            </a:cxn>
                            <a:cxn ang="0">
                              <a:pos x="connsiteX3383" y="connsiteY3383"/>
                            </a:cxn>
                            <a:cxn ang="0">
                              <a:pos x="connsiteX3384" y="connsiteY3384"/>
                            </a:cxn>
                            <a:cxn ang="0">
                              <a:pos x="connsiteX3385" y="connsiteY3385"/>
                            </a:cxn>
                            <a:cxn ang="0">
                              <a:pos x="connsiteX3386" y="connsiteY3386"/>
                            </a:cxn>
                            <a:cxn ang="0">
                              <a:pos x="connsiteX3387" y="connsiteY3387"/>
                            </a:cxn>
                            <a:cxn ang="0">
                              <a:pos x="connsiteX3388" y="connsiteY3388"/>
                            </a:cxn>
                            <a:cxn ang="0">
                              <a:pos x="connsiteX3389" y="connsiteY3389"/>
                            </a:cxn>
                            <a:cxn ang="0">
                              <a:pos x="connsiteX3390" y="connsiteY3390"/>
                            </a:cxn>
                            <a:cxn ang="0">
                              <a:pos x="connsiteX3391" y="connsiteY3391"/>
                            </a:cxn>
                            <a:cxn ang="0">
                              <a:pos x="connsiteX3392" y="connsiteY3392"/>
                            </a:cxn>
                            <a:cxn ang="0">
                              <a:pos x="connsiteX3393" y="connsiteY3393"/>
                            </a:cxn>
                            <a:cxn ang="0">
                              <a:pos x="connsiteX3394" y="connsiteY3394"/>
                            </a:cxn>
                            <a:cxn ang="0">
                              <a:pos x="connsiteX3395" y="connsiteY3395"/>
                            </a:cxn>
                            <a:cxn ang="0">
                              <a:pos x="connsiteX3396" y="connsiteY3396"/>
                            </a:cxn>
                            <a:cxn ang="0">
                              <a:pos x="connsiteX3397" y="connsiteY3397"/>
                            </a:cxn>
                            <a:cxn ang="0">
                              <a:pos x="connsiteX3398" y="connsiteY3398"/>
                            </a:cxn>
                            <a:cxn ang="0">
                              <a:pos x="connsiteX3399" y="connsiteY3399"/>
                            </a:cxn>
                            <a:cxn ang="0">
                              <a:pos x="connsiteX3400" y="connsiteY3400"/>
                            </a:cxn>
                            <a:cxn ang="0">
                              <a:pos x="connsiteX3401" y="connsiteY3401"/>
                            </a:cxn>
                            <a:cxn ang="0">
                              <a:pos x="connsiteX3402" y="connsiteY3402"/>
                            </a:cxn>
                            <a:cxn ang="0">
                              <a:pos x="connsiteX3403" y="connsiteY3403"/>
                            </a:cxn>
                            <a:cxn ang="0">
                              <a:pos x="connsiteX3404" y="connsiteY3404"/>
                            </a:cxn>
                            <a:cxn ang="0">
                              <a:pos x="connsiteX3405" y="connsiteY3405"/>
                            </a:cxn>
                            <a:cxn ang="0">
                              <a:pos x="connsiteX3406" y="connsiteY3406"/>
                            </a:cxn>
                            <a:cxn ang="0">
                              <a:pos x="connsiteX3407" y="connsiteY3407"/>
                            </a:cxn>
                            <a:cxn ang="0">
                              <a:pos x="connsiteX3408" y="connsiteY3408"/>
                            </a:cxn>
                            <a:cxn ang="0">
                              <a:pos x="connsiteX3409" y="connsiteY3409"/>
                            </a:cxn>
                            <a:cxn ang="0">
                              <a:pos x="connsiteX3410" y="connsiteY3410"/>
                            </a:cxn>
                            <a:cxn ang="0">
                              <a:pos x="connsiteX3411" y="connsiteY3411"/>
                            </a:cxn>
                            <a:cxn ang="0">
                              <a:pos x="connsiteX3412" y="connsiteY3412"/>
                            </a:cxn>
                            <a:cxn ang="0">
                              <a:pos x="connsiteX3413" y="connsiteY3413"/>
                            </a:cxn>
                            <a:cxn ang="0">
                              <a:pos x="connsiteX3414" y="connsiteY3414"/>
                            </a:cxn>
                            <a:cxn ang="0">
                              <a:pos x="connsiteX3415" y="connsiteY3415"/>
                            </a:cxn>
                            <a:cxn ang="0">
                              <a:pos x="connsiteX3416" y="connsiteY3416"/>
                            </a:cxn>
                            <a:cxn ang="0">
                              <a:pos x="connsiteX3417" y="connsiteY3417"/>
                            </a:cxn>
                            <a:cxn ang="0">
                              <a:pos x="connsiteX3418" y="connsiteY3418"/>
                            </a:cxn>
                            <a:cxn ang="0">
                              <a:pos x="connsiteX3419" y="connsiteY3419"/>
                            </a:cxn>
                            <a:cxn ang="0">
                              <a:pos x="connsiteX3420" y="connsiteY3420"/>
                            </a:cxn>
                            <a:cxn ang="0">
                              <a:pos x="connsiteX3421" y="connsiteY3421"/>
                            </a:cxn>
                            <a:cxn ang="0">
                              <a:pos x="connsiteX3422" y="connsiteY3422"/>
                            </a:cxn>
                            <a:cxn ang="0">
                              <a:pos x="connsiteX3423" y="connsiteY3423"/>
                            </a:cxn>
                            <a:cxn ang="0">
                              <a:pos x="connsiteX3424" y="connsiteY3424"/>
                            </a:cxn>
                            <a:cxn ang="0">
                              <a:pos x="connsiteX3425" y="connsiteY3425"/>
                            </a:cxn>
                            <a:cxn ang="0">
                              <a:pos x="connsiteX3426" y="connsiteY3426"/>
                            </a:cxn>
                            <a:cxn ang="0">
                              <a:pos x="connsiteX3427" y="connsiteY3427"/>
                            </a:cxn>
                            <a:cxn ang="0">
                              <a:pos x="connsiteX3428" y="connsiteY3428"/>
                            </a:cxn>
                            <a:cxn ang="0">
                              <a:pos x="connsiteX3429" y="connsiteY3429"/>
                            </a:cxn>
                            <a:cxn ang="0">
                              <a:pos x="connsiteX3430" y="connsiteY3430"/>
                            </a:cxn>
                            <a:cxn ang="0">
                              <a:pos x="connsiteX3431" y="connsiteY3431"/>
                            </a:cxn>
                            <a:cxn ang="0">
                              <a:pos x="connsiteX3432" y="connsiteY3432"/>
                            </a:cxn>
                            <a:cxn ang="0">
                              <a:pos x="connsiteX3433" y="connsiteY3433"/>
                            </a:cxn>
                            <a:cxn ang="0">
                              <a:pos x="connsiteX3434" y="connsiteY3434"/>
                            </a:cxn>
                            <a:cxn ang="0">
                              <a:pos x="connsiteX3435" y="connsiteY3435"/>
                            </a:cxn>
                            <a:cxn ang="0">
                              <a:pos x="connsiteX3436" y="connsiteY3436"/>
                            </a:cxn>
                            <a:cxn ang="0">
                              <a:pos x="connsiteX3437" y="connsiteY3437"/>
                            </a:cxn>
                            <a:cxn ang="0">
                              <a:pos x="connsiteX3438" y="connsiteY3438"/>
                            </a:cxn>
                            <a:cxn ang="0">
                              <a:pos x="connsiteX3439" y="connsiteY3439"/>
                            </a:cxn>
                            <a:cxn ang="0">
                              <a:pos x="connsiteX3440" y="connsiteY3440"/>
                            </a:cxn>
                            <a:cxn ang="0">
                              <a:pos x="connsiteX3441" y="connsiteY3441"/>
                            </a:cxn>
                            <a:cxn ang="0">
                              <a:pos x="connsiteX3442" y="connsiteY3442"/>
                            </a:cxn>
                            <a:cxn ang="0">
                              <a:pos x="connsiteX3443" y="connsiteY3443"/>
                            </a:cxn>
                            <a:cxn ang="0">
                              <a:pos x="connsiteX3444" y="connsiteY3444"/>
                            </a:cxn>
                            <a:cxn ang="0">
                              <a:pos x="connsiteX3445" y="connsiteY3445"/>
                            </a:cxn>
                            <a:cxn ang="0">
                              <a:pos x="connsiteX3446" y="connsiteY3446"/>
                            </a:cxn>
                            <a:cxn ang="0">
                              <a:pos x="connsiteX3447" y="connsiteY3447"/>
                            </a:cxn>
                            <a:cxn ang="0">
                              <a:pos x="connsiteX3448" y="connsiteY3448"/>
                            </a:cxn>
                            <a:cxn ang="0">
                              <a:pos x="connsiteX3449" y="connsiteY3449"/>
                            </a:cxn>
                            <a:cxn ang="0">
                              <a:pos x="connsiteX3450" y="connsiteY3450"/>
                            </a:cxn>
                            <a:cxn ang="0">
                              <a:pos x="connsiteX3451" y="connsiteY3451"/>
                            </a:cxn>
                            <a:cxn ang="0">
                              <a:pos x="connsiteX3452" y="connsiteY3452"/>
                            </a:cxn>
                            <a:cxn ang="0">
                              <a:pos x="connsiteX3453" y="connsiteY3453"/>
                            </a:cxn>
                            <a:cxn ang="0">
                              <a:pos x="connsiteX3454" y="connsiteY3454"/>
                            </a:cxn>
                            <a:cxn ang="0">
                              <a:pos x="connsiteX3455" y="connsiteY3455"/>
                            </a:cxn>
                            <a:cxn ang="0">
                              <a:pos x="connsiteX3456" y="connsiteY3456"/>
                            </a:cxn>
                            <a:cxn ang="0">
                              <a:pos x="connsiteX3457" y="connsiteY3457"/>
                            </a:cxn>
                            <a:cxn ang="0">
                              <a:pos x="connsiteX3458" y="connsiteY3458"/>
                            </a:cxn>
                            <a:cxn ang="0">
                              <a:pos x="connsiteX3459" y="connsiteY3459"/>
                            </a:cxn>
                            <a:cxn ang="0">
                              <a:pos x="connsiteX3460" y="connsiteY3460"/>
                            </a:cxn>
                            <a:cxn ang="0">
                              <a:pos x="connsiteX3461" y="connsiteY3461"/>
                            </a:cxn>
                            <a:cxn ang="0">
                              <a:pos x="connsiteX3462" y="connsiteY3462"/>
                            </a:cxn>
                            <a:cxn ang="0">
                              <a:pos x="connsiteX3463" y="connsiteY3463"/>
                            </a:cxn>
                            <a:cxn ang="0">
                              <a:pos x="connsiteX3464" y="connsiteY3464"/>
                            </a:cxn>
                            <a:cxn ang="0">
                              <a:pos x="connsiteX3465" y="connsiteY3465"/>
                            </a:cxn>
                            <a:cxn ang="0">
                              <a:pos x="connsiteX3466" y="connsiteY3466"/>
                            </a:cxn>
                            <a:cxn ang="0">
                              <a:pos x="connsiteX3467" y="connsiteY3467"/>
                            </a:cxn>
                            <a:cxn ang="0">
                              <a:pos x="connsiteX3468" y="connsiteY3468"/>
                            </a:cxn>
                            <a:cxn ang="0">
                              <a:pos x="connsiteX3469" y="connsiteY3469"/>
                            </a:cxn>
                            <a:cxn ang="0">
                              <a:pos x="connsiteX3470" y="connsiteY3470"/>
                            </a:cxn>
                            <a:cxn ang="0">
                              <a:pos x="connsiteX3471" y="connsiteY3471"/>
                            </a:cxn>
                            <a:cxn ang="0">
                              <a:pos x="connsiteX3472" y="connsiteY3472"/>
                            </a:cxn>
                            <a:cxn ang="0">
                              <a:pos x="connsiteX3473" y="connsiteY3473"/>
                            </a:cxn>
                            <a:cxn ang="0">
                              <a:pos x="connsiteX3474" y="connsiteY3474"/>
                            </a:cxn>
                            <a:cxn ang="0">
                              <a:pos x="connsiteX3475" y="connsiteY3475"/>
                            </a:cxn>
                            <a:cxn ang="0">
                              <a:pos x="connsiteX3476" y="connsiteY3476"/>
                            </a:cxn>
                            <a:cxn ang="0">
                              <a:pos x="connsiteX3477" y="connsiteY3477"/>
                            </a:cxn>
                            <a:cxn ang="0">
                              <a:pos x="connsiteX3478" y="connsiteY3478"/>
                            </a:cxn>
                            <a:cxn ang="0">
                              <a:pos x="connsiteX3479" y="connsiteY3479"/>
                            </a:cxn>
                            <a:cxn ang="0">
                              <a:pos x="connsiteX3480" y="connsiteY3480"/>
                            </a:cxn>
                            <a:cxn ang="0">
                              <a:pos x="connsiteX3481" y="connsiteY3481"/>
                            </a:cxn>
                            <a:cxn ang="0">
                              <a:pos x="connsiteX3482" y="connsiteY3482"/>
                            </a:cxn>
                            <a:cxn ang="0">
                              <a:pos x="connsiteX3483" y="connsiteY3483"/>
                            </a:cxn>
                            <a:cxn ang="0">
                              <a:pos x="connsiteX3484" y="connsiteY3484"/>
                            </a:cxn>
                            <a:cxn ang="0">
                              <a:pos x="connsiteX3485" y="connsiteY3485"/>
                            </a:cxn>
                            <a:cxn ang="0">
                              <a:pos x="connsiteX3486" y="connsiteY3486"/>
                            </a:cxn>
                            <a:cxn ang="0">
                              <a:pos x="connsiteX3487" y="connsiteY3487"/>
                            </a:cxn>
                            <a:cxn ang="0">
                              <a:pos x="connsiteX3488" y="connsiteY3488"/>
                            </a:cxn>
                            <a:cxn ang="0">
                              <a:pos x="connsiteX3489" y="connsiteY3489"/>
                            </a:cxn>
                            <a:cxn ang="0">
                              <a:pos x="connsiteX3490" y="connsiteY3490"/>
                            </a:cxn>
                            <a:cxn ang="0">
                              <a:pos x="connsiteX3491" y="connsiteY3491"/>
                            </a:cxn>
                            <a:cxn ang="0">
                              <a:pos x="connsiteX3492" y="connsiteY3492"/>
                            </a:cxn>
                            <a:cxn ang="0">
                              <a:pos x="connsiteX3493" y="connsiteY3493"/>
                            </a:cxn>
                            <a:cxn ang="0">
                              <a:pos x="connsiteX3494" y="connsiteY3494"/>
                            </a:cxn>
                            <a:cxn ang="0">
                              <a:pos x="connsiteX3495" y="connsiteY3495"/>
                            </a:cxn>
                            <a:cxn ang="0">
                              <a:pos x="connsiteX3496" y="connsiteY3496"/>
                            </a:cxn>
                            <a:cxn ang="0">
                              <a:pos x="connsiteX3497" y="connsiteY3497"/>
                            </a:cxn>
                            <a:cxn ang="0">
                              <a:pos x="connsiteX3498" y="connsiteY3498"/>
                            </a:cxn>
                            <a:cxn ang="0">
                              <a:pos x="connsiteX3499" y="connsiteY3499"/>
                            </a:cxn>
                            <a:cxn ang="0">
                              <a:pos x="connsiteX3500" y="connsiteY3500"/>
                            </a:cxn>
                            <a:cxn ang="0">
                              <a:pos x="connsiteX3501" y="connsiteY3501"/>
                            </a:cxn>
                            <a:cxn ang="0">
                              <a:pos x="connsiteX3502" y="connsiteY3502"/>
                            </a:cxn>
                            <a:cxn ang="0">
                              <a:pos x="connsiteX3503" y="connsiteY3503"/>
                            </a:cxn>
                            <a:cxn ang="0">
                              <a:pos x="connsiteX3504" y="connsiteY3504"/>
                            </a:cxn>
                            <a:cxn ang="0">
                              <a:pos x="connsiteX3505" y="connsiteY3505"/>
                            </a:cxn>
                            <a:cxn ang="0">
                              <a:pos x="connsiteX3506" y="connsiteY3506"/>
                            </a:cxn>
                            <a:cxn ang="0">
                              <a:pos x="connsiteX3507" y="connsiteY3507"/>
                            </a:cxn>
                            <a:cxn ang="0">
                              <a:pos x="connsiteX3508" y="connsiteY3508"/>
                            </a:cxn>
                            <a:cxn ang="0">
                              <a:pos x="connsiteX3509" y="connsiteY3509"/>
                            </a:cxn>
                            <a:cxn ang="0">
                              <a:pos x="connsiteX3510" y="connsiteY3510"/>
                            </a:cxn>
                            <a:cxn ang="0">
                              <a:pos x="connsiteX3511" y="connsiteY3511"/>
                            </a:cxn>
                            <a:cxn ang="0">
                              <a:pos x="connsiteX3512" y="connsiteY3512"/>
                            </a:cxn>
                            <a:cxn ang="0">
                              <a:pos x="connsiteX3513" y="connsiteY3513"/>
                            </a:cxn>
                            <a:cxn ang="0">
                              <a:pos x="connsiteX3514" y="connsiteY3514"/>
                            </a:cxn>
                            <a:cxn ang="0">
                              <a:pos x="connsiteX3515" y="connsiteY3515"/>
                            </a:cxn>
                            <a:cxn ang="0">
                              <a:pos x="connsiteX3516" y="connsiteY3516"/>
                            </a:cxn>
                            <a:cxn ang="0">
                              <a:pos x="connsiteX3517" y="connsiteY3517"/>
                            </a:cxn>
                            <a:cxn ang="0">
                              <a:pos x="connsiteX3518" y="connsiteY3518"/>
                            </a:cxn>
                            <a:cxn ang="0">
                              <a:pos x="connsiteX3519" y="connsiteY3519"/>
                            </a:cxn>
                            <a:cxn ang="0">
                              <a:pos x="connsiteX3520" y="connsiteY3520"/>
                            </a:cxn>
                            <a:cxn ang="0">
                              <a:pos x="connsiteX3521" y="connsiteY3521"/>
                            </a:cxn>
                            <a:cxn ang="0">
                              <a:pos x="connsiteX3522" y="connsiteY3522"/>
                            </a:cxn>
                            <a:cxn ang="0">
                              <a:pos x="connsiteX3523" y="connsiteY3523"/>
                            </a:cxn>
                            <a:cxn ang="0">
                              <a:pos x="connsiteX3524" y="connsiteY3524"/>
                            </a:cxn>
                            <a:cxn ang="0">
                              <a:pos x="connsiteX3525" y="connsiteY3525"/>
                            </a:cxn>
                            <a:cxn ang="0">
                              <a:pos x="connsiteX3526" y="connsiteY3526"/>
                            </a:cxn>
                            <a:cxn ang="0">
                              <a:pos x="connsiteX3527" y="connsiteY3527"/>
                            </a:cxn>
                            <a:cxn ang="0">
                              <a:pos x="connsiteX3528" y="connsiteY3528"/>
                            </a:cxn>
                            <a:cxn ang="0">
                              <a:pos x="connsiteX3529" y="connsiteY3529"/>
                            </a:cxn>
                            <a:cxn ang="0">
                              <a:pos x="connsiteX3530" y="connsiteY3530"/>
                            </a:cxn>
                            <a:cxn ang="0">
                              <a:pos x="connsiteX3531" y="connsiteY3531"/>
                            </a:cxn>
                            <a:cxn ang="0">
                              <a:pos x="connsiteX3532" y="connsiteY3532"/>
                            </a:cxn>
                            <a:cxn ang="0">
                              <a:pos x="connsiteX3533" y="connsiteY3533"/>
                            </a:cxn>
                            <a:cxn ang="0">
                              <a:pos x="connsiteX3534" y="connsiteY3534"/>
                            </a:cxn>
                            <a:cxn ang="0">
                              <a:pos x="connsiteX3535" y="connsiteY3535"/>
                            </a:cxn>
                            <a:cxn ang="0">
                              <a:pos x="connsiteX3536" y="connsiteY3536"/>
                            </a:cxn>
                            <a:cxn ang="0">
                              <a:pos x="connsiteX3537" y="connsiteY3537"/>
                            </a:cxn>
                            <a:cxn ang="0">
                              <a:pos x="connsiteX3538" y="connsiteY3538"/>
                            </a:cxn>
                            <a:cxn ang="0">
                              <a:pos x="connsiteX3539" y="connsiteY3539"/>
                            </a:cxn>
                            <a:cxn ang="0">
                              <a:pos x="connsiteX3540" y="connsiteY3540"/>
                            </a:cxn>
                            <a:cxn ang="0">
                              <a:pos x="connsiteX3541" y="connsiteY3541"/>
                            </a:cxn>
                            <a:cxn ang="0">
                              <a:pos x="connsiteX3542" y="connsiteY3542"/>
                            </a:cxn>
                            <a:cxn ang="0">
                              <a:pos x="connsiteX3543" y="connsiteY3543"/>
                            </a:cxn>
                            <a:cxn ang="0">
                              <a:pos x="connsiteX3544" y="connsiteY3544"/>
                            </a:cxn>
                            <a:cxn ang="0">
                              <a:pos x="connsiteX3545" y="connsiteY3545"/>
                            </a:cxn>
                            <a:cxn ang="0">
                              <a:pos x="connsiteX3546" y="connsiteY3546"/>
                            </a:cxn>
                            <a:cxn ang="0">
                              <a:pos x="connsiteX3547" y="connsiteY3547"/>
                            </a:cxn>
                            <a:cxn ang="0">
                              <a:pos x="connsiteX3548" y="connsiteY3548"/>
                            </a:cxn>
                            <a:cxn ang="0">
                              <a:pos x="connsiteX3549" y="connsiteY3549"/>
                            </a:cxn>
                            <a:cxn ang="0">
                              <a:pos x="connsiteX3550" y="connsiteY3550"/>
                            </a:cxn>
                            <a:cxn ang="0">
                              <a:pos x="connsiteX3551" y="connsiteY3551"/>
                            </a:cxn>
                            <a:cxn ang="0">
                              <a:pos x="connsiteX3552" y="connsiteY3552"/>
                            </a:cxn>
                            <a:cxn ang="0">
                              <a:pos x="connsiteX3553" y="connsiteY3553"/>
                            </a:cxn>
                            <a:cxn ang="0">
                              <a:pos x="connsiteX3554" y="connsiteY3554"/>
                            </a:cxn>
                            <a:cxn ang="0">
                              <a:pos x="connsiteX3555" y="connsiteY3555"/>
                            </a:cxn>
                            <a:cxn ang="0">
                              <a:pos x="connsiteX3556" y="connsiteY3556"/>
                            </a:cxn>
                            <a:cxn ang="0">
                              <a:pos x="connsiteX3557" y="connsiteY3557"/>
                            </a:cxn>
                            <a:cxn ang="0">
                              <a:pos x="connsiteX3558" y="connsiteY3558"/>
                            </a:cxn>
                            <a:cxn ang="0">
                              <a:pos x="connsiteX3559" y="connsiteY3559"/>
                            </a:cxn>
                            <a:cxn ang="0">
                              <a:pos x="connsiteX3560" y="connsiteY3560"/>
                            </a:cxn>
                            <a:cxn ang="0">
                              <a:pos x="connsiteX3561" y="connsiteY3561"/>
                            </a:cxn>
                            <a:cxn ang="0">
                              <a:pos x="connsiteX3562" y="connsiteY3562"/>
                            </a:cxn>
                            <a:cxn ang="0">
                              <a:pos x="connsiteX3563" y="connsiteY3563"/>
                            </a:cxn>
                            <a:cxn ang="0">
                              <a:pos x="connsiteX3564" y="connsiteY3564"/>
                            </a:cxn>
                            <a:cxn ang="0">
                              <a:pos x="connsiteX3565" y="connsiteY3565"/>
                            </a:cxn>
                            <a:cxn ang="0">
                              <a:pos x="connsiteX3566" y="connsiteY3566"/>
                            </a:cxn>
                            <a:cxn ang="0">
                              <a:pos x="connsiteX3567" y="connsiteY3567"/>
                            </a:cxn>
                            <a:cxn ang="0">
                              <a:pos x="connsiteX3568" y="connsiteY3568"/>
                            </a:cxn>
                            <a:cxn ang="0">
                              <a:pos x="connsiteX3569" y="connsiteY3569"/>
                            </a:cxn>
                            <a:cxn ang="0">
                              <a:pos x="connsiteX3570" y="connsiteY3570"/>
                            </a:cxn>
                            <a:cxn ang="0">
                              <a:pos x="connsiteX3571" y="connsiteY3571"/>
                            </a:cxn>
                            <a:cxn ang="0">
                              <a:pos x="connsiteX3572" y="connsiteY3572"/>
                            </a:cxn>
                            <a:cxn ang="0">
                              <a:pos x="connsiteX3573" y="connsiteY3573"/>
                            </a:cxn>
                            <a:cxn ang="0">
                              <a:pos x="connsiteX3574" y="connsiteY3574"/>
                            </a:cxn>
                            <a:cxn ang="0">
                              <a:pos x="connsiteX3575" y="connsiteY3575"/>
                            </a:cxn>
                            <a:cxn ang="0">
                              <a:pos x="connsiteX3576" y="connsiteY3576"/>
                            </a:cxn>
                            <a:cxn ang="0">
                              <a:pos x="connsiteX3577" y="connsiteY3577"/>
                            </a:cxn>
                            <a:cxn ang="0">
                              <a:pos x="connsiteX3578" y="connsiteY3578"/>
                            </a:cxn>
                            <a:cxn ang="0">
                              <a:pos x="connsiteX3579" y="connsiteY3579"/>
                            </a:cxn>
                            <a:cxn ang="0">
                              <a:pos x="connsiteX3580" y="connsiteY3580"/>
                            </a:cxn>
                            <a:cxn ang="0">
                              <a:pos x="connsiteX3581" y="connsiteY3581"/>
                            </a:cxn>
                            <a:cxn ang="0">
                              <a:pos x="connsiteX3582" y="connsiteY3582"/>
                            </a:cxn>
                            <a:cxn ang="0">
                              <a:pos x="connsiteX3583" y="connsiteY3583"/>
                            </a:cxn>
                            <a:cxn ang="0">
                              <a:pos x="connsiteX3584" y="connsiteY3584"/>
                            </a:cxn>
                            <a:cxn ang="0">
                              <a:pos x="connsiteX3585" y="connsiteY3585"/>
                            </a:cxn>
                            <a:cxn ang="0">
                              <a:pos x="connsiteX3586" y="connsiteY3586"/>
                            </a:cxn>
                            <a:cxn ang="0">
                              <a:pos x="connsiteX3587" y="connsiteY3587"/>
                            </a:cxn>
                            <a:cxn ang="0">
                              <a:pos x="connsiteX3588" y="connsiteY3588"/>
                            </a:cxn>
                            <a:cxn ang="0">
                              <a:pos x="connsiteX3589" y="connsiteY3589"/>
                            </a:cxn>
                            <a:cxn ang="0">
                              <a:pos x="connsiteX3590" y="connsiteY3590"/>
                            </a:cxn>
                            <a:cxn ang="0">
                              <a:pos x="connsiteX3591" y="connsiteY3591"/>
                            </a:cxn>
                            <a:cxn ang="0">
                              <a:pos x="connsiteX3592" y="connsiteY3592"/>
                            </a:cxn>
                            <a:cxn ang="0">
                              <a:pos x="connsiteX3593" y="connsiteY3593"/>
                            </a:cxn>
                            <a:cxn ang="0">
                              <a:pos x="connsiteX3594" y="connsiteY3594"/>
                            </a:cxn>
                            <a:cxn ang="0">
                              <a:pos x="connsiteX3595" y="connsiteY3595"/>
                            </a:cxn>
                            <a:cxn ang="0">
                              <a:pos x="connsiteX3596" y="connsiteY3596"/>
                            </a:cxn>
                            <a:cxn ang="0">
                              <a:pos x="connsiteX3597" y="connsiteY3597"/>
                            </a:cxn>
                            <a:cxn ang="0">
                              <a:pos x="connsiteX3598" y="connsiteY3598"/>
                            </a:cxn>
                            <a:cxn ang="0">
                              <a:pos x="connsiteX3599" y="connsiteY3599"/>
                            </a:cxn>
                            <a:cxn ang="0">
                              <a:pos x="connsiteX3600" y="connsiteY3600"/>
                            </a:cxn>
                            <a:cxn ang="0">
                              <a:pos x="connsiteX3601" y="connsiteY3601"/>
                            </a:cxn>
                            <a:cxn ang="0">
                              <a:pos x="connsiteX3602" y="connsiteY3602"/>
                            </a:cxn>
                            <a:cxn ang="0">
                              <a:pos x="connsiteX3603" y="connsiteY3603"/>
                            </a:cxn>
                            <a:cxn ang="0">
                              <a:pos x="connsiteX3604" y="connsiteY3604"/>
                            </a:cxn>
                            <a:cxn ang="0">
                              <a:pos x="connsiteX3605" y="connsiteY3605"/>
                            </a:cxn>
                            <a:cxn ang="0">
                              <a:pos x="connsiteX3606" y="connsiteY3606"/>
                            </a:cxn>
                            <a:cxn ang="0">
                              <a:pos x="connsiteX3607" y="connsiteY3607"/>
                            </a:cxn>
                            <a:cxn ang="0">
                              <a:pos x="connsiteX3608" y="connsiteY3608"/>
                            </a:cxn>
                            <a:cxn ang="0">
                              <a:pos x="connsiteX3609" y="connsiteY3609"/>
                            </a:cxn>
                            <a:cxn ang="0">
                              <a:pos x="connsiteX3610" y="connsiteY3610"/>
                            </a:cxn>
                            <a:cxn ang="0">
                              <a:pos x="connsiteX3611" y="connsiteY3611"/>
                            </a:cxn>
                            <a:cxn ang="0">
                              <a:pos x="connsiteX3612" y="connsiteY3612"/>
                            </a:cxn>
                            <a:cxn ang="0">
                              <a:pos x="connsiteX3613" y="connsiteY3613"/>
                            </a:cxn>
                            <a:cxn ang="0">
                              <a:pos x="connsiteX3614" y="connsiteY3614"/>
                            </a:cxn>
                            <a:cxn ang="0">
                              <a:pos x="connsiteX3615" y="connsiteY3615"/>
                            </a:cxn>
                            <a:cxn ang="0">
                              <a:pos x="connsiteX3616" y="connsiteY3616"/>
                            </a:cxn>
                            <a:cxn ang="0">
                              <a:pos x="connsiteX3617" y="connsiteY3617"/>
                            </a:cxn>
                            <a:cxn ang="0">
                              <a:pos x="connsiteX3618" y="connsiteY3618"/>
                            </a:cxn>
                            <a:cxn ang="0">
                              <a:pos x="connsiteX3619" y="connsiteY3619"/>
                            </a:cxn>
                            <a:cxn ang="0">
                              <a:pos x="connsiteX3620" y="connsiteY3620"/>
                            </a:cxn>
                            <a:cxn ang="0">
                              <a:pos x="connsiteX3621" y="connsiteY3621"/>
                            </a:cxn>
                            <a:cxn ang="0">
                              <a:pos x="connsiteX3622" y="connsiteY3622"/>
                            </a:cxn>
                            <a:cxn ang="0">
                              <a:pos x="connsiteX3623" y="connsiteY3623"/>
                            </a:cxn>
                            <a:cxn ang="0">
                              <a:pos x="connsiteX3624" y="connsiteY3624"/>
                            </a:cxn>
                            <a:cxn ang="0">
                              <a:pos x="connsiteX3625" y="connsiteY3625"/>
                            </a:cxn>
                            <a:cxn ang="0">
                              <a:pos x="connsiteX3626" y="connsiteY3626"/>
                            </a:cxn>
                            <a:cxn ang="0">
                              <a:pos x="connsiteX3627" y="connsiteY3627"/>
                            </a:cxn>
                            <a:cxn ang="0">
                              <a:pos x="connsiteX3628" y="connsiteY3628"/>
                            </a:cxn>
                            <a:cxn ang="0">
                              <a:pos x="connsiteX3629" y="connsiteY3629"/>
                            </a:cxn>
                            <a:cxn ang="0">
                              <a:pos x="connsiteX3630" y="connsiteY3630"/>
                            </a:cxn>
                            <a:cxn ang="0">
                              <a:pos x="connsiteX3631" y="connsiteY3631"/>
                            </a:cxn>
                            <a:cxn ang="0">
                              <a:pos x="connsiteX3632" y="connsiteY3632"/>
                            </a:cxn>
                            <a:cxn ang="0">
                              <a:pos x="connsiteX3633" y="connsiteY3633"/>
                            </a:cxn>
                            <a:cxn ang="0">
                              <a:pos x="connsiteX3634" y="connsiteY3634"/>
                            </a:cxn>
                            <a:cxn ang="0">
                              <a:pos x="connsiteX3635" y="connsiteY3635"/>
                            </a:cxn>
                            <a:cxn ang="0">
                              <a:pos x="connsiteX3636" y="connsiteY3636"/>
                            </a:cxn>
                            <a:cxn ang="0">
                              <a:pos x="connsiteX3637" y="connsiteY3637"/>
                            </a:cxn>
                            <a:cxn ang="0">
                              <a:pos x="connsiteX3638" y="connsiteY3638"/>
                            </a:cxn>
                            <a:cxn ang="0">
                              <a:pos x="connsiteX3639" y="connsiteY3639"/>
                            </a:cxn>
                            <a:cxn ang="0">
                              <a:pos x="connsiteX3640" y="connsiteY3640"/>
                            </a:cxn>
                            <a:cxn ang="0">
                              <a:pos x="connsiteX3641" y="connsiteY3641"/>
                            </a:cxn>
                            <a:cxn ang="0">
                              <a:pos x="connsiteX3642" y="connsiteY3642"/>
                            </a:cxn>
                            <a:cxn ang="0">
                              <a:pos x="connsiteX3643" y="connsiteY3643"/>
                            </a:cxn>
                            <a:cxn ang="0">
                              <a:pos x="connsiteX3644" y="connsiteY3644"/>
                            </a:cxn>
                            <a:cxn ang="0">
                              <a:pos x="connsiteX3645" y="connsiteY3645"/>
                            </a:cxn>
                            <a:cxn ang="0">
                              <a:pos x="connsiteX3646" y="connsiteY3646"/>
                            </a:cxn>
                            <a:cxn ang="0">
                              <a:pos x="connsiteX3647" y="connsiteY3647"/>
                            </a:cxn>
                            <a:cxn ang="0">
                              <a:pos x="connsiteX3648" y="connsiteY3648"/>
                            </a:cxn>
                            <a:cxn ang="0">
                              <a:pos x="connsiteX3649" y="connsiteY3649"/>
                            </a:cxn>
                            <a:cxn ang="0">
                              <a:pos x="connsiteX3650" y="connsiteY3650"/>
                            </a:cxn>
                            <a:cxn ang="0">
                              <a:pos x="connsiteX3651" y="connsiteY3651"/>
                            </a:cxn>
                            <a:cxn ang="0">
                              <a:pos x="connsiteX3652" y="connsiteY3652"/>
                            </a:cxn>
                            <a:cxn ang="0">
                              <a:pos x="connsiteX3653" y="connsiteY3653"/>
                            </a:cxn>
                            <a:cxn ang="0">
                              <a:pos x="connsiteX3654" y="connsiteY3654"/>
                            </a:cxn>
                            <a:cxn ang="0">
                              <a:pos x="connsiteX3655" y="connsiteY3655"/>
                            </a:cxn>
                            <a:cxn ang="0">
                              <a:pos x="connsiteX3656" y="connsiteY3656"/>
                            </a:cxn>
                            <a:cxn ang="0">
                              <a:pos x="connsiteX3657" y="connsiteY3657"/>
                            </a:cxn>
                            <a:cxn ang="0">
                              <a:pos x="connsiteX3658" y="connsiteY3658"/>
                            </a:cxn>
                            <a:cxn ang="0">
                              <a:pos x="connsiteX3659" y="connsiteY3659"/>
                            </a:cxn>
                            <a:cxn ang="0">
                              <a:pos x="connsiteX3660" y="connsiteY3660"/>
                            </a:cxn>
                            <a:cxn ang="0">
                              <a:pos x="connsiteX3661" y="connsiteY3661"/>
                            </a:cxn>
                            <a:cxn ang="0">
                              <a:pos x="connsiteX3662" y="connsiteY3662"/>
                            </a:cxn>
                            <a:cxn ang="0">
                              <a:pos x="connsiteX3663" y="connsiteY3663"/>
                            </a:cxn>
                            <a:cxn ang="0">
                              <a:pos x="connsiteX3664" y="connsiteY3664"/>
                            </a:cxn>
                            <a:cxn ang="0">
                              <a:pos x="connsiteX3665" y="connsiteY3665"/>
                            </a:cxn>
                            <a:cxn ang="0">
                              <a:pos x="connsiteX3666" y="connsiteY3666"/>
                            </a:cxn>
                            <a:cxn ang="0">
                              <a:pos x="connsiteX3667" y="connsiteY3667"/>
                            </a:cxn>
                            <a:cxn ang="0">
                              <a:pos x="connsiteX3668" y="connsiteY3668"/>
                            </a:cxn>
                            <a:cxn ang="0">
                              <a:pos x="connsiteX3669" y="connsiteY3669"/>
                            </a:cxn>
                            <a:cxn ang="0">
                              <a:pos x="connsiteX3670" y="connsiteY3670"/>
                            </a:cxn>
                            <a:cxn ang="0">
                              <a:pos x="connsiteX3671" y="connsiteY3671"/>
                            </a:cxn>
                            <a:cxn ang="0">
                              <a:pos x="connsiteX3672" y="connsiteY3672"/>
                            </a:cxn>
                            <a:cxn ang="0">
                              <a:pos x="connsiteX3673" y="connsiteY3673"/>
                            </a:cxn>
                            <a:cxn ang="0">
                              <a:pos x="connsiteX3674" y="connsiteY3674"/>
                            </a:cxn>
                            <a:cxn ang="0">
                              <a:pos x="connsiteX3675" y="connsiteY3675"/>
                            </a:cxn>
                            <a:cxn ang="0">
                              <a:pos x="connsiteX3676" y="connsiteY3676"/>
                            </a:cxn>
                            <a:cxn ang="0">
                              <a:pos x="connsiteX3677" y="connsiteY3677"/>
                            </a:cxn>
                            <a:cxn ang="0">
                              <a:pos x="connsiteX3678" y="connsiteY3678"/>
                            </a:cxn>
                            <a:cxn ang="0">
                              <a:pos x="connsiteX3679" y="connsiteY3679"/>
                            </a:cxn>
                            <a:cxn ang="0">
                              <a:pos x="connsiteX3680" y="connsiteY3680"/>
                            </a:cxn>
                            <a:cxn ang="0">
                              <a:pos x="connsiteX3681" y="connsiteY3681"/>
                            </a:cxn>
                            <a:cxn ang="0">
                              <a:pos x="connsiteX3682" y="connsiteY3682"/>
                            </a:cxn>
                            <a:cxn ang="0">
                              <a:pos x="connsiteX3683" y="connsiteY3683"/>
                            </a:cxn>
                            <a:cxn ang="0">
                              <a:pos x="connsiteX3684" y="connsiteY3684"/>
                            </a:cxn>
                            <a:cxn ang="0">
                              <a:pos x="connsiteX3685" y="connsiteY3685"/>
                            </a:cxn>
                            <a:cxn ang="0">
                              <a:pos x="connsiteX3686" y="connsiteY3686"/>
                            </a:cxn>
                            <a:cxn ang="0">
                              <a:pos x="connsiteX3687" y="connsiteY3687"/>
                            </a:cxn>
                            <a:cxn ang="0">
                              <a:pos x="connsiteX3688" y="connsiteY3688"/>
                            </a:cxn>
                            <a:cxn ang="0">
                              <a:pos x="connsiteX3689" y="connsiteY3689"/>
                            </a:cxn>
                            <a:cxn ang="0">
                              <a:pos x="connsiteX3690" y="connsiteY3690"/>
                            </a:cxn>
                            <a:cxn ang="0">
                              <a:pos x="connsiteX3691" y="connsiteY3691"/>
                            </a:cxn>
                            <a:cxn ang="0">
                              <a:pos x="connsiteX3692" y="connsiteY3692"/>
                            </a:cxn>
                            <a:cxn ang="0">
                              <a:pos x="connsiteX3693" y="connsiteY3693"/>
                            </a:cxn>
                            <a:cxn ang="0">
                              <a:pos x="connsiteX3694" y="connsiteY3694"/>
                            </a:cxn>
                            <a:cxn ang="0">
                              <a:pos x="connsiteX3695" y="connsiteY3695"/>
                            </a:cxn>
                            <a:cxn ang="0">
                              <a:pos x="connsiteX3696" y="connsiteY3696"/>
                            </a:cxn>
                            <a:cxn ang="0">
                              <a:pos x="connsiteX3697" y="connsiteY3697"/>
                            </a:cxn>
                            <a:cxn ang="0">
                              <a:pos x="connsiteX3698" y="connsiteY3698"/>
                            </a:cxn>
                            <a:cxn ang="0">
                              <a:pos x="connsiteX3699" y="connsiteY3699"/>
                            </a:cxn>
                            <a:cxn ang="0">
                              <a:pos x="connsiteX3700" y="connsiteY3700"/>
                            </a:cxn>
                            <a:cxn ang="0">
                              <a:pos x="connsiteX3701" y="connsiteY3701"/>
                            </a:cxn>
                            <a:cxn ang="0">
                              <a:pos x="connsiteX3702" y="connsiteY3702"/>
                            </a:cxn>
                            <a:cxn ang="0">
                              <a:pos x="connsiteX3703" y="connsiteY3703"/>
                            </a:cxn>
                            <a:cxn ang="0">
                              <a:pos x="connsiteX3704" y="connsiteY3704"/>
                            </a:cxn>
                            <a:cxn ang="0">
                              <a:pos x="connsiteX3705" y="connsiteY3705"/>
                            </a:cxn>
                            <a:cxn ang="0">
                              <a:pos x="connsiteX3706" y="connsiteY3706"/>
                            </a:cxn>
                            <a:cxn ang="0">
                              <a:pos x="connsiteX3707" y="connsiteY3707"/>
                            </a:cxn>
                            <a:cxn ang="0">
                              <a:pos x="connsiteX3708" y="connsiteY3708"/>
                            </a:cxn>
                            <a:cxn ang="0">
                              <a:pos x="connsiteX3709" y="connsiteY3709"/>
                            </a:cxn>
                            <a:cxn ang="0">
                              <a:pos x="connsiteX3710" y="connsiteY3710"/>
                            </a:cxn>
                            <a:cxn ang="0">
                              <a:pos x="connsiteX3711" y="connsiteY3711"/>
                            </a:cxn>
                            <a:cxn ang="0">
                              <a:pos x="connsiteX3712" y="connsiteY3712"/>
                            </a:cxn>
                            <a:cxn ang="0">
                              <a:pos x="connsiteX3713" y="connsiteY3713"/>
                            </a:cxn>
                            <a:cxn ang="0">
                              <a:pos x="connsiteX3714" y="connsiteY3714"/>
                            </a:cxn>
                            <a:cxn ang="0">
                              <a:pos x="connsiteX3715" y="connsiteY3715"/>
                            </a:cxn>
                            <a:cxn ang="0">
                              <a:pos x="connsiteX3716" y="connsiteY3716"/>
                            </a:cxn>
                            <a:cxn ang="0">
                              <a:pos x="connsiteX3717" y="connsiteY3717"/>
                            </a:cxn>
                            <a:cxn ang="0">
                              <a:pos x="connsiteX3718" y="connsiteY3718"/>
                            </a:cxn>
                            <a:cxn ang="0">
                              <a:pos x="connsiteX3719" y="connsiteY3719"/>
                            </a:cxn>
                            <a:cxn ang="0">
                              <a:pos x="connsiteX3720" y="connsiteY3720"/>
                            </a:cxn>
                            <a:cxn ang="0">
                              <a:pos x="connsiteX3721" y="connsiteY3721"/>
                            </a:cxn>
                            <a:cxn ang="0">
                              <a:pos x="connsiteX3722" y="connsiteY3722"/>
                            </a:cxn>
                            <a:cxn ang="0">
                              <a:pos x="connsiteX3723" y="connsiteY3723"/>
                            </a:cxn>
                            <a:cxn ang="0">
                              <a:pos x="connsiteX3724" y="connsiteY3724"/>
                            </a:cxn>
                            <a:cxn ang="0">
                              <a:pos x="connsiteX3725" y="connsiteY3725"/>
                            </a:cxn>
                            <a:cxn ang="0">
                              <a:pos x="connsiteX3726" y="connsiteY3726"/>
                            </a:cxn>
                            <a:cxn ang="0">
                              <a:pos x="connsiteX3727" y="connsiteY3727"/>
                            </a:cxn>
                            <a:cxn ang="0">
                              <a:pos x="connsiteX3728" y="connsiteY3728"/>
                            </a:cxn>
                            <a:cxn ang="0">
                              <a:pos x="connsiteX3729" y="connsiteY3729"/>
                            </a:cxn>
                            <a:cxn ang="0">
                              <a:pos x="connsiteX3730" y="connsiteY3730"/>
                            </a:cxn>
                            <a:cxn ang="0">
                              <a:pos x="connsiteX3731" y="connsiteY3731"/>
                            </a:cxn>
                            <a:cxn ang="0">
                              <a:pos x="connsiteX3732" y="connsiteY3732"/>
                            </a:cxn>
                            <a:cxn ang="0">
                              <a:pos x="connsiteX3733" y="connsiteY3733"/>
                            </a:cxn>
                            <a:cxn ang="0">
                              <a:pos x="connsiteX3734" y="connsiteY3734"/>
                            </a:cxn>
                            <a:cxn ang="0">
                              <a:pos x="connsiteX3735" y="connsiteY3735"/>
                            </a:cxn>
                            <a:cxn ang="0">
                              <a:pos x="connsiteX3736" y="connsiteY3736"/>
                            </a:cxn>
                            <a:cxn ang="0">
                              <a:pos x="connsiteX3737" y="connsiteY3737"/>
                            </a:cxn>
                            <a:cxn ang="0">
                              <a:pos x="connsiteX3738" y="connsiteY3738"/>
                            </a:cxn>
                            <a:cxn ang="0">
                              <a:pos x="connsiteX3739" y="connsiteY3739"/>
                            </a:cxn>
                            <a:cxn ang="0">
                              <a:pos x="connsiteX3740" y="connsiteY3740"/>
                            </a:cxn>
                            <a:cxn ang="0">
                              <a:pos x="connsiteX3741" y="connsiteY3741"/>
                            </a:cxn>
                            <a:cxn ang="0">
                              <a:pos x="connsiteX3742" y="connsiteY3742"/>
                            </a:cxn>
                            <a:cxn ang="0">
                              <a:pos x="connsiteX3743" y="connsiteY3743"/>
                            </a:cxn>
                            <a:cxn ang="0">
                              <a:pos x="connsiteX3744" y="connsiteY3744"/>
                            </a:cxn>
                            <a:cxn ang="0">
                              <a:pos x="connsiteX3745" y="connsiteY3745"/>
                            </a:cxn>
                            <a:cxn ang="0">
                              <a:pos x="connsiteX3746" y="connsiteY3746"/>
                            </a:cxn>
                            <a:cxn ang="0">
                              <a:pos x="connsiteX3747" y="connsiteY3747"/>
                            </a:cxn>
                            <a:cxn ang="0">
                              <a:pos x="connsiteX3748" y="connsiteY3748"/>
                            </a:cxn>
                            <a:cxn ang="0">
                              <a:pos x="connsiteX3749" y="connsiteY3749"/>
                            </a:cxn>
                            <a:cxn ang="0">
                              <a:pos x="connsiteX3750" y="connsiteY3750"/>
                            </a:cxn>
                            <a:cxn ang="0">
                              <a:pos x="connsiteX3751" y="connsiteY3751"/>
                            </a:cxn>
                            <a:cxn ang="0">
                              <a:pos x="connsiteX3752" y="connsiteY3752"/>
                            </a:cxn>
                            <a:cxn ang="0">
                              <a:pos x="connsiteX3753" y="connsiteY3753"/>
                            </a:cxn>
                            <a:cxn ang="0">
                              <a:pos x="connsiteX3754" y="connsiteY3754"/>
                            </a:cxn>
                            <a:cxn ang="0">
                              <a:pos x="connsiteX3755" y="connsiteY3755"/>
                            </a:cxn>
                            <a:cxn ang="0">
                              <a:pos x="connsiteX3756" y="connsiteY3756"/>
                            </a:cxn>
                            <a:cxn ang="0">
                              <a:pos x="connsiteX3757" y="connsiteY3757"/>
                            </a:cxn>
                            <a:cxn ang="0">
                              <a:pos x="connsiteX3758" y="connsiteY3758"/>
                            </a:cxn>
                            <a:cxn ang="0">
                              <a:pos x="connsiteX3759" y="connsiteY3759"/>
                            </a:cxn>
                            <a:cxn ang="0">
                              <a:pos x="connsiteX3760" y="connsiteY3760"/>
                            </a:cxn>
                            <a:cxn ang="0">
                              <a:pos x="connsiteX3761" y="connsiteY3761"/>
                            </a:cxn>
                            <a:cxn ang="0">
                              <a:pos x="connsiteX3762" y="connsiteY3762"/>
                            </a:cxn>
                            <a:cxn ang="0">
                              <a:pos x="connsiteX3763" y="connsiteY3763"/>
                            </a:cxn>
                            <a:cxn ang="0">
                              <a:pos x="connsiteX3764" y="connsiteY3764"/>
                            </a:cxn>
                            <a:cxn ang="0">
                              <a:pos x="connsiteX3765" y="connsiteY3765"/>
                            </a:cxn>
                            <a:cxn ang="0">
                              <a:pos x="connsiteX3766" y="connsiteY3766"/>
                            </a:cxn>
                            <a:cxn ang="0">
                              <a:pos x="connsiteX3767" y="connsiteY3767"/>
                            </a:cxn>
                            <a:cxn ang="0">
                              <a:pos x="connsiteX3768" y="connsiteY3768"/>
                            </a:cxn>
                            <a:cxn ang="0">
                              <a:pos x="connsiteX3769" y="connsiteY3769"/>
                            </a:cxn>
                            <a:cxn ang="0">
                              <a:pos x="connsiteX3770" y="connsiteY3770"/>
                            </a:cxn>
                            <a:cxn ang="0">
                              <a:pos x="connsiteX3771" y="connsiteY3771"/>
                            </a:cxn>
                            <a:cxn ang="0">
                              <a:pos x="connsiteX3772" y="connsiteY3772"/>
                            </a:cxn>
                            <a:cxn ang="0">
                              <a:pos x="connsiteX3773" y="connsiteY3773"/>
                            </a:cxn>
                            <a:cxn ang="0">
                              <a:pos x="connsiteX3774" y="connsiteY3774"/>
                            </a:cxn>
                            <a:cxn ang="0">
                              <a:pos x="connsiteX3775" y="connsiteY3775"/>
                            </a:cxn>
                            <a:cxn ang="0">
                              <a:pos x="connsiteX3776" y="connsiteY3776"/>
                            </a:cxn>
                            <a:cxn ang="0">
                              <a:pos x="connsiteX3777" y="connsiteY3777"/>
                            </a:cxn>
                            <a:cxn ang="0">
                              <a:pos x="connsiteX3778" y="connsiteY3778"/>
                            </a:cxn>
                            <a:cxn ang="0">
                              <a:pos x="connsiteX3779" y="connsiteY3779"/>
                            </a:cxn>
                            <a:cxn ang="0">
                              <a:pos x="connsiteX3780" y="connsiteY3780"/>
                            </a:cxn>
                            <a:cxn ang="0">
                              <a:pos x="connsiteX3781" y="connsiteY3781"/>
                            </a:cxn>
                            <a:cxn ang="0">
                              <a:pos x="connsiteX3782" y="connsiteY3782"/>
                            </a:cxn>
                            <a:cxn ang="0">
                              <a:pos x="connsiteX3783" y="connsiteY3783"/>
                            </a:cxn>
                            <a:cxn ang="0">
                              <a:pos x="connsiteX3784" y="connsiteY3784"/>
                            </a:cxn>
                            <a:cxn ang="0">
                              <a:pos x="connsiteX3785" y="connsiteY3785"/>
                            </a:cxn>
                            <a:cxn ang="0">
                              <a:pos x="connsiteX3786" y="connsiteY3786"/>
                            </a:cxn>
                            <a:cxn ang="0">
                              <a:pos x="connsiteX3787" y="connsiteY3787"/>
                            </a:cxn>
                            <a:cxn ang="0">
                              <a:pos x="connsiteX3788" y="connsiteY3788"/>
                            </a:cxn>
                            <a:cxn ang="0">
                              <a:pos x="connsiteX3789" y="connsiteY3789"/>
                            </a:cxn>
                            <a:cxn ang="0">
                              <a:pos x="connsiteX3790" y="connsiteY3790"/>
                            </a:cxn>
                            <a:cxn ang="0">
                              <a:pos x="connsiteX3791" y="connsiteY3791"/>
                            </a:cxn>
                            <a:cxn ang="0">
                              <a:pos x="connsiteX3792" y="connsiteY3792"/>
                            </a:cxn>
                            <a:cxn ang="0">
                              <a:pos x="connsiteX3793" y="connsiteY3793"/>
                            </a:cxn>
                            <a:cxn ang="0">
                              <a:pos x="connsiteX3794" y="connsiteY3794"/>
                            </a:cxn>
                            <a:cxn ang="0">
                              <a:pos x="connsiteX3795" y="connsiteY3795"/>
                            </a:cxn>
                            <a:cxn ang="0">
                              <a:pos x="connsiteX3796" y="connsiteY3796"/>
                            </a:cxn>
                            <a:cxn ang="0">
                              <a:pos x="connsiteX3797" y="connsiteY3797"/>
                            </a:cxn>
                            <a:cxn ang="0">
                              <a:pos x="connsiteX3798" y="connsiteY3798"/>
                            </a:cxn>
                            <a:cxn ang="0">
                              <a:pos x="connsiteX3799" y="connsiteY3799"/>
                            </a:cxn>
                            <a:cxn ang="0">
                              <a:pos x="connsiteX3800" y="connsiteY3800"/>
                            </a:cxn>
                            <a:cxn ang="0">
                              <a:pos x="connsiteX3801" y="connsiteY3801"/>
                            </a:cxn>
                            <a:cxn ang="0">
                              <a:pos x="connsiteX3802" y="connsiteY3802"/>
                            </a:cxn>
                            <a:cxn ang="0">
                              <a:pos x="connsiteX3803" y="connsiteY3803"/>
                            </a:cxn>
                            <a:cxn ang="0">
                              <a:pos x="connsiteX3804" y="connsiteY3804"/>
                            </a:cxn>
                            <a:cxn ang="0">
                              <a:pos x="connsiteX3805" y="connsiteY3805"/>
                            </a:cxn>
                            <a:cxn ang="0">
                              <a:pos x="connsiteX3806" y="connsiteY3806"/>
                            </a:cxn>
                            <a:cxn ang="0">
                              <a:pos x="connsiteX3807" y="connsiteY3807"/>
                            </a:cxn>
                            <a:cxn ang="0">
                              <a:pos x="connsiteX3808" y="connsiteY3808"/>
                            </a:cxn>
                            <a:cxn ang="0">
                              <a:pos x="connsiteX3809" y="connsiteY3809"/>
                            </a:cxn>
                            <a:cxn ang="0">
                              <a:pos x="connsiteX3810" y="connsiteY3810"/>
                            </a:cxn>
                            <a:cxn ang="0">
                              <a:pos x="connsiteX3811" y="connsiteY3811"/>
                            </a:cxn>
                            <a:cxn ang="0">
                              <a:pos x="connsiteX3812" y="connsiteY3812"/>
                            </a:cxn>
                            <a:cxn ang="0">
                              <a:pos x="connsiteX3813" y="connsiteY3813"/>
                            </a:cxn>
                            <a:cxn ang="0">
                              <a:pos x="connsiteX3814" y="connsiteY3814"/>
                            </a:cxn>
                            <a:cxn ang="0">
                              <a:pos x="connsiteX3815" y="connsiteY3815"/>
                            </a:cxn>
                            <a:cxn ang="0">
                              <a:pos x="connsiteX3816" y="connsiteY3816"/>
                            </a:cxn>
                            <a:cxn ang="0">
                              <a:pos x="connsiteX3817" y="connsiteY3817"/>
                            </a:cxn>
                            <a:cxn ang="0">
                              <a:pos x="connsiteX3818" y="connsiteY3818"/>
                            </a:cxn>
                            <a:cxn ang="0">
                              <a:pos x="connsiteX3819" y="connsiteY3819"/>
                            </a:cxn>
                            <a:cxn ang="0">
                              <a:pos x="connsiteX3820" y="connsiteY3820"/>
                            </a:cxn>
                            <a:cxn ang="0">
                              <a:pos x="connsiteX3821" y="connsiteY3821"/>
                            </a:cxn>
                            <a:cxn ang="0">
                              <a:pos x="connsiteX3822" y="connsiteY3822"/>
                            </a:cxn>
                            <a:cxn ang="0">
                              <a:pos x="connsiteX3823" y="connsiteY3823"/>
                            </a:cxn>
                            <a:cxn ang="0">
                              <a:pos x="connsiteX3824" y="connsiteY3824"/>
                            </a:cxn>
                            <a:cxn ang="0">
                              <a:pos x="connsiteX3825" y="connsiteY3825"/>
                            </a:cxn>
                            <a:cxn ang="0">
                              <a:pos x="connsiteX3826" y="connsiteY3826"/>
                            </a:cxn>
                            <a:cxn ang="0">
                              <a:pos x="connsiteX3827" y="connsiteY3827"/>
                            </a:cxn>
                            <a:cxn ang="0">
                              <a:pos x="connsiteX3828" y="connsiteY3828"/>
                            </a:cxn>
                            <a:cxn ang="0">
                              <a:pos x="connsiteX3829" y="connsiteY3829"/>
                            </a:cxn>
                            <a:cxn ang="0">
                              <a:pos x="connsiteX3830" y="connsiteY3830"/>
                            </a:cxn>
                            <a:cxn ang="0">
                              <a:pos x="connsiteX3831" y="connsiteY3831"/>
                            </a:cxn>
                            <a:cxn ang="0">
                              <a:pos x="connsiteX3832" y="connsiteY3832"/>
                            </a:cxn>
                            <a:cxn ang="0">
                              <a:pos x="connsiteX3833" y="connsiteY3833"/>
                            </a:cxn>
                            <a:cxn ang="0">
                              <a:pos x="connsiteX3834" y="connsiteY3834"/>
                            </a:cxn>
                            <a:cxn ang="0">
                              <a:pos x="connsiteX3835" y="connsiteY3835"/>
                            </a:cxn>
                            <a:cxn ang="0">
                              <a:pos x="connsiteX3836" y="connsiteY3836"/>
                            </a:cxn>
                            <a:cxn ang="0">
                              <a:pos x="connsiteX3837" y="connsiteY3837"/>
                            </a:cxn>
                            <a:cxn ang="0">
                              <a:pos x="connsiteX3838" y="connsiteY3838"/>
                            </a:cxn>
                            <a:cxn ang="0">
                              <a:pos x="connsiteX3839" y="connsiteY3839"/>
                            </a:cxn>
                            <a:cxn ang="0">
                              <a:pos x="connsiteX3840" y="connsiteY3840"/>
                            </a:cxn>
                            <a:cxn ang="0">
                              <a:pos x="connsiteX3841" y="connsiteY3841"/>
                            </a:cxn>
                            <a:cxn ang="0">
                              <a:pos x="connsiteX3842" y="connsiteY3842"/>
                            </a:cxn>
                            <a:cxn ang="0">
                              <a:pos x="connsiteX3843" y="connsiteY3843"/>
                            </a:cxn>
                            <a:cxn ang="0">
                              <a:pos x="connsiteX3844" y="connsiteY3844"/>
                            </a:cxn>
                            <a:cxn ang="0">
                              <a:pos x="connsiteX3845" y="connsiteY3845"/>
                            </a:cxn>
                            <a:cxn ang="0">
                              <a:pos x="connsiteX3846" y="connsiteY3846"/>
                            </a:cxn>
                            <a:cxn ang="0">
                              <a:pos x="connsiteX3847" y="connsiteY3847"/>
                            </a:cxn>
                            <a:cxn ang="0">
                              <a:pos x="connsiteX3848" y="connsiteY3848"/>
                            </a:cxn>
                            <a:cxn ang="0">
                              <a:pos x="connsiteX3849" y="connsiteY3849"/>
                            </a:cxn>
                            <a:cxn ang="0">
                              <a:pos x="connsiteX3850" y="connsiteY3850"/>
                            </a:cxn>
                            <a:cxn ang="0">
                              <a:pos x="connsiteX3851" y="connsiteY3851"/>
                            </a:cxn>
                            <a:cxn ang="0">
                              <a:pos x="connsiteX3852" y="connsiteY3852"/>
                            </a:cxn>
                            <a:cxn ang="0">
                              <a:pos x="connsiteX3853" y="connsiteY3853"/>
                            </a:cxn>
                            <a:cxn ang="0">
                              <a:pos x="connsiteX3854" y="connsiteY3854"/>
                            </a:cxn>
                            <a:cxn ang="0">
                              <a:pos x="connsiteX3855" y="connsiteY3855"/>
                            </a:cxn>
                            <a:cxn ang="0">
                              <a:pos x="connsiteX3856" y="connsiteY3856"/>
                            </a:cxn>
                            <a:cxn ang="0">
                              <a:pos x="connsiteX3857" y="connsiteY3857"/>
                            </a:cxn>
                            <a:cxn ang="0">
                              <a:pos x="connsiteX3858" y="connsiteY3858"/>
                            </a:cxn>
                            <a:cxn ang="0">
                              <a:pos x="connsiteX3859" y="connsiteY3859"/>
                            </a:cxn>
                            <a:cxn ang="0">
                              <a:pos x="connsiteX3860" y="connsiteY3860"/>
                            </a:cxn>
                            <a:cxn ang="0">
                              <a:pos x="connsiteX3861" y="connsiteY3861"/>
                            </a:cxn>
                            <a:cxn ang="0">
                              <a:pos x="connsiteX3862" y="connsiteY3862"/>
                            </a:cxn>
                            <a:cxn ang="0">
                              <a:pos x="connsiteX3863" y="connsiteY3863"/>
                            </a:cxn>
                            <a:cxn ang="0">
                              <a:pos x="connsiteX3864" y="connsiteY3864"/>
                            </a:cxn>
                            <a:cxn ang="0">
                              <a:pos x="connsiteX3865" y="connsiteY3865"/>
                            </a:cxn>
                            <a:cxn ang="0">
                              <a:pos x="connsiteX3866" y="connsiteY3866"/>
                            </a:cxn>
                            <a:cxn ang="0">
                              <a:pos x="connsiteX3867" y="connsiteY3867"/>
                            </a:cxn>
                            <a:cxn ang="0">
                              <a:pos x="connsiteX3868" y="connsiteY3868"/>
                            </a:cxn>
                            <a:cxn ang="0">
                              <a:pos x="connsiteX3869" y="connsiteY3869"/>
                            </a:cxn>
                            <a:cxn ang="0">
                              <a:pos x="connsiteX3870" y="connsiteY3870"/>
                            </a:cxn>
                            <a:cxn ang="0">
                              <a:pos x="connsiteX3871" y="connsiteY3871"/>
                            </a:cxn>
                            <a:cxn ang="0">
                              <a:pos x="connsiteX3872" y="connsiteY3872"/>
                            </a:cxn>
                            <a:cxn ang="0">
                              <a:pos x="connsiteX3873" y="connsiteY3873"/>
                            </a:cxn>
                            <a:cxn ang="0">
                              <a:pos x="connsiteX3874" y="connsiteY3874"/>
                            </a:cxn>
                            <a:cxn ang="0">
                              <a:pos x="connsiteX3875" y="connsiteY3875"/>
                            </a:cxn>
                            <a:cxn ang="0">
                              <a:pos x="connsiteX3876" y="connsiteY3876"/>
                            </a:cxn>
                            <a:cxn ang="0">
                              <a:pos x="connsiteX3877" y="connsiteY3877"/>
                            </a:cxn>
                            <a:cxn ang="0">
                              <a:pos x="connsiteX3878" y="connsiteY3878"/>
                            </a:cxn>
                            <a:cxn ang="0">
                              <a:pos x="connsiteX3879" y="connsiteY3879"/>
                            </a:cxn>
                            <a:cxn ang="0">
                              <a:pos x="connsiteX3880" y="connsiteY3880"/>
                            </a:cxn>
                            <a:cxn ang="0">
                              <a:pos x="connsiteX3881" y="connsiteY3881"/>
                            </a:cxn>
                            <a:cxn ang="0">
                              <a:pos x="connsiteX3882" y="connsiteY3882"/>
                            </a:cxn>
                            <a:cxn ang="0">
                              <a:pos x="connsiteX3883" y="connsiteY3883"/>
                            </a:cxn>
                            <a:cxn ang="0">
                              <a:pos x="connsiteX3884" y="connsiteY3884"/>
                            </a:cxn>
                            <a:cxn ang="0">
                              <a:pos x="connsiteX3885" y="connsiteY3885"/>
                            </a:cxn>
                            <a:cxn ang="0">
                              <a:pos x="connsiteX3886" y="connsiteY3886"/>
                            </a:cxn>
                            <a:cxn ang="0">
                              <a:pos x="connsiteX3887" y="connsiteY3887"/>
                            </a:cxn>
                            <a:cxn ang="0">
                              <a:pos x="connsiteX3888" y="connsiteY3888"/>
                            </a:cxn>
                            <a:cxn ang="0">
                              <a:pos x="connsiteX3889" y="connsiteY3889"/>
                            </a:cxn>
                            <a:cxn ang="0">
                              <a:pos x="connsiteX3890" y="connsiteY3890"/>
                            </a:cxn>
                            <a:cxn ang="0">
                              <a:pos x="connsiteX3891" y="connsiteY3891"/>
                            </a:cxn>
                            <a:cxn ang="0">
                              <a:pos x="connsiteX3892" y="connsiteY3892"/>
                            </a:cxn>
                            <a:cxn ang="0">
                              <a:pos x="connsiteX3893" y="connsiteY3893"/>
                            </a:cxn>
                            <a:cxn ang="0">
                              <a:pos x="connsiteX3894" y="connsiteY3894"/>
                            </a:cxn>
                            <a:cxn ang="0">
                              <a:pos x="connsiteX3895" y="connsiteY3895"/>
                            </a:cxn>
                            <a:cxn ang="0">
                              <a:pos x="connsiteX3896" y="connsiteY3896"/>
                            </a:cxn>
                            <a:cxn ang="0">
                              <a:pos x="connsiteX3897" y="connsiteY3897"/>
                            </a:cxn>
                            <a:cxn ang="0">
                              <a:pos x="connsiteX3898" y="connsiteY3898"/>
                            </a:cxn>
                            <a:cxn ang="0">
                              <a:pos x="connsiteX3899" y="connsiteY3899"/>
                            </a:cxn>
                            <a:cxn ang="0">
                              <a:pos x="connsiteX3900" y="connsiteY3900"/>
                            </a:cxn>
                            <a:cxn ang="0">
                              <a:pos x="connsiteX3901" y="connsiteY3901"/>
                            </a:cxn>
                            <a:cxn ang="0">
                              <a:pos x="connsiteX3902" y="connsiteY3902"/>
                            </a:cxn>
                            <a:cxn ang="0">
                              <a:pos x="connsiteX3903" y="connsiteY3903"/>
                            </a:cxn>
                            <a:cxn ang="0">
                              <a:pos x="connsiteX3904" y="connsiteY3904"/>
                            </a:cxn>
                            <a:cxn ang="0">
                              <a:pos x="connsiteX3905" y="connsiteY3905"/>
                            </a:cxn>
                            <a:cxn ang="0">
                              <a:pos x="connsiteX3906" y="connsiteY3906"/>
                            </a:cxn>
                            <a:cxn ang="0">
                              <a:pos x="connsiteX3907" y="connsiteY3907"/>
                            </a:cxn>
                            <a:cxn ang="0">
                              <a:pos x="connsiteX3908" y="connsiteY3908"/>
                            </a:cxn>
                            <a:cxn ang="0">
                              <a:pos x="connsiteX3909" y="connsiteY3909"/>
                            </a:cxn>
                            <a:cxn ang="0">
                              <a:pos x="connsiteX3910" y="connsiteY3910"/>
                            </a:cxn>
                            <a:cxn ang="0">
                              <a:pos x="connsiteX3911" y="connsiteY3911"/>
                            </a:cxn>
                            <a:cxn ang="0">
                              <a:pos x="connsiteX3912" y="connsiteY3912"/>
                            </a:cxn>
                            <a:cxn ang="0">
                              <a:pos x="connsiteX3913" y="connsiteY3913"/>
                            </a:cxn>
                            <a:cxn ang="0">
                              <a:pos x="connsiteX3914" y="connsiteY3914"/>
                            </a:cxn>
                            <a:cxn ang="0">
                              <a:pos x="connsiteX3915" y="connsiteY3915"/>
                            </a:cxn>
                            <a:cxn ang="0">
                              <a:pos x="connsiteX3916" y="connsiteY3916"/>
                            </a:cxn>
                            <a:cxn ang="0">
                              <a:pos x="connsiteX3917" y="connsiteY3917"/>
                            </a:cxn>
                            <a:cxn ang="0">
                              <a:pos x="connsiteX3918" y="connsiteY3918"/>
                            </a:cxn>
                            <a:cxn ang="0">
                              <a:pos x="connsiteX3919" y="connsiteY3919"/>
                            </a:cxn>
                            <a:cxn ang="0">
                              <a:pos x="connsiteX3920" y="connsiteY3920"/>
                            </a:cxn>
                            <a:cxn ang="0">
                              <a:pos x="connsiteX3921" y="connsiteY3921"/>
                            </a:cxn>
                            <a:cxn ang="0">
                              <a:pos x="connsiteX3922" y="connsiteY3922"/>
                            </a:cxn>
                            <a:cxn ang="0">
                              <a:pos x="connsiteX3923" y="connsiteY3923"/>
                            </a:cxn>
                            <a:cxn ang="0">
                              <a:pos x="connsiteX3924" y="connsiteY3924"/>
                            </a:cxn>
                            <a:cxn ang="0">
                              <a:pos x="connsiteX3925" y="connsiteY3925"/>
                            </a:cxn>
                            <a:cxn ang="0">
                              <a:pos x="connsiteX3926" y="connsiteY3926"/>
                            </a:cxn>
                            <a:cxn ang="0">
                              <a:pos x="connsiteX3927" y="connsiteY3927"/>
                            </a:cxn>
                            <a:cxn ang="0">
                              <a:pos x="connsiteX3928" y="connsiteY3928"/>
                            </a:cxn>
                            <a:cxn ang="0">
                              <a:pos x="connsiteX3929" y="connsiteY3929"/>
                            </a:cxn>
                            <a:cxn ang="0">
                              <a:pos x="connsiteX3930" y="connsiteY3930"/>
                            </a:cxn>
                            <a:cxn ang="0">
                              <a:pos x="connsiteX3931" y="connsiteY3931"/>
                            </a:cxn>
                            <a:cxn ang="0">
                              <a:pos x="connsiteX3932" y="connsiteY3932"/>
                            </a:cxn>
                            <a:cxn ang="0">
                              <a:pos x="connsiteX3933" y="connsiteY3933"/>
                            </a:cxn>
                            <a:cxn ang="0">
                              <a:pos x="connsiteX3934" y="connsiteY3934"/>
                            </a:cxn>
                            <a:cxn ang="0">
                              <a:pos x="connsiteX3935" y="connsiteY3935"/>
                            </a:cxn>
                            <a:cxn ang="0">
                              <a:pos x="connsiteX3936" y="connsiteY3936"/>
                            </a:cxn>
                            <a:cxn ang="0">
                              <a:pos x="connsiteX3937" y="connsiteY3937"/>
                            </a:cxn>
                            <a:cxn ang="0">
                              <a:pos x="connsiteX3938" y="connsiteY3938"/>
                            </a:cxn>
                            <a:cxn ang="0">
                              <a:pos x="connsiteX3939" y="connsiteY3939"/>
                            </a:cxn>
                            <a:cxn ang="0">
                              <a:pos x="connsiteX3940" y="connsiteY3940"/>
                            </a:cxn>
                            <a:cxn ang="0">
                              <a:pos x="connsiteX3941" y="connsiteY3941"/>
                            </a:cxn>
                            <a:cxn ang="0">
                              <a:pos x="connsiteX3942" y="connsiteY3942"/>
                            </a:cxn>
                            <a:cxn ang="0">
                              <a:pos x="connsiteX3943" y="connsiteY3943"/>
                            </a:cxn>
                            <a:cxn ang="0">
                              <a:pos x="connsiteX3944" y="connsiteY3944"/>
                            </a:cxn>
                            <a:cxn ang="0">
                              <a:pos x="connsiteX3945" y="connsiteY3945"/>
                            </a:cxn>
                            <a:cxn ang="0">
                              <a:pos x="connsiteX3946" y="connsiteY3946"/>
                            </a:cxn>
                            <a:cxn ang="0">
                              <a:pos x="connsiteX3947" y="connsiteY3947"/>
                            </a:cxn>
                            <a:cxn ang="0">
                              <a:pos x="connsiteX3948" y="connsiteY3948"/>
                            </a:cxn>
                            <a:cxn ang="0">
                              <a:pos x="connsiteX3949" y="connsiteY3949"/>
                            </a:cxn>
                            <a:cxn ang="0">
                              <a:pos x="connsiteX3950" y="connsiteY3950"/>
                            </a:cxn>
                            <a:cxn ang="0">
                              <a:pos x="connsiteX3951" y="connsiteY3951"/>
                            </a:cxn>
                            <a:cxn ang="0">
                              <a:pos x="connsiteX3952" y="connsiteY3952"/>
                            </a:cxn>
                            <a:cxn ang="0">
                              <a:pos x="connsiteX3953" y="connsiteY3953"/>
                            </a:cxn>
                            <a:cxn ang="0">
                              <a:pos x="connsiteX3954" y="connsiteY3954"/>
                            </a:cxn>
                            <a:cxn ang="0">
                              <a:pos x="connsiteX3955" y="connsiteY3955"/>
                            </a:cxn>
                            <a:cxn ang="0">
                              <a:pos x="connsiteX3956" y="connsiteY3956"/>
                            </a:cxn>
                            <a:cxn ang="0">
                              <a:pos x="connsiteX3957" y="connsiteY3957"/>
                            </a:cxn>
                            <a:cxn ang="0">
                              <a:pos x="connsiteX3958" y="connsiteY3958"/>
                            </a:cxn>
                            <a:cxn ang="0">
                              <a:pos x="connsiteX3959" y="connsiteY3959"/>
                            </a:cxn>
                            <a:cxn ang="0">
                              <a:pos x="connsiteX3960" y="connsiteY3960"/>
                            </a:cxn>
                            <a:cxn ang="0">
                              <a:pos x="connsiteX3961" y="connsiteY3961"/>
                            </a:cxn>
                            <a:cxn ang="0">
                              <a:pos x="connsiteX3962" y="connsiteY3962"/>
                            </a:cxn>
                            <a:cxn ang="0">
                              <a:pos x="connsiteX3963" y="connsiteY3963"/>
                            </a:cxn>
                            <a:cxn ang="0">
                              <a:pos x="connsiteX3964" y="connsiteY3964"/>
                            </a:cxn>
                            <a:cxn ang="0">
                              <a:pos x="connsiteX3965" y="connsiteY3965"/>
                            </a:cxn>
                            <a:cxn ang="0">
                              <a:pos x="connsiteX3966" y="connsiteY3966"/>
                            </a:cxn>
                            <a:cxn ang="0">
                              <a:pos x="connsiteX3967" y="connsiteY3967"/>
                            </a:cxn>
                            <a:cxn ang="0">
                              <a:pos x="connsiteX3968" y="connsiteY3968"/>
                            </a:cxn>
                            <a:cxn ang="0">
                              <a:pos x="connsiteX3969" y="connsiteY3969"/>
                            </a:cxn>
                            <a:cxn ang="0">
                              <a:pos x="connsiteX3970" y="connsiteY3970"/>
                            </a:cxn>
                            <a:cxn ang="0">
                              <a:pos x="connsiteX3971" y="connsiteY3971"/>
                            </a:cxn>
                            <a:cxn ang="0">
                              <a:pos x="connsiteX3972" y="connsiteY3972"/>
                            </a:cxn>
                            <a:cxn ang="0">
                              <a:pos x="connsiteX3973" y="connsiteY3973"/>
                            </a:cxn>
                            <a:cxn ang="0">
                              <a:pos x="connsiteX3974" y="connsiteY3974"/>
                            </a:cxn>
                            <a:cxn ang="0">
                              <a:pos x="connsiteX3975" y="connsiteY3975"/>
                            </a:cxn>
                            <a:cxn ang="0">
                              <a:pos x="connsiteX3976" y="connsiteY3976"/>
                            </a:cxn>
                            <a:cxn ang="0">
                              <a:pos x="connsiteX3977" y="connsiteY3977"/>
                            </a:cxn>
                            <a:cxn ang="0">
                              <a:pos x="connsiteX3978" y="connsiteY3978"/>
                            </a:cxn>
                            <a:cxn ang="0">
                              <a:pos x="connsiteX3979" y="connsiteY3979"/>
                            </a:cxn>
                            <a:cxn ang="0">
                              <a:pos x="connsiteX3980" y="connsiteY3980"/>
                            </a:cxn>
                            <a:cxn ang="0">
                              <a:pos x="connsiteX3981" y="connsiteY3981"/>
                            </a:cxn>
                            <a:cxn ang="0">
                              <a:pos x="connsiteX3982" y="connsiteY3982"/>
                            </a:cxn>
                            <a:cxn ang="0">
                              <a:pos x="connsiteX3983" y="connsiteY3983"/>
                            </a:cxn>
                            <a:cxn ang="0">
                              <a:pos x="connsiteX3984" y="connsiteY3984"/>
                            </a:cxn>
                            <a:cxn ang="0">
                              <a:pos x="connsiteX3985" y="connsiteY3985"/>
                            </a:cxn>
                            <a:cxn ang="0">
                              <a:pos x="connsiteX3986" y="connsiteY3986"/>
                            </a:cxn>
                            <a:cxn ang="0">
                              <a:pos x="connsiteX3987" y="connsiteY3987"/>
                            </a:cxn>
                            <a:cxn ang="0">
                              <a:pos x="connsiteX3988" y="connsiteY3988"/>
                            </a:cxn>
                            <a:cxn ang="0">
                              <a:pos x="connsiteX3989" y="connsiteY3989"/>
                            </a:cxn>
                            <a:cxn ang="0">
                              <a:pos x="connsiteX3990" y="connsiteY3990"/>
                            </a:cxn>
                            <a:cxn ang="0">
                              <a:pos x="connsiteX3991" y="connsiteY3991"/>
                            </a:cxn>
                            <a:cxn ang="0">
                              <a:pos x="connsiteX3992" y="connsiteY3992"/>
                            </a:cxn>
                            <a:cxn ang="0">
                              <a:pos x="connsiteX3993" y="connsiteY3993"/>
                            </a:cxn>
                            <a:cxn ang="0">
                              <a:pos x="connsiteX3994" y="connsiteY3994"/>
                            </a:cxn>
                            <a:cxn ang="0">
                              <a:pos x="connsiteX3995" y="connsiteY3995"/>
                            </a:cxn>
                            <a:cxn ang="0">
                              <a:pos x="connsiteX3996" y="connsiteY3996"/>
                            </a:cxn>
                            <a:cxn ang="0">
                              <a:pos x="connsiteX3997" y="connsiteY3997"/>
                            </a:cxn>
                            <a:cxn ang="0">
                              <a:pos x="connsiteX3998" y="connsiteY3998"/>
                            </a:cxn>
                            <a:cxn ang="0">
                              <a:pos x="connsiteX3999" y="connsiteY3999"/>
                            </a:cxn>
                            <a:cxn ang="0">
                              <a:pos x="connsiteX4000" y="connsiteY4000"/>
                            </a:cxn>
                            <a:cxn ang="0">
                              <a:pos x="connsiteX4001" y="connsiteY4001"/>
                            </a:cxn>
                            <a:cxn ang="0">
                              <a:pos x="connsiteX4002" y="connsiteY4002"/>
                            </a:cxn>
                            <a:cxn ang="0">
                              <a:pos x="connsiteX4003" y="connsiteY4003"/>
                            </a:cxn>
                            <a:cxn ang="0">
                              <a:pos x="connsiteX4004" y="connsiteY4004"/>
                            </a:cxn>
                            <a:cxn ang="0">
                              <a:pos x="connsiteX4005" y="connsiteY4005"/>
                            </a:cxn>
                            <a:cxn ang="0">
                              <a:pos x="connsiteX4006" y="connsiteY4006"/>
                            </a:cxn>
                            <a:cxn ang="0">
                              <a:pos x="connsiteX4007" y="connsiteY4007"/>
                            </a:cxn>
                            <a:cxn ang="0">
                              <a:pos x="connsiteX4008" y="connsiteY4008"/>
                            </a:cxn>
                            <a:cxn ang="0">
                              <a:pos x="connsiteX4009" y="connsiteY4009"/>
                            </a:cxn>
                            <a:cxn ang="0">
                              <a:pos x="connsiteX4010" y="connsiteY4010"/>
                            </a:cxn>
                            <a:cxn ang="0">
                              <a:pos x="connsiteX4011" y="connsiteY4011"/>
                            </a:cxn>
                            <a:cxn ang="0">
                              <a:pos x="connsiteX4012" y="connsiteY4012"/>
                            </a:cxn>
                            <a:cxn ang="0">
                              <a:pos x="connsiteX4013" y="connsiteY4013"/>
                            </a:cxn>
                            <a:cxn ang="0">
                              <a:pos x="connsiteX4014" y="connsiteY4014"/>
                            </a:cxn>
                            <a:cxn ang="0">
                              <a:pos x="connsiteX4015" y="connsiteY4015"/>
                            </a:cxn>
                            <a:cxn ang="0">
                              <a:pos x="connsiteX4016" y="connsiteY4016"/>
                            </a:cxn>
                            <a:cxn ang="0">
                              <a:pos x="connsiteX4017" y="connsiteY4017"/>
                            </a:cxn>
                            <a:cxn ang="0">
                              <a:pos x="connsiteX4018" y="connsiteY4018"/>
                            </a:cxn>
                            <a:cxn ang="0">
                              <a:pos x="connsiteX4019" y="connsiteY4019"/>
                            </a:cxn>
                            <a:cxn ang="0">
                              <a:pos x="connsiteX4020" y="connsiteY4020"/>
                            </a:cxn>
                            <a:cxn ang="0">
                              <a:pos x="connsiteX4021" y="connsiteY4021"/>
                            </a:cxn>
                            <a:cxn ang="0">
                              <a:pos x="connsiteX4022" y="connsiteY4022"/>
                            </a:cxn>
                            <a:cxn ang="0">
                              <a:pos x="connsiteX4023" y="connsiteY4023"/>
                            </a:cxn>
                            <a:cxn ang="0">
                              <a:pos x="connsiteX4024" y="connsiteY4024"/>
                            </a:cxn>
                            <a:cxn ang="0">
                              <a:pos x="connsiteX4025" y="connsiteY4025"/>
                            </a:cxn>
                            <a:cxn ang="0">
                              <a:pos x="connsiteX4026" y="connsiteY4026"/>
                            </a:cxn>
                            <a:cxn ang="0">
                              <a:pos x="connsiteX4027" y="connsiteY4027"/>
                            </a:cxn>
                            <a:cxn ang="0">
                              <a:pos x="connsiteX4028" y="connsiteY4028"/>
                            </a:cxn>
                            <a:cxn ang="0">
                              <a:pos x="connsiteX4029" y="connsiteY4029"/>
                            </a:cxn>
                            <a:cxn ang="0">
                              <a:pos x="connsiteX4030" y="connsiteY4030"/>
                            </a:cxn>
                            <a:cxn ang="0">
                              <a:pos x="connsiteX4031" y="connsiteY4031"/>
                            </a:cxn>
                            <a:cxn ang="0">
                              <a:pos x="connsiteX4032" y="connsiteY4032"/>
                            </a:cxn>
                            <a:cxn ang="0">
                              <a:pos x="connsiteX4033" y="connsiteY4033"/>
                            </a:cxn>
                            <a:cxn ang="0">
                              <a:pos x="connsiteX4034" y="connsiteY4034"/>
                            </a:cxn>
                            <a:cxn ang="0">
                              <a:pos x="connsiteX4035" y="connsiteY4035"/>
                            </a:cxn>
                            <a:cxn ang="0">
                              <a:pos x="connsiteX4036" y="connsiteY4036"/>
                            </a:cxn>
                            <a:cxn ang="0">
                              <a:pos x="connsiteX4037" y="connsiteY4037"/>
                            </a:cxn>
                            <a:cxn ang="0">
                              <a:pos x="connsiteX4038" y="connsiteY4038"/>
                            </a:cxn>
                            <a:cxn ang="0">
                              <a:pos x="connsiteX4039" y="connsiteY4039"/>
                            </a:cxn>
                            <a:cxn ang="0">
                              <a:pos x="connsiteX4040" y="connsiteY4040"/>
                            </a:cxn>
                            <a:cxn ang="0">
                              <a:pos x="connsiteX4041" y="connsiteY4041"/>
                            </a:cxn>
                            <a:cxn ang="0">
                              <a:pos x="connsiteX4042" y="connsiteY4042"/>
                            </a:cxn>
                            <a:cxn ang="0">
                              <a:pos x="connsiteX4043" y="connsiteY4043"/>
                            </a:cxn>
                            <a:cxn ang="0">
                              <a:pos x="connsiteX4044" y="connsiteY4044"/>
                            </a:cxn>
                            <a:cxn ang="0">
                              <a:pos x="connsiteX4045" y="connsiteY4045"/>
                            </a:cxn>
                            <a:cxn ang="0">
                              <a:pos x="connsiteX4046" y="connsiteY4046"/>
                            </a:cxn>
                            <a:cxn ang="0">
                              <a:pos x="connsiteX4047" y="connsiteY4047"/>
                            </a:cxn>
                            <a:cxn ang="0">
                              <a:pos x="connsiteX4048" y="connsiteY4048"/>
                            </a:cxn>
                            <a:cxn ang="0">
                              <a:pos x="connsiteX4049" y="connsiteY4049"/>
                            </a:cxn>
                            <a:cxn ang="0">
                              <a:pos x="connsiteX4050" y="connsiteY4050"/>
                            </a:cxn>
                            <a:cxn ang="0">
                              <a:pos x="connsiteX4051" y="connsiteY4051"/>
                            </a:cxn>
                            <a:cxn ang="0">
                              <a:pos x="connsiteX4052" y="connsiteY4052"/>
                            </a:cxn>
                            <a:cxn ang="0">
                              <a:pos x="connsiteX4053" y="connsiteY4053"/>
                            </a:cxn>
                            <a:cxn ang="0">
                              <a:pos x="connsiteX4054" y="connsiteY4054"/>
                            </a:cxn>
                            <a:cxn ang="0">
                              <a:pos x="connsiteX4055" y="connsiteY4055"/>
                            </a:cxn>
                            <a:cxn ang="0">
                              <a:pos x="connsiteX4056" y="connsiteY4056"/>
                            </a:cxn>
                            <a:cxn ang="0">
                              <a:pos x="connsiteX4057" y="connsiteY4057"/>
                            </a:cxn>
                            <a:cxn ang="0">
                              <a:pos x="connsiteX4058" y="connsiteY4058"/>
                            </a:cxn>
                            <a:cxn ang="0">
                              <a:pos x="connsiteX4059" y="connsiteY4059"/>
                            </a:cxn>
                            <a:cxn ang="0">
                              <a:pos x="connsiteX4060" y="connsiteY4060"/>
                            </a:cxn>
                            <a:cxn ang="0">
                              <a:pos x="connsiteX4061" y="connsiteY4061"/>
                            </a:cxn>
                            <a:cxn ang="0">
                              <a:pos x="connsiteX4062" y="connsiteY4062"/>
                            </a:cxn>
                            <a:cxn ang="0">
                              <a:pos x="connsiteX4063" y="connsiteY4063"/>
                            </a:cxn>
                            <a:cxn ang="0">
                              <a:pos x="connsiteX4064" y="connsiteY4064"/>
                            </a:cxn>
                            <a:cxn ang="0">
                              <a:pos x="connsiteX4065" y="connsiteY4065"/>
                            </a:cxn>
                            <a:cxn ang="0">
                              <a:pos x="connsiteX4066" y="connsiteY4066"/>
                            </a:cxn>
                            <a:cxn ang="0">
                              <a:pos x="connsiteX4067" y="connsiteY4067"/>
                            </a:cxn>
                            <a:cxn ang="0">
                              <a:pos x="connsiteX4068" y="connsiteY4068"/>
                            </a:cxn>
                            <a:cxn ang="0">
                              <a:pos x="connsiteX4069" y="connsiteY4069"/>
                            </a:cxn>
                            <a:cxn ang="0">
                              <a:pos x="connsiteX4070" y="connsiteY4070"/>
                            </a:cxn>
                            <a:cxn ang="0">
                              <a:pos x="connsiteX4071" y="connsiteY4071"/>
                            </a:cxn>
                            <a:cxn ang="0">
                              <a:pos x="connsiteX4072" y="connsiteY4072"/>
                            </a:cxn>
                            <a:cxn ang="0">
                              <a:pos x="connsiteX4073" y="connsiteY4073"/>
                            </a:cxn>
                            <a:cxn ang="0">
                              <a:pos x="connsiteX4074" y="connsiteY4074"/>
                            </a:cxn>
                            <a:cxn ang="0">
                              <a:pos x="connsiteX4075" y="connsiteY4075"/>
                            </a:cxn>
                            <a:cxn ang="0">
                              <a:pos x="connsiteX4076" y="connsiteY4076"/>
                            </a:cxn>
                            <a:cxn ang="0">
                              <a:pos x="connsiteX4077" y="connsiteY4077"/>
                            </a:cxn>
                            <a:cxn ang="0">
                              <a:pos x="connsiteX4078" y="connsiteY4078"/>
                            </a:cxn>
                            <a:cxn ang="0">
                              <a:pos x="connsiteX4079" y="connsiteY4079"/>
                            </a:cxn>
                            <a:cxn ang="0">
                              <a:pos x="connsiteX4080" y="connsiteY4080"/>
                            </a:cxn>
                            <a:cxn ang="0">
                              <a:pos x="connsiteX4081" y="connsiteY4081"/>
                            </a:cxn>
                            <a:cxn ang="0">
                              <a:pos x="connsiteX4082" y="connsiteY4082"/>
                            </a:cxn>
                            <a:cxn ang="0">
                              <a:pos x="connsiteX4083" y="connsiteY4083"/>
                            </a:cxn>
                            <a:cxn ang="0">
                              <a:pos x="connsiteX4084" y="connsiteY4084"/>
                            </a:cxn>
                            <a:cxn ang="0">
                              <a:pos x="connsiteX4085" y="connsiteY4085"/>
                            </a:cxn>
                            <a:cxn ang="0">
                              <a:pos x="connsiteX4086" y="connsiteY4086"/>
                            </a:cxn>
                            <a:cxn ang="0">
                              <a:pos x="connsiteX4087" y="connsiteY4087"/>
                            </a:cxn>
                            <a:cxn ang="0">
                              <a:pos x="connsiteX4088" y="connsiteY4088"/>
                            </a:cxn>
                            <a:cxn ang="0">
                              <a:pos x="connsiteX4089" y="connsiteY4089"/>
                            </a:cxn>
                            <a:cxn ang="0">
                              <a:pos x="connsiteX4090" y="connsiteY4090"/>
                            </a:cxn>
                            <a:cxn ang="0">
                              <a:pos x="connsiteX4091" y="connsiteY4091"/>
                            </a:cxn>
                            <a:cxn ang="0">
                              <a:pos x="connsiteX4092" y="connsiteY4092"/>
                            </a:cxn>
                            <a:cxn ang="0">
                              <a:pos x="connsiteX4093" y="connsiteY4093"/>
                            </a:cxn>
                            <a:cxn ang="0">
                              <a:pos x="connsiteX4094" y="connsiteY4094"/>
                            </a:cxn>
                            <a:cxn ang="0">
                              <a:pos x="connsiteX4095" y="connsiteY4095"/>
                            </a:cxn>
                            <a:cxn ang="0">
                              <a:pos x="connsiteX4096" y="connsiteY4096"/>
                            </a:cxn>
                            <a:cxn ang="0">
                              <a:pos x="connsiteX4097" y="connsiteY4097"/>
                            </a:cxn>
                            <a:cxn ang="0">
                              <a:pos x="connsiteX4098" y="connsiteY4098"/>
                            </a:cxn>
                            <a:cxn ang="0">
                              <a:pos x="connsiteX4099" y="connsiteY4099"/>
                            </a:cxn>
                            <a:cxn ang="0">
                              <a:pos x="connsiteX4100" y="connsiteY4100"/>
                            </a:cxn>
                            <a:cxn ang="0">
                              <a:pos x="connsiteX4101" y="connsiteY4101"/>
                            </a:cxn>
                            <a:cxn ang="0">
                              <a:pos x="connsiteX4102" y="connsiteY4102"/>
                            </a:cxn>
                            <a:cxn ang="0">
                              <a:pos x="connsiteX4103" y="connsiteY4103"/>
                            </a:cxn>
                            <a:cxn ang="0">
                              <a:pos x="connsiteX4104" y="connsiteY4104"/>
                            </a:cxn>
                            <a:cxn ang="0">
                              <a:pos x="connsiteX4105" y="connsiteY4105"/>
                            </a:cxn>
                            <a:cxn ang="0">
                              <a:pos x="connsiteX4106" y="connsiteY4106"/>
                            </a:cxn>
                            <a:cxn ang="0">
                              <a:pos x="connsiteX4107" y="connsiteY4107"/>
                            </a:cxn>
                            <a:cxn ang="0">
                              <a:pos x="connsiteX4108" y="connsiteY4108"/>
                            </a:cxn>
                            <a:cxn ang="0">
                              <a:pos x="connsiteX4109" y="connsiteY4109"/>
                            </a:cxn>
                            <a:cxn ang="0">
                              <a:pos x="connsiteX4110" y="connsiteY4110"/>
                            </a:cxn>
                            <a:cxn ang="0">
                              <a:pos x="connsiteX4111" y="connsiteY4111"/>
                            </a:cxn>
                            <a:cxn ang="0">
                              <a:pos x="connsiteX4112" y="connsiteY4112"/>
                            </a:cxn>
                            <a:cxn ang="0">
                              <a:pos x="connsiteX4113" y="connsiteY4113"/>
                            </a:cxn>
                            <a:cxn ang="0">
                              <a:pos x="connsiteX4114" y="connsiteY4114"/>
                            </a:cxn>
                            <a:cxn ang="0">
                              <a:pos x="connsiteX4115" y="connsiteY4115"/>
                            </a:cxn>
                            <a:cxn ang="0">
                              <a:pos x="connsiteX4116" y="connsiteY4116"/>
                            </a:cxn>
                            <a:cxn ang="0">
                              <a:pos x="connsiteX4117" y="connsiteY4117"/>
                            </a:cxn>
                            <a:cxn ang="0">
                              <a:pos x="connsiteX4118" y="connsiteY4118"/>
                            </a:cxn>
                            <a:cxn ang="0">
                              <a:pos x="connsiteX4119" y="connsiteY4119"/>
                            </a:cxn>
                            <a:cxn ang="0">
                              <a:pos x="connsiteX4120" y="connsiteY4120"/>
                            </a:cxn>
                            <a:cxn ang="0">
                              <a:pos x="connsiteX4121" y="connsiteY4121"/>
                            </a:cxn>
                            <a:cxn ang="0">
                              <a:pos x="connsiteX4122" y="connsiteY4122"/>
                            </a:cxn>
                            <a:cxn ang="0">
                              <a:pos x="connsiteX4123" y="connsiteY4123"/>
                            </a:cxn>
                            <a:cxn ang="0">
                              <a:pos x="connsiteX4124" y="connsiteY4124"/>
                            </a:cxn>
                            <a:cxn ang="0">
                              <a:pos x="connsiteX4125" y="connsiteY4125"/>
                            </a:cxn>
                            <a:cxn ang="0">
                              <a:pos x="connsiteX4126" y="connsiteY4126"/>
                            </a:cxn>
                            <a:cxn ang="0">
                              <a:pos x="connsiteX4127" y="connsiteY4127"/>
                            </a:cxn>
                            <a:cxn ang="0">
                              <a:pos x="connsiteX4128" y="connsiteY4128"/>
                            </a:cxn>
                            <a:cxn ang="0">
                              <a:pos x="connsiteX4129" y="connsiteY4129"/>
                            </a:cxn>
                            <a:cxn ang="0">
                              <a:pos x="connsiteX4130" y="connsiteY4130"/>
                            </a:cxn>
                            <a:cxn ang="0">
                              <a:pos x="connsiteX4131" y="connsiteY4131"/>
                            </a:cxn>
                            <a:cxn ang="0">
                              <a:pos x="connsiteX4132" y="connsiteY4132"/>
                            </a:cxn>
                            <a:cxn ang="0">
                              <a:pos x="connsiteX4133" y="connsiteY4133"/>
                            </a:cxn>
                            <a:cxn ang="0">
                              <a:pos x="connsiteX4134" y="connsiteY4134"/>
                            </a:cxn>
                            <a:cxn ang="0">
                              <a:pos x="connsiteX4135" y="connsiteY4135"/>
                            </a:cxn>
                            <a:cxn ang="0">
                              <a:pos x="connsiteX4136" y="connsiteY4136"/>
                            </a:cxn>
                            <a:cxn ang="0">
                              <a:pos x="connsiteX4137" y="connsiteY4137"/>
                            </a:cxn>
                            <a:cxn ang="0">
                              <a:pos x="connsiteX4138" y="connsiteY4138"/>
                            </a:cxn>
                            <a:cxn ang="0">
                              <a:pos x="connsiteX4139" y="connsiteY4139"/>
                            </a:cxn>
                            <a:cxn ang="0">
                              <a:pos x="connsiteX4140" y="connsiteY4140"/>
                            </a:cxn>
                            <a:cxn ang="0">
                              <a:pos x="connsiteX4141" y="connsiteY4141"/>
                            </a:cxn>
                            <a:cxn ang="0">
                              <a:pos x="connsiteX4142" y="connsiteY4142"/>
                            </a:cxn>
                            <a:cxn ang="0">
                              <a:pos x="connsiteX4143" y="connsiteY4143"/>
                            </a:cxn>
                            <a:cxn ang="0">
                              <a:pos x="connsiteX4144" y="connsiteY4144"/>
                            </a:cxn>
                            <a:cxn ang="0">
                              <a:pos x="connsiteX4145" y="connsiteY4145"/>
                            </a:cxn>
                            <a:cxn ang="0">
                              <a:pos x="connsiteX4146" y="connsiteY4146"/>
                            </a:cxn>
                            <a:cxn ang="0">
                              <a:pos x="connsiteX4147" y="connsiteY4147"/>
                            </a:cxn>
                            <a:cxn ang="0">
                              <a:pos x="connsiteX4148" y="connsiteY4148"/>
                            </a:cxn>
                            <a:cxn ang="0">
                              <a:pos x="connsiteX4149" y="connsiteY4149"/>
                            </a:cxn>
                            <a:cxn ang="0">
                              <a:pos x="connsiteX4150" y="connsiteY4150"/>
                            </a:cxn>
                            <a:cxn ang="0">
                              <a:pos x="connsiteX4151" y="connsiteY4151"/>
                            </a:cxn>
                            <a:cxn ang="0">
                              <a:pos x="connsiteX4152" y="connsiteY4152"/>
                            </a:cxn>
                            <a:cxn ang="0">
                              <a:pos x="connsiteX4153" y="connsiteY4153"/>
                            </a:cxn>
                            <a:cxn ang="0">
                              <a:pos x="connsiteX4154" y="connsiteY4154"/>
                            </a:cxn>
                            <a:cxn ang="0">
                              <a:pos x="connsiteX4155" y="connsiteY4155"/>
                            </a:cxn>
                            <a:cxn ang="0">
                              <a:pos x="connsiteX4156" y="connsiteY4156"/>
                            </a:cxn>
                            <a:cxn ang="0">
                              <a:pos x="connsiteX4157" y="connsiteY4157"/>
                            </a:cxn>
                            <a:cxn ang="0">
                              <a:pos x="connsiteX4158" y="connsiteY4158"/>
                            </a:cxn>
                            <a:cxn ang="0">
                              <a:pos x="connsiteX4159" y="connsiteY4159"/>
                            </a:cxn>
                            <a:cxn ang="0">
                              <a:pos x="connsiteX4160" y="connsiteY4160"/>
                            </a:cxn>
                            <a:cxn ang="0">
                              <a:pos x="connsiteX4161" y="connsiteY4161"/>
                            </a:cxn>
                            <a:cxn ang="0">
                              <a:pos x="connsiteX4162" y="connsiteY4162"/>
                            </a:cxn>
                            <a:cxn ang="0">
                              <a:pos x="connsiteX4163" y="connsiteY4163"/>
                            </a:cxn>
                            <a:cxn ang="0">
                              <a:pos x="connsiteX4164" y="connsiteY4164"/>
                            </a:cxn>
                            <a:cxn ang="0">
                              <a:pos x="connsiteX4165" y="connsiteY4165"/>
                            </a:cxn>
                            <a:cxn ang="0">
                              <a:pos x="connsiteX4166" y="connsiteY4166"/>
                            </a:cxn>
                            <a:cxn ang="0">
                              <a:pos x="connsiteX4167" y="connsiteY4167"/>
                            </a:cxn>
                            <a:cxn ang="0">
                              <a:pos x="connsiteX4168" y="connsiteY4168"/>
                            </a:cxn>
                            <a:cxn ang="0">
                              <a:pos x="connsiteX4169" y="connsiteY4169"/>
                            </a:cxn>
                            <a:cxn ang="0">
                              <a:pos x="connsiteX4170" y="connsiteY4170"/>
                            </a:cxn>
                            <a:cxn ang="0">
                              <a:pos x="connsiteX4171" y="connsiteY4171"/>
                            </a:cxn>
                            <a:cxn ang="0">
                              <a:pos x="connsiteX4172" y="connsiteY4172"/>
                            </a:cxn>
                            <a:cxn ang="0">
                              <a:pos x="connsiteX4173" y="connsiteY4173"/>
                            </a:cxn>
                            <a:cxn ang="0">
                              <a:pos x="connsiteX4174" y="connsiteY4174"/>
                            </a:cxn>
                            <a:cxn ang="0">
                              <a:pos x="connsiteX4175" y="connsiteY4175"/>
                            </a:cxn>
                            <a:cxn ang="0">
                              <a:pos x="connsiteX4176" y="connsiteY4176"/>
                            </a:cxn>
                            <a:cxn ang="0">
                              <a:pos x="connsiteX4177" y="connsiteY4177"/>
                            </a:cxn>
                            <a:cxn ang="0">
                              <a:pos x="connsiteX4178" y="connsiteY4178"/>
                            </a:cxn>
                            <a:cxn ang="0">
                              <a:pos x="connsiteX4179" y="connsiteY4179"/>
                            </a:cxn>
                            <a:cxn ang="0">
                              <a:pos x="connsiteX4180" y="connsiteY4180"/>
                            </a:cxn>
                            <a:cxn ang="0">
                              <a:pos x="connsiteX4181" y="connsiteY4181"/>
                            </a:cxn>
                            <a:cxn ang="0">
                              <a:pos x="connsiteX4182" y="connsiteY4182"/>
                            </a:cxn>
                            <a:cxn ang="0">
                              <a:pos x="connsiteX4183" y="connsiteY4183"/>
                            </a:cxn>
                            <a:cxn ang="0">
                              <a:pos x="connsiteX4184" y="connsiteY4184"/>
                            </a:cxn>
                            <a:cxn ang="0">
                              <a:pos x="connsiteX4185" y="connsiteY4185"/>
                            </a:cxn>
                            <a:cxn ang="0">
                              <a:pos x="connsiteX4186" y="connsiteY4186"/>
                            </a:cxn>
                            <a:cxn ang="0">
                              <a:pos x="connsiteX4187" y="connsiteY4187"/>
                            </a:cxn>
                            <a:cxn ang="0">
                              <a:pos x="connsiteX4188" y="connsiteY4188"/>
                            </a:cxn>
                            <a:cxn ang="0">
                              <a:pos x="connsiteX4189" y="connsiteY4189"/>
                            </a:cxn>
                            <a:cxn ang="0">
                              <a:pos x="connsiteX4190" y="connsiteY4190"/>
                            </a:cxn>
                            <a:cxn ang="0">
                              <a:pos x="connsiteX4191" y="connsiteY4191"/>
                            </a:cxn>
                            <a:cxn ang="0">
                              <a:pos x="connsiteX4192" y="connsiteY4192"/>
                            </a:cxn>
                            <a:cxn ang="0">
                              <a:pos x="connsiteX4193" y="connsiteY4193"/>
                            </a:cxn>
                            <a:cxn ang="0">
                              <a:pos x="connsiteX4194" y="connsiteY4194"/>
                            </a:cxn>
                            <a:cxn ang="0">
                              <a:pos x="connsiteX4195" y="connsiteY4195"/>
                            </a:cxn>
                            <a:cxn ang="0">
                              <a:pos x="connsiteX4196" y="connsiteY4196"/>
                            </a:cxn>
                            <a:cxn ang="0">
                              <a:pos x="connsiteX4197" y="connsiteY4197"/>
                            </a:cxn>
                            <a:cxn ang="0">
                              <a:pos x="connsiteX4198" y="connsiteY4198"/>
                            </a:cxn>
                            <a:cxn ang="0">
                              <a:pos x="connsiteX4199" y="connsiteY4199"/>
                            </a:cxn>
                            <a:cxn ang="0">
                              <a:pos x="connsiteX4200" y="connsiteY4200"/>
                            </a:cxn>
                            <a:cxn ang="0">
                              <a:pos x="connsiteX4201" y="connsiteY4201"/>
                            </a:cxn>
                            <a:cxn ang="0">
                              <a:pos x="connsiteX4202" y="connsiteY4202"/>
                            </a:cxn>
                            <a:cxn ang="0">
                              <a:pos x="connsiteX4203" y="connsiteY4203"/>
                            </a:cxn>
                            <a:cxn ang="0">
                              <a:pos x="connsiteX4204" y="connsiteY4204"/>
                            </a:cxn>
                            <a:cxn ang="0">
                              <a:pos x="connsiteX4205" y="connsiteY4205"/>
                            </a:cxn>
                            <a:cxn ang="0">
                              <a:pos x="connsiteX4206" y="connsiteY4206"/>
                            </a:cxn>
                            <a:cxn ang="0">
                              <a:pos x="connsiteX4207" y="connsiteY4207"/>
                            </a:cxn>
                            <a:cxn ang="0">
                              <a:pos x="connsiteX4208" y="connsiteY4208"/>
                            </a:cxn>
                            <a:cxn ang="0">
                              <a:pos x="connsiteX4209" y="connsiteY4209"/>
                            </a:cxn>
                            <a:cxn ang="0">
                              <a:pos x="connsiteX4210" y="connsiteY4210"/>
                            </a:cxn>
                            <a:cxn ang="0">
                              <a:pos x="connsiteX4211" y="connsiteY4211"/>
                            </a:cxn>
                            <a:cxn ang="0">
                              <a:pos x="connsiteX4212" y="connsiteY4212"/>
                            </a:cxn>
                            <a:cxn ang="0">
                              <a:pos x="connsiteX4213" y="connsiteY4213"/>
                            </a:cxn>
                            <a:cxn ang="0">
                              <a:pos x="connsiteX4214" y="connsiteY4214"/>
                            </a:cxn>
                            <a:cxn ang="0">
                              <a:pos x="connsiteX4215" y="connsiteY4215"/>
                            </a:cxn>
                            <a:cxn ang="0">
                              <a:pos x="connsiteX4216" y="connsiteY4216"/>
                            </a:cxn>
                            <a:cxn ang="0">
                              <a:pos x="connsiteX4217" y="connsiteY4217"/>
                            </a:cxn>
                            <a:cxn ang="0">
                              <a:pos x="connsiteX4218" y="connsiteY4218"/>
                            </a:cxn>
                            <a:cxn ang="0">
                              <a:pos x="connsiteX4219" y="connsiteY4219"/>
                            </a:cxn>
                            <a:cxn ang="0">
                              <a:pos x="connsiteX4220" y="connsiteY4220"/>
                            </a:cxn>
                            <a:cxn ang="0">
                              <a:pos x="connsiteX4221" y="connsiteY4221"/>
                            </a:cxn>
                            <a:cxn ang="0">
                              <a:pos x="connsiteX4222" y="connsiteY4222"/>
                            </a:cxn>
                            <a:cxn ang="0">
                              <a:pos x="connsiteX4223" y="connsiteY4223"/>
                            </a:cxn>
                            <a:cxn ang="0">
                              <a:pos x="connsiteX4224" y="connsiteY4224"/>
                            </a:cxn>
                            <a:cxn ang="0">
                              <a:pos x="connsiteX4225" y="connsiteY4225"/>
                            </a:cxn>
                            <a:cxn ang="0">
                              <a:pos x="connsiteX4226" y="connsiteY4226"/>
                            </a:cxn>
                            <a:cxn ang="0">
                              <a:pos x="connsiteX4227" y="connsiteY4227"/>
                            </a:cxn>
                            <a:cxn ang="0">
                              <a:pos x="connsiteX4228" y="connsiteY4228"/>
                            </a:cxn>
                            <a:cxn ang="0">
                              <a:pos x="connsiteX4229" y="connsiteY4229"/>
                            </a:cxn>
                            <a:cxn ang="0">
                              <a:pos x="connsiteX4230" y="connsiteY4230"/>
                            </a:cxn>
                            <a:cxn ang="0">
                              <a:pos x="connsiteX4231" y="connsiteY4231"/>
                            </a:cxn>
                            <a:cxn ang="0">
                              <a:pos x="connsiteX4232" y="connsiteY4232"/>
                            </a:cxn>
                            <a:cxn ang="0">
                              <a:pos x="connsiteX4233" y="connsiteY4233"/>
                            </a:cxn>
                            <a:cxn ang="0">
                              <a:pos x="connsiteX4234" y="connsiteY4234"/>
                            </a:cxn>
                            <a:cxn ang="0">
                              <a:pos x="connsiteX4235" y="connsiteY4235"/>
                            </a:cxn>
                            <a:cxn ang="0">
                              <a:pos x="connsiteX4236" y="connsiteY4236"/>
                            </a:cxn>
                            <a:cxn ang="0">
                              <a:pos x="connsiteX4237" y="connsiteY4237"/>
                            </a:cxn>
                            <a:cxn ang="0">
                              <a:pos x="connsiteX4238" y="connsiteY4238"/>
                            </a:cxn>
                            <a:cxn ang="0">
                              <a:pos x="connsiteX4239" y="connsiteY4239"/>
                            </a:cxn>
                            <a:cxn ang="0">
                              <a:pos x="connsiteX4240" y="connsiteY4240"/>
                            </a:cxn>
                            <a:cxn ang="0">
                              <a:pos x="connsiteX4241" y="connsiteY4241"/>
                            </a:cxn>
                            <a:cxn ang="0">
                              <a:pos x="connsiteX4242" y="connsiteY4242"/>
                            </a:cxn>
                            <a:cxn ang="0">
                              <a:pos x="connsiteX4243" y="connsiteY4243"/>
                            </a:cxn>
                            <a:cxn ang="0">
                              <a:pos x="connsiteX4244" y="connsiteY4244"/>
                            </a:cxn>
                            <a:cxn ang="0">
                              <a:pos x="connsiteX4245" y="connsiteY4245"/>
                            </a:cxn>
                            <a:cxn ang="0">
                              <a:pos x="connsiteX4246" y="connsiteY4246"/>
                            </a:cxn>
                            <a:cxn ang="0">
                              <a:pos x="connsiteX4247" y="connsiteY4247"/>
                            </a:cxn>
                            <a:cxn ang="0">
                              <a:pos x="connsiteX4248" y="connsiteY4248"/>
                            </a:cxn>
                            <a:cxn ang="0">
                              <a:pos x="connsiteX4249" y="connsiteY4249"/>
                            </a:cxn>
                            <a:cxn ang="0">
                              <a:pos x="connsiteX4250" y="connsiteY4250"/>
                            </a:cxn>
                            <a:cxn ang="0">
                              <a:pos x="connsiteX4251" y="connsiteY4251"/>
                            </a:cxn>
                            <a:cxn ang="0">
                              <a:pos x="connsiteX4252" y="connsiteY4252"/>
                            </a:cxn>
                            <a:cxn ang="0">
                              <a:pos x="connsiteX4253" y="connsiteY4253"/>
                            </a:cxn>
                            <a:cxn ang="0">
                              <a:pos x="connsiteX4254" y="connsiteY4254"/>
                            </a:cxn>
                            <a:cxn ang="0">
                              <a:pos x="connsiteX4255" y="connsiteY4255"/>
                            </a:cxn>
                            <a:cxn ang="0">
                              <a:pos x="connsiteX4256" y="connsiteY4256"/>
                            </a:cxn>
                            <a:cxn ang="0">
                              <a:pos x="connsiteX4257" y="connsiteY4257"/>
                            </a:cxn>
                            <a:cxn ang="0">
                              <a:pos x="connsiteX4258" y="connsiteY4258"/>
                            </a:cxn>
                            <a:cxn ang="0">
                              <a:pos x="connsiteX4259" y="connsiteY4259"/>
                            </a:cxn>
                            <a:cxn ang="0">
                              <a:pos x="connsiteX4260" y="connsiteY4260"/>
                            </a:cxn>
                            <a:cxn ang="0">
                              <a:pos x="connsiteX4261" y="connsiteY4261"/>
                            </a:cxn>
                            <a:cxn ang="0">
                              <a:pos x="connsiteX4262" y="connsiteY4262"/>
                            </a:cxn>
                            <a:cxn ang="0">
                              <a:pos x="connsiteX4263" y="connsiteY4263"/>
                            </a:cxn>
                            <a:cxn ang="0">
                              <a:pos x="connsiteX4264" y="connsiteY4264"/>
                            </a:cxn>
                            <a:cxn ang="0">
                              <a:pos x="connsiteX4265" y="connsiteY4265"/>
                            </a:cxn>
                            <a:cxn ang="0">
                              <a:pos x="connsiteX4266" y="connsiteY4266"/>
                            </a:cxn>
                            <a:cxn ang="0">
                              <a:pos x="connsiteX4267" y="connsiteY4267"/>
                            </a:cxn>
                            <a:cxn ang="0">
                              <a:pos x="connsiteX4268" y="connsiteY4268"/>
                            </a:cxn>
                            <a:cxn ang="0">
                              <a:pos x="connsiteX4269" y="connsiteY4269"/>
                            </a:cxn>
                            <a:cxn ang="0">
                              <a:pos x="connsiteX4270" y="connsiteY4270"/>
                            </a:cxn>
                            <a:cxn ang="0">
                              <a:pos x="connsiteX4271" y="connsiteY4271"/>
                            </a:cxn>
                            <a:cxn ang="0">
                              <a:pos x="connsiteX4272" y="connsiteY4272"/>
                            </a:cxn>
                            <a:cxn ang="0">
                              <a:pos x="connsiteX4273" y="connsiteY4273"/>
                            </a:cxn>
                            <a:cxn ang="0">
                              <a:pos x="connsiteX4274" y="connsiteY4274"/>
                            </a:cxn>
                            <a:cxn ang="0">
                              <a:pos x="connsiteX4275" y="connsiteY4275"/>
                            </a:cxn>
                            <a:cxn ang="0">
                              <a:pos x="connsiteX4276" y="connsiteY4276"/>
                            </a:cxn>
                            <a:cxn ang="0">
                              <a:pos x="connsiteX4277" y="connsiteY4277"/>
                            </a:cxn>
                            <a:cxn ang="0">
                              <a:pos x="connsiteX4278" y="connsiteY4278"/>
                            </a:cxn>
                            <a:cxn ang="0">
                              <a:pos x="connsiteX4279" y="connsiteY4279"/>
                            </a:cxn>
                            <a:cxn ang="0">
                              <a:pos x="connsiteX4280" y="connsiteY4280"/>
                            </a:cxn>
                            <a:cxn ang="0">
                              <a:pos x="connsiteX4281" y="connsiteY4281"/>
                            </a:cxn>
                            <a:cxn ang="0">
                              <a:pos x="connsiteX4282" y="connsiteY4282"/>
                            </a:cxn>
                            <a:cxn ang="0">
                              <a:pos x="connsiteX4283" y="connsiteY4283"/>
                            </a:cxn>
                            <a:cxn ang="0">
                              <a:pos x="connsiteX4284" y="connsiteY4284"/>
                            </a:cxn>
                            <a:cxn ang="0">
                              <a:pos x="connsiteX4285" y="connsiteY4285"/>
                            </a:cxn>
                            <a:cxn ang="0">
                              <a:pos x="connsiteX4286" y="connsiteY4286"/>
                            </a:cxn>
                            <a:cxn ang="0">
                              <a:pos x="connsiteX4287" y="connsiteY4287"/>
                            </a:cxn>
                            <a:cxn ang="0">
                              <a:pos x="connsiteX4288" y="connsiteY4288"/>
                            </a:cxn>
                            <a:cxn ang="0">
                              <a:pos x="connsiteX4289" y="connsiteY4289"/>
                            </a:cxn>
                            <a:cxn ang="0">
                              <a:pos x="connsiteX4290" y="connsiteY4290"/>
                            </a:cxn>
                            <a:cxn ang="0">
                              <a:pos x="connsiteX4291" y="connsiteY4291"/>
                            </a:cxn>
                            <a:cxn ang="0">
                              <a:pos x="connsiteX4292" y="connsiteY4292"/>
                            </a:cxn>
                            <a:cxn ang="0">
                              <a:pos x="connsiteX4293" y="connsiteY4293"/>
                            </a:cxn>
                            <a:cxn ang="0">
                              <a:pos x="connsiteX4294" y="connsiteY4294"/>
                            </a:cxn>
                            <a:cxn ang="0">
                              <a:pos x="connsiteX4295" y="connsiteY4295"/>
                            </a:cxn>
                            <a:cxn ang="0">
                              <a:pos x="connsiteX4296" y="connsiteY4296"/>
                            </a:cxn>
                            <a:cxn ang="0">
                              <a:pos x="connsiteX4297" y="connsiteY4297"/>
                            </a:cxn>
                            <a:cxn ang="0">
                              <a:pos x="connsiteX4298" y="connsiteY4298"/>
                            </a:cxn>
                            <a:cxn ang="0">
                              <a:pos x="connsiteX4299" y="connsiteY4299"/>
                            </a:cxn>
                            <a:cxn ang="0">
                              <a:pos x="connsiteX4300" y="connsiteY4300"/>
                            </a:cxn>
                            <a:cxn ang="0">
                              <a:pos x="connsiteX4301" y="connsiteY4301"/>
                            </a:cxn>
                            <a:cxn ang="0">
                              <a:pos x="connsiteX4302" y="connsiteY4302"/>
                            </a:cxn>
                            <a:cxn ang="0">
                              <a:pos x="connsiteX4303" y="connsiteY4303"/>
                            </a:cxn>
                            <a:cxn ang="0">
                              <a:pos x="connsiteX4304" y="connsiteY4304"/>
                            </a:cxn>
                            <a:cxn ang="0">
                              <a:pos x="connsiteX4305" y="connsiteY4305"/>
                            </a:cxn>
                            <a:cxn ang="0">
                              <a:pos x="connsiteX4306" y="connsiteY4306"/>
                            </a:cxn>
                            <a:cxn ang="0">
                              <a:pos x="connsiteX4307" y="connsiteY4307"/>
                            </a:cxn>
                            <a:cxn ang="0">
                              <a:pos x="connsiteX4308" y="connsiteY4308"/>
                            </a:cxn>
                            <a:cxn ang="0">
                              <a:pos x="connsiteX4309" y="connsiteY4309"/>
                            </a:cxn>
                            <a:cxn ang="0">
                              <a:pos x="connsiteX4310" y="connsiteY4310"/>
                            </a:cxn>
                            <a:cxn ang="0">
                              <a:pos x="connsiteX4311" y="connsiteY4311"/>
                            </a:cxn>
                            <a:cxn ang="0">
                              <a:pos x="connsiteX4312" y="connsiteY4312"/>
                            </a:cxn>
                            <a:cxn ang="0">
                              <a:pos x="connsiteX4313" y="connsiteY4313"/>
                            </a:cxn>
                            <a:cxn ang="0">
                              <a:pos x="connsiteX4314" y="connsiteY4314"/>
                            </a:cxn>
                            <a:cxn ang="0">
                              <a:pos x="connsiteX4315" y="connsiteY4315"/>
                            </a:cxn>
                            <a:cxn ang="0">
                              <a:pos x="connsiteX4316" y="connsiteY4316"/>
                            </a:cxn>
                            <a:cxn ang="0">
                              <a:pos x="connsiteX4317" y="connsiteY4317"/>
                            </a:cxn>
                            <a:cxn ang="0">
                              <a:pos x="connsiteX4318" y="connsiteY4318"/>
                            </a:cxn>
                            <a:cxn ang="0">
                              <a:pos x="connsiteX4319" y="connsiteY4319"/>
                            </a:cxn>
                            <a:cxn ang="0">
                              <a:pos x="connsiteX4320" y="connsiteY4320"/>
                            </a:cxn>
                            <a:cxn ang="0">
                              <a:pos x="connsiteX4321" y="connsiteY4321"/>
                            </a:cxn>
                            <a:cxn ang="0">
                              <a:pos x="connsiteX4322" y="connsiteY4322"/>
                            </a:cxn>
                            <a:cxn ang="0">
                              <a:pos x="connsiteX4323" y="connsiteY4323"/>
                            </a:cxn>
                            <a:cxn ang="0">
                              <a:pos x="connsiteX4324" y="connsiteY4324"/>
                            </a:cxn>
                            <a:cxn ang="0">
                              <a:pos x="connsiteX4325" y="connsiteY4325"/>
                            </a:cxn>
                            <a:cxn ang="0">
                              <a:pos x="connsiteX4326" y="connsiteY4326"/>
                            </a:cxn>
                            <a:cxn ang="0">
                              <a:pos x="connsiteX4327" y="connsiteY4327"/>
                            </a:cxn>
                            <a:cxn ang="0">
                              <a:pos x="connsiteX4328" y="connsiteY4328"/>
                            </a:cxn>
                            <a:cxn ang="0">
                              <a:pos x="connsiteX4329" y="connsiteY4329"/>
                            </a:cxn>
                            <a:cxn ang="0">
                              <a:pos x="connsiteX4330" y="connsiteY4330"/>
                            </a:cxn>
                            <a:cxn ang="0">
                              <a:pos x="connsiteX4331" y="connsiteY4331"/>
                            </a:cxn>
                            <a:cxn ang="0">
                              <a:pos x="connsiteX4332" y="connsiteY4332"/>
                            </a:cxn>
                            <a:cxn ang="0">
                              <a:pos x="connsiteX4333" y="connsiteY4333"/>
                            </a:cxn>
                            <a:cxn ang="0">
                              <a:pos x="connsiteX4334" y="connsiteY4334"/>
                            </a:cxn>
                            <a:cxn ang="0">
                              <a:pos x="connsiteX4335" y="connsiteY4335"/>
                            </a:cxn>
                            <a:cxn ang="0">
                              <a:pos x="connsiteX4336" y="connsiteY4336"/>
                            </a:cxn>
                            <a:cxn ang="0">
                              <a:pos x="connsiteX4337" y="connsiteY4337"/>
                            </a:cxn>
                            <a:cxn ang="0">
                              <a:pos x="connsiteX4338" y="connsiteY4338"/>
                            </a:cxn>
                            <a:cxn ang="0">
                              <a:pos x="connsiteX4339" y="connsiteY4339"/>
                            </a:cxn>
                            <a:cxn ang="0">
                              <a:pos x="connsiteX4340" y="connsiteY4340"/>
                            </a:cxn>
                            <a:cxn ang="0">
                              <a:pos x="connsiteX4341" y="connsiteY4341"/>
                            </a:cxn>
                            <a:cxn ang="0">
                              <a:pos x="connsiteX4342" y="connsiteY4342"/>
                            </a:cxn>
                            <a:cxn ang="0">
                              <a:pos x="connsiteX4343" y="connsiteY4343"/>
                            </a:cxn>
                            <a:cxn ang="0">
                              <a:pos x="connsiteX4344" y="connsiteY4344"/>
                            </a:cxn>
                            <a:cxn ang="0">
                              <a:pos x="connsiteX4345" y="connsiteY4345"/>
                            </a:cxn>
                            <a:cxn ang="0">
                              <a:pos x="connsiteX4346" y="connsiteY4346"/>
                            </a:cxn>
                            <a:cxn ang="0">
                              <a:pos x="connsiteX4347" y="connsiteY4347"/>
                            </a:cxn>
                            <a:cxn ang="0">
                              <a:pos x="connsiteX4348" y="connsiteY4348"/>
                            </a:cxn>
                            <a:cxn ang="0">
                              <a:pos x="connsiteX4349" y="connsiteY4349"/>
                            </a:cxn>
                            <a:cxn ang="0">
                              <a:pos x="connsiteX4350" y="connsiteY4350"/>
                            </a:cxn>
                            <a:cxn ang="0">
                              <a:pos x="connsiteX4351" y="connsiteY4351"/>
                            </a:cxn>
                            <a:cxn ang="0">
                              <a:pos x="connsiteX4352" y="connsiteY4352"/>
                            </a:cxn>
                            <a:cxn ang="0">
                              <a:pos x="connsiteX4353" y="connsiteY4353"/>
                            </a:cxn>
                            <a:cxn ang="0">
                              <a:pos x="connsiteX4354" y="connsiteY4354"/>
                            </a:cxn>
                            <a:cxn ang="0">
                              <a:pos x="connsiteX4355" y="connsiteY4355"/>
                            </a:cxn>
                            <a:cxn ang="0">
                              <a:pos x="connsiteX4356" y="connsiteY4356"/>
                            </a:cxn>
                            <a:cxn ang="0">
                              <a:pos x="connsiteX4357" y="connsiteY4357"/>
                            </a:cxn>
                            <a:cxn ang="0">
                              <a:pos x="connsiteX4358" y="connsiteY4358"/>
                            </a:cxn>
                            <a:cxn ang="0">
                              <a:pos x="connsiteX4359" y="connsiteY4359"/>
                            </a:cxn>
                            <a:cxn ang="0">
                              <a:pos x="connsiteX4360" y="connsiteY4360"/>
                            </a:cxn>
                            <a:cxn ang="0">
                              <a:pos x="connsiteX4361" y="connsiteY4361"/>
                            </a:cxn>
                            <a:cxn ang="0">
                              <a:pos x="connsiteX4362" y="connsiteY4362"/>
                            </a:cxn>
                            <a:cxn ang="0">
                              <a:pos x="connsiteX4363" y="connsiteY4363"/>
                            </a:cxn>
                            <a:cxn ang="0">
                              <a:pos x="connsiteX4364" y="connsiteY4364"/>
                            </a:cxn>
                            <a:cxn ang="0">
                              <a:pos x="connsiteX4365" y="connsiteY4365"/>
                            </a:cxn>
                            <a:cxn ang="0">
                              <a:pos x="connsiteX4366" y="connsiteY4366"/>
                            </a:cxn>
                            <a:cxn ang="0">
                              <a:pos x="connsiteX4367" y="connsiteY4367"/>
                            </a:cxn>
                            <a:cxn ang="0">
                              <a:pos x="connsiteX4368" y="connsiteY4368"/>
                            </a:cxn>
                            <a:cxn ang="0">
                              <a:pos x="connsiteX4369" y="connsiteY4369"/>
                            </a:cxn>
                            <a:cxn ang="0">
                              <a:pos x="connsiteX4370" y="connsiteY4370"/>
                            </a:cxn>
                            <a:cxn ang="0">
                              <a:pos x="connsiteX4371" y="connsiteY4371"/>
                            </a:cxn>
                            <a:cxn ang="0">
                              <a:pos x="connsiteX4372" y="connsiteY4372"/>
                            </a:cxn>
                            <a:cxn ang="0">
                              <a:pos x="connsiteX4373" y="connsiteY4373"/>
                            </a:cxn>
                            <a:cxn ang="0">
                              <a:pos x="connsiteX4374" y="connsiteY4374"/>
                            </a:cxn>
                            <a:cxn ang="0">
                              <a:pos x="connsiteX4375" y="connsiteY4375"/>
                            </a:cxn>
                            <a:cxn ang="0">
                              <a:pos x="connsiteX4376" y="connsiteY4376"/>
                            </a:cxn>
                            <a:cxn ang="0">
                              <a:pos x="connsiteX4377" y="connsiteY4377"/>
                            </a:cxn>
                            <a:cxn ang="0">
                              <a:pos x="connsiteX4378" y="connsiteY4378"/>
                            </a:cxn>
                            <a:cxn ang="0">
                              <a:pos x="connsiteX4379" y="connsiteY4379"/>
                            </a:cxn>
                            <a:cxn ang="0">
                              <a:pos x="connsiteX4380" y="connsiteY4380"/>
                            </a:cxn>
                            <a:cxn ang="0">
                              <a:pos x="connsiteX4381" y="connsiteY4381"/>
                            </a:cxn>
                            <a:cxn ang="0">
                              <a:pos x="connsiteX4382" y="connsiteY4382"/>
                            </a:cxn>
                            <a:cxn ang="0">
                              <a:pos x="connsiteX4383" y="connsiteY4383"/>
                            </a:cxn>
                            <a:cxn ang="0">
                              <a:pos x="connsiteX4384" y="connsiteY4384"/>
                            </a:cxn>
                            <a:cxn ang="0">
                              <a:pos x="connsiteX4385" y="connsiteY4385"/>
                            </a:cxn>
                            <a:cxn ang="0">
                              <a:pos x="connsiteX4386" y="connsiteY4386"/>
                            </a:cxn>
                            <a:cxn ang="0">
                              <a:pos x="connsiteX4387" y="connsiteY4387"/>
                            </a:cxn>
                            <a:cxn ang="0">
                              <a:pos x="connsiteX4388" y="connsiteY4388"/>
                            </a:cxn>
                            <a:cxn ang="0">
                              <a:pos x="connsiteX4389" y="connsiteY4389"/>
                            </a:cxn>
                            <a:cxn ang="0">
                              <a:pos x="connsiteX4390" y="connsiteY4390"/>
                            </a:cxn>
                            <a:cxn ang="0">
                              <a:pos x="connsiteX4391" y="connsiteY4391"/>
                            </a:cxn>
                            <a:cxn ang="0">
                              <a:pos x="connsiteX4392" y="connsiteY4392"/>
                            </a:cxn>
                            <a:cxn ang="0">
                              <a:pos x="connsiteX4393" y="connsiteY4393"/>
                            </a:cxn>
                            <a:cxn ang="0">
                              <a:pos x="connsiteX4394" y="connsiteY4394"/>
                            </a:cxn>
                            <a:cxn ang="0">
                              <a:pos x="connsiteX4395" y="connsiteY4395"/>
                            </a:cxn>
                            <a:cxn ang="0">
                              <a:pos x="connsiteX4396" y="connsiteY4396"/>
                            </a:cxn>
                            <a:cxn ang="0">
                              <a:pos x="connsiteX4397" y="connsiteY4397"/>
                            </a:cxn>
                            <a:cxn ang="0">
                              <a:pos x="connsiteX4398" y="connsiteY4398"/>
                            </a:cxn>
                            <a:cxn ang="0">
                              <a:pos x="connsiteX4399" y="connsiteY4399"/>
                            </a:cxn>
                            <a:cxn ang="0">
                              <a:pos x="connsiteX4400" y="connsiteY4400"/>
                            </a:cxn>
                            <a:cxn ang="0">
                              <a:pos x="connsiteX4401" y="connsiteY4401"/>
                            </a:cxn>
                            <a:cxn ang="0">
                              <a:pos x="connsiteX4402" y="connsiteY4402"/>
                            </a:cxn>
                            <a:cxn ang="0">
                              <a:pos x="connsiteX4403" y="connsiteY4403"/>
                            </a:cxn>
                            <a:cxn ang="0">
                              <a:pos x="connsiteX4404" y="connsiteY4404"/>
                            </a:cxn>
                            <a:cxn ang="0">
                              <a:pos x="connsiteX4405" y="connsiteY4405"/>
                            </a:cxn>
                            <a:cxn ang="0">
                              <a:pos x="connsiteX4406" y="connsiteY4406"/>
                            </a:cxn>
                            <a:cxn ang="0">
                              <a:pos x="connsiteX4407" y="connsiteY4407"/>
                            </a:cxn>
                            <a:cxn ang="0">
                              <a:pos x="connsiteX4408" y="connsiteY4408"/>
                            </a:cxn>
                            <a:cxn ang="0">
                              <a:pos x="connsiteX4409" y="connsiteY4409"/>
                            </a:cxn>
                            <a:cxn ang="0">
                              <a:pos x="connsiteX4410" y="connsiteY4410"/>
                            </a:cxn>
                            <a:cxn ang="0">
                              <a:pos x="connsiteX4411" y="connsiteY4411"/>
                            </a:cxn>
                            <a:cxn ang="0">
                              <a:pos x="connsiteX4412" y="connsiteY4412"/>
                            </a:cxn>
                            <a:cxn ang="0">
                              <a:pos x="connsiteX4413" y="connsiteY4413"/>
                            </a:cxn>
                            <a:cxn ang="0">
                              <a:pos x="connsiteX4414" y="connsiteY4414"/>
                            </a:cxn>
                            <a:cxn ang="0">
                              <a:pos x="connsiteX4415" y="connsiteY4415"/>
                            </a:cxn>
                            <a:cxn ang="0">
                              <a:pos x="connsiteX4416" y="connsiteY4416"/>
                            </a:cxn>
                            <a:cxn ang="0">
                              <a:pos x="connsiteX4417" y="connsiteY4417"/>
                            </a:cxn>
                            <a:cxn ang="0">
                              <a:pos x="connsiteX4418" y="connsiteY4418"/>
                            </a:cxn>
                            <a:cxn ang="0">
                              <a:pos x="connsiteX4419" y="connsiteY4419"/>
                            </a:cxn>
                            <a:cxn ang="0">
                              <a:pos x="connsiteX4420" y="connsiteY4420"/>
                            </a:cxn>
                            <a:cxn ang="0">
                              <a:pos x="connsiteX4421" y="connsiteY4421"/>
                            </a:cxn>
                            <a:cxn ang="0">
                              <a:pos x="connsiteX4422" y="connsiteY4422"/>
                            </a:cxn>
                            <a:cxn ang="0">
                              <a:pos x="connsiteX4423" y="connsiteY4423"/>
                            </a:cxn>
                            <a:cxn ang="0">
                              <a:pos x="connsiteX4424" y="connsiteY4424"/>
                            </a:cxn>
                            <a:cxn ang="0">
                              <a:pos x="connsiteX4425" y="connsiteY4425"/>
                            </a:cxn>
                            <a:cxn ang="0">
                              <a:pos x="connsiteX4426" y="connsiteY4426"/>
                            </a:cxn>
                            <a:cxn ang="0">
                              <a:pos x="connsiteX4427" y="connsiteY4427"/>
                            </a:cxn>
                            <a:cxn ang="0">
                              <a:pos x="connsiteX4428" y="connsiteY4428"/>
                            </a:cxn>
                            <a:cxn ang="0">
                              <a:pos x="connsiteX4429" y="connsiteY4429"/>
                            </a:cxn>
                            <a:cxn ang="0">
                              <a:pos x="connsiteX4430" y="connsiteY4430"/>
                            </a:cxn>
                            <a:cxn ang="0">
                              <a:pos x="connsiteX4431" y="connsiteY4431"/>
                            </a:cxn>
                            <a:cxn ang="0">
                              <a:pos x="connsiteX4432" y="connsiteY4432"/>
                            </a:cxn>
                            <a:cxn ang="0">
                              <a:pos x="connsiteX4433" y="connsiteY4433"/>
                            </a:cxn>
                            <a:cxn ang="0">
                              <a:pos x="connsiteX4434" y="connsiteY4434"/>
                            </a:cxn>
                            <a:cxn ang="0">
                              <a:pos x="connsiteX4435" y="connsiteY4435"/>
                            </a:cxn>
                            <a:cxn ang="0">
                              <a:pos x="connsiteX4436" y="connsiteY4436"/>
                            </a:cxn>
                            <a:cxn ang="0">
                              <a:pos x="connsiteX4437" y="connsiteY4437"/>
                            </a:cxn>
                            <a:cxn ang="0">
                              <a:pos x="connsiteX4438" y="connsiteY4438"/>
                            </a:cxn>
                            <a:cxn ang="0">
                              <a:pos x="connsiteX4439" y="connsiteY4439"/>
                            </a:cxn>
                            <a:cxn ang="0">
                              <a:pos x="connsiteX4440" y="connsiteY4440"/>
                            </a:cxn>
                            <a:cxn ang="0">
                              <a:pos x="connsiteX4441" y="connsiteY4441"/>
                            </a:cxn>
                            <a:cxn ang="0">
                              <a:pos x="connsiteX4442" y="connsiteY4442"/>
                            </a:cxn>
                            <a:cxn ang="0">
                              <a:pos x="connsiteX4443" y="connsiteY4443"/>
                            </a:cxn>
                            <a:cxn ang="0">
                              <a:pos x="connsiteX4444" y="connsiteY4444"/>
                            </a:cxn>
                            <a:cxn ang="0">
                              <a:pos x="connsiteX4445" y="connsiteY4445"/>
                            </a:cxn>
                            <a:cxn ang="0">
                              <a:pos x="connsiteX4446" y="connsiteY4446"/>
                            </a:cxn>
                            <a:cxn ang="0">
                              <a:pos x="connsiteX4447" y="connsiteY4447"/>
                            </a:cxn>
                            <a:cxn ang="0">
                              <a:pos x="connsiteX4448" y="connsiteY4448"/>
                            </a:cxn>
                            <a:cxn ang="0">
                              <a:pos x="connsiteX4449" y="connsiteY4449"/>
                            </a:cxn>
                            <a:cxn ang="0">
                              <a:pos x="connsiteX4450" y="connsiteY4450"/>
                            </a:cxn>
                            <a:cxn ang="0">
                              <a:pos x="connsiteX4451" y="connsiteY4451"/>
                            </a:cxn>
                            <a:cxn ang="0">
                              <a:pos x="connsiteX4452" y="connsiteY4452"/>
                            </a:cxn>
                            <a:cxn ang="0">
                              <a:pos x="connsiteX4453" y="connsiteY4453"/>
                            </a:cxn>
                            <a:cxn ang="0">
                              <a:pos x="connsiteX4454" y="connsiteY4454"/>
                            </a:cxn>
                            <a:cxn ang="0">
                              <a:pos x="connsiteX4455" y="connsiteY4455"/>
                            </a:cxn>
                            <a:cxn ang="0">
                              <a:pos x="connsiteX4456" y="connsiteY4456"/>
                            </a:cxn>
                            <a:cxn ang="0">
                              <a:pos x="connsiteX4457" y="connsiteY4457"/>
                            </a:cxn>
                            <a:cxn ang="0">
                              <a:pos x="connsiteX4458" y="connsiteY4458"/>
                            </a:cxn>
                            <a:cxn ang="0">
                              <a:pos x="connsiteX4459" y="connsiteY4459"/>
                            </a:cxn>
                            <a:cxn ang="0">
                              <a:pos x="connsiteX4460" y="connsiteY4460"/>
                            </a:cxn>
                            <a:cxn ang="0">
                              <a:pos x="connsiteX4461" y="connsiteY4461"/>
                            </a:cxn>
                            <a:cxn ang="0">
                              <a:pos x="connsiteX4462" y="connsiteY4462"/>
                            </a:cxn>
                            <a:cxn ang="0">
                              <a:pos x="connsiteX4463" y="connsiteY4463"/>
                            </a:cxn>
                            <a:cxn ang="0">
                              <a:pos x="connsiteX4464" y="connsiteY4464"/>
                            </a:cxn>
                            <a:cxn ang="0">
                              <a:pos x="connsiteX4465" y="connsiteY4465"/>
                            </a:cxn>
                            <a:cxn ang="0">
                              <a:pos x="connsiteX4466" y="connsiteY4466"/>
                            </a:cxn>
                            <a:cxn ang="0">
                              <a:pos x="connsiteX4467" y="connsiteY4467"/>
                            </a:cxn>
                            <a:cxn ang="0">
                              <a:pos x="connsiteX4468" y="connsiteY4468"/>
                            </a:cxn>
                            <a:cxn ang="0">
                              <a:pos x="connsiteX4469" y="connsiteY4469"/>
                            </a:cxn>
                            <a:cxn ang="0">
                              <a:pos x="connsiteX4470" y="connsiteY4470"/>
                            </a:cxn>
                            <a:cxn ang="0">
                              <a:pos x="connsiteX4471" y="connsiteY4471"/>
                            </a:cxn>
                            <a:cxn ang="0">
                              <a:pos x="connsiteX4472" y="connsiteY4472"/>
                            </a:cxn>
                            <a:cxn ang="0">
                              <a:pos x="connsiteX4473" y="connsiteY4473"/>
                            </a:cxn>
                            <a:cxn ang="0">
                              <a:pos x="connsiteX4474" y="connsiteY4474"/>
                            </a:cxn>
                            <a:cxn ang="0">
                              <a:pos x="connsiteX4475" y="connsiteY4475"/>
                            </a:cxn>
                            <a:cxn ang="0">
                              <a:pos x="connsiteX4476" y="connsiteY4476"/>
                            </a:cxn>
                            <a:cxn ang="0">
                              <a:pos x="connsiteX4477" y="connsiteY4477"/>
                            </a:cxn>
                            <a:cxn ang="0">
                              <a:pos x="connsiteX4478" y="connsiteY4478"/>
                            </a:cxn>
                            <a:cxn ang="0">
                              <a:pos x="connsiteX4479" y="connsiteY4479"/>
                            </a:cxn>
                            <a:cxn ang="0">
                              <a:pos x="connsiteX4480" y="connsiteY4480"/>
                            </a:cxn>
                            <a:cxn ang="0">
                              <a:pos x="connsiteX4481" y="connsiteY4481"/>
                            </a:cxn>
                            <a:cxn ang="0">
                              <a:pos x="connsiteX4482" y="connsiteY4482"/>
                            </a:cxn>
                            <a:cxn ang="0">
                              <a:pos x="connsiteX4483" y="connsiteY4483"/>
                            </a:cxn>
                            <a:cxn ang="0">
                              <a:pos x="connsiteX4484" y="connsiteY4484"/>
                            </a:cxn>
                            <a:cxn ang="0">
                              <a:pos x="connsiteX4485" y="connsiteY4485"/>
                            </a:cxn>
                            <a:cxn ang="0">
                              <a:pos x="connsiteX4486" y="connsiteY4486"/>
                            </a:cxn>
                            <a:cxn ang="0">
                              <a:pos x="connsiteX4487" y="connsiteY4487"/>
                            </a:cxn>
                            <a:cxn ang="0">
                              <a:pos x="connsiteX4488" y="connsiteY4488"/>
                            </a:cxn>
                            <a:cxn ang="0">
                              <a:pos x="connsiteX4489" y="connsiteY4489"/>
                            </a:cxn>
                            <a:cxn ang="0">
                              <a:pos x="connsiteX4490" y="connsiteY4490"/>
                            </a:cxn>
                            <a:cxn ang="0">
                              <a:pos x="connsiteX4491" y="connsiteY4491"/>
                            </a:cxn>
                            <a:cxn ang="0">
                              <a:pos x="connsiteX4492" y="connsiteY4492"/>
                            </a:cxn>
                            <a:cxn ang="0">
                              <a:pos x="connsiteX4493" y="connsiteY4493"/>
                            </a:cxn>
                            <a:cxn ang="0">
                              <a:pos x="connsiteX4494" y="connsiteY4494"/>
                            </a:cxn>
                            <a:cxn ang="0">
                              <a:pos x="connsiteX4495" y="connsiteY4495"/>
                            </a:cxn>
                            <a:cxn ang="0">
                              <a:pos x="connsiteX4496" y="connsiteY4496"/>
                            </a:cxn>
                            <a:cxn ang="0">
                              <a:pos x="connsiteX4497" y="connsiteY4497"/>
                            </a:cxn>
                            <a:cxn ang="0">
                              <a:pos x="connsiteX4498" y="connsiteY4498"/>
                            </a:cxn>
                            <a:cxn ang="0">
                              <a:pos x="connsiteX4499" y="connsiteY4499"/>
                            </a:cxn>
                            <a:cxn ang="0">
                              <a:pos x="connsiteX4500" y="connsiteY4500"/>
                            </a:cxn>
                            <a:cxn ang="0">
                              <a:pos x="connsiteX4501" y="connsiteY4501"/>
                            </a:cxn>
                            <a:cxn ang="0">
                              <a:pos x="connsiteX4502" y="connsiteY4502"/>
                            </a:cxn>
                            <a:cxn ang="0">
                              <a:pos x="connsiteX4503" y="connsiteY4503"/>
                            </a:cxn>
                            <a:cxn ang="0">
                              <a:pos x="connsiteX4504" y="connsiteY4504"/>
                            </a:cxn>
                            <a:cxn ang="0">
                              <a:pos x="connsiteX4505" y="connsiteY4505"/>
                            </a:cxn>
                            <a:cxn ang="0">
                              <a:pos x="connsiteX4506" y="connsiteY4506"/>
                            </a:cxn>
                            <a:cxn ang="0">
                              <a:pos x="connsiteX4507" y="connsiteY4507"/>
                            </a:cxn>
                            <a:cxn ang="0">
                              <a:pos x="connsiteX4508" y="connsiteY4508"/>
                            </a:cxn>
                            <a:cxn ang="0">
                              <a:pos x="connsiteX4509" y="connsiteY4509"/>
                            </a:cxn>
                            <a:cxn ang="0">
                              <a:pos x="connsiteX4510" y="connsiteY4510"/>
                            </a:cxn>
                            <a:cxn ang="0">
                              <a:pos x="connsiteX4511" y="connsiteY4511"/>
                            </a:cxn>
                            <a:cxn ang="0">
                              <a:pos x="connsiteX4512" y="connsiteY4512"/>
                            </a:cxn>
                            <a:cxn ang="0">
                              <a:pos x="connsiteX4513" y="connsiteY4513"/>
                            </a:cxn>
                            <a:cxn ang="0">
                              <a:pos x="connsiteX4514" y="connsiteY4514"/>
                            </a:cxn>
                            <a:cxn ang="0">
                              <a:pos x="connsiteX4515" y="connsiteY4515"/>
                            </a:cxn>
                            <a:cxn ang="0">
                              <a:pos x="connsiteX4516" y="connsiteY4516"/>
                            </a:cxn>
                            <a:cxn ang="0">
                              <a:pos x="connsiteX4517" y="connsiteY4517"/>
                            </a:cxn>
                            <a:cxn ang="0">
                              <a:pos x="connsiteX4518" y="connsiteY4518"/>
                            </a:cxn>
                            <a:cxn ang="0">
                              <a:pos x="connsiteX4519" y="connsiteY4519"/>
                            </a:cxn>
                            <a:cxn ang="0">
                              <a:pos x="connsiteX4520" y="connsiteY4520"/>
                            </a:cxn>
                            <a:cxn ang="0">
                              <a:pos x="connsiteX4521" y="connsiteY4521"/>
                            </a:cxn>
                            <a:cxn ang="0">
                              <a:pos x="connsiteX4522" y="connsiteY4522"/>
                            </a:cxn>
                            <a:cxn ang="0">
                              <a:pos x="connsiteX4523" y="connsiteY4523"/>
                            </a:cxn>
                          </a:cxnLst>
                          <a:rect l="l" t="t" r="r" b="b"/>
                          <a:pathLst>
                            <a:path w="874570" h="861465">
                              <a:moveTo>
                                <a:pt x="443434" y="544"/>
                              </a:moveTo>
                              <a:cubicBezTo>
                                <a:pt x="442307" y="563"/>
                                <a:pt x="441328" y="941"/>
                                <a:pt x="440898" y="1637"/>
                              </a:cubicBezTo>
                              <a:cubicBezTo>
                                <a:pt x="440209" y="2750"/>
                                <a:pt x="435790" y="4315"/>
                                <a:pt x="431063" y="5071"/>
                              </a:cubicBezTo>
                              <a:cubicBezTo>
                                <a:pt x="423672" y="6253"/>
                                <a:pt x="422730" y="6926"/>
                                <a:pt x="424390" y="10027"/>
                              </a:cubicBezTo>
                              <a:cubicBezTo>
                                <a:pt x="425987" y="13011"/>
                                <a:pt x="425280" y="13860"/>
                                <a:pt x="420253" y="14866"/>
                              </a:cubicBezTo>
                              <a:cubicBezTo>
                                <a:pt x="413671" y="16182"/>
                                <a:pt x="407960" y="14784"/>
                                <a:pt x="407960" y="11861"/>
                              </a:cubicBezTo>
                              <a:cubicBezTo>
                                <a:pt x="407960" y="10854"/>
                                <a:pt x="409125" y="9983"/>
                                <a:pt x="410536" y="9949"/>
                              </a:cubicBezTo>
                              <a:cubicBezTo>
                                <a:pt x="411946" y="9914"/>
                                <a:pt x="411288" y="8843"/>
                                <a:pt x="409092" y="7568"/>
                              </a:cubicBezTo>
                              <a:cubicBezTo>
                                <a:pt x="406180" y="5879"/>
                                <a:pt x="404884" y="5869"/>
                                <a:pt x="404331" y="7529"/>
                              </a:cubicBezTo>
                              <a:cubicBezTo>
                                <a:pt x="403800" y="9121"/>
                                <a:pt x="402005" y="9218"/>
                                <a:pt x="398282" y="7803"/>
                              </a:cubicBezTo>
                              <a:cubicBezTo>
                                <a:pt x="394699" y="6441"/>
                                <a:pt x="392259" y="6450"/>
                                <a:pt x="390828" y="7881"/>
                              </a:cubicBezTo>
                              <a:cubicBezTo>
                                <a:pt x="389658" y="9051"/>
                                <a:pt x="386003" y="10027"/>
                                <a:pt x="382749" y="10027"/>
                              </a:cubicBezTo>
                              <a:cubicBezTo>
                                <a:pt x="373982" y="10027"/>
                                <a:pt x="376959" y="15026"/>
                                <a:pt x="386184" y="15802"/>
                              </a:cubicBezTo>
                              <a:cubicBezTo>
                                <a:pt x="392877" y="16366"/>
                                <a:pt x="393620" y="16963"/>
                                <a:pt x="392428" y="20719"/>
                              </a:cubicBezTo>
                              <a:cubicBezTo>
                                <a:pt x="391370" y="24052"/>
                                <a:pt x="391804" y="24721"/>
                                <a:pt x="394301" y="23763"/>
                              </a:cubicBezTo>
                              <a:cubicBezTo>
                                <a:pt x="396525" y="22910"/>
                                <a:pt x="397160" y="23460"/>
                                <a:pt x="396369" y="25519"/>
                              </a:cubicBezTo>
                              <a:cubicBezTo>
                                <a:pt x="395721" y="27209"/>
                                <a:pt x="396425" y="28506"/>
                                <a:pt x="398008" y="28524"/>
                              </a:cubicBezTo>
                              <a:cubicBezTo>
                                <a:pt x="400156" y="28548"/>
                                <a:pt x="400070" y="28986"/>
                                <a:pt x="397696" y="30514"/>
                              </a:cubicBezTo>
                              <a:cubicBezTo>
                                <a:pt x="395117" y="32175"/>
                                <a:pt x="395588" y="33363"/>
                                <a:pt x="400584" y="37694"/>
                              </a:cubicBezTo>
                              <a:cubicBezTo>
                                <a:pt x="407540" y="43724"/>
                                <a:pt x="406890" y="43545"/>
                                <a:pt x="412175" y="40270"/>
                              </a:cubicBezTo>
                              <a:cubicBezTo>
                                <a:pt x="415501" y="38209"/>
                                <a:pt x="416632" y="38231"/>
                                <a:pt x="417951" y="40348"/>
                              </a:cubicBezTo>
                              <a:cubicBezTo>
                                <a:pt x="418877" y="41835"/>
                                <a:pt x="421120" y="42396"/>
                                <a:pt x="423102" y="41636"/>
                              </a:cubicBezTo>
                              <a:cubicBezTo>
                                <a:pt x="425032" y="40895"/>
                                <a:pt x="426443" y="41080"/>
                                <a:pt x="426263" y="42065"/>
                              </a:cubicBezTo>
                              <a:cubicBezTo>
                                <a:pt x="425265" y="47531"/>
                                <a:pt x="426751" y="49015"/>
                                <a:pt x="432312" y="48036"/>
                              </a:cubicBezTo>
                              <a:cubicBezTo>
                                <a:pt x="437739" y="47080"/>
                                <a:pt x="438156" y="47444"/>
                                <a:pt x="437542" y="52718"/>
                              </a:cubicBezTo>
                              <a:cubicBezTo>
                                <a:pt x="436798" y="59104"/>
                                <a:pt x="444196" y="69435"/>
                                <a:pt x="448469" y="67977"/>
                              </a:cubicBezTo>
                              <a:cubicBezTo>
                                <a:pt x="449879" y="67495"/>
                                <a:pt x="451608" y="68571"/>
                                <a:pt x="452293" y="70357"/>
                              </a:cubicBezTo>
                              <a:cubicBezTo>
                                <a:pt x="454867" y="77064"/>
                                <a:pt x="465208" y="73467"/>
                                <a:pt x="463845" y="66338"/>
                              </a:cubicBezTo>
                              <a:cubicBezTo>
                                <a:pt x="463065" y="62260"/>
                                <a:pt x="463725" y="61303"/>
                                <a:pt x="467318" y="61304"/>
                              </a:cubicBezTo>
                              <a:cubicBezTo>
                                <a:pt x="469753" y="61304"/>
                                <a:pt x="473606" y="63065"/>
                                <a:pt x="475904" y="65206"/>
                              </a:cubicBezTo>
                              <a:cubicBezTo>
                                <a:pt x="479408" y="68470"/>
                                <a:pt x="481275" y="68775"/>
                                <a:pt x="487416" y="67079"/>
                              </a:cubicBezTo>
                              <a:cubicBezTo>
                                <a:pt x="491445" y="65967"/>
                                <a:pt x="496901" y="65479"/>
                                <a:pt x="499553" y="65986"/>
                              </a:cubicBezTo>
                              <a:cubicBezTo>
                                <a:pt x="505515" y="67126"/>
                                <a:pt x="505706" y="64685"/>
                                <a:pt x="500100" y="59079"/>
                              </a:cubicBezTo>
                              <a:lnTo>
                                <a:pt x="495846" y="54826"/>
                              </a:lnTo>
                              <a:lnTo>
                                <a:pt x="501661" y="55216"/>
                              </a:lnTo>
                              <a:cubicBezTo>
                                <a:pt x="511764" y="55894"/>
                                <a:pt x="514656" y="55247"/>
                                <a:pt x="514656" y="52328"/>
                              </a:cubicBezTo>
                              <a:cubicBezTo>
                                <a:pt x="514656" y="48898"/>
                                <a:pt x="522362" y="46490"/>
                                <a:pt x="523398" y="49596"/>
                              </a:cubicBezTo>
                              <a:cubicBezTo>
                                <a:pt x="523801" y="50805"/>
                                <a:pt x="525248" y="51080"/>
                                <a:pt x="526637" y="50221"/>
                              </a:cubicBezTo>
                              <a:cubicBezTo>
                                <a:pt x="528036" y="49356"/>
                                <a:pt x="528616" y="46895"/>
                                <a:pt x="527925" y="44718"/>
                              </a:cubicBezTo>
                              <a:cubicBezTo>
                                <a:pt x="527228" y="42522"/>
                                <a:pt x="527638" y="40777"/>
                                <a:pt x="528862" y="40777"/>
                              </a:cubicBezTo>
                              <a:cubicBezTo>
                                <a:pt x="530066" y="40777"/>
                                <a:pt x="531047" y="41615"/>
                                <a:pt x="531047" y="42611"/>
                              </a:cubicBezTo>
                              <a:cubicBezTo>
                                <a:pt x="531047" y="44821"/>
                                <a:pt x="537263" y="46612"/>
                                <a:pt x="540804" y="45421"/>
                              </a:cubicBezTo>
                              <a:cubicBezTo>
                                <a:pt x="542221" y="44944"/>
                                <a:pt x="542871" y="43737"/>
                                <a:pt x="542248" y="42728"/>
                              </a:cubicBezTo>
                              <a:cubicBezTo>
                                <a:pt x="541624" y="41720"/>
                                <a:pt x="542130" y="38975"/>
                                <a:pt x="543379" y="36641"/>
                              </a:cubicBezTo>
                              <a:cubicBezTo>
                                <a:pt x="545030" y="33556"/>
                                <a:pt x="546819" y="32764"/>
                                <a:pt x="549936" y="33753"/>
                              </a:cubicBezTo>
                              <a:cubicBezTo>
                                <a:pt x="553384" y="34847"/>
                                <a:pt x="553976" y="34446"/>
                                <a:pt x="552902" y="31646"/>
                              </a:cubicBezTo>
                              <a:cubicBezTo>
                                <a:pt x="552167" y="29731"/>
                                <a:pt x="551575" y="27790"/>
                                <a:pt x="551575" y="27353"/>
                              </a:cubicBezTo>
                              <a:cubicBezTo>
                                <a:pt x="551575" y="26917"/>
                                <a:pt x="550265" y="27060"/>
                                <a:pt x="548687" y="27665"/>
                              </a:cubicBezTo>
                              <a:cubicBezTo>
                                <a:pt x="547108" y="28271"/>
                                <a:pt x="545222" y="27786"/>
                                <a:pt x="544472" y="26573"/>
                              </a:cubicBezTo>
                              <a:cubicBezTo>
                                <a:pt x="543722" y="25359"/>
                                <a:pt x="544542" y="23815"/>
                                <a:pt x="546306" y="23139"/>
                              </a:cubicBezTo>
                              <a:cubicBezTo>
                                <a:pt x="551890" y="20996"/>
                                <a:pt x="549761" y="18671"/>
                                <a:pt x="542833" y="19353"/>
                              </a:cubicBezTo>
                              <a:cubicBezTo>
                                <a:pt x="539166" y="19714"/>
                                <a:pt x="535033" y="20062"/>
                                <a:pt x="533623" y="20134"/>
                              </a:cubicBezTo>
                              <a:cubicBezTo>
                                <a:pt x="532212" y="20206"/>
                                <a:pt x="531047" y="21999"/>
                                <a:pt x="531047" y="24114"/>
                              </a:cubicBezTo>
                              <a:cubicBezTo>
                                <a:pt x="531047" y="26849"/>
                                <a:pt x="529582" y="27977"/>
                                <a:pt x="525935" y="27977"/>
                              </a:cubicBezTo>
                              <a:cubicBezTo>
                                <a:pt x="520296" y="27977"/>
                                <a:pt x="519008" y="24925"/>
                                <a:pt x="523866" y="23061"/>
                              </a:cubicBezTo>
                              <a:cubicBezTo>
                                <a:pt x="525559" y="22411"/>
                                <a:pt x="526949" y="20989"/>
                                <a:pt x="526949" y="19861"/>
                              </a:cubicBezTo>
                              <a:cubicBezTo>
                                <a:pt x="526949" y="18732"/>
                                <a:pt x="525559" y="18314"/>
                                <a:pt x="523866" y="18963"/>
                              </a:cubicBezTo>
                              <a:cubicBezTo>
                                <a:pt x="522174" y="19612"/>
                                <a:pt x="520783" y="19279"/>
                                <a:pt x="520783" y="18222"/>
                              </a:cubicBezTo>
                              <a:cubicBezTo>
                                <a:pt x="520783" y="17164"/>
                                <a:pt x="519513" y="16797"/>
                                <a:pt x="517934" y="17402"/>
                              </a:cubicBezTo>
                              <a:cubicBezTo>
                                <a:pt x="516356" y="18008"/>
                                <a:pt x="514508" y="17631"/>
                                <a:pt x="513837" y="16544"/>
                              </a:cubicBezTo>
                              <a:cubicBezTo>
                                <a:pt x="512411" y="14236"/>
                                <a:pt x="518235" y="11531"/>
                                <a:pt x="520978" y="13227"/>
                              </a:cubicBezTo>
                              <a:cubicBezTo>
                                <a:pt x="522005" y="13861"/>
                                <a:pt x="522851" y="13407"/>
                                <a:pt x="522852" y="12212"/>
                              </a:cubicBezTo>
                              <a:cubicBezTo>
                                <a:pt x="522852" y="11017"/>
                                <a:pt x="521861" y="10027"/>
                                <a:pt x="520666" y="10027"/>
                              </a:cubicBezTo>
                              <a:cubicBezTo>
                                <a:pt x="519471" y="10027"/>
                                <a:pt x="519079" y="9113"/>
                                <a:pt x="519769" y="7997"/>
                              </a:cubicBezTo>
                              <a:cubicBezTo>
                                <a:pt x="520514" y="6791"/>
                                <a:pt x="519572" y="6526"/>
                                <a:pt x="517466" y="7334"/>
                              </a:cubicBezTo>
                              <a:cubicBezTo>
                                <a:pt x="514745" y="8378"/>
                                <a:pt x="514220" y="7890"/>
                                <a:pt x="515242" y="5227"/>
                              </a:cubicBezTo>
                              <a:cubicBezTo>
                                <a:pt x="516313" y="2434"/>
                                <a:pt x="515600" y="1953"/>
                                <a:pt x="511534" y="2690"/>
                              </a:cubicBezTo>
                              <a:cubicBezTo>
                                <a:pt x="508761" y="3193"/>
                                <a:pt x="505980" y="2729"/>
                                <a:pt x="505329" y="1676"/>
                              </a:cubicBezTo>
                              <a:cubicBezTo>
                                <a:pt x="504605" y="504"/>
                                <a:pt x="502645" y="574"/>
                                <a:pt x="500295" y="1832"/>
                              </a:cubicBezTo>
                              <a:cubicBezTo>
                                <a:pt x="498181" y="2963"/>
                                <a:pt x="494547" y="3861"/>
                                <a:pt x="492216" y="3861"/>
                              </a:cubicBezTo>
                              <a:cubicBezTo>
                                <a:pt x="489886" y="3861"/>
                                <a:pt x="487962" y="4801"/>
                                <a:pt x="487962" y="5929"/>
                              </a:cubicBezTo>
                              <a:cubicBezTo>
                                <a:pt x="487962" y="7057"/>
                                <a:pt x="485671" y="7958"/>
                                <a:pt x="482850" y="7958"/>
                              </a:cubicBezTo>
                              <a:cubicBezTo>
                                <a:pt x="480029" y="7958"/>
                                <a:pt x="477699" y="7220"/>
                                <a:pt x="477699" y="6280"/>
                              </a:cubicBezTo>
                              <a:cubicBezTo>
                                <a:pt x="477699" y="3940"/>
                                <a:pt x="471502" y="4612"/>
                                <a:pt x="466069" y="7568"/>
                              </a:cubicBezTo>
                              <a:cubicBezTo>
                                <a:pt x="462956" y="9262"/>
                                <a:pt x="459968" y="9426"/>
                                <a:pt x="456313" y="8036"/>
                              </a:cubicBezTo>
                              <a:cubicBezTo>
                                <a:pt x="452893" y="6736"/>
                                <a:pt x="451044" y="6737"/>
                                <a:pt x="451044" y="8036"/>
                              </a:cubicBezTo>
                              <a:cubicBezTo>
                                <a:pt x="451044" y="9137"/>
                                <a:pt x="449615" y="10027"/>
                                <a:pt x="447883" y="10027"/>
                              </a:cubicBezTo>
                              <a:cubicBezTo>
                                <a:pt x="445425" y="10027"/>
                                <a:pt x="445201" y="9167"/>
                                <a:pt x="446829" y="6124"/>
                              </a:cubicBezTo>
                              <a:cubicBezTo>
                                <a:pt x="448446" y="3104"/>
                                <a:pt x="448167" y="1942"/>
                                <a:pt x="445541" y="934"/>
                              </a:cubicBezTo>
                              <a:cubicBezTo>
                                <a:pt x="444843" y="666"/>
                                <a:pt x="444110" y="533"/>
                                <a:pt x="443434" y="544"/>
                              </a:cubicBezTo>
                              <a:close/>
                              <a:moveTo>
                                <a:pt x="471064" y="12095"/>
                              </a:moveTo>
                              <a:cubicBezTo>
                                <a:pt x="472188" y="12159"/>
                                <a:pt x="473618" y="13253"/>
                                <a:pt x="474342" y="15139"/>
                              </a:cubicBezTo>
                              <a:cubicBezTo>
                                <a:pt x="474992" y="16831"/>
                                <a:pt x="475330" y="18155"/>
                                <a:pt x="475084" y="18066"/>
                              </a:cubicBezTo>
                              <a:cubicBezTo>
                                <a:pt x="470944" y="16571"/>
                                <a:pt x="469503" y="15525"/>
                                <a:pt x="469503" y="13968"/>
                              </a:cubicBezTo>
                              <a:cubicBezTo>
                                <a:pt x="469503" y="12640"/>
                                <a:pt x="470190" y="12045"/>
                                <a:pt x="471064" y="12095"/>
                              </a:cubicBezTo>
                              <a:close/>
                              <a:moveTo>
                                <a:pt x="509271" y="14514"/>
                              </a:moveTo>
                              <a:cubicBezTo>
                                <a:pt x="509411" y="14463"/>
                                <a:pt x="509569" y="14500"/>
                                <a:pt x="509739" y="14670"/>
                              </a:cubicBezTo>
                              <a:cubicBezTo>
                                <a:pt x="510421" y="15352"/>
                                <a:pt x="510488" y="17131"/>
                                <a:pt x="509895" y="18612"/>
                              </a:cubicBezTo>
                              <a:cubicBezTo>
                                <a:pt x="509240" y="20248"/>
                                <a:pt x="508745" y="19753"/>
                                <a:pt x="508646" y="17363"/>
                              </a:cubicBezTo>
                              <a:cubicBezTo>
                                <a:pt x="508580" y="15741"/>
                                <a:pt x="508851" y="14669"/>
                                <a:pt x="509271" y="14514"/>
                              </a:cubicBezTo>
                              <a:close/>
                              <a:moveTo>
                                <a:pt x="444761" y="18222"/>
                              </a:moveTo>
                              <a:cubicBezTo>
                                <a:pt x="445823" y="18222"/>
                                <a:pt x="447264" y="19162"/>
                                <a:pt x="447962" y="20290"/>
                              </a:cubicBezTo>
                              <a:cubicBezTo>
                                <a:pt x="448659" y="21418"/>
                                <a:pt x="447808" y="22319"/>
                                <a:pt x="446049" y="22319"/>
                              </a:cubicBezTo>
                              <a:cubicBezTo>
                                <a:pt x="444290" y="22319"/>
                                <a:pt x="442849" y="21418"/>
                                <a:pt x="442849" y="20290"/>
                              </a:cubicBezTo>
                              <a:cubicBezTo>
                                <a:pt x="442849" y="19162"/>
                                <a:pt x="443700" y="18222"/>
                                <a:pt x="444761" y="18222"/>
                              </a:cubicBezTo>
                              <a:close/>
                              <a:moveTo>
                                <a:pt x="539555" y="27704"/>
                              </a:moveTo>
                              <a:cubicBezTo>
                                <a:pt x="539880" y="27683"/>
                                <a:pt x="540234" y="27717"/>
                                <a:pt x="540608" y="27861"/>
                              </a:cubicBezTo>
                              <a:cubicBezTo>
                                <a:pt x="542106" y="28435"/>
                                <a:pt x="542833" y="29738"/>
                                <a:pt x="542208" y="30748"/>
                              </a:cubicBezTo>
                              <a:cubicBezTo>
                                <a:pt x="540472" y="33558"/>
                                <a:pt x="537877" y="32925"/>
                                <a:pt x="537877" y="29695"/>
                              </a:cubicBezTo>
                              <a:cubicBezTo>
                                <a:pt x="537877" y="28506"/>
                                <a:pt x="538578" y="27769"/>
                                <a:pt x="539555" y="27704"/>
                              </a:cubicBezTo>
                              <a:close/>
                              <a:moveTo>
                                <a:pt x="488430" y="34885"/>
                              </a:moveTo>
                              <a:cubicBezTo>
                                <a:pt x="489512" y="34861"/>
                                <a:pt x="490998" y="35372"/>
                                <a:pt x="493270" y="36407"/>
                              </a:cubicBezTo>
                              <a:cubicBezTo>
                                <a:pt x="497484" y="38327"/>
                                <a:pt x="499229" y="38349"/>
                                <a:pt x="500333" y="36563"/>
                              </a:cubicBezTo>
                              <a:cubicBezTo>
                                <a:pt x="501394" y="34846"/>
                                <a:pt x="502207" y="34844"/>
                                <a:pt x="503221" y="36485"/>
                              </a:cubicBezTo>
                              <a:cubicBezTo>
                                <a:pt x="503993" y="37733"/>
                                <a:pt x="503561" y="38748"/>
                                <a:pt x="502245" y="38748"/>
                              </a:cubicBezTo>
                              <a:cubicBezTo>
                                <a:pt x="500930" y="38748"/>
                                <a:pt x="500340" y="40065"/>
                                <a:pt x="500958" y="41675"/>
                              </a:cubicBezTo>
                              <a:cubicBezTo>
                                <a:pt x="501575" y="43285"/>
                                <a:pt x="500974" y="45443"/>
                                <a:pt x="499631" y="46475"/>
                              </a:cubicBezTo>
                              <a:cubicBezTo>
                                <a:pt x="498287" y="47507"/>
                                <a:pt x="493265" y="49881"/>
                                <a:pt x="488469" y="51743"/>
                              </a:cubicBezTo>
                              <a:cubicBezTo>
                                <a:pt x="481165" y="54579"/>
                                <a:pt x="479767" y="54649"/>
                                <a:pt x="479767" y="52211"/>
                              </a:cubicBezTo>
                              <a:cubicBezTo>
                                <a:pt x="479767" y="50611"/>
                                <a:pt x="478226" y="48986"/>
                                <a:pt x="476332" y="48621"/>
                              </a:cubicBezTo>
                              <a:cubicBezTo>
                                <a:pt x="473109" y="48000"/>
                                <a:pt x="473109" y="47747"/>
                                <a:pt x="476332" y="44524"/>
                              </a:cubicBezTo>
                              <a:cubicBezTo>
                                <a:pt x="478226" y="42630"/>
                                <a:pt x="479767" y="40063"/>
                                <a:pt x="479767" y="38787"/>
                              </a:cubicBezTo>
                              <a:cubicBezTo>
                                <a:pt x="479767" y="37512"/>
                                <a:pt x="480776" y="37075"/>
                                <a:pt x="482030" y="37851"/>
                              </a:cubicBezTo>
                              <a:cubicBezTo>
                                <a:pt x="483285" y="38626"/>
                                <a:pt x="485089" y="38054"/>
                                <a:pt x="486011" y="36563"/>
                              </a:cubicBezTo>
                              <a:cubicBezTo>
                                <a:pt x="486690" y="35464"/>
                                <a:pt x="487349" y="34908"/>
                                <a:pt x="488430" y="34885"/>
                              </a:cubicBezTo>
                              <a:close/>
                              <a:moveTo>
                                <a:pt x="451980" y="39802"/>
                              </a:moveTo>
                              <a:cubicBezTo>
                                <a:pt x="452844" y="39797"/>
                                <a:pt x="453236" y="41088"/>
                                <a:pt x="453971" y="44016"/>
                              </a:cubicBezTo>
                              <a:cubicBezTo>
                                <a:pt x="455656" y="50730"/>
                                <a:pt x="454548" y="52187"/>
                                <a:pt x="451005" y="47918"/>
                              </a:cubicBezTo>
                              <a:cubicBezTo>
                                <a:pt x="448872" y="45349"/>
                                <a:pt x="447980" y="45251"/>
                                <a:pt x="446634" y="47372"/>
                              </a:cubicBezTo>
                              <a:cubicBezTo>
                                <a:pt x="445655" y="48916"/>
                                <a:pt x="444935" y="49065"/>
                                <a:pt x="444917" y="47762"/>
                              </a:cubicBezTo>
                              <a:cubicBezTo>
                                <a:pt x="444900" y="46527"/>
                                <a:pt x="446620" y="43945"/>
                                <a:pt x="448741" y="42026"/>
                              </a:cubicBezTo>
                              <a:cubicBezTo>
                                <a:pt x="450348" y="40572"/>
                                <a:pt x="451309" y="39806"/>
                                <a:pt x="451980" y="39802"/>
                              </a:cubicBezTo>
                              <a:close/>
                              <a:moveTo>
                                <a:pt x="681995" y="51938"/>
                              </a:moveTo>
                              <a:cubicBezTo>
                                <a:pt x="680748" y="51952"/>
                                <a:pt x="680037" y="54009"/>
                                <a:pt x="679575" y="58338"/>
                              </a:cubicBezTo>
                              <a:cubicBezTo>
                                <a:pt x="679232" y="61561"/>
                                <a:pt x="680212" y="64033"/>
                                <a:pt x="682151" y="64777"/>
                              </a:cubicBezTo>
                              <a:cubicBezTo>
                                <a:pt x="689351" y="67539"/>
                                <a:pt x="698458" y="79762"/>
                                <a:pt x="693312" y="79762"/>
                              </a:cubicBezTo>
                              <a:cubicBezTo>
                                <a:pt x="690211" y="79762"/>
                                <a:pt x="692158" y="86259"/>
                                <a:pt x="695888" y="88347"/>
                              </a:cubicBezTo>
                              <a:cubicBezTo>
                                <a:pt x="697801" y="89417"/>
                                <a:pt x="698745" y="91271"/>
                                <a:pt x="697995" y="92483"/>
                              </a:cubicBezTo>
                              <a:cubicBezTo>
                                <a:pt x="697139" y="93868"/>
                                <a:pt x="695423" y="93062"/>
                                <a:pt x="693351" y="90337"/>
                              </a:cubicBezTo>
                              <a:cubicBezTo>
                                <a:pt x="691032" y="87285"/>
                                <a:pt x="688661" y="86361"/>
                                <a:pt x="685429" y="87215"/>
                              </a:cubicBezTo>
                              <a:cubicBezTo>
                                <a:pt x="682903" y="87883"/>
                                <a:pt x="681323" y="89166"/>
                                <a:pt x="681878" y="90064"/>
                              </a:cubicBezTo>
                              <a:cubicBezTo>
                                <a:pt x="683726" y="93055"/>
                                <a:pt x="680503" y="97979"/>
                                <a:pt x="677468" y="96815"/>
                              </a:cubicBezTo>
                              <a:cubicBezTo>
                                <a:pt x="675713" y="96141"/>
                                <a:pt x="674737" y="96718"/>
                                <a:pt x="675087" y="98220"/>
                              </a:cubicBezTo>
                              <a:cubicBezTo>
                                <a:pt x="675416" y="99627"/>
                                <a:pt x="674507" y="101214"/>
                                <a:pt x="673097" y="101732"/>
                              </a:cubicBezTo>
                              <a:cubicBezTo>
                                <a:pt x="671687" y="102249"/>
                                <a:pt x="670560" y="101332"/>
                                <a:pt x="670560" y="99702"/>
                              </a:cubicBezTo>
                              <a:cubicBezTo>
                                <a:pt x="670560" y="97647"/>
                                <a:pt x="668965" y="97033"/>
                                <a:pt x="665409" y="97712"/>
                              </a:cubicBezTo>
                              <a:cubicBezTo>
                                <a:pt x="662588" y="98251"/>
                                <a:pt x="660296" y="97774"/>
                                <a:pt x="660296" y="96620"/>
                              </a:cubicBezTo>
                              <a:cubicBezTo>
                                <a:pt x="660296" y="95466"/>
                                <a:pt x="658455" y="94976"/>
                                <a:pt x="656199" y="95566"/>
                              </a:cubicBezTo>
                              <a:cubicBezTo>
                                <a:pt x="653942" y="96156"/>
                                <a:pt x="652101" y="97458"/>
                                <a:pt x="652101" y="98415"/>
                              </a:cubicBezTo>
                              <a:cubicBezTo>
                                <a:pt x="652101" y="99372"/>
                                <a:pt x="653942" y="101109"/>
                                <a:pt x="656199" y="102317"/>
                              </a:cubicBezTo>
                              <a:cubicBezTo>
                                <a:pt x="658455" y="103525"/>
                                <a:pt x="660296" y="105733"/>
                                <a:pt x="660296" y="107195"/>
                              </a:cubicBezTo>
                              <a:cubicBezTo>
                                <a:pt x="660296" y="108657"/>
                                <a:pt x="662588" y="111071"/>
                                <a:pt x="665409" y="112580"/>
                              </a:cubicBezTo>
                              <a:cubicBezTo>
                                <a:pt x="671923" y="116066"/>
                                <a:pt x="671972" y="118746"/>
                                <a:pt x="665526" y="118746"/>
                              </a:cubicBezTo>
                              <a:cubicBezTo>
                                <a:pt x="662772" y="118746"/>
                                <a:pt x="659929" y="119718"/>
                                <a:pt x="659204" y="120892"/>
                              </a:cubicBezTo>
                              <a:cubicBezTo>
                                <a:pt x="658478" y="122066"/>
                                <a:pt x="655994" y="122413"/>
                                <a:pt x="653662" y="121673"/>
                              </a:cubicBezTo>
                              <a:cubicBezTo>
                                <a:pt x="650268" y="120595"/>
                                <a:pt x="649670" y="121006"/>
                                <a:pt x="650735" y="123780"/>
                              </a:cubicBezTo>
                              <a:cubicBezTo>
                                <a:pt x="651467" y="125686"/>
                                <a:pt x="650933" y="128532"/>
                                <a:pt x="649525" y="130102"/>
                              </a:cubicBezTo>
                              <a:cubicBezTo>
                                <a:pt x="643947" y="136324"/>
                                <a:pt x="642773" y="138373"/>
                                <a:pt x="642813" y="141887"/>
                              </a:cubicBezTo>
                              <a:cubicBezTo>
                                <a:pt x="642836" y="143899"/>
                                <a:pt x="644052" y="146292"/>
                                <a:pt x="645506" y="147194"/>
                              </a:cubicBezTo>
                              <a:cubicBezTo>
                                <a:pt x="647478" y="148418"/>
                                <a:pt x="647604" y="150214"/>
                                <a:pt x="646052" y="154296"/>
                              </a:cubicBezTo>
                              <a:cubicBezTo>
                                <a:pt x="644623" y="158055"/>
                                <a:pt x="644661" y="159759"/>
                                <a:pt x="646130" y="159759"/>
                              </a:cubicBezTo>
                              <a:cubicBezTo>
                                <a:pt x="647307" y="159759"/>
                                <a:pt x="647776" y="161375"/>
                                <a:pt x="647184" y="163350"/>
                              </a:cubicBezTo>
                              <a:cubicBezTo>
                                <a:pt x="645613" y="168586"/>
                                <a:pt x="653031" y="176641"/>
                                <a:pt x="658696" y="175837"/>
                              </a:cubicBezTo>
                              <a:cubicBezTo>
                                <a:pt x="661496" y="175440"/>
                                <a:pt x="664733" y="176816"/>
                                <a:pt x="666775" y="179271"/>
                              </a:cubicBezTo>
                              <a:cubicBezTo>
                                <a:pt x="669713" y="182805"/>
                                <a:pt x="671023" y="183038"/>
                                <a:pt x="676258" y="181066"/>
                              </a:cubicBezTo>
                              <a:cubicBezTo>
                                <a:pt x="681282" y="179173"/>
                                <a:pt x="682750" y="179340"/>
                                <a:pt x="684727" y="182081"/>
                              </a:cubicBezTo>
                              <a:cubicBezTo>
                                <a:pt x="686042" y="183904"/>
                                <a:pt x="689469" y="185541"/>
                                <a:pt x="692337" y="185710"/>
                              </a:cubicBezTo>
                              <a:cubicBezTo>
                                <a:pt x="696959" y="185981"/>
                                <a:pt x="697414" y="185435"/>
                                <a:pt x="696239" y="180754"/>
                              </a:cubicBezTo>
                              <a:cubicBezTo>
                                <a:pt x="695084" y="176153"/>
                                <a:pt x="695300" y="175798"/>
                                <a:pt x="698073" y="178100"/>
                              </a:cubicBezTo>
                              <a:cubicBezTo>
                                <a:pt x="699824" y="179553"/>
                                <a:pt x="700754" y="181612"/>
                                <a:pt x="700103" y="182666"/>
                              </a:cubicBezTo>
                              <a:cubicBezTo>
                                <a:pt x="699451" y="183720"/>
                                <a:pt x="699435" y="185906"/>
                                <a:pt x="700064" y="187544"/>
                              </a:cubicBezTo>
                              <a:cubicBezTo>
                                <a:pt x="701355" y="190908"/>
                                <a:pt x="705410" y="191622"/>
                                <a:pt x="705410" y="188481"/>
                              </a:cubicBezTo>
                              <a:cubicBezTo>
                                <a:pt x="705410" y="187352"/>
                                <a:pt x="706631" y="186451"/>
                                <a:pt x="708103" y="186451"/>
                              </a:cubicBezTo>
                              <a:cubicBezTo>
                                <a:pt x="709950" y="186451"/>
                                <a:pt x="710696" y="183621"/>
                                <a:pt x="710483" y="177320"/>
                              </a:cubicBezTo>
                              <a:cubicBezTo>
                                <a:pt x="710156" y="167639"/>
                                <a:pt x="712116" y="165482"/>
                                <a:pt x="719888" y="166979"/>
                              </a:cubicBezTo>
                              <a:cubicBezTo>
                                <a:pt x="723071" y="167592"/>
                                <a:pt x="723740" y="167144"/>
                                <a:pt x="722347" y="165340"/>
                              </a:cubicBezTo>
                              <a:cubicBezTo>
                                <a:pt x="721294" y="163975"/>
                                <a:pt x="719868" y="161286"/>
                                <a:pt x="719186" y="159369"/>
                              </a:cubicBezTo>
                              <a:cubicBezTo>
                                <a:pt x="718251" y="156739"/>
                                <a:pt x="718781" y="156170"/>
                                <a:pt x="721411" y="157106"/>
                              </a:cubicBezTo>
                              <a:cubicBezTo>
                                <a:pt x="723328" y="157787"/>
                                <a:pt x="726049" y="159253"/>
                                <a:pt x="727460" y="160344"/>
                              </a:cubicBezTo>
                              <a:cubicBezTo>
                                <a:pt x="728870" y="161436"/>
                                <a:pt x="730167" y="161749"/>
                                <a:pt x="730308" y="161047"/>
                              </a:cubicBezTo>
                              <a:cubicBezTo>
                                <a:pt x="730450" y="160345"/>
                                <a:pt x="730768" y="158858"/>
                                <a:pt x="731050" y="157730"/>
                              </a:cubicBezTo>
                              <a:cubicBezTo>
                                <a:pt x="731332" y="156601"/>
                                <a:pt x="731689" y="155211"/>
                                <a:pt x="731830" y="154647"/>
                              </a:cubicBezTo>
                              <a:cubicBezTo>
                                <a:pt x="731971" y="154083"/>
                                <a:pt x="734004" y="155494"/>
                                <a:pt x="736318" y="157808"/>
                              </a:cubicBezTo>
                              <a:cubicBezTo>
                                <a:pt x="739235" y="160724"/>
                                <a:pt x="741894" y="161600"/>
                                <a:pt x="745021" y="160656"/>
                              </a:cubicBezTo>
                              <a:cubicBezTo>
                                <a:pt x="752057" y="158533"/>
                                <a:pt x="752818" y="156943"/>
                                <a:pt x="750290" y="149691"/>
                              </a:cubicBezTo>
                              <a:cubicBezTo>
                                <a:pt x="748450" y="144412"/>
                                <a:pt x="748499" y="142552"/>
                                <a:pt x="750524" y="141301"/>
                              </a:cubicBezTo>
                              <a:cubicBezTo>
                                <a:pt x="753961" y="139177"/>
                                <a:pt x="751256" y="135022"/>
                                <a:pt x="747402" y="136501"/>
                              </a:cubicBezTo>
                              <a:cubicBezTo>
                                <a:pt x="745527" y="137220"/>
                                <a:pt x="744397" y="136399"/>
                                <a:pt x="744397" y="134355"/>
                              </a:cubicBezTo>
                              <a:cubicBezTo>
                                <a:pt x="744397" y="131794"/>
                                <a:pt x="745979" y="131297"/>
                                <a:pt x="751578" y="132013"/>
                              </a:cubicBezTo>
                              <a:cubicBezTo>
                                <a:pt x="759582" y="133038"/>
                                <a:pt x="760487" y="131886"/>
                                <a:pt x="755168" y="127526"/>
                              </a:cubicBezTo>
                              <a:cubicBezTo>
                                <a:pt x="751839" y="124797"/>
                                <a:pt x="751903" y="124660"/>
                                <a:pt x="756183" y="125574"/>
                              </a:cubicBezTo>
                              <a:cubicBezTo>
                                <a:pt x="758721" y="126117"/>
                                <a:pt x="760827" y="125739"/>
                                <a:pt x="760827" y="124716"/>
                              </a:cubicBezTo>
                              <a:cubicBezTo>
                                <a:pt x="760827" y="123693"/>
                                <a:pt x="759773" y="122843"/>
                                <a:pt x="758524" y="122843"/>
                              </a:cubicBezTo>
                              <a:cubicBezTo>
                                <a:pt x="757275" y="122843"/>
                                <a:pt x="756770" y="121538"/>
                                <a:pt x="757392" y="119916"/>
                              </a:cubicBezTo>
                              <a:cubicBezTo>
                                <a:pt x="758042" y="118223"/>
                                <a:pt x="757140" y="116694"/>
                                <a:pt x="755285" y="116326"/>
                              </a:cubicBezTo>
                              <a:cubicBezTo>
                                <a:pt x="751094" y="115494"/>
                                <a:pt x="749916" y="103018"/>
                                <a:pt x="753880" y="101497"/>
                              </a:cubicBezTo>
                              <a:cubicBezTo>
                                <a:pt x="757810" y="99989"/>
                                <a:pt x="757438" y="94122"/>
                                <a:pt x="753412" y="94122"/>
                              </a:cubicBezTo>
                              <a:cubicBezTo>
                                <a:pt x="751288" y="94122"/>
                                <a:pt x="750563" y="92993"/>
                                <a:pt x="751343" y="90961"/>
                              </a:cubicBezTo>
                              <a:cubicBezTo>
                                <a:pt x="752075" y="89054"/>
                                <a:pt x="751112" y="87287"/>
                                <a:pt x="748963" y="86473"/>
                              </a:cubicBezTo>
                              <a:cubicBezTo>
                                <a:pt x="747007" y="85733"/>
                                <a:pt x="744210" y="83927"/>
                                <a:pt x="742719" y="82454"/>
                              </a:cubicBezTo>
                              <a:cubicBezTo>
                                <a:pt x="739541" y="79314"/>
                                <a:pt x="735369" y="78841"/>
                                <a:pt x="737216" y="81829"/>
                              </a:cubicBezTo>
                              <a:cubicBezTo>
                                <a:pt x="737913" y="82958"/>
                                <a:pt x="737137" y="83858"/>
                                <a:pt x="735499" y="83858"/>
                              </a:cubicBezTo>
                              <a:cubicBezTo>
                                <a:pt x="733861" y="83858"/>
                                <a:pt x="731969" y="82404"/>
                                <a:pt x="731284" y="80620"/>
                              </a:cubicBezTo>
                              <a:cubicBezTo>
                                <a:pt x="729428" y="75784"/>
                                <a:pt x="729789" y="73219"/>
                                <a:pt x="732104" y="74649"/>
                              </a:cubicBezTo>
                              <a:cubicBezTo>
                                <a:pt x="733232" y="75346"/>
                                <a:pt x="734133" y="74849"/>
                                <a:pt x="734133" y="73556"/>
                              </a:cubicBezTo>
                              <a:cubicBezTo>
                                <a:pt x="734133" y="72263"/>
                                <a:pt x="731391" y="70151"/>
                                <a:pt x="728006" y="68874"/>
                              </a:cubicBezTo>
                              <a:cubicBezTo>
                                <a:pt x="724621" y="67596"/>
                                <a:pt x="721840" y="65772"/>
                                <a:pt x="721840" y="64815"/>
                              </a:cubicBezTo>
                              <a:cubicBezTo>
                                <a:pt x="721840" y="63858"/>
                                <a:pt x="719774" y="63723"/>
                                <a:pt x="717235" y="64503"/>
                              </a:cubicBezTo>
                              <a:cubicBezTo>
                                <a:pt x="710914" y="66446"/>
                                <a:pt x="710634" y="66893"/>
                                <a:pt x="713606" y="70474"/>
                              </a:cubicBezTo>
                              <a:cubicBezTo>
                                <a:pt x="715720" y="73022"/>
                                <a:pt x="715634" y="73595"/>
                                <a:pt x="713293" y="73595"/>
                              </a:cubicBezTo>
                              <a:cubicBezTo>
                                <a:pt x="711714" y="73595"/>
                                <a:pt x="708827" y="71724"/>
                                <a:pt x="706854" y="69420"/>
                              </a:cubicBezTo>
                              <a:cubicBezTo>
                                <a:pt x="704881" y="67116"/>
                                <a:pt x="702234" y="65863"/>
                                <a:pt x="700961" y="66649"/>
                              </a:cubicBezTo>
                              <a:cubicBezTo>
                                <a:pt x="699502" y="67551"/>
                                <a:pt x="699204" y="67177"/>
                                <a:pt x="700181" y="65596"/>
                              </a:cubicBezTo>
                              <a:cubicBezTo>
                                <a:pt x="701167" y="64001"/>
                                <a:pt x="700152" y="62684"/>
                                <a:pt x="697410" y="61966"/>
                              </a:cubicBezTo>
                              <a:cubicBezTo>
                                <a:pt x="695040" y="61347"/>
                                <a:pt x="693117" y="59997"/>
                                <a:pt x="693117" y="59001"/>
                              </a:cubicBezTo>
                              <a:cubicBezTo>
                                <a:pt x="693117" y="58004"/>
                                <a:pt x="691862" y="57206"/>
                                <a:pt x="690307" y="57206"/>
                              </a:cubicBezTo>
                              <a:cubicBezTo>
                                <a:pt x="688753" y="57206"/>
                                <a:pt x="686310" y="55803"/>
                                <a:pt x="684883" y="54084"/>
                              </a:cubicBezTo>
                              <a:cubicBezTo>
                                <a:pt x="683701" y="52660"/>
                                <a:pt x="682743" y="51929"/>
                                <a:pt x="681995" y="51937"/>
                              </a:cubicBezTo>
                              <a:close/>
                              <a:moveTo>
                                <a:pt x="324202" y="67079"/>
                              </a:moveTo>
                              <a:cubicBezTo>
                                <a:pt x="319566" y="67164"/>
                                <a:pt x="311955" y="69207"/>
                                <a:pt x="306875" y="72659"/>
                              </a:cubicBezTo>
                              <a:cubicBezTo>
                                <a:pt x="297552" y="78994"/>
                                <a:pt x="296953" y="82606"/>
                                <a:pt x="305431" y="81361"/>
                              </a:cubicBezTo>
                              <a:cubicBezTo>
                                <a:pt x="314511" y="80029"/>
                                <a:pt x="311817" y="84428"/>
                                <a:pt x="302348" y="86395"/>
                              </a:cubicBezTo>
                              <a:cubicBezTo>
                                <a:pt x="293429" y="88248"/>
                                <a:pt x="291383" y="87356"/>
                                <a:pt x="294933" y="83078"/>
                              </a:cubicBezTo>
                              <a:cubicBezTo>
                                <a:pt x="296906" y="80701"/>
                                <a:pt x="296780" y="80201"/>
                                <a:pt x="294192" y="80581"/>
                              </a:cubicBezTo>
                              <a:cubicBezTo>
                                <a:pt x="290366" y="81142"/>
                                <a:pt x="278940" y="90278"/>
                                <a:pt x="278815" y="92873"/>
                              </a:cubicBezTo>
                              <a:cubicBezTo>
                                <a:pt x="278730" y="94658"/>
                                <a:pt x="270747" y="102317"/>
                                <a:pt x="268981" y="102317"/>
                              </a:cubicBezTo>
                              <a:cubicBezTo>
                                <a:pt x="268481" y="102317"/>
                                <a:pt x="265434" y="100776"/>
                                <a:pt x="262230" y="98883"/>
                              </a:cubicBezTo>
                              <a:cubicBezTo>
                                <a:pt x="257185" y="95903"/>
                                <a:pt x="255220" y="95794"/>
                                <a:pt x="247556" y="98024"/>
                              </a:cubicBezTo>
                              <a:cubicBezTo>
                                <a:pt x="231057" y="102827"/>
                                <a:pt x="223340" y="107208"/>
                                <a:pt x="221956" y="112580"/>
                              </a:cubicBezTo>
                              <a:cubicBezTo>
                                <a:pt x="221228" y="115401"/>
                                <a:pt x="220016" y="118182"/>
                                <a:pt x="219224" y="118746"/>
                              </a:cubicBezTo>
                              <a:cubicBezTo>
                                <a:pt x="218432" y="119310"/>
                                <a:pt x="217117" y="123241"/>
                                <a:pt x="216336" y="127487"/>
                              </a:cubicBezTo>
                              <a:cubicBezTo>
                                <a:pt x="215234" y="133477"/>
                                <a:pt x="215628" y="135478"/>
                                <a:pt x="218092" y="136423"/>
                              </a:cubicBezTo>
                              <a:cubicBezTo>
                                <a:pt x="222989" y="138302"/>
                                <a:pt x="222139" y="144048"/>
                                <a:pt x="217155" y="142745"/>
                              </a:cubicBezTo>
                              <a:cubicBezTo>
                                <a:pt x="214162" y="141962"/>
                                <a:pt x="212200" y="143163"/>
                                <a:pt x="210053" y="147116"/>
                              </a:cubicBezTo>
                              <a:cubicBezTo>
                                <a:pt x="208423" y="150117"/>
                                <a:pt x="207054" y="151865"/>
                                <a:pt x="207009" y="150979"/>
                              </a:cubicBezTo>
                              <a:cubicBezTo>
                                <a:pt x="206964" y="150093"/>
                                <a:pt x="205090" y="150357"/>
                                <a:pt x="202833" y="151564"/>
                              </a:cubicBezTo>
                              <a:cubicBezTo>
                                <a:pt x="198866" y="153687"/>
                                <a:pt x="196942" y="161827"/>
                                <a:pt x="200414" y="161827"/>
                              </a:cubicBezTo>
                              <a:cubicBezTo>
                                <a:pt x="201354" y="161827"/>
                                <a:pt x="202131" y="163030"/>
                                <a:pt x="202131" y="164520"/>
                              </a:cubicBezTo>
                              <a:cubicBezTo>
                                <a:pt x="202131" y="166010"/>
                                <a:pt x="200188" y="167090"/>
                                <a:pt x="197838" y="166900"/>
                              </a:cubicBezTo>
                              <a:cubicBezTo>
                                <a:pt x="192063" y="166435"/>
                                <a:pt x="184074" y="170216"/>
                                <a:pt x="185037" y="172949"/>
                              </a:cubicBezTo>
                              <a:cubicBezTo>
                                <a:pt x="185466" y="174165"/>
                                <a:pt x="187542" y="174954"/>
                                <a:pt x="189682" y="174705"/>
                              </a:cubicBezTo>
                              <a:cubicBezTo>
                                <a:pt x="191821" y="174456"/>
                                <a:pt x="192419" y="174743"/>
                                <a:pt x="191008" y="175368"/>
                              </a:cubicBezTo>
                              <a:cubicBezTo>
                                <a:pt x="189598" y="175994"/>
                                <a:pt x="188472" y="177931"/>
                                <a:pt x="188472" y="179661"/>
                              </a:cubicBezTo>
                              <a:cubicBezTo>
                                <a:pt x="188472" y="182053"/>
                                <a:pt x="187104" y="182488"/>
                                <a:pt x="182813" y="181456"/>
                              </a:cubicBezTo>
                              <a:cubicBezTo>
                                <a:pt x="173114" y="179125"/>
                                <a:pt x="165876" y="178836"/>
                                <a:pt x="165876" y="180754"/>
                              </a:cubicBezTo>
                              <a:cubicBezTo>
                                <a:pt x="165876" y="181767"/>
                                <a:pt x="164954" y="182009"/>
                                <a:pt x="163808" y="181300"/>
                              </a:cubicBezTo>
                              <a:cubicBezTo>
                                <a:pt x="162661" y="180591"/>
                                <a:pt x="162303" y="179037"/>
                                <a:pt x="163027" y="177866"/>
                              </a:cubicBezTo>
                              <a:cubicBezTo>
                                <a:pt x="163868" y="176506"/>
                                <a:pt x="162769" y="176241"/>
                                <a:pt x="159983" y="177125"/>
                              </a:cubicBezTo>
                              <a:cubicBezTo>
                                <a:pt x="156521" y="178223"/>
                                <a:pt x="155613" y="177641"/>
                                <a:pt x="155613" y="174354"/>
                              </a:cubicBezTo>
                              <a:cubicBezTo>
                                <a:pt x="155613" y="172077"/>
                                <a:pt x="153997" y="169299"/>
                                <a:pt x="152022" y="168149"/>
                              </a:cubicBezTo>
                              <a:cubicBezTo>
                                <a:pt x="150048" y="166999"/>
                                <a:pt x="149243" y="166037"/>
                                <a:pt x="150227" y="166003"/>
                              </a:cubicBezTo>
                              <a:cubicBezTo>
                                <a:pt x="151212" y="165969"/>
                                <a:pt x="150805" y="164464"/>
                                <a:pt x="149329" y="162686"/>
                              </a:cubicBezTo>
                              <a:cubicBezTo>
                                <a:pt x="147485" y="160463"/>
                                <a:pt x="147352" y="159031"/>
                                <a:pt x="148861" y="158081"/>
                              </a:cubicBezTo>
                              <a:cubicBezTo>
                                <a:pt x="150068" y="157321"/>
                                <a:pt x="151399" y="154833"/>
                                <a:pt x="151827" y="152579"/>
                              </a:cubicBezTo>
                              <a:cubicBezTo>
                                <a:pt x="152280" y="150193"/>
                                <a:pt x="154241" y="148483"/>
                                <a:pt x="156510" y="148481"/>
                              </a:cubicBezTo>
                              <a:cubicBezTo>
                                <a:pt x="158655" y="148480"/>
                                <a:pt x="160824" y="147200"/>
                                <a:pt x="161349" y="145633"/>
                              </a:cubicBezTo>
                              <a:cubicBezTo>
                                <a:pt x="161899" y="143994"/>
                                <a:pt x="161391" y="143376"/>
                                <a:pt x="160140" y="144150"/>
                              </a:cubicBezTo>
                              <a:cubicBezTo>
                                <a:pt x="158943" y="144889"/>
                                <a:pt x="157375" y="144555"/>
                                <a:pt x="156666" y="143408"/>
                              </a:cubicBezTo>
                              <a:cubicBezTo>
                                <a:pt x="155958" y="142262"/>
                                <a:pt x="156369" y="141301"/>
                                <a:pt x="157564" y="141301"/>
                              </a:cubicBezTo>
                              <a:cubicBezTo>
                                <a:pt x="158759" y="141301"/>
                                <a:pt x="159749" y="139910"/>
                                <a:pt x="159749" y="138218"/>
                              </a:cubicBezTo>
                              <a:cubicBezTo>
                                <a:pt x="159749" y="134578"/>
                                <a:pt x="163158" y="134082"/>
                                <a:pt x="164315" y="137555"/>
                              </a:cubicBezTo>
                              <a:cubicBezTo>
                                <a:pt x="164780" y="138949"/>
                                <a:pt x="166197" y="139310"/>
                                <a:pt x="167711" y="138374"/>
                              </a:cubicBezTo>
                              <a:cubicBezTo>
                                <a:pt x="169599" y="137207"/>
                                <a:pt x="169707" y="136117"/>
                                <a:pt x="168101" y="134511"/>
                              </a:cubicBezTo>
                              <a:cubicBezTo>
                                <a:pt x="166874" y="133284"/>
                                <a:pt x="165876" y="130210"/>
                                <a:pt x="165876" y="127682"/>
                              </a:cubicBezTo>
                              <a:cubicBezTo>
                                <a:pt x="165876" y="121519"/>
                                <a:pt x="162140" y="119531"/>
                                <a:pt x="158891" y="123974"/>
                              </a:cubicBezTo>
                              <a:cubicBezTo>
                                <a:pt x="157445" y="125952"/>
                                <a:pt x="155195" y="126924"/>
                                <a:pt x="153896" y="126121"/>
                              </a:cubicBezTo>
                              <a:cubicBezTo>
                                <a:pt x="150274" y="123883"/>
                                <a:pt x="151072" y="118774"/>
                                <a:pt x="155105" y="118433"/>
                              </a:cubicBezTo>
                              <a:cubicBezTo>
                                <a:pt x="157080" y="118266"/>
                                <a:pt x="160086" y="117961"/>
                                <a:pt x="161779" y="117731"/>
                              </a:cubicBezTo>
                              <a:cubicBezTo>
                                <a:pt x="163471" y="117500"/>
                                <a:pt x="166027" y="117156"/>
                                <a:pt x="167438" y="116989"/>
                              </a:cubicBezTo>
                              <a:cubicBezTo>
                                <a:pt x="168848" y="116822"/>
                                <a:pt x="169974" y="114763"/>
                                <a:pt x="169974" y="112384"/>
                              </a:cubicBezTo>
                              <a:cubicBezTo>
                                <a:pt x="169974" y="108795"/>
                                <a:pt x="170870" y="108272"/>
                                <a:pt x="175126" y="109341"/>
                              </a:cubicBezTo>
                              <a:cubicBezTo>
                                <a:pt x="177946" y="110048"/>
                                <a:pt x="180238" y="109873"/>
                                <a:pt x="180238" y="108950"/>
                              </a:cubicBezTo>
                              <a:cubicBezTo>
                                <a:pt x="180238" y="108027"/>
                                <a:pt x="183471" y="106085"/>
                                <a:pt x="187419" y="104658"/>
                              </a:cubicBezTo>
                              <a:cubicBezTo>
                                <a:pt x="195367" y="101784"/>
                                <a:pt x="199308" y="96264"/>
                                <a:pt x="198307" y="89400"/>
                              </a:cubicBezTo>
                              <a:cubicBezTo>
                                <a:pt x="197945" y="86919"/>
                                <a:pt x="199065" y="83794"/>
                                <a:pt x="200766" y="82453"/>
                              </a:cubicBezTo>
                              <a:cubicBezTo>
                                <a:pt x="203476" y="80318"/>
                                <a:pt x="203346" y="79620"/>
                                <a:pt x="199751" y="76873"/>
                              </a:cubicBezTo>
                              <a:cubicBezTo>
                                <a:pt x="194614" y="72949"/>
                                <a:pt x="192204" y="73659"/>
                                <a:pt x="189058" y="79917"/>
                              </a:cubicBezTo>
                              <a:cubicBezTo>
                                <a:pt x="187334" y="83347"/>
                                <a:pt x="184713" y="84897"/>
                                <a:pt x="180472" y="85068"/>
                              </a:cubicBezTo>
                              <a:cubicBezTo>
                                <a:pt x="177117" y="85203"/>
                                <a:pt x="171408" y="87799"/>
                                <a:pt x="167789" y="90843"/>
                              </a:cubicBezTo>
                              <a:cubicBezTo>
                                <a:pt x="164170" y="93888"/>
                                <a:pt x="159893" y="95877"/>
                                <a:pt x="158267" y="95253"/>
                              </a:cubicBezTo>
                              <a:cubicBezTo>
                                <a:pt x="156640" y="94629"/>
                                <a:pt x="153410" y="94121"/>
                                <a:pt x="151125" y="94121"/>
                              </a:cubicBezTo>
                              <a:cubicBezTo>
                                <a:pt x="148257" y="94121"/>
                                <a:pt x="147375" y="93184"/>
                                <a:pt x="148198" y="91038"/>
                              </a:cubicBezTo>
                              <a:cubicBezTo>
                                <a:pt x="149106" y="88672"/>
                                <a:pt x="148192" y="88136"/>
                                <a:pt x="144451" y="88814"/>
                              </a:cubicBezTo>
                              <a:cubicBezTo>
                                <a:pt x="139442" y="89722"/>
                                <a:pt x="131027" y="96773"/>
                                <a:pt x="131027" y="100053"/>
                              </a:cubicBezTo>
                              <a:cubicBezTo>
                                <a:pt x="131027" y="101051"/>
                                <a:pt x="128921" y="103291"/>
                                <a:pt x="126382" y="105048"/>
                              </a:cubicBezTo>
                              <a:cubicBezTo>
                                <a:pt x="118172" y="110729"/>
                                <a:pt x="108431" y="120232"/>
                                <a:pt x="108431" y="122569"/>
                              </a:cubicBezTo>
                              <a:cubicBezTo>
                                <a:pt x="108431" y="123821"/>
                                <a:pt x="106711" y="125937"/>
                                <a:pt x="104607" y="127251"/>
                              </a:cubicBezTo>
                              <a:cubicBezTo>
                                <a:pt x="100342" y="129915"/>
                                <a:pt x="101110" y="138093"/>
                                <a:pt x="105465" y="136422"/>
                              </a:cubicBezTo>
                              <a:cubicBezTo>
                                <a:pt x="107489" y="135645"/>
                                <a:pt x="107648" y="136900"/>
                                <a:pt x="106207" y="141924"/>
                              </a:cubicBezTo>
                              <a:cubicBezTo>
                                <a:pt x="105178" y="145510"/>
                                <a:pt x="104333" y="148608"/>
                                <a:pt x="104333" y="148792"/>
                              </a:cubicBezTo>
                              <a:cubicBezTo>
                                <a:pt x="104334" y="148976"/>
                                <a:pt x="106439" y="148685"/>
                                <a:pt x="108977" y="148129"/>
                              </a:cubicBezTo>
                              <a:cubicBezTo>
                                <a:pt x="111603" y="147554"/>
                                <a:pt x="112681" y="147855"/>
                                <a:pt x="111514" y="148831"/>
                              </a:cubicBezTo>
                              <a:cubicBezTo>
                                <a:pt x="108266" y="151549"/>
                                <a:pt x="108310" y="155181"/>
                                <a:pt x="111592" y="156441"/>
                              </a:cubicBezTo>
                              <a:cubicBezTo>
                                <a:pt x="113249" y="157077"/>
                                <a:pt x="114597" y="156714"/>
                                <a:pt x="114597" y="155621"/>
                              </a:cubicBezTo>
                              <a:cubicBezTo>
                                <a:pt x="114597" y="154528"/>
                                <a:pt x="115578" y="153631"/>
                                <a:pt x="116783" y="153631"/>
                              </a:cubicBezTo>
                              <a:cubicBezTo>
                                <a:pt x="118040" y="153631"/>
                                <a:pt x="118429" y="155370"/>
                                <a:pt x="117680" y="157728"/>
                              </a:cubicBezTo>
                              <a:cubicBezTo>
                                <a:pt x="116511" y="161414"/>
                                <a:pt x="117122" y="161725"/>
                                <a:pt x="123651" y="160889"/>
                              </a:cubicBezTo>
                              <a:lnTo>
                                <a:pt x="130949" y="159953"/>
                              </a:lnTo>
                              <a:lnTo>
                                <a:pt x="130207" y="169631"/>
                              </a:lnTo>
                              <a:cubicBezTo>
                                <a:pt x="129805" y="174935"/>
                                <a:pt x="128065" y="183035"/>
                                <a:pt x="126344" y="187659"/>
                              </a:cubicBezTo>
                              <a:cubicBezTo>
                                <a:pt x="124390" y="192909"/>
                                <a:pt x="123881" y="197142"/>
                                <a:pt x="125017" y="198937"/>
                              </a:cubicBezTo>
                              <a:cubicBezTo>
                                <a:pt x="127765" y="203276"/>
                                <a:pt x="127286" y="205486"/>
                                <a:pt x="123846" y="204166"/>
                              </a:cubicBezTo>
                              <a:cubicBezTo>
                                <a:pt x="122154" y="203516"/>
                                <a:pt x="120763" y="204031"/>
                                <a:pt x="120763" y="205336"/>
                              </a:cubicBezTo>
                              <a:cubicBezTo>
                                <a:pt x="120763" y="206642"/>
                                <a:pt x="118697" y="210818"/>
                                <a:pt x="116158" y="214585"/>
                              </a:cubicBezTo>
                              <a:cubicBezTo>
                                <a:pt x="112571" y="219907"/>
                                <a:pt x="110496" y="221153"/>
                                <a:pt x="106909" y="220282"/>
                              </a:cubicBezTo>
                              <a:cubicBezTo>
                                <a:pt x="104276" y="219644"/>
                                <a:pt x="102304" y="220148"/>
                                <a:pt x="102304" y="221414"/>
                              </a:cubicBezTo>
                              <a:cubicBezTo>
                                <a:pt x="102304" y="222635"/>
                                <a:pt x="100688" y="223339"/>
                                <a:pt x="98714" y="223014"/>
                              </a:cubicBezTo>
                              <a:cubicBezTo>
                                <a:pt x="96739" y="222689"/>
                                <a:pt x="93896" y="223188"/>
                                <a:pt x="92431" y="224107"/>
                              </a:cubicBezTo>
                              <a:cubicBezTo>
                                <a:pt x="88788" y="226390"/>
                                <a:pt x="93126" y="231560"/>
                                <a:pt x="98675" y="231560"/>
                              </a:cubicBezTo>
                              <a:cubicBezTo>
                                <a:pt x="102548" y="231560"/>
                                <a:pt x="102594" y="231843"/>
                                <a:pt x="99455" y="236633"/>
                              </a:cubicBezTo>
                              <a:cubicBezTo>
                                <a:pt x="94465" y="244249"/>
                                <a:pt x="95329" y="245646"/>
                                <a:pt x="104334" y="244438"/>
                              </a:cubicBezTo>
                              <a:cubicBezTo>
                                <a:pt x="112150" y="243390"/>
                                <a:pt x="115512" y="245882"/>
                                <a:pt x="110461" y="249004"/>
                              </a:cubicBezTo>
                              <a:cubicBezTo>
                                <a:pt x="109314" y="249712"/>
                                <a:pt x="108914" y="251153"/>
                                <a:pt x="109563" y="252204"/>
                              </a:cubicBezTo>
                              <a:cubicBezTo>
                                <a:pt x="110212" y="253254"/>
                                <a:pt x="109669" y="254116"/>
                                <a:pt x="108353" y="254116"/>
                              </a:cubicBezTo>
                              <a:cubicBezTo>
                                <a:pt x="107038" y="254116"/>
                                <a:pt x="106438" y="255392"/>
                                <a:pt x="107026" y="256926"/>
                              </a:cubicBezTo>
                              <a:cubicBezTo>
                                <a:pt x="107807" y="258960"/>
                                <a:pt x="106524" y="259533"/>
                                <a:pt x="102226" y="259033"/>
                              </a:cubicBezTo>
                              <a:cubicBezTo>
                                <a:pt x="95383" y="258236"/>
                                <a:pt x="93445" y="260537"/>
                                <a:pt x="93133" y="269920"/>
                              </a:cubicBezTo>
                              <a:cubicBezTo>
                                <a:pt x="92946" y="275553"/>
                                <a:pt x="93527" y="276505"/>
                                <a:pt x="96567" y="275540"/>
                              </a:cubicBezTo>
                              <a:cubicBezTo>
                                <a:pt x="99436" y="274630"/>
                                <a:pt x="100236" y="275514"/>
                                <a:pt x="100236" y="279637"/>
                              </a:cubicBezTo>
                              <a:cubicBezTo>
                                <a:pt x="100236" y="282534"/>
                                <a:pt x="99338" y="284905"/>
                                <a:pt x="98246" y="284905"/>
                              </a:cubicBezTo>
                              <a:cubicBezTo>
                                <a:pt x="97153" y="284905"/>
                                <a:pt x="96816" y="286296"/>
                                <a:pt x="97465" y="287988"/>
                              </a:cubicBezTo>
                              <a:cubicBezTo>
                                <a:pt x="98114" y="289681"/>
                                <a:pt x="97621" y="291071"/>
                                <a:pt x="96372" y="291071"/>
                              </a:cubicBezTo>
                              <a:cubicBezTo>
                                <a:pt x="92115" y="291071"/>
                                <a:pt x="94073" y="294921"/>
                                <a:pt x="99729" y="297666"/>
                              </a:cubicBezTo>
                              <a:cubicBezTo>
                                <a:pt x="104221" y="299847"/>
                                <a:pt x="105280" y="301672"/>
                                <a:pt x="104997" y="306680"/>
                              </a:cubicBezTo>
                              <a:cubicBezTo>
                                <a:pt x="104680" y="312298"/>
                                <a:pt x="105201" y="312875"/>
                                <a:pt x="109641" y="312027"/>
                              </a:cubicBezTo>
                              <a:cubicBezTo>
                                <a:pt x="112940" y="311396"/>
                                <a:pt x="114596" y="312039"/>
                                <a:pt x="114597" y="313900"/>
                              </a:cubicBezTo>
                              <a:cubicBezTo>
                                <a:pt x="114598" y="315443"/>
                                <a:pt x="116926" y="316820"/>
                                <a:pt x="119749" y="316983"/>
                              </a:cubicBezTo>
                              <a:cubicBezTo>
                                <a:pt x="123453" y="317196"/>
                                <a:pt x="124861" y="316255"/>
                                <a:pt x="124861" y="313548"/>
                              </a:cubicBezTo>
                              <a:cubicBezTo>
                                <a:pt x="124861" y="310758"/>
                                <a:pt x="126203" y="309934"/>
                                <a:pt x="130091" y="310349"/>
                              </a:cubicBezTo>
                              <a:cubicBezTo>
                                <a:pt x="137391" y="311127"/>
                                <a:pt x="140958" y="317264"/>
                                <a:pt x="140784" y="328768"/>
                              </a:cubicBezTo>
                              <a:cubicBezTo>
                                <a:pt x="140702" y="334181"/>
                                <a:pt x="141608" y="339223"/>
                                <a:pt x="142813" y="339968"/>
                              </a:cubicBezTo>
                              <a:cubicBezTo>
                                <a:pt x="146209" y="342067"/>
                                <a:pt x="143254" y="353018"/>
                                <a:pt x="138988" y="354134"/>
                              </a:cubicBezTo>
                              <a:cubicBezTo>
                                <a:pt x="136831" y="354698"/>
                                <a:pt x="135437" y="356613"/>
                                <a:pt x="135749" y="358660"/>
                              </a:cubicBezTo>
                              <a:cubicBezTo>
                                <a:pt x="136468" y="363368"/>
                                <a:pt x="147360" y="373400"/>
                                <a:pt x="149994" y="371772"/>
                              </a:cubicBezTo>
                              <a:cubicBezTo>
                                <a:pt x="151126" y="371072"/>
                                <a:pt x="151648" y="371766"/>
                                <a:pt x="151125" y="373333"/>
                              </a:cubicBezTo>
                              <a:cubicBezTo>
                                <a:pt x="150603" y="374900"/>
                                <a:pt x="148860" y="376197"/>
                                <a:pt x="147262" y="376221"/>
                              </a:cubicBezTo>
                              <a:cubicBezTo>
                                <a:pt x="145302" y="376250"/>
                                <a:pt x="144541" y="378174"/>
                                <a:pt x="144959" y="382074"/>
                              </a:cubicBezTo>
                              <a:cubicBezTo>
                                <a:pt x="145350" y="385723"/>
                                <a:pt x="144799" y="387364"/>
                                <a:pt x="143437" y="386523"/>
                              </a:cubicBezTo>
                              <a:cubicBezTo>
                                <a:pt x="141181" y="385128"/>
                                <a:pt x="141061" y="385329"/>
                                <a:pt x="140198" y="393625"/>
                              </a:cubicBezTo>
                              <a:cubicBezTo>
                                <a:pt x="139520" y="400145"/>
                                <a:pt x="140980" y="402589"/>
                                <a:pt x="144023" y="400064"/>
                              </a:cubicBezTo>
                              <a:cubicBezTo>
                                <a:pt x="145757" y="398625"/>
                                <a:pt x="146403" y="400131"/>
                                <a:pt x="146403" y="405605"/>
                              </a:cubicBezTo>
                              <a:cubicBezTo>
                                <a:pt x="146403" y="411837"/>
                                <a:pt x="147156" y="413149"/>
                                <a:pt x="150774" y="413332"/>
                              </a:cubicBezTo>
                              <a:cubicBezTo>
                                <a:pt x="156009" y="413597"/>
                                <a:pt x="162743" y="418275"/>
                                <a:pt x="163028" y="421839"/>
                              </a:cubicBezTo>
                              <a:cubicBezTo>
                                <a:pt x="163141" y="423249"/>
                                <a:pt x="163366" y="425879"/>
                                <a:pt x="163536" y="427692"/>
                              </a:cubicBezTo>
                              <a:cubicBezTo>
                                <a:pt x="163717" y="429637"/>
                                <a:pt x="165020" y="430536"/>
                                <a:pt x="166736" y="429878"/>
                              </a:cubicBezTo>
                              <a:cubicBezTo>
                                <a:pt x="168335" y="429264"/>
                                <a:pt x="170085" y="429865"/>
                                <a:pt x="170599" y="431205"/>
                              </a:cubicBezTo>
                              <a:cubicBezTo>
                                <a:pt x="171652" y="433948"/>
                                <a:pt x="186404" y="434930"/>
                                <a:pt x="186405" y="432258"/>
                              </a:cubicBezTo>
                              <a:cubicBezTo>
                                <a:pt x="186405" y="431312"/>
                                <a:pt x="185465" y="430541"/>
                                <a:pt x="184336" y="430541"/>
                              </a:cubicBezTo>
                              <a:cubicBezTo>
                                <a:pt x="181377" y="430541"/>
                                <a:pt x="181840" y="424920"/>
                                <a:pt x="184883" y="423829"/>
                              </a:cubicBezTo>
                              <a:cubicBezTo>
                                <a:pt x="186815" y="423137"/>
                                <a:pt x="186573" y="421422"/>
                                <a:pt x="183907" y="416961"/>
                              </a:cubicBezTo>
                              <a:cubicBezTo>
                                <a:pt x="180291" y="410912"/>
                                <a:pt x="179789" y="410754"/>
                                <a:pt x="173565" y="413176"/>
                              </a:cubicBezTo>
                              <a:cubicBezTo>
                                <a:pt x="170840" y="414236"/>
                                <a:pt x="169975" y="413530"/>
                                <a:pt x="169975" y="410249"/>
                              </a:cubicBezTo>
                              <a:cubicBezTo>
                                <a:pt x="169975" y="407872"/>
                                <a:pt x="169299" y="406132"/>
                                <a:pt x="168453" y="406386"/>
                              </a:cubicBezTo>
                              <a:cubicBezTo>
                                <a:pt x="167607" y="406640"/>
                                <a:pt x="164244" y="404366"/>
                                <a:pt x="160999" y="401313"/>
                              </a:cubicBezTo>
                              <a:cubicBezTo>
                                <a:pt x="157754" y="398259"/>
                                <a:pt x="154403" y="396178"/>
                                <a:pt x="153545" y="396708"/>
                              </a:cubicBezTo>
                              <a:cubicBezTo>
                                <a:pt x="152687" y="397238"/>
                                <a:pt x="151546" y="395995"/>
                                <a:pt x="151008" y="393937"/>
                              </a:cubicBezTo>
                              <a:cubicBezTo>
                                <a:pt x="150223" y="390933"/>
                                <a:pt x="150979" y="390384"/>
                                <a:pt x="154872" y="391127"/>
                              </a:cubicBezTo>
                              <a:cubicBezTo>
                                <a:pt x="158351" y="391793"/>
                                <a:pt x="159750" y="391127"/>
                                <a:pt x="159750" y="388747"/>
                              </a:cubicBezTo>
                              <a:cubicBezTo>
                                <a:pt x="159750" y="386923"/>
                                <a:pt x="158359" y="385430"/>
                                <a:pt x="156667" y="385430"/>
                              </a:cubicBezTo>
                              <a:cubicBezTo>
                                <a:pt x="152767" y="385430"/>
                                <a:pt x="152753" y="383880"/>
                                <a:pt x="156667" y="379967"/>
                              </a:cubicBezTo>
                              <a:cubicBezTo>
                                <a:pt x="158370" y="378264"/>
                                <a:pt x="159251" y="376035"/>
                                <a:pt x="158618" y="375011"/>
                              </a:cubicBezTo>
                              <a:cubicBezTo>
                                <a:pt x="157985" y="373987"/>
                                <a:pt x="158777" y="373656"/>
                                <a:pt x="160374" y="374269"/>
                              </a:cubicBezTo>
                              <a:cubicBezTo>
                                <a:pt x="163947" y="375641"/>
                                <a:pt x="166988" y="363127"/>
                                <a:pt x="163848" y="359987"/>
                              </a:cubicBezTo>
                              <a:cubicBezTo>
                                <a:pt x="160227" y="356366"/>
                                <a:pt x="161626" y="354519"/>
                                <a:pt x="166931" y="355851"/>
                              </a:cubicBezTo>
                              <a:cubicBezTo>
                                <a:pt x="170130" y="356653"/>
                                <a:pt x="172043" y="356279"/>
                                <a:pt x="172043" y="354836"/>
                              </a:cubicBezTo>
                              <a:cubicBezTo>
                                <a:pt x="172043" y="353393"/>
                                <a:pt x="173975" y="353013"/>
                                <a:pt x="177194" y="353821"/>
                              </a:cubicBezTo>
                              <a:cubicBezTo>
                                <a:pt x="181246" y="354838"/>
                                <a:pt x="182110" y="354423"/>
                                <a:pt x="181175" y="351987"/>
                              </a:cubicBezTo>
                              <a:cubicBezTo>
                                <a:pt x="180521" y="350284"/>
                                <a:pt x="181059" y="348241"/>
                                <a:pt x="182385" y="347422"/>
                              </a:cubicBezTo>
                              <a:cubicBezTo>
                                <a:pt x="184218" y="346289"/>
                                <a:pt x="184200" y="345548"/>
                                <a:pt x="182307" y="344378"/>
                              </a:cubicBezTo>
                              <a:cubicBezTo>
                                <a:pt x="177837" y="341615"/>
                                <a:pt x="183402" y="340468"/>
                                <a:pt x="188551" y="343090"/>
                              </a:cubicBezTo>
                              <a:cubicBezTo>
                                <a:pt x="191462" y="344572"/>
                                <a:pt x="193350" y="347081"/>
                                <a:pt x="193000" y="349100"/>
                              </a:cubicBezTo>
                              <a:cubicBezTo>
                                <a:pt x="192639" y="351184"/>
                                <a:pt x="193701" y="352612"/>
                                <a:pt x="195693" y="352612"/>
                              </a:cubicBezTo>
                              <a:cubicBezTo>
                                <a:pt x="198052" y="352612"/>
                                <a:pt x="198884" y="354224"/>
                                <a:pt x="198581" y="358231"/>
                              </a:cubicBezTo>
                              <a:cubicBezTo>
                                <a:pt x="198345" y="361334"/>
                                <a:pt x="198843" y="367663"/>
                                <a:pt x="199673" y="372280"/>
                              </a:cubicBezTo>
                              <a:cubicBezTo>
                                <a:pt x="201001" y="379664"/>
                                <a:pt x="201750" y="380537"/>
                                <a:pt x="205957" y="379733"/>
                              </a:cubicBezTo>
                              <a:cubicBezTo>
                                <a:pt x="209893" y="378981"/>
                                <a:pt x="210574" y="379565"/>
                                <a:pt x="209703" y="382894"/>
                              </a:cubicBezTo>
                              <a:cubicBezTo>
                                <a:pt x="208889" y="386007"/>
                                <a:pt x="209881" y="387141"/>
                                <a:pt x="213996" y="387928"/>
                              </a:cubicBezTo>
                              <a:cubicBezTo>
                                <a:pt x="216936" y="388490"/>
                                <a:pt x="219881" y="388077"/>
                                <a:pt x="220552" y="386991"/>
                              </a:cubicBezTo>
                              <a:cubicBezTo>
                                <a:pt x="221223" y="385906"/>
                                <a:pt x="224565" y="385438"/>
                                <a:pt x="227967" y="385938"/>
                              </a:cubicBezTo>
                              <a:cubicBezTo>
                                <a:pt x="232685" y="386630"/>
                                <a:pt x="234367" y="385965"/>
                                <a:pt x="235109" y="383128"/>
                              </a:cubicBezTo>
                              <a:cubicBezTo>
                                <a:pt x="236236" y="378819"/>
                                <a:pt x="241764" y="376542"/>
                                <a:pt x="246621" y="378406"/>
                              </a:cubicBezTo>
                              <a:cubicBezTo>
                                <a:pt x="248819" y="379249"/>
                                <a:pt x="250017" y="378618"/>
                                <a:pt x="250017" y="376611"/>
                              </a:cubicBezTo>
                              <a:cubicBezTo>
                                <a:pt x="250017" y="372974"/>
                                <a:pt x="242514" y="370715"/>
                                <a:pt x="236085" y="372397"/>
                              </a:cubicBezTo>
                              <a:cubicBezTo>
                                <a:pt x="233580" y="373052"/>
                                <a:pt x="231519" y="374866"/>
                                <a:pt x="231519" y="376416"/>
                              </a:cubicBezTo>
                              <a:cubicBezTo>
                                <a:pt x="231519" y="378562"/>
                                <a:pt x="230547" y="378384"/>
                                <a:pt x="227382" y="375675"/>
                              </a:cubicBezTo>
                              <a:cubicBezTo>
                                <a:pt x="223732" y="372550"/>
                                <a:pt x="223618" y="371831"/>
                                <a:pt x="226367" y="369821"/>
                              </a:cubicBezTo>
                              <a:cubicBezTo>
                                <a:pt x="230317" y="366933"/>
                                <a:pt x="230445" y="364078"/>
                                <a:pt x="226562" y="365568"/>
                              </a:cubicBezTo>
                              <a:cubicBezTo>
                                <a:pt x="222026" y="367308"/>
                                <a:pt x="218106" y="361557"/>
                                <a:pt x="221255" y="357763"/>
                              </a:cubicBezTo>
                              <a:cubicBezTo>
                                <a:pt x="222649" y="356083"/>
                                <a:pt x="224625" y="355193"/>
                                <a:pt x="225626" y="355812"/>
                              </a:cubicBezTo>
                              <a:cubicBezTo>
                                <a:pt x="228636" y="357672"/>
                                <a:pt x="227676" y="353301"/>
                                <a:pt x="224494" y="350661"/>
                              </a:cubicBezTo>
                              <a:cubicBezTo>
                                <a:pt x="222869" y="349312"/>
                                <a:pt x="222024" y="346853"/>
                                <a:pt x="222660" y="345197"/>
                              </a:cubicBezTo>
                              <a:cubicBezTo>
                                <a:pt x="223374" y="343337"/>
                                <a:pt x="222761" y="342409"/>
                                <a:pt x="221021" y="342778"/>
                              </a:cubicBezTo>
                              <a:cubicBezTo>
                                <a:pt x="219305" y="343142"/>
                                <a:pt x="217967" y="341262"/>
                                <a:pt x="217586" y="337978"/>
                              </a:cubicBezTo>
                              <a:cubicBezTo>
                                <a:pt x="217086" y="333661"/>
                                <a:pt x="217995" y="332319"/>
                                <a:pt x="222192" y="331266"/>
                              </a:cubicBezTo>
                              <a:cubicBezTo>
                                <a:pt x="228552" y="329670"/>
                                <a:pt x="228971" y="326794"/>
                                <a:pt x="223089" y="325256"/>
                              </a:cubicBezTo>
                              <a:cubicBezTo>
                                <a:pt x="220111" y="324478"/>
                                <a:pt x="217279" y="325767"/>
                                <a:pt x="213918" y="329393"/>
                              </a:cubicBezTo>
                              <a:cubicBezTo>
                                <a:pt x="209875" y="333755"/>
                                <a:pt x="208488" y="334218"/>
                                <a:pt x="205918" y="332085"/>
                              </a:cubicBezTo>
                              <a:cubicBezTo>
                                <a:pt x="201166" y="328142"/>
                                <a:pt x="202209" y="324497"/>
                                <a:pt x="208454" y="323227"/>
                              </a:cubicBezTo>
                              <a:cubicBezTo>
                                <a:pt x="212237" y="322458"/>
                                <a:pt x="215010" y="319961"/>
                                <a:pt x="216884" y="315657"/>
                              </a:cubicBezTo>
                              <a:cubicBezTo>
                                <a:pt x="218645" y="311611"/>
                                <a:pt x="220749" y="309661"/>
                                <a:pt x="222543" y="310349"/>
                              </a:cubicBezTo>
                              <a:cubicBezTo>
                                <a:pt x="226536" y="311882"/>
                                <a:pt x="226089" y="309465"/>
                                <a:pt x="221801" y="306330"/>
                              </a:cubicBezTo>
                              <a:cubicBezTo>
                                <a:pt x="219829" y="304888"/>
                                <a:pt x="218663" y="303255"/>
                                <a:pt x="219226" y="302701"/>
                              </a:cubicBezTo>
                              <a:cubicBezTo>
                                <a:pt x="221070" y="300884"/>
                                <a:pt x="236733" y="300456"/>
                                <a:pt x="239479" y="302154"/>
                              </a:cubicBezTo>
                              <a:cubicBezTo>
                                <a:pt x="240990" y="303088"/>
                                <a:pt x="243151" y="302814"/>
                                <a:pt x="244435" y="301530"/>
                              </a:cubicBezTo>
                              <a:cubicBezTo>
                                <a:pt x="245691" y="300274"/>
                                <a:pt x="246005" y="299267"/>
                                <a:pt x="245138" y="299267"/>
                              </a:cubicBezTo>
                              <a:cubicBezTo>
                                <a:pt x="244271" y="299267"/>
                                <a:pt x="245582" y="296454"/>
                                <a:pt x="248026" y="293023"/>
                              </a:cubicBezTo>
                              <a:cubicBezTo>
                                <a:pt x="251736" y="287813"/>
                                <a:pt x="252970" y="287207"/>
                                <a:pt x="255558" y="289355"/>
                              </a:cubicBezTo>
                              <a:cubicBezTo>
                                <a:pt x="258087" y="291454"/>
                                <a:pt x="259100" y="291298"/>
                                <a:pt x="261178" y="288457"/>
                              </a:cubicBezTo>
                              <a:cubicBezTo>
                                <a:pt x="262577" y="286543"/>
                                <a:pt x="264345" y="285576"/>
                                <a:pt x="265080" y="286311"/>
                              </a:cubicBezTo>
                              <a:cubicBezTo>
                                <a:pt x="265815" y="287046"/>
                                <a:pt x="266407" y="286587"/>
                                <a:pt x="266407" y="285296"/>
                              </a:cubicBezTo>
                              <a:cubicBezTo>
                                <a:pt x="266407" y="284006"/>
                                <a:pt x="264116" y="281447"/>
                                <a:pt x="261295" y="279599"/>
                              </a:cubicBezTo>
                              <a:cubicBezTo>
                                <a:pt x="255113" y="275549"/>
                                <a:pt x="254653" y="272575"/>
                                <a:pt x="260241" y="272575"/>
                              </a:cubicBezTo>
                              <a:cubicBezTo>
                                <a:pt x="262498" y="272575"/>
                                <a:pt x="264378" y="273565"/>
                                <a:pt x="264378" y="274760"/>
                              </a:cubicBezTo>
                              <a:cubicBezTo>
                                <a:pt x="264378" y="275955"/>
                                <a:pt x="265279" y="276355"/>
                                <a:pt x="266407" y="275658"/>
                              </a:cubicBezTo>
                              <a:cubicBezTo>
                                <a:pt x="267535" y="274960"/>
                                <a:pt x="268475" y="275850"/>
                                <a:pt x="268475" y="277609"/>
                              </a:cubicBezTo>
                              <a:cubicBezTo>
                                <a:pt x="268475" y="279368"/>
                                <a:pt x="269329" y="280809"/>
                                <a:pt x="270388" y="280809"/>
                              </a:cubicBezTo>
                              <a:cubicBezTo>
                                <a:pt x="271446" y="280809"/>
                                <a:pt x="272333" y="282424"/>
                                <a:pt x="272378" y="284399"/>
                              </a:cubicBezTo>
                              <a:cubicBezTo>
                                <a:pt x="272423" y="286373"/>
                                <a:pt x="272858" y="290280"/>
                                <a:pt x="273354" y="293101"/>
                              </a:cubicBezTo>
                              <a:cubicBezTo>
                                <a:pt x="273849" y="295921"/>
                                <a:pt x="274352" y="298928"/>
                                <a:pt x="274446" y="299774"/>
                              </a:cubicBezTo>
                              <a:cubicBezTo>
                                <a:pt x="274766" y="302654"/>
                                <a:pt x="284866" y="301367"/>
                                <a:pt x="284866" y="298447"/>
                              </a:cubicBezTo>
                              <a:cubicBezTo>
                                <a:pt x="284866" y="296880"/>
                                <a:pt x="286482" y="295754"/>
                                <a:pt x="288456" y="295911"/>
                              </a:cubicBezTo>
                              <a:cubicBezTo>
                                <a:pt x="291137" y="296123"/>
                                <a:pt x="291972" y="294766"/>
                                <a:pt x="291696" y="290643"/>
                              </a:cubicBezTo>
                              <a:cubicBezTo>
                                <a:pt x="291424" y="286595"/>
                                <a:pt x="292108" y="285442"/>
                                <a:pt x="294271" y="286272"/>
                              </a:cubicBezTo>
                              <a:cubicBezTo>
                                <a:pt x="296580" y="287158"/>
                                <a:pt x="296828" y="286401"/>
                                <a:pt x="295481" y="282760"/>
                              </a:cubicBezTo>
                              <a:cubicBezTo>
                                <a:pt x="293508" y="277427"/>
                                <a:pt x="294739" y="268477"/>
                                <a:pt x="297432" y="268477"/>
                              </a:cubicBezTo>
                              <a:cubicBezTo>
                                <a:pt x="298429" y="268477"/>
                                <a:pt x="299228" y="271258"/>
                                <a:pt x="299228" y="274643"/>
                              </a:cubicBezTo>
                              <a:cubicBezTo>
                                <a:pt x="299228" y="281119"/>
                                <a:pt x="302603" y="282987"/>
                                <a:pt x="304652" y="277648"/>
                              </a:cubicBezTo>
                              <a:cubicBezTo>
                                <a:pt x="305380" y="275752"/>
                                <a:pt x="307295" y="274960"/>
                                <a:pt x="309491" y="275658"/>
                              </a:cubicBezTo>
                              <a:cubicBezTo>
                                <a:pt x="314695" y="277309"/>
                                <a:pt x="318333" y="266582"/>
                                <a:pt x="314994" y="259385"/>
                              </a:cubicBezTo>
                              <a:cubicBezTo>
                                <a:pt x="313662" y="256515"/>
                                <a:pt x="311860" y="254164"/>
                                <a:pt x="311013" y="254155"/>
                              </a:cubicBezTo>
                              <a:cubicBezTo>
                                <a:pt x="310167" y="254147"/>
                                <a:pt x="309491" y="252765"/>
                                <a:pt x="309491" y="251072"/>
                              </a:cubicBezTo>
                              <a:cubicBezTo>
                                <a:pt x="309491" y="245681"/>
                                <a:pt x="312436" y="247758"/>
                                <a:pt x="316360" y="255950"/>
                              </a:cubicBezTo>
                              <a:cubicBezTo>
                                <a:pt x="318645" y="260722"/>
                                <a:pt x="319607" y="265635"/>
                                <a:pt x="318779" y="268243"/>
                              </a:cubicBezTo>
                              <a:cubicBezTo>
                                <a:pt x="317783" y="271383"/>
                                <a:pt x="318286" y="272574"/>
                                <a:pt x="320575" y="272574"/>
                              </a:cubicBezTo>
                              <a:cubicBezTo>
                                <a:pt x="322996" y="272574"/>
                                <a:pt x="323468" y="274030"/>
                                <a:pt x="322526" y="278740"/>
                              </a:cubicBezTo>
                              <a:cubicBezTo>
                                <a:pt x="321849" y="282125"/>
                                <a:pt x="321796" y="284906"/>
                                <a:pt x="322409" y="284906"/>
                              </a:cubicBezTo>
                              <a:cubicBezTo>
                                <a:pt x="325916" y="284906"/>
                                <a:pt x="330019" y="282026"/>
                                <a:pt x="330019" y="279559"/>
                              </a:cubicBezTo>
                              <a:cubicBezTo>
                                <a:pt x="330019" y="276015"/>
                                <a:pt x="334491" y="275837"/>
                                <a:pt x="337902" y="279247"/>
                              </a:cubicBezTo>
                              <a:cubicBezTo>
                                <a:pt x="339931" y="281276"/>
                                <a:pt x="340824" y="281177"/>
                                <a:pt x="342390" y="278740"/>
                              </a:cubicBezTo>
                              <a:cubicBezTo>
                                <a:pt x="343639" y="276796"/>
                                <a:pt x="344925" y="276445"/>
                                <a:pt x="345902" y="277764"/>
                              </a:cubicBezTo>
                              <a:cubicBezTo>
                                <a:pt x="346749" y="278906"/>
                                <a:pt x="350060" y="279952"/>
                                <a:pt x="353239" y="280106"/>
                              </a:cubicBezTo>
                              <a:cubicBezTo>
                                <a:pt x="358496" y="280359"/>
                                <a:pt x="358971" y="279813"/>
                                <a:pt x="358586" y="273940"/>
                              </a:cubicBezTo>
                              <a:cubicBezTo>
                                <a:pt x="357984" y="264759"/>
                                <a:pt x="360437" y="260282"/>
                                <a:pt x="366118" y="260282"/>
                              </a:cubicBezTo>
                              <a:cubicBezTo>
                                <a:pt x="368946" y="260282"/>
                                <a:pt x="371035" y="259080"/>
                                <a:pt x="371035" y="257433"/>
                              </a:cubicBezTo>
                              <a:cubicBezTo>
                                <a:pt x="371035" y="255861"/>
                                <a:pt x="372387" y="254048"/>
                                <a:pt x="374040" y="253414"/>
                              </a:cubicBezTo>
                              <a:cubicBezTo>
                                <a:pt x="376312" y="252542"/>
                                <a:pt x="375953" y="254625"/>
                                <a:pt x="372518" y="261921"/>
                              </a:cubicBezTo>
                              <a:cubicBezTo>
                                <a:pt x="370018" y="267229"/>
                                <a:pt x="367041" y="272204"/>
                                <a:pt x="365922" y="273003"/>
                              </a:cubicBezTo>
                              <a:cubicBezTo>
                                <a:pt x="364624" y="273931"/>
                                <a:pt x="364803" y="275396"/>
                                <a:pt x="366430" y="277023"/>
                              </a:cubicBezTo>
                              <a:cubicBezTo>
                                <a:pt x="367831" y="278424"/>
                                <a:pt x="368966" y="278809"/>
                                <a:pt x="368966" y="277881"/>
                              </a:cubicBezTo>
                              <a:cubicBezTo>
                                <a:pt x="368966" y="276953"/>
                                <a:pt x="370190" y="277208"/>
                                <a:pt x="371659" y="278428"/>
                              </a:cubicBezTo>
                              <a:cubicBezTo>
                                <a:pt x="375363" y="281501"/>
                                <a:pt x="383565" y="278958"/>
                                <a:pt x="383172" y="274876"/>
                              </a:cubicBezTo>
                              <a:cubicBezTo>
                                <a:pt x="382499" y="267900"/>
                                <a:pt x="383519" y="266447"/>
                                <a:pt x="388870" y="266447"/>
                              </a:cubicBezTo>
                              <a:cubicBezTo>
                                <a:pt x="392748" y="266447"/>
                                <a:pt x="396684" y="263854"/>
                                <a:pt x="402177" y="257784"/>
                              </a:cubicBezTo>
                              <a:cubicBezTo>
                                <a:pt x="409781" y="249383"/>
                                <a:pt x="412454" y="244171"/>
                                <a:pt x="407602" y="247170"/>
                              </a:cubicBezTo>
                              <a:cubicBezTo>
                                <a:pt x="405996" y="248162"/>
                                <a:pt x="405647" y="247543"/>
                                <a:pt x="406509" y="245297"/>
                              </a:cubicBezTo>
                              <a:cubicBezTo>
                                <a:pt x="407932" y="241589"/>
                                <a:pt x="400452" y="234979"/>
                                <a:pt x="397143" y="237024"/>
                              </a:cubicBezTo>
                              <a:cubicBezTo>
                                <a:pt x="396073" y="237685"/>
                                <a:pt x="394492" y="237091"/>
                                <a:pt x="393631" y="235697"/>
                              </a:cubicBezTo>
                              <a:cubicBezTo>
                                <a:pt x="392685" y="234167"/>
                                <a:pt x="390310" y="233724"/>
                                <a:pt x="387660" y="234565"/>
                              </a:cubicBezTo>
                              <a:cubicBezTo>
                                <a:pt x="385246" y="235331"/>
                                <a:pt x="383734" y="236672"/>
                                <a:pt x="384265" y="237531"/>
                              </a:cubicBezTo>
                              <a:cubicBezTo>
                                <a:pt x="384795" y="238390"/>
                                <a:pt x="383838" y="239092"/>
                                <a:pt x="382157" y="239092"/>
                              </a:cubicBezTo>
                              <a:cubicBezTo>
                                <a:pt x="380055" y="239092"/>
                                <a:pt x="379762" y="238443"/>
                                <a:pt x="381221" y="236985"/>
                              </a:cubicBezTo>
                              <a:cubicBezTo>
                                <a:pt x="385008" y="233198"/>
                                <a:pt x="383492" y="229873"/>
                                <a:pt x="377318" y="228517"/>
                              </a:cubicBezTo>
                              <a:cubicBezTo>
                                <a:pt x="373372" y="227650"/>
                                <a:pt x="370369" y="225160"/>
                                <a:pt x="368693" y="221375"/>
                              </a:cubicBezTo>
                              <a:cubicBezTo>
                                <a:pt x="367078" y="217727"/>
                                <a:pt x="365062" y="215990"/>
                                <a:pt x="363230" y="216693"/>
                              </a:cubicBezTo>
                              <a:cubicBezTo>
                                <a:pt x="361045" y="217531"/>
                                <a:pt x="360656" y="216727"/>
                                <a:pt x="361708" y="213415"/>
                              </a:cubicBezTo>
                              <a:cubicBezTo>
                                <a:pt x="362544" y="210780"/>
                                <a:pt x="362235" y="209005"/>
                                <a:pt x="360927" y="209005"/>
                              </a:cubicBezTo>
                              <a:cubicBezTo>
                                <a:pt x="359723" y="209005"/>
                                <a:pt x="358742" y="208065"/>
                                <a:pt x="358742" y="206937"/>
                              </a:cubicBezTo>
                              <a:cubicBezTo>
                                <a:pt x="358742" y="205809"/>
                                <a:pt x="360019" y="204908"/>
                                <a:pt x="361591" y="204908"/>
                              </a:cubicBezTo>
                              <a:cubicBezTo>
                                <a:pt x="363162" y="204908"/>
                                <a:pt x="364921" y="203613"/>
                                <a:pt x="365532" y="202020"/>
                              </a:cubicBezTo>
                              <a:cubicBezTo>
                                <a:pt x="366144" y="200427"/>
                                <a:pt x="369987" y="197905"/>
                                <a:pt x="374040" y="196440"/>
                              </a:cubicBezTo>
                              <a:cubicBezTo>
                                <a:pt x="378639" y="194777"/>
                                <a:pt x="381242" y="192596"/>
                                <a:pt x="380947" y="190625"/>
                              </a:cubicBezTo>
                              <a:cubicBezTo>
                                <a:pt x="379907" y="183664"/>
                                <a:pt x="383504" y="176466"/>
                                <a:pt x="389338" y="173885"/>
                              </a:cubicBezTo>
                              <a:cubicBezTo>
                                <a:pt x="392644" y="172421"/>
                                <a:pt x="394840" y="170367"/>
                                <a:pt x="394216" y="169358"/>
                              </a:cubicBezTo>
                              <a:cubicBezTo>
                                <a:pt x="393574" y="168319"/>
                                <a:pt x="395863" y="168133"/>
                                <a:pt x="399484" y="168929"/>
                              </a:cubicBezTo>
                              <a:cubicBezTo>
                                <a:pt x="403960" y="169912"/>
                                <a:pt x="406805" y="169413"/>
                                <a:pt x="408968" y="167251"/>
                              </a:cubicBezTo>
                              <a:cubicBezTo>
                                <a:pt x="413302" y="162916"/>
                                <a:pt x="412905" y="162407"/>
                                <a:pt x="405963" y="163426"/>
                              </a:cubicBezTo>
                              <a:cubicBezTo>
                                <a:pt x="400231" y="164267"/>
                                <a:pt x="399714" y="163771"/>
                                <a:pt x="397377" y="155036"/>
                              </a:cubicBezTo>
                              <a:cubicBezTo>
                                <a:pt x="395529" y="148125"/>
                                <a:pt x="393936" y="145814"/>
                                <a:pt x="391172" y="146022"/>
                              </a:cubicBezTo>
                              <a:cubicBezTo>
                                <a:pt x="388392" y="146231"/>
                                <a:pt x="387464" y="147966"/>
                                <a:pt x="387464" y="153007"/>
                              </a:cubicBezTo>
                              <a:cubicBezTo>
                                <a:pt x="387464" y="160252"/>
                                <a:pt x="387356" y="160378"/>
                                <a:pt x="382586" y="158548"/>
                              </a:cubicBezTo>
                              <a:cubicBezTo>
                                <a:pt x="380324" y="157680"/>
                                <a:pt x="379741" y="155642"/>
                                <a:pt x="380596" y="151368"/>
                              </a:cubicBezTo>
                              <a:cubicBezTo>
                                <a:pt x="381263" y="148031"/>
                                <a:pt x="380733" y="144132"/>
                                <a:pt x="379386" y="142510"/>
                              </a:cubicBezTo>
                              <a:cubicBezTo>
                                <a:pt x="377906" y="140726"/>
                                <a:pt x="377741" y="139163"/>
                                <a:pt x="378957" y="138412"/>
                              </a:cubicBezTo>
                              <a:cubicBezTo>
                                <a:pt x="380044" y="137741"/>
                                <a:pt x="381232" y="137972"/>
                                <a:pt x="381611" y="138959"/>
                              </a:cubicBezTo>
                              <a:cubicBezTo>
                                <a:pt x="381989" y="139945"/>
                                <a:pt x="384328" y="141390"/>
                                <a:pt x="386801" y="142158"/>
                              </a:cubicBezTo>
                              <a:cubicBezTo>
                                <a:pt x="390468" y="143298"/>
                                <a:pt x="391235" y="142777"/>
                                <a:pt x="390977" y="139349"/>
                              </a:cubicBezTo>
                              <a:cubicBezTo>
                                <a:pt x="390803" y="137037"/>
                                <a:pt x="389389" y="135134"/>
                                <a:pt x="387816" y="135134"/>
                              </a:cubicBezTo>
                              <a:cubicBezTo>
                                <a:pt x="386116" y="135134"/>
                                <a:pt x="385436" y="133919"/>
                                <a:pt x="386137" y="132090"/>
                              </a:cubicBezTo>
                              <a:cubicBezTo>
                                <a:pt x="386926" y="130034"/>
                                <a:pt x="386035" y="129007"/>
                                <a:pt x="383484" y="129007"/>
                              </a:cubicBezTo>
                              <a:cubicBezTo>
                                <a:pt x="379408" y="129007"/>
                                <a:pt x="376368" y="123830"/>
                                <a:pt x="378449" y="120461"/>
                              </a:cubicBezTo>
                              <a:cubicBezTo>
                                <a:pt x="379140" y="119343"/>
                                <a:pt x="382106" y="119012"/>
                                <a:pt x="385084" y="119759"/>
                              </a:cubicBezTo>
                              <a:cubicBezTo>
                                <a:pt x="388061" y="120506"/>
                                <a:pt x="389820" y="120437"/>
                                <a:pt x="388986" y="119603"/>
                              </a:cubicBezTo>
                              <a:cubicBezTo>
                                <a:pt x="388152" y="118769"/>
                                <a:pt x="388528" y="116850"/>
                                <a:pt x="389806" y="115310"/>
                              </a:cubicBezTo>
                              <a:cubicBezTo>
                                <a:pt x="391627" y="113116"/>
                                <a:pt x="391463" y="112760"/>
                                <a:pt x="388986" y="113710"/>
                              </a:cubicBezTo>
                              <a:cubicBezTo>
                                <a:pt x="387249" y="114377"/>
                                <a:pt x="385154" y="113852"/>
                                <a:pt x="384342" y="112540"/>
                              </a:cubicBezTo>
                              <a:cubicBezTo>
                                <a:pt x="382214" y="109095"/>
                                <a:pt x="387415" y="100384"/>
                                <a:pt x="390821" y="101691"/>
                              </a:cubicBezTo>
                              <a:cubicBezTo>
                                <a:pt x="392771" y="102439"/>
                                <a:pt x="393253" y="101736"/>
                                <a:pt x="392382" y="99467"/>
                              </a:cubicBezTo>
                              <a:cubicBezTo>
                                <a:pt x="391684" y="97649"/>
                                <a:pt x="390042" y="96147"/>
                                <a:pt x="388752" y="96111"/>
                              </a:cubicBezTo>
                              <a:cubicBezTo>
                                <a:pt x="387463" y="96075"/>
                                <a:pt x="388201" y="94684"/>
                                <a:pt x="390391" y="93028"/>
                              </a:cubicBezTo>
                              <a:cubicBezTo>
                                <a:pt x="393864" y="90401"/>
                                <a:pt x="393924" y="90023"/>
                                <a:pt x="390899" y="90023"/>
                              </a:cubicBezTo>
                              <a:cubicBezTo>
                                <a:pt x="388991" y="90023"/>
                                <a:pt x="387465" y="88632"/>
                                <a:pt x="387465" y="86940"/>
                              </a:cubicBezTo>
                              <a:cubicBezTo>
                                <a:pt x="387465" y="85248"/>
                                <a:pt x="388366" y="83857"/>
                                <a:pt x="389494" y="83857"/>
                              </a:cubicBezTo>
                              <a:cubicBezTo>
                                <a:pt x="390622" y="83857"/>
                                <a:pt x="391562" y="83141"/>
                                <a:pt x="391562" y="82257"/>
                              </a:cubicBezTo>
                              <a:cubicBezTo>
                                <a:pt x="391562" y="80361"/>
                                <a:pt x="383066" y="80477"/>
                                <a:pt x="379933" y="82413"/>
                              </a:cubicBezTo>
                              <a:cubicBezTo>
                                <a:pt x="377105" y="84161"/>
                                <a:pt x="375133" y="82097"/>
                                <a:pt x="375132" y="77379"/>
                              </a:cubicBezTo>
                              <a:cubicBezTo>
                                <a:pt x="375132" y="74855"/>
                                <a:pt x="373625" y="73613"/>
                                <a:pt x="370527" y="73594"/>
                              </a:cubicBezTo>
                              <a:cubicBezTo>
                                <a:pt x="367989" y="73578"/>
                                <a:pt x="363795" y="72991"/>
                                <a:pt x="361239" y="72306"/>
                              </a:cubicBezTo>
                              <a:cubicBezTo>
                                <a:pt x="357440" y="71288"/>
                                <a:pt x="356843" y="71735"/>
                                <a:pt x="357961" y="74648"/>
                              </a:cubicBezTo>
                              <a:cubicBezTo>
                                <a:pt x="359061" y="77513"/>
                                <a:pt x="358546" y="77937"/>
                                <a:pt x="355190" y="76872"/>
                              </a:cubicBezTo>
                              <a:cubicBezTo>
                                <a:pt x="352423" y="75994"/>
                                <a:pt x="350604" y="76584"/>
                                <a:pt x="349805" y="78667"/>
                              </a:cubicBezTo>
                              <a:cubicBezTo>
                                <a:pt x="349142" y="80393"/>
                                <a:pt x="347325" y="81828"/>
                                <a:pt x="345785" y="81828"/>
                              </a:cubicBezTo>
                              <a:cubicBezTo>
                                <a:pt x="344245" y="81828"/>
                                <a:pt x="342851" y="83218"/>
                                <a:pt x="342663" y="84911"/>
                              </a:cubicBezTo>
                              <a:cubicBezTo>
                                <a:pt x="342475" y="86603"/>
                                <a:pt x="342149" y="89345"/>
                                <a:pt x="341960" y="91037"/>
                              </a:cubicBezTo>
                              <a:cubicBezTo>
                                <a:pt x="341522" y="94981"/>
                                <a:pt x="336146" y="95089"/>
                                <a:pt x="336146" y="91154"/>
                              </a:cubicBezTo>
                              <a:cubicBezTo>
                                <a:pt x="336146" y="89526"/>
                                <a:pt x="334267" y="86859"/>
                                <a:pt x="331931" y="85223"/>
                              </a:cubicBezTo>
                              <a:cubicBezTo>
                                <a:pt x="328837" y="83056"/>
                                <a:pt x="328397" y="81953"/>
                                <a:pt x="330370" y="81164"/>
                              </a:cubicBezTo>
                              <a:cubicBezTo>
                                <a:pt x="331859" y="80569"/>
                                <a:pt x="330996" y="80005"/>
                                <a:pt x="328457" y="79916"/>
                              </a:cubicBezTo>
                              <a:cubicBezTo>
                                <a:pt x="323091" y="79727"/>
                                <a:pt x="322452" y="75307"/>
                                <a:pt x="327092" y="70667"/>
                              </a:cubicBezTo>
                              <a:cubicBezTo>
                                <a:pt x="329639" y="68120"/>
                                <a:pt x="327809" y="67011"/>
                                <a:pt x="324204" y="67077"/>
                              </a:cubicBezTo>
                              <a:close/>
                              <a:moveTo>
                                <a:pt x="722854" y="79762"/>
                              </a:moveTo>
                              <a:cubicBezTo>
                                <a:pt x="724547" y="79762"/>
                                <a:pt x="725937" y="81152"/>
                                <a:pt x="725937" y="82844"/>
                              </a:cubicBezTo>
                              <a:cubicBezTo>
                                <a:pt x="725937" y="86048"/>
                                <a:pt x="723498" y="86922"/>
                                <a:pt x="721137" y="84561"/>
                              </a:cubicBezTo>
                              <a:cubicBezTo>
                                <a:pt x="718776" y="82201"/>
                                <a:pt x="719651" y="79762"/>
                                <a:pt x="722854" y="79762"/>
                              </a:cubicBezTo>
                              <a:close/>
                              <a:moveTo>
                                <a:pt x="356594" y="84327"/>
                              </a:moveTo>
                              <a:cubicBezTo>
                                <a:pt x="357370" y="84411"/>
                                <a:pt x="358134" y="84905"/>
                                <a:pt x="358780" y="85927"/>
                              </a:cubicBezTo>
                              <a:cubicBezTo>
                                <a:pt x="359843" y="87610"/>
                                <a:pt x="360441" y="89865"/>
                                <a:pt x="360107" y="90922"/>
                              </a:cubicBezTo>
                              <a:cubicBezTo>
                                <a:pt x="359001" y="94422"/>
                                <a:pt x="354637" y="94521"/>
                                <a:pt x="353316" y="91078"/>
                              </a:cubicBezTo>
                              <a:cubicBezTo>
                                <a:pt x="351937" y="87485"/>
                                <a:pt x="354267" y="84076"/>
                                <a:pt x="356594" y="84327"/>
                              </a:cubicBezTo>
                              <a:close/>
                              <a:moveTo>
                                <a:pt x="730465" y="86083"/>
                              </a:moveTo>
                              <a:cubicBezTo>
                                <a:pt x="730730" y="86091"/>
                                <a:pt x="730970" y="86160"/>
                                <a:pt x="731128" y="86317"/>
                              </a:cubicBezTo>
                              <a:cubicBezTo>
                                <a:pt x="731760" y="86949"/>
                                <a:pt x="730615" y="88084"/>
                                <a:pt x="728591" y="88854"/>
                              </a:cubicBezTo>
                              <a:cubicBezTo>
                                <a:pt x="725668" y="89967"/>
                                <a:pt x="725449" y="89748"/>
                                <a:pt x="727460" y="87722"/>
                              </a:cubicBezTo>
                              <a:cubicBezTo>
                                <a:pt x="728503" y="86671"/>
                                <a:pt x="729667" y="86060"/>
                                <a:pt x="730465" y="86083"/>
                              </a:cubicBezTo>
                              <a:close/>
                              <a:moveTo>
                                <a:pt x="727694" y="94590"/>
                              </a:moveTo>
                              <a:cubicBezTo>
                                <a:pt x="728107" y="94586"/>
                                <a:pt x="728594" y="94718"/>
                                <a:pt x="729177" y="94942"/>
                              </a:cubicBezTo>
                              <a:cubicBezTo>
                                <a:pt x="730961" y="95626"/>
                                <a:pt x="733343" y="96190"/>
                                <a:pt x="734445" y="96190"/>
                              </a:cubicBezTo>
                              <a:cubicBezTo>
                                <a:pt x="735548" y="96190"/>
                                <a:pt x="735884" y="97091"/>
                                <a:pt x="735187" y="98219"/>
                              </a:cubicBezTo>
                              <a:cubicBezTo>
                                <a:pt x="734489" y="99348"/>
                                <a:pt x="735297" y="100288"/>
                                <a:pt x="737021" y="100288"/>
                              </a:cubicBezTo>
                              <a:cubicBezTo>
                                <a:pt x="738964" y="100288"/>
                                <a:pt x="739704" y="101463"/>
                                <a:pt x="738972" y="103371"/>
                              </a:cubicBezTo>
                              <a:cubicBezTo>
                                <a:pt x="737660" y="106791"/>
                                <a:pt x="732104" y="107610"/>
                                <a:pt x="732104" y="104385"/>
                              </a:cubicBezTo>
                              <a:cubicBezTo>
                                <a:pt x="732104" y="103257"/>
                                <a:pt x="730713" y="102317"/>
                                <a:pt x="729021" y="102317"/>
                              </a:cubicBezTo>
                              <a:cubicBezTo>
                                <a:pt x="727328" y="102317"/>
                                <a:pt x="725938" y="103257"/>
                                <a:pt x="725937" y="104385"/>
                              </a:cubicBezTo>
                              <a:cubicBezTo>
                                <a:pt x="725937" y="105513"/>
                                <a:pt x="724997" y="106453"/>
                                <a:pt x="723869" y="106453"/>
                              </a:cubicBezTo>
                              <a:cubicBezTo>
                                <a:pt x="722741" y="106453"/>
                                <a:pt x="721840" y="105400"/>
                                <a:pt x="721840" y="104151"/>
                              </a:cubicBezTo>
                              <a:cubicBezTo>
                                <a:pt x="721840" y="102902"/>
                                <a:pt x="720449" y="102409"/>
                                <a:pt x="718757" y="103058"/>
                              </a:cubicBezTo>
                              <a:cubicBezTo>
                                <a:pt x="717064" y="103708"/>
                                <a:pt x="715674" y="103259"/>
                                <a:pt x="715674" y="102044"/>
                              </a:cubicBezTo>
                              <a:cubicBezTo>
                                <a:pt x="715674" y="100712"/>
                                <a:pt x="717732" y="100331"/>
                                <a:pt x="720825" y="101107"/>
                              </a:cubicBezTo>
                              <a:cubicBezTo>
                                <a:pt x="725091" y="102178"/>
                                <a:pt x="725937" y="101691"/>
                                <a:pt x="725937" y="98064"/>
                              </a:cubicBezTo>
                              <a:cubicBezTo>
                                <a:pt x="725937" y="95713"/>
                                <a:pt x="726453" y="94606"/>
                                <a:pt x="727694" y="94590"/>
                              </a:cubicBezTo>
                              <a:close/>
                              <a:moveTo>
                                <a:pt x="701312" y="96190"/>
                              </a:moveTo>
                              <a:cubicBezTo>
                                <a:pt x="703591" y="96190"/>
                                <a:pt x="705410" y="97564"/>
                                <a:pt x="705410" y="99273"/>
                              </a:cubicBezTo>
                              <a:cubicBezTo>
                                <a:pt x="705410" y="100966"/>
                                <a:pt x="704120" y="102317"/>
                                <a:pt x="702522" y="102317"/>
                              </a:cubicBezTo>
                              <a:cubicBezTo>
                                <a:pt x="700923" y="102317"/>
                                <a:pt x="699149" y="103482"/>
                                <a:pt x="698580" y="104893"/>
                              </a:cubicBezTo>
                              <a:cubicBezTo>
                                <a:pt x="698011" y="106303"/>
                                <a:pt x="697459" y="104912"/>
                                <a:pt x="697370" y="101810"/>
                              </a:cubicBezTo>
                              <a:cubicBezTo>
                                <a:pt x="697246" y="97482"/>
                                <a:pt x="698164" y="96190"/>
                                <a:pt x="701312" y="96190"/>
                              </a:cubicBezTo>
                              <a:close/>
                              <a:moveTo>
                                <a:pt x="143678" y="96385"/>
                              </a:moveTo>
                              <a:cubicBezTo>
                                <a:pt x="143982" y="96341"/>
                                <a:pt x="144225" y="96387"/>
                                <a:pt x="144419" y="96581"/>
                              </a:cubicBezTo>
                              <a:cubicBezTo>
                                <a:pt x="144918" y="97079"/>
                                <a:pt x="144178" y="99969"/>
                                <a:pt x="142780" y="102980"/>
                              </a:cubicBezTo>
                              <a:cubicBezTo>
                                <a:pt x="139951" y="109073"/>
                                <a:pt x="137160" y="110225"/>
                                <a:pt x="137160" y="105283"/>
                              </a:cubicBezTo>
                              <a:cubicBezTo>
                                <a:pt x="137160" y="102309"/>
                                <a:pt x="141547" y="96699"/>
                                <a:pt x="143678" y="96385"/>
                              </a:cubicBezTo>
                              <a:close/>
                              <a:moveTo>
                                <a:pt x="361784" y="100288"/>
                              </a:moveTo>
                              <a:cubicBezTo>
                                <a:pt x="363477" y="100288"/>
                                <a:pt x="364868" y="101114"/>
                                <a:pt x="364868" y="102122"/>
                              </a:cubicBezTo>
                              <a:cubicBezTo>
                                <a:pt x="364868" y="103129"/>
                                <a:pt x="363477" y="104477"/>
                                <a:pt x="361784" y="105127"/>
                              </a:cubicBezTo>
                              <a:cubicBezTo>
                                <a:pt x="359910" y="105846"/>
                                <a:pt x="358740" y="105128"/>
                                <a:pt x="358740" y="103293"/>
                              </a:cubicBezTo>
                              <a:cubicBezTo>
                                <a:pt x="358740" y="101636"/>
                                <a:pt x="360092" y="100288"/>
                                <a:pt x="361784" y="100288"/>
                              </a:cubicBezTo>
                              <a:close/>
                              <a:moveTo>
                                <a:pt x="286700" y="100834"/>
                              </a:moveTo>
                              <a:cubicBezTo>
                                <a:pt x="289709" y="100712"/>
                                <a:pt x="291031" y="101505"/>
                                <a:pt x="291031" y="103371"/>
                              </a:cubicBezTo>
                              <a:cubicBezTo>
                                <a:pt x="291031" y="106450"/>
                                <a:pt x="293112" y="107205"/>
                                <a:pt x="299734" y="106532"/>
                              </a:cubicBezTo>
                              <a:cubicBezTo>
                                <a:pt x="301709" y="106331"/>
                                <a:pt x="303325" y="107167"/>
                                <a:pt x="303324" y="108366"/>
                              </a:cubicBezTo>
                              <a:cubicBezTo>
                                <a:pt x="303324" y="109565"/>
                                <a:pt x="302373" y="110551"/>
                                <a:pt x="301178" y="110551"/>
                              </a:cubicBezTo>
                              <a:cubicBezTo>
                                <a:pt x="299983" y="110551"/>
                                <a:pt x="299500" y="111375"/>
                                <a:pt x="300124" y="112385"/>
                              </a:cubicBezTo>
                              <a:cubicBezTo>
                                <a:pt x="300749" y="113395"/>
                                <a:pt x="299781" y="114776"/>
                                <a:pt x="297978" y="115468"/>
                              </a:cubicBezTo>
                              <a:cubicBezTo>
                                <a:pt x="296072" y="116199"/>
                                <a:pt x="295212" y="118021"/>
                                <a:pt x="295910" y="119839"/>
                              </a:cubicBezTo>
                              <a:cubicBezTo>
                                <a:pt x="296693" y="121881"/>
                                <a:pt x="295423" y="123600"/>
                                <a:pt x="292280" y="124795"/>
                              </a:cubicBezTo>
                              <a:cubicBezTo>
                                <a:pt x="289635" y="125800"/>
                                <a:pt x="286909" y="128155"/>
                                <a:pt x="286192" y="130024"/>
                              </a:cubicBezTo>
                              <a:cubicBezTo>
                                <a:pt x="284588" y="134203"/>
                                <a:pt x="286670" y="143370"/>
                                <a:pt x="289236" y="143370"/>
                              </a:cubicBezTo>
                              <a:cubicBezTo>
                                <a:pt x="290270" y="143370"/>
                                <a:pt x="290937" y="146826"/>
                                <a:pt x="290719" y="151057"/>
                              </a:cubicBezTo>
                              <a:cubicBezTo>
                                <a:pt x="290501" y="155288"/>
                                <a:pt x="291052" y="161301"/>
                                <a:pt x="291929" y="164403"/>
                              </a:cubicBezTo>
                              <a:cubicBezTo>
                                <a:pt x="292981" y="168124"/>
                                <a:pt x="292765" y="170023"/>
                                <a:pt x="291266" y="170023"/>
                              </a:cubicBezTo>
                              <a:cubicBezTo>
                                <a:pt x="290015" y="170023"/>
                                <a:pt x="289188" y="168857"/>
                                <a:pt x="289471" y="167447"/>
                              </a:cubicBezTo>
                              <a:cubicBezTo>
                                <a:pt x="289753" y="166037"/>
                                <a:pt x="288626" y="164911"/>
                                <a:pt x="286934" y="164911"/>
                              </a:cubicBezTo>
                              <a:cubicBezTo>
                                <a:pt x="283254" y="164911"/>
                                <a:pt x="282233" y="174354"/>
                                <a:pt x="285646" y="176813"/>
                              </a:cubicBezTo>
                              <a:cubicBezTo>
                                <a:pt x="286923" y="177733"/>
                                <a:pt x="285755" y="177885"/>
                                <a:pt x="283070" y="177125"/>
                              </a:cubicBezTo>
                              <a:cubicBezTo>
                                <a:pt x="278562" y="175848"/>
                                <a:pt x="278264" y="176231"/>
                                <a:pt x="279129" y="182120"/>
                              </a:cubicBezTo>
                              <a:cubicBezTo>
                                <a:pt x="279736" y="186257"/>
                                <a:pt x="279178" y="188481"/>
                                <a:pt x="277568" y="188481"/>
                              </a:cubicBezTo>
                              <a:cubicBezTo>
                                <a:pt x="276202" y="188481"/>
                                <a:pt x="274651" y="190217"/>
                                <a:pt x="274094" y="192344"/>
                              </a:cubicBezTo>
                              <a:cubicBezTo>
                                <a:pt x="273314" y="195329"/>
                                <a:pt x="271772" y="195993"/>
                                <a:pt x="267382" y="195154"/>
                              </a:cubicBezTo>
                              <a:cubicBezTo>
                                <a:pt x="263882" y="194485"/>
                                <a:pt x="262195" y="194832"/>
                                <a:pt x="262972" y="196090"/>
                              </a:cubicBezTo>
                              <a:cubicBezTo>
                                <a:pt x="263749" y="197348"/>
                                <a:pt x="259607" y="198289"/>
                                <a:pt x="252240" y="198510"/>
                              </a:cubicBezTo>
                              <a:cubicBezTo>
                                <a:pt x="239923" y="198879"/>
                                <a:pt x="235235" y="195845"/>
                                <a:pt x="240298" y="190783"/>
                              </a:cubicBezTo>
                              <a:cubicBezTo>
                                <a:pt x="241999" y="189082"/>
                                <a:pt x="241934" y="188481"/>
                                <a:pt x="240025" y="188481"/>
                              </a:cubicBezTo>
                              <a:cubicBezTo>
                                <a:pt x="238604" y="188481"/>
                                <a:pt x="237943" y="187694"/>
                                <a:pt x="238542" y="186724"/>
                              </a:cubicBezTo>
                              <a:cubicBezTo>
                                <a:pt x="239142" y="185755"/>
                                <a:pt x="243263" y="185186"/>
                                <a:pt x="247713" y="185437"/>
                              </a:cubicBezTo>
                              <a:cubicBezTo>
                                <a:pt x="253822" y="185781"/>
                                <a:pt x="255548" y="185206"/>
                                <a:pt x="254738" y="183095"/>
                              </a:cubicBezTo>
                              <a:cubicBezTo>
                                <a:pt x="254148" y="181558"/>
                                <a:pt x="254597" y="180286"/>
                                <a:pt x="255752" y="180286"/>
                              </a:cubicBezTo>
                              <a:cubicBezTo>
                                <a:pt x="256907" y="180286"/>
                                <a:pt x="258244" y="181451"/>
                                <a:pt x="258718" y="182861"/>
                              </a:cubicBezTo>
                              <a:cubicBezTo>
                                <a:pt x="259393" y="184867"/>
                                <a:pt x="260338" y="184801"/>
                                <a:pt x="262972" y="182627"/>
                              </a:cubicBezTo>
                              <a:cubicBezTo>
                                <a:pt x="265521" y="180523"/>
                                <a:pt x="265835" y="178897"/>
                                <a:pt x="264260" y="175954"/>
                              </a:cubicBezTo>
                              <a:cubicBezTo>
                                <a:pt x="262334" y="172356"/>
                                <a:pt x="263050" y="171207"/>
                                <a:pt x="266914" y="171818"/>
                              </a:cubicBezTo>
                              <a:cubicBezTo>
                                <a:pt x="267760" y="171951"/>
                                <a:pt x="268475" y="171151"/>
                                <a:pt x="268475" y="170023"/>
                              </a:cubicBezTo>
                              <a:cubicBezTo>
                                <a:pt x="268475" y="168894"/>
                                <a:pt x="267439" y="167993"/>
                                <a:pt x="266172" y="167993"/>
                              </a:cubicBezTo>
                              <a:cubicBezTo>
                                <a:pt x="264567" y="167993"/>
                                <a:pt x="264498" y="167206"/>
                                <a:pt x="265977" y="165418"/>
                              </a:cubicBezTo>
                              <a:cubicBezTo>
                                <a:pt x="267585" y="163473"/>
                                <a:pt x="266643" y="162813"/>
                                <a:pt x="262114" y="162647"/>
                              </a:cubicBezTo>
                              <a:cubicBezTo>
                                <a:pt x="258346" y="162509"/>
                                <a:pt x="256143" y="163428"/>
                                <a:pt x="256143" y="165184"/>
                              </a:cubicBezTo>
                              <a:cubicBezTo>
                                <a:pt x="256143" y="168503"/>
                                <a:pt x="255877" y="168534"/>
                                <a:pt x="249118" y="165964"/>
                              </a:cubicBezTo>
                              <a:cubicBezTo>
                                <a:pt x="244943" y="164377"/>
                                <a:pt x="243850" y="164617"/>
                                <a:pt x="243850" y="167018"/>
                              </a:cubicBezTo>
                              <a:cubicBezTo>
                                <a:pt x="243850" y="168682"/>
                                <a:pt x="242910" y="170022"/>
                                <a:pt x="241781" y="170022"/>
                              </a:cubicBezTo>
                              <a:cubicBezTo>
                                <a:pt x="240653" y="170022"/>
                                <a:pt x="239752" y="168733"/>
                                <a:pt x="239752" y="167135"/>
                              </a:cubicBezTo>
                              <a:cubicBezTo>
                                <a:pt x="239752" y="165536"/>
                                <a:pt x="238587" y="163766"/>
                                <a:pt x="237176" y="163193"/>
                              </a:cubicBezTo>
                              <a:cubicBezTo>
                                <a:pt x="233774" y="161813"/>
                                <a:pt x="239701" y="157378"/>
                                <a:pt x="243225" y="158667"/>
                              </a:cubicBezTo>
                              <a:cubicBezTo>
                                <a:pt x="244690" y="159202"/>
                                <a:pt x="245231" y="158368"/>
                                <a:pt x="244552" y="156598"/>
                              </a:cubicBezTo>
                              <a:cubicBezTo>
                                <a:pt x="243726" y="154445"/>
                                <a:pt x="244974" y="153633"/>
                                <a:pt x="249079" y="153633"/>
                              </a:cubicBezTo>
                              <a:cubicBezTo>
                                <a:pt x="254615" y="153633"/>
                                <a:pt x="254658" y="153505"/>
                                <a:pt x="251030" y="149496"/>
                              </a:cubicBezTo>
                              <a:cubicBezTo>
                                <a:pt x="246483" y="144471"/>
                                <a:pt x="244259" y="144377"/>
                                <a:pt x="239206" y="148950"/>
                              </a:cubicBezTo>
                              <a:cubicBezTo>
                                <a:pt x="235489" y="152313"/>
                                <a:pt x="235179" y="152315"/>
                                <a:pt x="233274" y="148911"/>
                              </a:cubicBezTo>
                              <a:cubicBezTo>
                                <a:pt x="232169" y="146936"/>
                                <a:pt x="230430" y="145876"/>
                                <a:pt x="229371" y="146530"/>
                              </a:cubicBezTo>
                              <a:cubicBezTo>
                                <a:pt x="228312" y="147185"/>
                                <a:pt x="227420" y="146260"/>
                                <a:pt x="227420" y="144501"/>
                              </a:cubicBezTo>
                              <a:cubicBezTo>
                                <a:pt x="227420" y="142742"/>
                                <a:pt x="228736" y="141301"/>
                                <a:pt x="230308" y="141301"/>
                              </a:cubicBezTo>
                              <a:cubicBezTo>
                                <a:pt x="234108" y="141301"/>
                                <a:pt x="235886" y="136225"/>
                                <a:pt x="233079" y="133419"/>
                              </a:cubicBezTo>
                              <a:cubicBezTo>
                                <a:pt x="229986" y="130327"/>
                                <a:pt x="237194" y="127664"/>
                                <a:pt x="241430" y="130336"/>
                              </a:cubicBezTo>
                              <a:cubicBezTo>
                                <a:pt x="245950" y="133187"/>
                                <a:pt x="258728" y="128512"/>
                                <a:pt x="261256" y="123077"/>
                              </a:cubicBezTo>
                              <a:cubicBezTo>
                                <a:pt x="262374" y="120672"/>
                                <a:pt x="264870" y="118226"/>
                                <a:pt x="266797" y="117614"/>
                              </a:cubicBezTo>
                              <a:cubicBezTo>
                                <a:pt x="268964" y="116927"/>
                                <a:pt x="269822" y="115267"/>
                                <a:pt x="269061" y="113283"/>
                              </a:cubicBezTo>
                              <a:cubicBezTo>
                                <a:pt x="268105" y="110793"/>
                                <a:pt x="268774" y="110365"/>
                                <a:pt x="272066" y="111410"/>
                              </a:cubicBezTo>
                              <a:cubicBezTo>
                                <a:pt x="275530" y="112509"/>
                                <a:pt x="276149" y="112024"/>
                                <a:pt x="275305" y="108795"/>
                              </a:cubicBezTo>
                              <a:cubicBezTo>
                                <a:pt x="274111" y="104231"/>
                                <a:pt x="277162" y="101842"/>
                                <a:pt x="285296" y="100951"/>
                              </a:cubicBezTo>
                              <a:cubicBezTo>
                                <a:pt x="285795" y="100897"/>
                                <a:pt x="286271" y="100852"/>
                                <a:pt x="286700" y="100834"/>
                              </a:cubicBezTo>
                              <a:close/>
                              <a:moveTo>
                                <a:pt x="589459" y="107312"/>
                              </a:moveTo>
                              <a:cubicBezTo>
                                <a:pt x="585332" y="107539"/>
                                <a:pt x="578121" y="109991"/>
                                <a:pt x="574121" y="113087"/>
                              </a:cubicBezTo>
                              <a:cubicBezTo>
                                <a:pt x="571301" y="115271"/>
                                <a:pt x="569303" y="117690"/>
                                <a:pt x="569673" y="118434"/>
                              </a:cubicBezTo>
                              <a:cubicBezTo>
                                <a:pt x="570384" y="119867"/>
                                <a:pt x="569107" y="120652"/>
                                <a:pt x="557809" y="125848"/>
                              </a:cubicBezTo>
                              <a:cubicBezTo>
                                <a:pt x="550897" y="129027"/>
                                <a:pt x="550385" y="128961"/>
                                <a:pt x="538686" y="122726"/>
                              </a:cubicBezTo>
                              <a:cubicBezTo>
                                <a:pt x="520663" y="113121"/>
                                <a:pt x="498216" y="110859"/>
                                <a:pt x="498216" y="118668"/>
                              </a:cubicBezTo>
                              <a:cubicBezTo>
                                <a:pt x="498216" y="121300"/>
                                <a:pt x="497213" y="122318"/>
                                <a:pt x="495328" y="121595"/>
                              </a:cubicBezTo>
                              <a:cubicBezTo>
                                <a:pt x="493590" y="120927"/>
                                <a:pt x="491886" y="122200"/>
                                <a:pt x="491074" y="124755"/>
                              </a:cubicBezTo>
                              <a:cubicBezTo>
                                <a:pt x="490332" y="127093"/>
                                <a:pt x="488487" y="129009"/>
                                <a:pt x="486977" y="129009"/>
                              </a:cubicBezTo>
                              <a:cubicBezTo>
                                <a:pt x="485289" y="129009"/>
                                <a:pt x="484634" y="130520"/>
                                <a:pt x="485260" y="132911"/>
                              </a:cubicBezTo>
                              <a:cubicBezTo>
                                <a:pt x="485820" y="135053"/>
                                <a:pt x="485283" y="138686"/>
                                <a:pt x="484050" y="140989"/>
                              </a:cubicBezTo>
                              <a:cubicBezTo>
                                <a:pt x="482570" y="143753"/>
                                <a:pt x="482497" y="145614"/>
                                <a:pt x="483855" y="146453"/>
                              </a:cubicBezTo>
                              <a:cubicBezTo>
                                <a:pt x="486903" y="148336"/>
                                <a:pt x="486361" y="155611"/>
                                <a:pt x="483074" y="156872"/>
                              </a:cubicBezTo>
                              <a:cubicBezTo>
                                <a:pt x="481391" y="157518"/>
                                <a:pt x="480648" y="159649"/>
                                <a:pt x="481279" y="162062"/>
                              </a:cubicBezTo>
                              <a:cubicBezTo>
                                <a:pt x="481997" y="164809"/>
                                <a:pt x="483418" y="165760"/>
                                <a:pt x="485650" y="164911"/>
                              </a:cubicBezTo>
                              <a:cubicBezTo>
                                <a:pt x="488272" y="163913"/>
                                <a:pt x="488451" y="164163"/>
                                <a:pt x="486469" y="166159"/>
                              </a:cubicBezTo>
                              <a:cubicBezTo>
                                <a:pt x="484546" y="168098"/>
                                <a:pt x="482777" y="168118"/>
                                <a:pt x="478820" y="166316"/>
                              </a:cubicBezTo>
                              <a:cubicBezTo>
                                <a:pt x="470672" y="162603"/>
                                <a:pt x="462906" y="166831"/>
                                <a:pt x="464771" y="173964"/>
                              </a:cubicBezTo>
                              <a:cubicBezTo>
                                <a:pt x="465458" y="176590"/>
                                <a:pt x="467273" y="177238"/>
                                <a:pt x="472030" y="176540"/>
                              </a:cubicBezTo>
                              <a:cubicBezTo>
                                <a:pt x="477214" y="175779"/>
                                <a:pt x="478138" y="176223"/>
                                <a:pt x="477103" y="178920"/>
                              </a:cubicBezTo>
                              <a:cubicBezTo>
                                <a:pt x="476407" y="180734"/>
                                <a:pt x="477259" y="183641"/>
                                <a:pt x="479016" y="185398"/>
                              </a:cubicBezTo>
                              <a:cubicBezTo>
                                <a:pt x="481261" y="187643"/>
                                <a:pt x="481585" y="189355"/>
                                <a:pt x="480108" y="191134"/>
                              </a:cubicBezTo>
                              <a:cubicBezTo>
                                <a:pt x="477243" y="194587"/>
                                <a:pt x="481749" y="211534"/>
                                <a:pt x="485182" y="210217"/>
                              </a:cubicBezTo>
                              <a:cubicBezTo>
                                <a:pt x="486551" y="209691"/>
                                <a:pt x="488750" y="210582"/>
                                <a:pt x="490099" y="212207"/>
                              </a:cubicBezTo>
                              <a:cubicBezTo>
                                <a:pt x="491448" y="213832"/>
                                <a:pt x="491747" y="215155"/>
                                <a:pt x="490762" y="215173"/>
                              </a:cubicBezTo>
                              <a:cubicBezTo>
                                <a:pt x="489778" y="215190"/>
                                <a:pt x="490294" y="216033"/>
                                <a:pt x="491894" y="217046"/>
                              </a:cubicBezTo>
                              <a:cubicBezTo>
                                <a:pt x="493771" y="218233"/>
                                <a:pt x="496442" y="217830"/>
                                <a:pt x="499426" y="215875"/>
                              </a:cubicBezTo>
                              <a:cubicBezTo>
                                <a:pt x="503754" y="213039"/>
                                <a:pt x="503975" y="213122"/>
                                <a:pt x="502938" y="217085"/>
                              </a:cubicBezTo>
                              <a:cubicBezTo>
                                <a:pt x="502125" y="220195"/>
                                <a:pt x="502827" y="221299"/>
                                <a:pt x="505514" y="221299"/>
                              </a:cubicBezTo>
                              <a:cubicBezTo>
                                <a:pt x="507526" y="221299"/>
                                <a:pt x="508552" y="221930"/>
                                <a:pt x="507817" y="222665"/>
                              </a:cubicBezTo>
                              <a:cubicBezTo>
                                <a:pt x="506040" y="224441"/>
                                <a:pt x="516601" y="229831"/>
                                <a:pt x="518978" y="228362"/>
                              </a:cubicBezTo>
                              <a:cubicBezTo>
                                <a:pt x="519997" y="227733"/>
                                <a:pt x="521371" y="228672"/>
                                <a:pt x="522061" y="230470"/>
                              </a:cubicBezTo>
                              <a:cubicBezTo>
                                <a:pt x="522866" y="232567"/>
                                <a:pt x="524697" y="233285"/>
                                <a:pt x="527174" y="232499"/>
                              </a:cubicBezTo>
                              <a:cubicBezTo>
                                <a:pt x="529832" y="231655"/>
                                <a:pt x="531037" y="232275"/>
                                <a:pt x="531037" y="234489"/>
                              </a:cubicBezTo>
                              <a:cubicBezTo>
                                <a:pt x="531037" y="236257"/>
                                <a:pt x="532190" y="237503"/>
                                <a:pt x="533574" y="237221"/>
                              </a:cubicBezTo>
                              <a:cubicBezTo>
                                <a:pt x="534957" y="236939"/>
                                <a:pt x="536397" y="238705"/>
                                <a:pt x="536774" y="241162"/>
                              </a:cubicBezTo>
                              <a:cubicBezTo>
                                <a:pt x="537803" y="247873"/>
                                <a:pt x="542131" y="250372"/>
                                <a:pt x="553008" y="250528"/>
                              </a:cubicBezTo>
                              <a:cubicBezTo>
                                <a:pt x="558412" y="250605"/>
                                <a:pt x="565570" y="251829"/>
                                <a:pt x="568892" y="253220"/>
                              </a:cubicBezTo>
                              <a:cubicBezTo>
                                <a:pt x="573900" y="255317"/>
                                <a:pt x="576069" y="255199"/>
                                <a:pt x="581693" y="252518"/>
                              </a:cubicBezTo>
                              <a:cubicBezTo>
                                <a:pt x="585423" y="250739"/>
                                <a:pt x="588483" y="248027"/>
                                <a:pt x="588483" y="246508"/>
                              </a:cubicBezTo>
                              <a:cubicBezTo>
                                <a:pt x="588483" y="244989"/>
                                <a:pt x="589880" y="243214"/>
                                <a:pt x="591566" y="242567"/>
                              </a:cubicBezTo>
                              <a:cubicBezTo>
                                <a:pt x="593252" y="241920"/>
                                <a:pt x="594103" y="240572"/>
                                <a:pt x="593479" y="239562"/>
                              </a:cubicBezTo>
                              <a:cubicBezTo>
                                <a:pt x="592854" y="238552"/>
                                <a:pt x="594326" y="237728"/>
                                <a:pt x="596757" y="237728"/>
                              </a:cubicBezTo>
                              <a:cubicBezTo>
                                <a:pt x="599188" y="237728"/>
                                <a:pt x="603868" y="235802"/>
                                <a:pt x="607137" y="233474"/>
                              </a:cubicBezTo>
                              <a:cubicBezTo>
                                <a:pt x="610407" y="231146"/>
                                <a:pt x="614013" y="229828"/>
                                <a:pt x="615177" y="230548"/>
                              </a:cubicBezTo>
                              <a:cubicBezTo>
                                <a:pt x="616341" y="231267"/>
                                <a:pt x="617048" y="230752"/>
                                <a:pt x="616738" y="229377"/>
                              </a:cubicBezTo>
                              <a:cubicBezTo>
                                <a:pt x="616428" y="228002"/>
                                <a:pt x="619318" y="226005"/>
                                <a:pt x="623138" y="224967"/>
                              </a:cubicBezTo>
                              <a:cubicBezTo>
                                <a:pt x="628324" y="223559"/>
                                <a:pt x="629483" y="222492"/>
                                <a:pt x="627743" y="220753"/>
                              </a:cubicBezTo>
                              <a:cubicBezTo>
                                <a:pt x="624065" y="217075"/>
                                <a:pt x="625002" y="214590"/>
                                <a:pt x="629616" y="215797"/>
                              </a:cubicBezTo>
                              <a:cubicBezTo>
                                <a:pt x="633119" y="216713"/>
                                <a:pt x="633425" y="216397"/>
                                <a:pt x="631372" y="213924"/>
                              </a:cubicBezTo>
                              <a:cubicBezTo>
                                <a:pt x="629390" y="211536"/>
                                <a:pt x="629695" y="210354"/>
                                <a:pt x="632816" y="207992"/>
                              </a:cubicBezTo>
                              <a:cubicBezTo>
                                <a:pt x="635413" y="206027"/>
                                <a:pt x="635765" y="204992"/>
                                <a:pt x="633909" y="204948"/>
                              </a:cubicBezTo>
                              <a:cubicBezTo>
                                <a:pt x="632356" y="204912"/>
                                <a:pt x="631606" y="203611"/>
                                <a:pt x="632231" y="201983"/>
                              </a:cubicBezTo>
                              <a:cubicBezTo>
                                <a:pt x="633050" y="199849"/>
                                <a:pt x="632090" y="199282"/>
                                <a:pt x="628601" y="199914"/>
                              </a:cubicBezTo>
                              <a:cubicBezTo>
                                <a:pt x="624769" y="200609"/>
                                <a:pt x="623158" y="199357"/>
                                <a:pt x="620367" y="193476"/>
                              </a:cubicBezTo>
                              <a:cubicBezTo>
                                <a:pt x="618456" y="189449"/>
                                <a:pt x="617367" y="184826"/>
                                <a:pt x="617987" y="183212"/>
                              </a:cubicBezTo>
                              <a:cubicBezTo>
                                <a:pt x="618669" y="181434"/>
                                <a:pt x="617839" y="180286"/>
                                <a:pt x="615879" y="180286"/>
                              </a:cubicBezTo>
                              <a:cubicBezTo>
                                <a:pt x="613801" y="180286"/>
                                <a:pt x="613103" y="179133"/>
                                <a:pt x="613889" y="177086"/>
                              </a:cubicBezTo>
                              <a:cubicBezTo>
                                <a:pt x="614623" y="175172"/>
                                <a:pt x="614237" y="174458"/>
                                <a:pt x="612952" y="175252"/>
                              </a:cubicBezTo>
                              <a:cubicBezTo>
                                <a:pt x="611777" y="175978"/>
                                <a:pt x="609247" y="174767"/>
                                <a:pt x="607333" y="172559"/>
                              </a:cubicBezTo>
                              <a:cubicBezTo>
                                <a:pt x="603937" y="168644"/>
                                <a:pt x="602760" y="167993"/>
                                <a:pt x="598942" y="167993"/>
                              </a:cubicBezTo>
                              <a:cubicBezTo>
                                <a:pt x="597919" y="167993"/>
                                <a:pt x="597603" y="165978"/>
                                <a:pt x="598240" y="163545"/>
                              </a:cubicBezTo>
                              <a:cubicBezTo>
                                <a:pt x="599032" y="160514"/>
                                <a:pt x="598657" y="159573"/>
                                <a:pt x="597030" y="160579"/>
                              </a:cubicBezTo>
                              <a:cubicBezTo>
                                <a:pt x="595724" y="161386"/>
                                <a:pt x="594649" y="161213"/>
                                <a:pt x="594649" y="160150"/>
                              </a:cubicBezTo>
                              <a:cubicBezTo>
                                <a:pt x="594649" y="159087"/>
                                <a:pt x="596489" y="157696"/>
                                <a:pt x="598747" y="157106"/>
                              </a:cubicBezTo>
                              <a:cubicBezTo>
                                <a:pt x="601005" y="156515"/>
                                <a:pt x="602424" y="156739"/>
                                <a:pt x="601908" y="157574"/>
                              </a:cubicBezTo>
                              <a:cubicBezTo>
                                <a:pt x="601392" y="158409"/>
                                <a:pt x="603668" y="159096"/>
                                <a:pt x="606943" y="159096"/>
                              </a:cubicBezTo>
                              <a:cubicBezTo>
                                <a:pt x="612314" y="159096"/>
                                <a:pt x="612680" y="158659"/>
                                <a:pt x="610689" y="154803"/>
                              </a:cubicBezTo>
                              <a:lnTo>
                                <a:pt x="608465" y="150550"/>
                              </a:lnTo>
                              <a:lnTo>
                                <a:pt x="612562" y="154647"/>
                              </a:lnTo>
                              <a:cubicBezTo>
                                <a:pt x="614821" y="156904"/>
                                <a:pt x="616365" y="159314"/>
                                <a:pt x="615957" y="160033"/>
                              </a:cubicBezTo>
                              <a:cubicBezTo>
                                <a:pt x="615296" y="161199"/>
                                <a:pt x="623619" y="164326"/>
                                <a:pt x="624582" y="163271"/>
                              </a:cubicBezTo>
                              <a:cubicBezTo>
                                <a:pt x="624799" y="163034"/>
                                <a:pt x="623498" y="159386"/>
                                <a:pt x="621655" y="155155"/>
                              </a:cubicBezTo>
                              <a:cubicBezTo>
                                <a:pt x="619690" y="150644"/>
                                <a:pt x="616848" y="147467"/>
                                <a:pt x="614826" y="147467"/>
                              </a:cubicBezTo>
                              <a:cubicBezTo>
                                <a:pt x="612929" y="147467"/>
                                <a:pt x="611065" y="146752"/>
                                <a:pt x="610689" y="145906"/>
                              </a:cubicBezTo>
                              <a:cubicBezTo>
                                <a:pt x="610313" y="145060"/>
                                <a:pt x="607240" y="142957"/>
                                <a:pt x="603859" y="141223"/>
                              </a:cubicBezTo>
                              <a:cubicBezTo>
                                <a:pt x="600314" y="139406"/>
                                <a:pt x="597274" y="135943"/>
                                <a:pt x="596679" y="133028"/>
                              </a:cubicBezTo>
                              <a:cubicBezTo>
                                <a:pt x="596111" y="130249"/>
                                <a:pt x="594375" y="127994"/>
                                <a:pt x="592776" y="127994"/>
                              </a:cubicBezTo>
                              <a:cubicBezTo>
                                <a:pt x="591178" y="127994"/>
                                <a:pt x="589461" y="126829"/>
                                <a:pt x="588991" y="125419"/>
                              </a:cubicBezTo>
                              <a:cubicBezTo>
                                <a:pt x="588520" y="124009"/>
                                <a:pt x="589134" y="122843"/>
                                <a:pt x="590356" y="122843"/>
                              </a:cubicBezTo>
                              <a:cubicBezTo>
                                <a:pt x="593350" y="122843"/>
                                <a:pt x="593190" y="116077"/>
                                <a:pt x="590122" y="113009"/>
                              </a:cubicBezTo>
                              <a:cubicBezTo>
                                <a:pt x="588208" y="111095"/>
                                <a:pt x="588208" y="110551"/>
                                <a:pt x="590122" y="110551"/>
                              </a:cubicBezTo>
                              <a:cubicBezTo>
                                <a:pt x="591476" y="110551"/>
                                <a:pt x="592581" y="109622"/>
                                <a:pt x="592581" y="108522"/>
                              </a:cubicBezTo>
                              <a:cubicBezTo>
                                <a:pt x="592581" y="107563"/>
                                <a:pt x="591334" y="107209"/>
                                <a:pt x="589459" y="107312"/>
                              </a:cubicBezTo>
                              <a:close/>
                              <a:moveTo>
                                <a:pt x="242289" y="114688"/>
                              </a:moveTo>
                              <a:cubicBezTo>
                                <a:pt x="244263" y="114670"/>
                                <a:pt x="245879" y="115550"/>
                                <a:pt x="245879" y="116678"/>
                              </a:cubicBezTo>
                              <a:cubicBezTo>
                                <a:pt x="245879" y="119180"/>
                                <a:pt x="245653" y="119180"/>
                                <a:pt x="241781" y="116678"/>
                              </a:cubicBezTo>
                              <a:cubicBezTo>
                                <a:pt x="239151" y="114978"/>
                                <a:pt x="239221" y="114714"/>
                                <a:pt x="242289" y="114688"/>
                              </a:cubicBezTo>
                              <a:close/>
                              <a:moveTo>
                                <a:pt x="586414" y="116678"/>
                              </a:moveTo>
                              <a:cubicBezTo>
                                <a:pt x="587543" y="116678"/>
                                <a:pt x="588483" y="117618"/>
                                <a:pt x="588483" y="118746"/>
                              </a:cubicBezTo>
                              <a:cubicBezTo>
                                <a:pt x="588483" y="119874"/>
                                <a:pt x="587542" y="120814"/>
                                <a:pt x="586414" y="120814"/>
                              </a:cubicBezTo>
                              <a:cubicBezTo>
                                <a:pt x="585286" y="120814"/>
                                <a:pt x="584385" y="119874"/>
                                <a:pt x="584385" y="118746"/>
                              </a:cubicBezTo>
                              <a:cubicBezTo>
                                <a:pt x="584385" y="117618"/>
                                <a:pt x="585286" y="116678"/>
                                <a:pt x="586414" y="116678"/>
                              </a:cubicBezTo>
                              <a:close/>
                              <a:moveTo>
                                <a:pt x="684914" y="116951"/>
                              </a:moveTo>
                              <a:cubicBezTo>
                                <a:pt x="685844" y="116951"/>
                                <a:pt x="686746" y="117096"/>
                                <a:pt x="687451" y="117380"/>
                              </a:cubicBezTo>
                              <a:cubicBezTo>
                                <a:pt x="688861" y="117949"/>
                                <a:pt x="687735" y="118434"/>
                                <a:pt x="684914" y="118434"/>
                              </a:cubicBezTo>
                              <a:cubicBezTo>
                                <a:pt x="682094" y="118434"/>
                                <a:pt x="680928" y="117949"/>
                                <a:pt x="682339" y="117380"/>
                              </a:cubicBezTo>
                              <a:cubicBezTo>
                                <a:pt x="683044" y="117096"/>
                                <a:pt x="683985" y="116951"/>
                                <a:pt x="684914" y="116951"/>
                              </a:cubicBezTo>
                              <a:close/>
                              <a:moveTo>
                                <a:pt x="703061" y="119448"/>
                              </a:moveTo>
                              <a:cubicBezTo>
                                <a:pt x="703395" y="119434"/>
                                <a:pt x="703747" y="119465"/>
                                <a:pt x="704115" y="119487"/>
                              </a:cubicBezTo>
                              <a:cubicBezTo>
                                <a:pt x="707834" y="119713"/>
                                <a:pt x="708992" y="120963"/>
                                <a:pt x="708993" y="124795"/>
                              </a:cubicBezTo>
                              <a:cubicBezTo>
                                <a:pt x="708993" y="127555"/>
                                <a:pt x="707734" y="131087"/>
                                <a:pt x="706183" y="132638"/>
                              </a:cubicBezTo>
                              <a:cubicBezTo>
                                <a:pt x="703790" y="135031"/>
                                <a:pt x="703373" y="134655"/>
                                <a:pt x="703373" y="130180"/>
                              </a:cubicBezTo>
                              <a:cubicBezTo>
                                <a:pt x="703373" y="127279"/>
                                <a:pt x="702433" y="124912"/>
                                <a:pt x="701305" y="124912"/>
                              </a:cubicBezTo>
                              <a:cubicBezTo>
                                <a:pt x="700176" y="124912"/>
                                <a:pt x="699275" y="123597"/>
                                <a:pt x="699275" y="122024"/>
                              </a:cubicBezTo>
                              <a:cubicBezTo>
                                <a:pt x="699275" y="120514"/>
                                <a:pt x="700722" y="119547"/>
                                <a:pt x="703061" y="119448"/>
                              </a:cubicBezTo>
                              <a:close/>
                              <a:moveTo>
                                <a:pt x="308975" y="120814"/>
                              </a:moveTo>
                              <a:cubicBezTo>
                                <a:pt x="311513" y="120797"/>
                                <a:pt x="313580" y="121715"/>
                                <a:pt x="313580" y="122843"/>
                              </a:cubicBezTo>
                              <a:cubicBezTo>
                                <a:pt x="313580" y="125414"/>
                                <a:pt x="311391" y="125414"/>
                                <a:pt x="307414" y="122843"/>
                              </a:cubicBezTo>
                              <a:cubicBezTo>
                                <a:pt x="304926" y="121236"/>
                                <a:pt x="305242" y="120840"/>
                                <a:pt x="308975" y="120814"/>
                              </a:cubicBezTo>
                              <a:close/>
                              <a:moveTo>
                                <a:pt x="746457" y="120814"/>
                              </a:moveTo>
                              <a:cubicBezTo>
                                <a:pt x="747585" y="120814"/>
                                <a:pt x="748486" y="121715"/>
                                <a:pt x="748486" y="122843"/>
                              </a:cubicBezTo>
                              <a:cubicBezTo>
                                <a:pt x="748486" y="123972"/>
                                <a:pt x="747585" y="124912"/>
                                <a:pt x="746457" y="124912"/>
                              </a:cubicBezTo>
                              <a:cubicBezTo>
                                <a:pt x="745329" y="124912"/>
                                <a:pt x="744389" y="123972"/>
                                <a:pt x="744389" y="122843"/>
                              </a:cubicBezTo>
                              <a:cubicBezTo>
                                <a:pt x="744389" y="121715"/>
                                <a:pt x="745329" y="120814"/>
                                <a:pt x="746457" y="120814"/>
                              </a:cubicBezTo>
                              <a:close/>
                              <a:moveTo>
                                <a:pt x="372238" y="124873"/>
                              </a:moveTo>
                              <a:cubicBezTo>
                                <a:pt x="373420" y="124820"/>
                                <a:pt x="375160" y="126120"/>
                                <a:pt x="375984" y="128268"/>
                              </a:cubicBezTo>
                              <a:cubicBezTo>
                                <a:pt x="376696" y="130122"/>
                                <a:pt x="376954" y="131942"/>
                                <a:pt x="376570" y="132326"/>
                              </a:cubicBezTo>
                              <a:cubicBezTo>
                                <a:pt x="375593" y="133302"/>
                                <a:pt x="371028" y="128546"/>
                                <a:pt x="371028" y="126551"/>
                              </a:cubicBezTo>
                              <a:cubicBezTo>
                                <a:pt x="371028" y="125434"/>
                                <a:pt x="371529" y="124904"/>
                                <a:pt x="372238" y="124873"/>
                              </a:cubicBezTo>
                              <a:close/>
                              <a:moveTo>
                                <a:pt x="338207" y="124912"/>
                              </a:moveTo>
                              <a:cubicBezTo>
                                <a:pt x="339336" y="124912"/>
                                <a:pt x="340237" y="125813"/>
                                <a:pt x="340237" y="126941"/>
                              </a:cubicBezTo>
                              <a:cubicBezTo>
                                <a:pt x="340237" y="128069"/>
                                <a:pt x="339336" y="129009"/>
                                <a:pt x="338207" y="129009"/>
                              </a:cubicBezTo>
                              <a:cubicBezTo>
                                <a:pt x="337079" y="129009"/>
                                <a:pt x="336139" y="128069"/>
                                <a:pt x="336139" y="126941"/>
                              </a:cubicBezTo>
                              <a:cubicBezTo>
                                <a:pt x="336139" y="125813"/>
                                <a:pt x="337079" y="124912"/>
                                <a:pt x="338207" y="124912"/>
                              </a:cubicBezTo>
                              <a:close/>
                              <a:moveTo>
                                <a:pt x="714646" y="124912"/>
                              </a:moveTo>
                              <a:cubicBezTo>
                                <a:pt x="716339" y="124912"/>
                                <a:pt x="717729" y="125813"/>
                                <a:pt x="717729" y="126941"/>
                              </a:cubicBezTo>
                              <a:cubicBezTo>
                                <a:pt x="717729" y="128069"/>
                                <a:pt x="716339" y="129009"/>
                                <a:pt x="714646" y="129009"/>
                              </a:cubicBezTo>
                              <a:cubicBezTo>
                                <a:pt x="712954" y="129009"/>
                                <a:pt x="711563" y="128069"/>
                                <a:pt x="711563" y="126941"/>
                              </a:cubicBezTo>
                              <a:cubicBezTo>
                                <a:pt x="711563" y="125813"/>
                                <a:pt x="712954" y="124912"/>
                                <a:pt x="714646" y="124912"/>
                              </a:cubicBezTo>
                              <a:close/>
                              <a:moveTo>
                                <a:pt x="432531" y="127370"/>
                              </a:moveTo>
                              <a:cubicBezTo>
                                <a:pt x="431310" y="127344"/>
                                <a:pt x="430502" y="128725"/>
                                <a:pt x="430502" y="131038"/>
                              </a:cubicBezTo>
                              <a:cubicBezTo>
                                <a:pt x="430502" y="133682"/>
                                <a:pt x="431552" y="135137"/>
                                <a:pt x="433078" y="134629"/>
                              </a:cubicBezTo>
                              <a:cubicBezTo>
                                <a:pt x="434488" y="134158"/>
                                <a:pt x="435653" y="132543"/>
                                <a:pt x="435653" y="131038"/>
                              </a:cubicBezTo>
                              <a:cubicBezTo>
                                <a:pt x="435653" y="129534"/>
                                <a:pt x="434488" y="127918"/>
                                <a:pt x="433078" y="127448"/>
                              </a:cubicBezTo>
                              <a:cubicBezTo>
                                <a:pt x="432887" y="127385"/>
                                <a:pt x="432706" y="127374"/>
                                <a:pt x="432531" y="127370"/>
                              </a:cubicBezTo>
                              <a:close/>
                              <a:moveTo>
                                <a:pt x="572010" y="129595"/>
                              </a:moveTo>
                              <a:cubicBezTo>
                                <a:pt x="572907" y="129594"/>
                                <a:pt x="573766" y="129868"/>
                                <a:pt x="574429" y="130531"/>
                              </a:cubicBezTo>
                              <a:cubicBezTo>
                                <a:pt x="575739" y="131841"/>
                                <a:pt x="574970" y="132930"/>
                                <a:pt x="572205" y="133653"/>
                              </a:cubicBezTo>
                              <a:cubicBezTo>
                                <a:pt x="569873" y="134263"/>
                                <a:pt x="567951" y="133985"/>
                                <a:pt x="567951" y="133029"/>
                              </a:cubicBezTo>
                              <a:cubicBezTo>
                                <a:pt x="567951" y="131008"/>
                                <a:pt x="570036" y="129595"/>
                                <a:pt x="572009" y="129595"/>
                              </a:cubicBezTo>
                              <a:close/>
                              <a:moveTo>
                                <a:pt x="309476" y="131038"/>
                              </a:moveTo>
                              <a:cubicBezTo>
                                <a:pt x="310604" y="131038"/>
                                <a:pt x="311544" y="131978"/>
                                <a:pt x="311544" y="133107"/>
                              </a:cubicBezTo>
                              <a:cubicBezTo>
                                <a:pt x="311544" y="134235"/>
                                <a:pt x="310604" y="135136"/>
                                <a:pt x="309476" y="135136"/>
                              </a:cubicBezTo>
                              <a:cubicBezTo>
                                <a:pt x="308348" y="135136"/>
                                <a:pt x="307408" y="134235"/>
                                <a:pt x="307408" y="133107"/>
                              </a:cubicBezTo>
                              <a:cubicBezTo>
                                <a:pt x="307408" y="131978"/>
                                <a:pt x="308348" y="131038"/>
                                <a:pt x="309476" y="131038"/>
                              </a:cubicBezTo>
                              <a:close/>
                              <a:moveTo>
                                <a:pt x="691036" y="131038"/>
                              </a:moveTo>
                              <a:cubicBezTo>
                                <a:pt x="692164" y="131038"/>
                                <a:pt x="693104" y="131978"/>
                                <a:pt x="693104" y="133107"/>
                              </a:cubicBezTo>
                              <a:cubicBezTo>
                                <a:pt x="693104" y="134235"/>
                                <a:pt x="692164" y="135136"/>
                                <a:pt x="691036" y="135136"/>
                              </a:cubicBezTo>
                              <a:cubicBezTo>
                                <a:pt x="689908" y="135136"/>
                                <a:pt x="689007" y="134235"/>
                                <a:pt x="689007" y="133107"/>
                              </a:cubicBezTo>
                              <a:cubicBezTo>
                                <a:pt x="689007" y="131978"/>
                                <a:pt x="689908" y="131038"/>
                                <a:pt x="691036" y="131038"/>
                              </a:cubicBezTo>
                              <a:close/>
                              <a:moveTo>
                                <a:pt x="650762" y="135487"/>
                              </a:moveTo>
                              <a:cubicBezTo>
                                <a:pt x="653395" y="135388"/>
                                <a:pt x="657024" y="136647"/>
                                <a:pt x="657708" y="138726"/>
                              </a:cubicBezTo>
                              <a:cubicBezTo>
                                <a:pt x="658173" y="140136"/>
                                <a:pt x="657565" y="141302"/>
                                <a:pt x="656342" y="141302"/>
                              </a:cubicBezTo>
                              <a:cubicBezTo>
                                <a:pt x="655120" y="141302"/>
                                <a:pt x="654118" y="140404"/>
                                <a:pt x="654118" y="139311"/>
                              </a:cubicBezTo>
                              <a:cubicBezTo>
                                <a:pt x="654118" y="138218"/>
                                <a:pt x="652727" y="137881"/>
                                <a:pt x="651035" y="138531"/>
                              </a:cubicBezTo>
                              <a:cubicBezTo>
                                <a:pt x="649342" y="139180"/>
                                <a:pt x="647952" y="138609"/>
                                <a:pt x="647952" y="137282"/>
                              </a:cubicBezTo>
                              <a:cubicBezTo>
                                <a:pt x="647952" y="136097"/>
                                <a:pt x="649182" y="135547"/>
                                <a:pt x="650762" y="135487"/>
                              </a:cubicBezTo>
                              <a:close/>
                              <a:moveTo>
                                <a:pt x="293825" y="135526"/>
                              </a:moveTo>
                              <a:cubicBezTo>
                                <a:pt x="293965" y="135475"/>
                                <a:pt x="294123" y="135551"/>
                                <a:pt x="294293" y="135721"/>
                              </a:cubicBezTo>
                              <a:cubicBezTo>
                                <a:pt x="294975" y="136403"/>
                                <a:pt x="295042" y="138143"/>
                                <a:pt x="294449" y="139624"/>
                              </a:cubicBezTo>
                              <a:cubicBezTo>
                                <a:pt x="293794" y="141260"/>
                                <a:pt x="293338" y="140804"/>
                                <a:pt x="293240" y="138414"/>
                              </a:cubicBezTo>
                              <a:cubicBezTo>
                                <a:pt x="293173" y="136792"/>
                                <a:pt x="293405" y="135681"/>
                                <a:pt x="293825" y="135526"/>
                              </a:cubicBezTo>
                              <a:close/>
                              <a:moveTo>
                                <a:pt x="304128" y="137906"/>
                              </a:moveTo>
                              <a:cubicBezTo>
                                <a:pt x="304864" y="137783"/>
                                <a:pt x="305377" y="138259"/>
                                <a:pt x="305377" y="139155"/>
                              </a:cubicBezTo>
                              <a:cubicBezTo>
                                <a:pt x="305377" y="140350"/>
                                <a:pt x="304437" y="141301"/>
                                <a:pt x="303308" y="141301"/>
                              </a:cubicBezTo>
                              <a:cubicBezTo>
                                <a:pt x="302180" y="141301"/>
                                <a:pt x="301279" y="140901"/>
                                <a:pt x="301279" y="140404"/>
                              </a:cubicBezTo>
                              <a:cubicBezTo>
                                <a:pt x="301279" y="139906"/>
                                <a:pt x="302180" y="138916"/>
                                <a:pt x="303308" y="138218"/>
                              </a:cubicBezTo>
                              <a:cubicBezTo>
                                <a:pt x="303590" y="138044"/>
                                <a:pt x="303883" y="137948"/>
                                <a:pt x="304128" y="137906"/>
                              </a:cubicBezTo>
                              <a:close/>
                              <a:moveTo>
                                <a:pt x="719825" y="138531"/>
                              </a:moveTo>
                              <a:cubicBezTo>
                                <a:pt x="721828" y="138302"/>
                                <a:pt x="724224" y="140216"/>
                                <a:pt x="725952" y="144384"/>
                              </a:cubicBezTo>
                              <a:cubicBezTo>
                                <a:pt x="726420" y="145513"/>
                                <a:pt x="727981" y="146160"/>
                                <a:pt x="729425" y="145828"/>
                              </a:cubicBezTo>
                              <a:cubicBezTo>
                                <a:pt x="730869" y="145497"/>
                                <a:pt x="732079" y="146662"/>
                                <a:pt x="732079" y="148404"/>
                              </a:cubicBezTo>
                              <a:cubicBezTo>
                                <a:pt x="732079" y="152235"/>
                                <a:pt x="729739" y="152451"/>
                                <a:pt x="726069" y="148989"/>
                              </a:cubicBezTo>
                              <a:cubicBezTo>
                                <a:pt x="723894" y="146938"/>
                                <a:pt x="723153" y="146938"/>
                                <a:pt x="722400" y="148989"/>
                              </a:cubicBezTo>
                              <a:cubicBezTo>
                                <a:pt x="720507" y="154152"/>
                                <a:pt x="715943" y="151631"/>
                                <a:pt x="716117" y="145516"/>
                              </a:cubicBezTo>
                              <a:cubicBezTo>
                                <a:pt x="716242" y="141136"/>
                                <a:pt x="717822" y="138759"/>
                                <a:pt x="719825" y="138531"/>
                              </a:cubicBezTo>
                              <a:close/>
                              <a:moveTo>
                                <a:pt x="145526" y="139506"/>
                              </a:moveTo>
                              <a:cubicBezTo>
                                <a:pt x="146239" y="139477"/>
                                <a:pt x="147049" y="139600"/>
                                <a:pt x="147790" y="139897"/>
                              </a:cubicBezTo>
                              <a:cubicBezTo>
                                <a:pt x="149426" y="140551"/>
                                <a:pt x="148931" y="141047"/>
                                <a:pt x="146541" y="141145"/>
                              </a:cubicBezTo>
                              <a:cubicBezTo>
                                <a:pt x="144378" y="141234"/>
                                <a:pt x="143166" y="140734"/>
                                <a:pt x="143848" y="140053"/>
                              </a:cubicBezTo>
                              <a:cubicBezTo>
                                <a:pt x="144189" y="139712"/>
                                <a:pt x="144814" y="139536"/>
                                <a:pt x="145526" y="139506"/>
                              </a:cubicBezTo>
                              <a:close/>
                              <a:moveTo>
                                <a:pt x="215499" y="149496"/>
                              </a:moveTo>
                              <a:cubicBezTo>
                                <a:pt x="216402" y="149496"/>
                                <a:pt x="217138" y="150436"/>
                                <a:pt x="217138" y="151565"/>
                              </a:cubicBezTo>
                              <a:cubicBezTo>
                                <a:pt x="217138" y="152693"/>
                                <a:pt x="215849" y="153633"/>
                                <a:pt x="214251" y="153633"/>
                              </a:cubicBezTo>
                              <a:cubicBezTo>
                                <a:pt x="212652" y="153633"/>
                                <a:pt x="210878" y="154759"/>
                                <a:pt x="210309" y="156169"/>
                              </a:cubicBezTo>
                              <a:cubicBezTo>
                                <a:pt x="209740" y="157580"/>
                                <a:pt x="209188" y="157783"/>
                                <a:pt x="209099" y="156599"/>
                              </a:cubicBezTo>
                              <a:cubicBezTo>
                                <a:pt x="208913" y="154120"/>
                                <a:pt x="213070" y="149497"/>
                                <a:pt x="215499" y="149497"/>
                              </a:cubicBezTo>
                              <a:close/>
                              <a:moveTo>
                                <a:pt x="707334" y="149613"/>
                              </a:moveTo>
                              <a:cubicBezTo>
                                <a:pt x="709120" y="149637"/>
                                <a:pt x="711549" y="152263"/>
                                <a:pt x="711549" y="154765"/>
                              </a:cubicBezTo>
                              <a:cubicBezTo>
                                <a:pt x="711549" y="156390"/>
                                <a:pt x="710722" y="157730"/>
                                <a:pt x="709715" y="157730"/>
                              </a:cubicBezTo>
                              <a:cubicBezTo>
                                <a:pt x="707635" y="157730"/>
                                <a:pt x="704811" y="151473"/>
                                <a:pt x="706241" y="150043"/>
                              </a:cubicBezTo>
                              <a:cubicBezTo>
                                <a:pt x="706547" y="149737"/>
                                <a:pt x="706922" y="149608"/>
                                <a:pt x="707334" y="149614"/>
                              </a:cubicBezTo>
                              <a:close/>
                              <a:moveTo>
                                <a:pt x="663663" y="150511"/>
                              </a:moveTo>
                              <a:cubicBezTo>
                                <a:pt x="664155" y="150485"/>
                                <a:pt x="664746" y="150580"/>
                                <a:pt x="665381" y="150823"/>
                              </a:cubicBezTo>
                              <a:cubicBezTo>
                                <a:pt x="667073" y="151473"/>
                                <a:pt x="668464" y="152370"/>
                                <a:pt x="668464" y="152813"/>
                              </a:cubicBezTo>
                              <a:cubicBezTo>
                                <a:pt x="668464" y="153257"/>
                                <a:pt x="667073" y="153633"/>
                                <a:pt x="665381" y="153633"/>
                              </a:cubicBezTo>
                              <a:cubicBezTo>
                                <a:pt x="663688" y="153633"/>
                                <a:pt x="662297" y="152736"/>
                                <a:pt x="662297" y="151643"/>
                              </a:cubicBezTo>
                              <a:cubicBezTo>
                                <a:pt x="662297" y="150960"/>
                                <a:pt x="662844" y="150555"/>
                                <a:pt x="663663" y="150511"/>
                              </a:cubicBezTo>
                              <a:close/>
                              <a:moveTo>
                                <a:pt x="508263" y="151721"/>
                              </a:moveTo>
                              <a:cubicBezTo>
                                <a:pt x="509589" y="151605"/>
                                <a:pt x="509770" y="152885"/>
                                <a:pt x="509043" y="155662"/>
                              </a:cubicBezTo>
                              <a:cubicBezTo>
                                <a:pt x="507856" y="160204"/>
                                <a:pt x="505353" y="160997"/>
                                <a:pt x="503190" y="157496"/>
                              </a:cubicBezTo>
                              <a:cubicBezTo>
                                <a:pt x="502414" y="156242"/>
                                <a:pt x="503040" y="154423"/>
                                <a:pt x="504595" y="153438"/>
                              </a:cubicBezTo>
                              <a:cubicBezTo>
                                <a:pt x="506251" y="152389"/>
                                <a:pt x="507468" y="151790"/>
                                <a:pt x="508263" y="151721"/>
                              </a:cubicBezTo>
                              <a:close/>
                              <a:moveTo>
                                <a:pt x="699019" y="153633"/>
                              </a:moveTo>
                              <a:cubicBezTo>
                                <a:pt x="699354" y="153613"/>
                                <a:pt x="699748" y="153633"/>
                                <a:pt x="700190" y="153633"/>
                              </a:cubicBezTo>
                              <a:cubicBezTo>
                                <a:pt x="701843" y="153633"/>
                                <a:pt x="704278" y="155699"/>
                                <a:pt x="705615" y="158238"/>
                              </a:cubicBezTo>
                              <a:cubicBezTo>
                                <a:pt x="706952" y="160776"/>
                                <a:pt x="708945" y="163425"/>
                                <a:pt x="710025" y="164130"/>
                              </a:cubicBezTo>
                              <a:cubicBezTo>
                                <a:pt x="711104" y="164835"/>
                                <a:pt x="709496" y="165418"/>
                                <a:pt x="706473" y="165418"/>
                              </a:cubicBezTo>
                              <a:cubicBezTo>
                                <a:pt x="702534" y="165418"/>
                                <a:pt x="700461" y="164010"/>
                                <a:pt x="699097" y="160423"/>
                              </a:cubicBezTo>
                              <a:cubicBezTo>
                                <a:pt x="696926" y="154713"/>
                                <a:pt x="696674" y="153773"/>
                                <a:pt x="699019" y="153633"/>
                              </a:cubicBezTo>
                              <a:close/>
                              <a:moveTo>
                                <a:pt x="666511" y="163896"/>
                              </a:moveTo>
                              <a:cubicBezTo>
                                <a:pt x="668971" y="163665"/>
                                <a:pt x="672560" y="166269"/>
                                <a:pt x="672560" y="168930"/>
                              </a:cubicBezTo>
                              <a:cubicBezTo>
                                <a:pt x="672560" y="173025"/>
                                <a:pt x="666640" y="173030"/>
                                <a:pt x="665067" y="168930"/>
                              </a:cubicBezTo>
                              <a:cubicBezTo>
                                <a:pt x="664399" y="167189"/>
                                <a:pt x="664412" y="165214"/>
                                <a:pt x="665067" y="164560"/>
                              </a:cubicBezTo>
                              <a:cubicBezTo>
                                <a:pt x="665455" y="164172"/>
                                <a:pt x="665943" y="163950"/>
                                <a:pt x="666511" y="163896"/>
                              </a:cubicBezTo>
                              <a:close/>
                              <a:moveTo>
                                <a:pt x="97556" y="169281"/>
                              </a:moveTo>
                              <a:cubicBezTo>
                                <a:pt x="97023" y="169278"/>
                                <a:pt x="96620" y="169474"/>
                                <a:pt x="96463" y="169945"/>
                              </a:cubicBezTo>
                              <a:cubicBezTo>
                                <a:pt x="96074" y="171112"/>
                                <a:pt x="94475" y="172091"/>
                                <a:pt x="92912" y="172091"/>
                              </a:cubicBezTo>
                              <a:cubicBezTo>
                                <a:pt x="91272" y="172091"/>
                                <a:pt x="90575" y="173341"/>
                                <a:pt x="91234" y="175057"/>
                              </a:cubicBezTo>
                              <a:cubicBezTo>
                                <a:pt x="92080" y="177262"/>
                                <a:pt x="91115" y="177815"/>
                                <a:pt x="87526" y="177164"/>
                              </a:cubicBezTo>
                              <a:cubicBezTo>
                                <a:pt x="80379" y="175868"/>
                                <a:pt x="68856" y="183437"/>
                                <a:pt x="70432" y="188403"/>
                              </a:cubicBezTo>
                              <a:cubicBezTo>
                                <a:pt x="72151" y="193819"/>
                                <a:pt x="67382" y="201284"/>
                                <a:pt x="63993" y="198471"/>
                              </a:cubicBezTo>
                              <a:cubicBezTo>
                                <a:pt x="62090" y="196892"/>
                                <a:pt x="60626" y="198303"/>
                                <a:pt x="58256" y="203973"/>
                              </a:cubicBezTo>
                              <a:cubicBezTo>
                                <a:pt x="56510" y="208153"/>
                                <a:pt x="55095" y="211921"/>
                                <a:pt x="55095" y="212363"/>
                              </a:cubicBezTo>
                              <a:cubicBezTo>
                                <a:pt x="55095" y="213382"/>
                                <a:pt x="67479" y="211242"/>
                                <a:pt x="69769" y="209827"/>
                              </a:cubicBezTo>
                              <a:cubicBezTo>
                                <a:pt x="71387" y="208827"/>
                                <a:pt x="72452" y="213791"/>
                                <a:pt x="71564" y="218217"/>
                              </a:cubicBezTo>
                              <a:cubicBezTo>
                                <a:pt x="71340" y="219335"/>
                                <a:pt x="71047" y="221822"/>
                                <a:pt x="70901" y="223758"/>
                              </a:cubicBezTo>
                              <a:cubicBezTo>
                                <a:pt x="70755" y="225694"/>
                                <a:pt x="70270" y="226912"/>
                                <a:pt x="69808" y="226450"/>
                              </a:cubicBezTo>
                              <a:cubicBezTo>
                                <a:pt x="68047" y="224689"/>
                                <a:pt x="63099" y="231636"/>
                                <a:pt x="64501" y="233904"/>
                              </a:cubicBezTo>
                              <a:cubicBezTo>
                                <a:pt x="65417" y="235387"/>
                                <a:pt x="65076" y="235751"/>
                                <a:pt x="63603" y="234840"/>
                              </a:cubicBezTo>
                              <a:cubicBezTo>
                                <a:pt x="62300" y="234035"/>
                                <a:pt x="61222" y="234424"/>
                                <a:pt x="61222" y="235699"/>
                              </a:cubicBezTo>
                              <a:cubicBezTo>
                                <a:pt x="61222" y="237086"/>
                                <a:pt x="60020" y="236759"/>
                                <a:pt x="58178" y="234918"/>
                              </a:cubicBezTo>
                              <a:cubicBezTo>
                                <a:pt x="54766" y="231507"/>
                                <a:pt x="54107" y="226258"/>
                                <a:pt x="56891" y="224538"/>
                              </a:cubicBezTo>
                              <a:cubicBezTo>
                                <a:pt x="57883" y="223925"/>
                                <a:pt x="59143" y="221676"/>
                                <a:pt x="59700" y="219543"/>
                              </a:cubicBezTo>
                              <a:cubicBezTo>
                                <a:pt x="61186" y="213863"/>
                                <a:pt x="51600" y="214264"/>
                                <a:pt x="48539" y="220012"/>
                              </a:cubicBezTo>
                              <a:cubicBezTo>
                                <a:pt x="47262" y="222409"/>
                                <a:pt x="45007" y="225322"/>
                                <a:pt x="43544" y="226450"/>
                              </a:cubicBezTo>
                              <a:cubicBezTo>
                                <a:pt x="42081" y="227579"/>
                                <a:pt x="40004" y="232451"/>
                                <a:pt x="38939" y="237299"/>
                              </a:cubicBezTo>
                              <a:lnTo>
                                <a:pt x="37026" y="246118"/>
                              </a:lnTo>
                              <a:lnTo>
                                <a:pt x="46041" y="244752"/>
                              </a:lnTo>
                              <a:cubicBezTo>
                                <a:pt x="52525" y="243780"/>
                                <a:pt x="55095" y="244126"/>
                                <a:pt x="55095" y="245923"/>
                              </a:cubicBezTo>
                              <a:cubicBezTo>
                                <a:pt x="55095" y="247300"/>
                                <a:pt x="56384" y="247902"/>
                                <a:pt x="57983" y="247289"/>
                              </a:cubicBezTo>
                              <a:cubicBezTo>
                                <a:pt x="61316" y="246010"/>
                                <a:pt x="64126" y="251315"/>
                                <a:pt x="61105" y="253181"/>
                              </a:cubicBezTo>
                              <a:cubicBezTo>
                                <a:pt x="60008" y="253860"/>
                                <a:pt x="59723" y="255374"/>
                                <a:pt x="60442" y="256537"/>
                              </a:cubicBezTo>
                              <a:cubicBezTo>
                                <a:pt x="61270" y="257878"/>
                                <a:pt x="60187" y="257811"/>
                                <a:pt x="57515" y="256381"/>
                              </a:cubicBezTo>
                              <a:cubicBezTo>
                                <a:pt x="51316" y="253064"/>
                                <a:pt x="50998" y="253391"/>
                                <a:pt x="50998" y="262274"/>
                              </a:cubicBezTo>
                              <a:cubicBezTo>
                                <a:pt x="50998" y="267886"/>
                                <a:pt x="49640" y="271639"/>
                                <a:pt x="46666" y="274410"/>
                              </a:cubicBezTo>
                              <a:cubicBezTo>
                                <a:pt x="43666" y="277205"/>
                                <a:pt x="41915" y="282184"/>
                                <a:pt x="40890" y="290878"/>
                              </a:cubicBezTo>
                              <a:cubicBezTo>
                                <a:pt x="40081" y="297741"/>
                                <a:pt x="39838" y="303365"/>
                                <a:pt x="40344" y="303365"/>
                              </a:cubicBezTo>
                              <a:cubicBezTo>
                                <a:pt x="40850" y="303365"/>
                                <a:pt x="44436" y="301425"/>
                                <a:pt x="48305" y="299034"/>
                              </a:cubicBezTo>
                              <a:cubicBezTo>
                                <a:pt x="52722" y="296304"/>
                                <a:pt x="54906" y="293582"/>
                                <a:pt x="54198" y="291737"/>
                              </a:cubicBezTo>
                              <a:cubicBezTo>
                                <a:pt x="53578" y="290120"/>
                                <a:pt x="53910" y="289306"/>
                                <a:pt x="54939" y="289941"/>
                              </a:cubicBezTo>
                              <a:cubicBezTo>
                                <a:pt x="55968" y="290577"/>
                                <a:pt x="58845" y="288255"/>
                                <a:pt x="61339" y="284751"/>
                              </a:cubicBezTo>
                              <a:cubicBezTo>
                                <a:pt x="65152" y="279397"/>
                                <a:pt x="66978" y="278503"/>
                                <a:pt x="72696" y="279171"/>
                              </a:cubicBezTo>
                              <a:cubicBezTo>
                                <a:pt x="77739" y="279760"/>
                                <a:pt x="78981" y="279321"/>
                                <a:pt x="77496" y="277532"/>
                              </a:cubicBezTo>
                              <a:cubicBezTo>
                                <a:pt x="75287" y="274870"/>
                                <a:pt x="80692" y="271679"/>
                                <a:pt x="83974" y="273708"/>
                              </a:cubicBezTo>
                              <a:cubicBezTo>
                                <a:pt x="84988" y="274334"/>
                                <a:pt x="85237" y="273403"/>
                                <a:pt x="84560" y="271640"/>
                              </a:cubicBezTo>
                              <a:cubicBezTo>
                                <a:pt x="83666" y="269311"/>
                                <a:pt x="84267" y="268806"/>
                                <a:pt x="86667" y="269727"/>
                              </a:cubicBezTo>
                              <a:cubicBezTo>
                                <a:pt x="89036" y="270636"/>
                                <a:pt x="89945" y="269814"/>
                                <a:pt x="89945" y="266840"/>
                              </a:cubicBezTo>
                              <a:cubicBezTo>
                                <a:pt x="89945" y="264556"/>
                                <a:pt x="91110" y="262198"/>
                                <a:pt x="92521" y="261611"/>
                              </a:cubicBezTo>
                              <a:cubicBezTo>
                                <a:pt x="94355" y="260847"/>
                                <a:pt x="93985" y="259657"/>
                                <a:pt x="91233" y="257435"/>
                              </a:cubicBezTo>
                              <a:cubicBezTo>
                                <a:pt x="87382" y="254325"/>
                                <a:pt x="87852" y="247991"/>
                                <a:pt x="91935" y="247991"/>
                              </a:cubicBezTo>
                              <a:cubicBezTo>
                                <a:pt x="93099" y="247991"/>
                                <a:pt x="94043" y="246201"/>
                                <a:pt x="94043" y="244011"/>
                              </a:cubicBezTo>
                              <a:cubicBezTo>
                                <a:pt x="94043" y="241821"/>
                                <a:pt x="94983" y="239440"/>
                                <a:pt x="96111" y="238743"/>
                              </a:cubicBezTo>
                              <a:cubicBezTo>
                                <a:pt x="99087" y="236904"/>
                                <a:pt x="98620" y="231563"/>
                                <a:pt x="95487" y="231563"/>
                              </a:cubicBezTo>
                              <a:cubicBezTo>
                                <a:pt x="94020" y="231563"/>
                                <a:pt x="91720" y="230450"/>
                                <a:pt x="90374" y="229104"/>
                              </a:cubicBezTo>
                              <a:cubicBezTo>
                                <a:pt x="88479" y="227209"/>
                                <a:pt x="88873" y="225664"/>
                                <a:pt x="92130" y="222197"/>
                              </a:cubicBezTo>
                              <a:lnTo>
                                <a:pt x="96345" y="217709"/>
                              </a:lnTo>
                              <a:lnTo>
                                <a:pt x="91116" y="217709"/>
                              </a:lnTo>
                              <a:cubicBezTo>
                                <a:pt x="88231" y="217709"/>
                                <a:pt x="85843" y="218742"/>
                                <a:pt x="85808" y="220011"/>
                              </a:cubicBezTo>
                              <a:cubicBezTo>
                                <a:pt x="85702" y="223941"/>
                                <a:pt x="80916" y="214372"/>
                                <a:pt x="80813" y="210021"/>
                              </a:cubicBezTo>
                              <a:cubicBezTo>
                                <a:pt x="80760" y="207765"/>
                                <a:pt x="81960" y="204961"/>
                                <a:pt x="83467" y="203778"/>
                              </a:cubicBezTo>
                              <a:cubicBezTo>
                                <a:pt x="84973" y="202594"/>
                                <a:pt x="86861" y="198423"/>
                                <a:pt x="87681" y="194529"/>
                              </a:cubicBezTo>
                              <a:cubicBezTo>
                                <a:pt x="88806" y="189192"/>
                                <a:pt x="90090" y="187626"/>
                                <a:pt x="92911" y="188129"/>
                              </a:cubicBezTo>
                              <a:cubicBezTo>
                                <a:pt x="95787" y="188642"/>
                                <a:pt x="96406" y="187835"/>
                                <a:pt x="95565" y="184617"/>
                              </a:cubicBezTo>
                              <a:cubicBezTo>
                                <a:pt x="94914" y="182130"/>
                                <a:pt x="95405" y="180608"/>
                                <a:pt x="96774" y="180871"/>
                              </a:cubicBezTo>
                              <a:cubicBezTo>
                                <a:pt x="98042" y="181114"/>
                                <a:pt x="99429" y="179212"/>
                                <a:pt x="99818" y="176656"/>
                              </a:cubicBezTo>
                              <a:cubicBezTo>
                                <a:pt x="100237" y="173912"/>
                                <a:pt x="101512" y="172509"/>
                                <a:pt x="102940" y="173222"/>
                              </a:cubicBezTo>
                              <a:cubicBezTo>
                                <a:pt x="104270" y="173887"/>
                                <a:pt x="103506" y="172930"/>
                                <a:pt x="101262" y="171115"/>
                              </a:cubicBezTo>
                              <a:cubicBezTo>
                                <a:pt x="99755" y="169896"/>
                                <a:pt x="98442" y="169287"/>
                                <a:pt x="97555" y="169281"/>
                              </a:cubicBezTo>
                              <a:close/>
                              <a:moveTo>
                                <a:pt x="221150" y="170023"/>
                              </a:moveTo>
                              <a:cubicBezTo>
                                <a:pt x="222345" y="170023"/>
                                <a:pt x="223297" y="170963"/>
                                <a:pt x="223297" y="172091"/>
                              </a:cubicBezTo>
                              <a:cubicBezTo>
                                <a:pt x="223296" y="173219"/>
                                <a:pt x="222896" y="174120"/>
                                <a:pt x="222399" y="174120"/>
                              </a:cubicBezTo>
                              <a:cubicBezTo>
                                <a:pt x="221901" y="174120"/>
                                <a:pt x="220911" y="173219"/>
                                <a:pt x="220213" y="172091"/>
                              </a:cubicBezTo>
                              <a:cubicBezTo>
                                <a:pt x="219516" y="170963"/>
                                <a:pt x="219955" y="170023"/>
                                <a:pt x="221150" y="170023"/>
                              </a:cubicBezTo>
                              <a:close/>
                              <a:moveTo>
                                <a:pt x="204916" y="170062"/>
                              </a:moveTo>
                              <a:cubicBezTo>
                                <a:pt x="205282" y="170022"/>
                                <a:pt x="205597" y="170107"/>
                                <a:pt x="205813" y="170335"/>
                              </a:cubicBezTo>
                              <a:cubicBezTo>
                                <a:pt x="206189" y="170730"/>
                                <a:pt x="205168" y="172236"/>
                                <a:pt x="203589" y="173691"/>
                              </a:cubicBezTo>
                              <a:cubicBezTo>
                                <a:pt x="202010" y="175146"/>
                                <a:pt x="200740" y="175422"/>
                                <a:pt x="200740" y="174315"/>
                              </a:cubicBezTo>
                              <a:cubicBezTo>
                                <a:pt x="200740" y="172585"/>
                                <a:pt x="203330" y="170234"/>
                                <a:pt x="204916" y="170062"/>
                              </a:cubicBezTo>
                              <a:close/>
                              <a:moveTo>
                                <a:pt x="475790" y="172325"/>
                              </a:moveTo>
                              <a:cubicBezTo>
                                <a:pt x="476502" y="172296"/>
                                <a:pt x="477313" y="172419"/>
                                <a:pt x="478053" y="172715"/>
                              </a:cubicBezTo>
                              <a:cubicBezTo>
                                <a:pt x="479690" y="173370"/>
                                <a:pt x="479233" y="173866"/>
                                <a:pt x="476843" y="173964"/>
                              </a:cubicBezTo>
                              <a:cubicBezTo>
                                <a:pt x="474681" y="174053"/>
                                <a:pt x="473469" y="173553"/>
                                <a:pt x="474151" y="172872"/>
                              </a:cubicBezTo>
                              <a:cubicBezTo>
                                <a:pt x="474491" y="172531"/>
                                <a:pt x="475077" y="172355"/>
                                <a:pt x="475790" y="172325"/>
                              </a:cubicBezTo>
                              <a:close/>
                              <a:moveTo>
                                <a:pt x="704012" y="173067"/>
                              </a:moveTo>
                              <a:cubicBezTo>
                                <a:pt x="704831" y="173110"/>
                                <a:pt x="705378" y="173515"/>
                                <a:pt x="705378" y="174198"/>
                              </a:cubicBezTo>
                              <a:cubicBezTo>
                                <a:pt x="705378" y="175291"/>
                                <a:pt x="703987" y="176189"/>
                                <a:pt x="702295" y="176189"/>
                              </a:cubicBezTo>
                              <a:cubicBezTo>
                                <a:pt x="700603" y="176189"/>
                                <a:pt x="699251" y="175813"/>
                                <a:pt x="699251" y="175369"/>
                              </a:cubicBezTo>
                              <a:cubicBezTo>
                                <a:pt x="699251" y="174926"/>
                                <a:pt x="700603" y="174028"/>
                                <a:pt x="702295" y="173379"/>
                              </a:cubicBezTo>
                              <a:cubicBezTo>
                                <a:pt x="702930" y="173135"/>
                                <a:pt x="703521" y="173040"/>
                                <a:pt x="704012" y="173067"/>
                              </a:cubicBezTo>
                              <a:close/>
                              <a:moveTo>
                                <a:pt x="213034" y="174120"/>
                              </a:moveTo>
                              <a:cubicBezTo>
                                <a:pt x="214162" y="174120"/>
                                <a:pt x="215102" y="174520"/>
                                <a:pt x="215102" y="175018"/>
                              </a:cubicBezTo>
                              <a:cubicBezTo>
                                <a:pt x="215102" y="175515"/>
                                <a:pt x="214162" y="176506"/>
                                <a:pt x="213034" y="177203"/>
                              </a:cubicBezTo>
                              <a:cubicBezTo>
                                <a:pt x="211906" y="177901"/>
                                <a:pt x="211004" y="177501"/>
                                <a:pt x="211004" y="176306"/>
                              </a:cubicBezTo>
                              <a:cubicBezTo>
                                <a:pt x="211004" y="175111"/>
                                <a:pt x="211905" y="174120"/>
                                <a:pt x="213034" y="174120"/>
                              </a:cubicBezTo>
                              <a:close/>
                              <a:moveTo>
                                <a:pt x="296002" y="174120"/>
                              </a:moveTo>
                              <a:cubicBezTo>
                                <a:pt x="296500" y="174120"/>
                                <a:pt x="297490" y="175060"/>
                                <a:pt x="298187" y="176189"/>
                              </a:cubicBezTo>
                              <a:cubicBezTo>
                                <a:pt x="298885" y="177317"/>
                                <a:pt x="298485" y="178218"/>
                                <a:pt x="297290" y="178218"/>
                              </a:cubicBezTo>
                              <a:cubicBezTo>
                                <a:pt x="296095" y="178218"/>
                                <a:pt x="295104" y="177317"/>
                                <a:pt x="295104" y="176189"/>
                              </a:cubicBezTo>
                              <a:cubicBezTo>
                                <a:pt x="295104" y="175060"/>
                                <a:pt x="295504" y="174120"/>
                                <a:pt x="296002" y="174120"/>
                              </a:cubicBezTo>
                              <a:close/>
                              <a:moveTo>
                                <a:pt x="506387" y="176189"/>
                              </a:moveTo>
                              <a:cubicBezTo>
                                <a:pt x="507516" y="176189"/>
                                <a:pt x="508456" y="177090"/>
                                <a:pt x="508456" y="178218"/>
                              </a:cubicBezTo>
                              <a:cubicBezTo>
                                <a:pt x="508456" y="179346"/>
                                <a:pt x="507516" y="180286"/>
                                <a:pt x="506387" y="180286"/>
                              </a:cubicBezTo>
                              <a:cubicBezTo>
                                <a:pt x="505259" y="180286"/>
                                <a:pt x="504358" y="179346"/>
                                <a:pt x="504358" y="178218"/>
                              </a:cubicBezTo>
                              <a:cubicBezTo>
                                <a:pt x="504358" y="177090"/>
                                <a:pt x="505259" y="176189"/>
                                <a:pt x="506387" y="176189"/>
                              </a:cubicBezTo>
                              <a:close/>
                              <a:moveTo>
                                <a:pt x="252178" y="176423"/>
                              </a:moveTo>
                              <a:cubicBezTo>
                                <a:pt x="252890" y="176393"/>
                                <a:pt x="253740" y="176517"/>
                                <a:pt x="254480" y="176813"/>
                              </a:cubicBezTo>
                              <a:cubicBezTo>
                                <a:pt x="256117" y="177468"/>
                                <a:pt x="255621" y="177963"/>
                                <a:pt x="253231" y="178062"/>
                              </a:cubicBezTo>
                              <a:cubicBezTo>
                                <a:pt x="251069" y="178151"/>
                                <a:pt x="249857" y="177690"/>
                                <a:pt x="250539" y="177008"/>
                              </a:cubicBezTo>
                              <a:cubicBezTo>
                                <a:pt x="250879" y="176667"/>
                                <a:pt x="251465" y="176452"/>
                                <a:pt x="252178" y="176423"/>
                              </a:cubicBezTo>
                              <a:close/>
                              <a:moveTo>
                                <a:pt x="201640" y="180286"/>
                              </a:moveTo>
                              <a:cubicBezTo>
                                <a:pt x="203399" y="180286"/>
                                <a:pt x="204840" y="180686"/>
                                <a:pt x="204840" y="181183"/>
                              </a:cubicBezTo>
                              <a:cubicBezTo>
                                <a:pt x="204840" y="183349"/>
                                <a:pt x="200899" y="184249"/>
                                <a:pt x="199728" y="182354"/>
                              </a:cubicBezTo>
                              <a:cubicBezTo>
                                <a:pt x="199019" y="181208"/>
                                <a:pt x="199881" y="180286"/>
                                <a:pt x="201640" y="180286"/>
                              </a:cubicBezTo>
                              <a:close/>
                              <a:moveTo>
                                <a:pt x="198050" y="184422"/>
                              </a:moveTo>
                              <a:cubicBezTo>
                                <a:pt x="199437" y="184413"/>
                                <a:pt x="200880" y="185002"/>
                                <a:pt x="201679" y="186295"/>
                              </a:cubicBezTo>
                              <a:cubicBezTo>
                                <a:pt x="202328" y="187346"/>
                                <a:pt x="201957" y="188778"/>
                                <a:pt x="200860" y="189456"/>
                              </a:cubicBezTo>
                              <a:cubicBezTo>
                                <a:pt x="199762" y="190134"/>
                                <a:pt x="199433" y="192119"/>
                                <a:pt x="200118" y="193905"/>
                              </a:cubicBezTo>
                              <a:cubicBezTo>
                                <a:pt x="201100" y="196464"/>
                                <a:pt x="200424" y="196878"/>
                                <a:pt x="196957" y="195778"/>
                              </a:cubicBezTo>
                              <a:cubicBezTo>
                                <a:pt x="193506" y="194683"/>
                                <a:pt x="192830" y="195055"/>
                                <a:pt x="193796" y="197573"/>
                              </a:cubicBezTo>
                              <a:cubicBezTo>
                                <a:pt x="195103" y="200978"/>
                                <a:pt x="194993" y="201063"/>
                                <a:pt x="190986" y="199446"/>
                              </a:cubicBezTo>
                              <a:cubicBezTo>
                                <a:pt x="187435" y="198013"/>
                                <a:pt x="187762" y="192722"/>
                                <a:pt x="191493" y="191290"/>
                              </a:cubicBezTo>
                              <a:cubicBezTo>
                                <a:pt x="193186" y="190641"/>
                                <a:pt x="194576" y="188803"/>
                                <a:pt x="194576" y="187232"/>
                              </a:cubicBezTo>
                              <a:cubicBezTo>
                                <a:pt x="194576" y="185431"/>
                                <a:pt x="196267" y="184435"/>
                                <a:pt x="198050" y="184422"/>
                              </a:cubicBezTo>
                              <a:close/>
                              <a:moveTo>
                                <a:pt x="75392" y="186452"/>
                              </a:moveTo>
                              <a:cubicBezTo>
                                <a:pt x="76499" y="186452"/>
                                <a:pt x="78005" y="187434"/>
                                <a:pt x="78749" y="188637"/>
                              </a:cubicBezTo>
                              <a:cubicBezTo>
                                <a:pt x="80854" y="192043"/>
                                <a:pt x="78962" y="192496"/>
                                <a:pt x="76017" y="189300"/>
                              </a:cubicBezTo>
                              <a:cubicBezTo>
                                <a:pt x="74562" y="187722"/>
                                <a:pt x="74286" y="186452"/>
                                <a:pt x="75392" y="186452"/>
                              </a:cubicBezTo>
                              <a:close/>
                              <a:moveTo>
                                <a:pt x="307484" y="198002"/>
                              </a:moveTo>
                              <a:cubicBezTo>
                                <a:pt x="308457" y="197858"/>
                                <a:pt x="309657" y="198433"/>
                                <a:pt x="310918" y="199798"/>
                              </a:cubicBezTo>
                              <a:cubicBezTo>
                                <a:pt x="312864" y="201905"/>
                                <a:pt x="312737" y="202748"/>
                                <a:pt x="310255" y="203700"/>
                              </a:cubicBezTo>
                              <a:cubicBezTo>
                                <a:pt x="305788" y="205414"/>
                                <a:pt x="305376" y="205259"/>
                                <a:pt x="305376" y="201944"/>
                              </a:cubicBezTo>
                              <a:cubicBezTo>
                                <a:pt x="305376" y="199564"/>
                                <a:pt x="306232" y="198188"/>
                                <a:pt x="307484" y="198002"/>
                              </a:cubicBezTo>
                              <a:close/>
                              <a:moveTo>
                                <a:pt x="299210" y="198744"/>
                              </a:moveTo>
                              <a:cubicBezTo>
                                <a:pt x="300339" y="198744"/>
                                <a:pt x="301279" y="199684"/>
                                <a:pt x="301279" y="200812"/>
                              </a:cubicBezTo>
                              <a:cubicBezTo>
                                <a:pt x="301279" y="201940"/>
                                <a:pt x="300339" y="202841"/>
                                <a:pt x="299210" y="202841"/>
                              </a:cubicBezTo>
                              <a:cubicBezTo>
                                <a:pt x="298082" y="202841"/>
                                <a:pt x="297181" y="201940"/>
                                <a:pt x="297181" y="200812"/>
                              </a:cubicBezTo>
                              <a:cubicBezTo>
                                <a:pt x="297181" y="199684"/>
                                <a:pt x="298082" y="198744"/>
                                <a:pt x="299210" y="198744"/>
                              </a:cubicBezTo>
                              <a:close/>
                              <a:moveTo>
                                <a:pt x="513337" y="199368"/>
                              </a:moveTo>
                              <a:cubicBezTo>
                                <a:pt x="516683" y="199274"/>
                                <a:pt x="518723" y="200546"/>
                                <a:pt x="518723" y="202958"/>
                              </a:cubicBezTo>
                              <a:cubicBezTo>
                                <a:pt x="518723" y="204020"/>
                                <a:pt x="515491" y="204910"/>
                                <a:pt x="511542" y="204910"/>
                              </a:cubicBezTo>
                              <a:cubicBezTo>
                                <a:pt x="503192" y="204910"/>
                                <a:pt x="501992" y="201822"/>
                                <a:pt x="509591" y="199915"/>
                              </a:cubicBezTo>
                              <a:cubicBezTo>
                                <a:pt x="510969" y="199569"/>
                                <a:pt x="512223" y="199400"/>
                                <a:pt x="513337" y="199368"/>
                              </a:cubicBezTo>
                              <a:close/>
                              <a:moveTo>
                                <a:pt x="591779" y="199524"/>
                              </a:moveTo>
                              <a:cubicBezTo>
                                <a:pt x="592024" y="199513"/>
                                <a:pt x="592277" y="199584"/>
                                <a:pt x="592559" y="199758"/>
                              </a:cubicBezTo>
                              <a:cubicBezTo>
                                <a:pt x="593688" y="200456"/>
                                <a:pt x="594628" y="201897"/>
                                <a:pt x="594628" y="202958"/>
                              </a:cubicBezTo>
                              <a:cubicBezTo>
                                <a:pt x="594628" y="204020"/>
                                <a:pt x="593688" y="204910"/>
                                <a:pt x="592559" y="204910"/>
                              </a:cubicBezTo>
                              <a:cubicBezTo>
                                <a:pt x="591431" y="204910"/>
                                <a:pt x="590530" y="203469"/>
                                <a:pt x="590530" y="201710"/>
                              </a:cubicBezTo>
                              <a:cubicBezTo>
                                <a:pt x="590530" y="200390"/>
                                <a:pt x="591043" y="199557"/>
                                <a:pt x="591779" y="199524"/>
                              </a:cubicBezTo>
                              <a:close/>
                              <a:moveTo>
                                <a:pt x="499405" y="201671"/>
                              </a:moveTo>
                              <a:cubicBezTo>
                                <a:pt x="499628" y="201573"/>
                                <a:pt x="500044" y="201802"/>
                                <a:pt x="500615" y="202373"/>
                              </a:cubicBezTo>
                              <a:cubicBezTo>
                                <a:pt x="501807" y="203565"/>
                                <a:pt x="502357" y="205771"/>
                                <a:pt x="501864" y="207251"/>
                              </a:cubicBezTo>
                              <a:cubicBezTo>
                                <a:pt x="501352" y="208787"/>
                                <a:pt x="500443" y="207840"/>
                                <a:pt x="499718" y="205066"/>
                              </a:cubicBezTo>
                              <a:cubicBezTo>
                                <a:pt x="499160" y="202933"/>
                                <a:pt x="499034" y="201834"/>
                                <a:pt x="499405" y="201671"/>
                              </a:cubicBezTo>
                              <a:close/>
                              <a:moveTo>
                                <a:pt x="521689" y="203271"/>
                              </a:moveTo>
                              <a:cubicBezTo>
                                <a:pt x="521786" y="203269"/>
                                <a:pt x="521887" y="203274"/>
                                <a:pt x="521962" y="203349"/>
                              </a:cubicBezTo>
                              <a:cubicBezTo>
                                <a:pt x="522559" y="203946"/>
                                <a:pt x="522287" y="207107"/>
                                <a:pt x="521376" y="210334"/>
                              </a:cubicBezTo>
                              <a:cubicBezTo>
                                <a:pt x="520092" y="214884"/>
                                <a:pt x="518713" y="216032"/>
                                <a:pt x="515132" y="215524"/>
                              </a:cubicBezTo>
                              <a:cubicBezTo>
                                <a:pt x="512594" y="215163"/>
                                <a:pt x="510488" y="213924"/>
                                <a:pt x="510488" y="212753"/>
                              </a:cubicBezTo>
                              <a:cubicBezTo>
                                <a:pt x="510488" y="211583"/>
                                <a:pt x="511921" y="211153"/>
                                <a:pt x="513649" y="211817"/>
                              </a:cubicBezTo>
                              <a:cubicBezTo>
                                <a:pt x="515762" y="212627"/>
                                <a:pt x="517466" y="211254"/>
                                <a:pt x="518840" y="207641"/>
                              </a:cubicBezTo>
                              <a:cubicBezTo>
                                <a:pt x="519823" y="205055"/>
                                <a:pt x="521004" y="203281"/>
                                <a:pt x="521689" y="203271"/>
                              </a:cubicBezTo>
                              <a:close/>
                              <a:moveTo>
                                <a:pt x="345836" y="205300"/>
                              </a:moveTo>
                              <a:cubicBezTo>
                                <a:pt x="346573" y="205157"/>
                                <a:pt x="347656" y="205871"/>
                                <a:pt x="349271" y="207485"/>
                              </a:cubicBezTo>
                              <a:cubicBezTo>
                                <a:pt x="351359" y="209574"/>
                                <a:pt x="351816" y="211036"/>
                                <a:pt x="350402" y="211036"/>
                              </a:cubicBezTo>
                              <a:cubicBezTo>
                                <a:pt x="349073" y="211036"/>
                                <a:pt x="348543" y="212427"/>
                                <a:pt x="349193" y="214119"/>
                              </a:cubicBezTo>
                              <a:cubicBezTo>
                                <a:pt x="349925" y="216027"/>
                                <a:pt x="349185" y="217202"/>
                                <a:pt x="347241" y="217202"/>
                              </a:cubicBezTo>
                              <a:cubicBezTo>
                                <a:pt x="345518" y="217202"/>
                                <a:pt x="344671" y="218142"/>
                                <a:pt x="345368" y="219270"/>
                              </a:cubicBezTo>
                              <a:cubicBezTo>
                                <a:pt x="346133" y="220507"/>
                                <a:pt x="343370" y="221300"/>
                                <a:pt x="338421" y="221300"/>
                              </a:cubicBezTo>
                              <a:cubicBezTo>
                                <a:pt x="329277" y="221300"/>
                                <a:pt x="327610" y="219925"/>
                                <a:pt x="329250" y="213651"/>
                              </a:cubicBezTo>
                              <a:cubicBezTo>
                                <a:pt x="330349" y="209449"/>
                                <a:pt x="338694" y="205744"/>
                                <a:pt x="342207" y="207915"/>
                              </a:cubicBezTo>
                              <a:cubicBezTo>
                                <a:pt x="343187" y="208520"/>
                                <a:pt x="344353" y="207878"/>
                                <a:pt x="344822" y="206471"/>
                              </a:cubicBezTo>
                              <a:cubicBezTo>
                                <a:pt x="345053" y="205777"/>
                                <a:pt x="345394" y="205386"/>
                                <a:pt x="345836" y="205300"/>
                              </a:cubicBezTo>
                              <a:close/>
                              <a:moveTo>
                                <a:pt x="559313" y="207836"/>
                              </a:moveTo>
                              <a:cubicBezTo>
                                <a:pt x="559449" y="207851"/>
                                <a:pt x="559597" y="207902"/>
                                <a:pt x="559743" y="207993"/>
                              </a:cubicBezTo>
                              <a:cubicBezTo>
                                <a:pt x="560871" y="208690"/>
                                <a:pt x="561811" y="210531"/>
                                <a:pt x="561811" y="212090"/>
                              </a:cubicBezTo>
                              <a:cubicBezTo>
                                <a:pt x="561811" y="213649"/>
                                <a:pt x="560871" y="215490"/>
                                <a:pt x="559743" y="216188"/>
                              </a:cubicBezTo>
                              <a:cubicBezTo>
                                <a:pt x="558575" y="216909"/>
                                <a:pt x="557713" y="215148"/>
                                <a:pt x="557713" y="212090"/>
                              </a:cubicBezTo>
                              <a:cubicBezTo>
                                <a:pt x="557713" y="209414"/>
                                <a:pt x="558362" y="207733"/>
                                <a:pt x="559313" y="207836"/>
                              </a:cubicBezTo>
                              <a:close/>
                              <a:moveTo>
                                <a:pt x="690244" y="209553"/>
                              </a:moveTo>
                              <a:cubicBezTo>
                                <a:pt x="689560" y="209592"/>
                                <a:pt x="689278" y="209844"/>
                                <a:pt x="689581" y="210334"/>
                              </a:cubicBezTo>
                              <a:cubicBezTo>
                                <a:pt x="690186" y="211313"/>
                                <a:pt x="689525" y="213729"/>
                                <a:pt x="688098" y="215680"/>
                              </a:cubicBezTo>
                              <a:cubicBezTo>
                                <a:pt x="685660" y="219014"/>
                                <a:pt x="685248" y="218971"/>
                                <a:pt x="681776" y="215134"/>
                              </a:cubicBezTo>
                              <a:cubicBezTo>
                                <a:pt x="679743" y="212888"/>
                                <a:pt x="677407" y="211036"/>
                                <a:pt x="676585" y="211036"/>
                              </a:cubicBezTo>
                              <a:cubicBezTo>
                                <a:pt x="674751" y="211036"/>
                                <a:pt x="675474" y="221771"/>
                                <a:pt x="677522" y="225085"/>
                              </a:cubicBezTo>
                              <a:cubicBezTo>
                                <a:pt x="678346" y="226419"/>
                                <a:pt x="677654" y="228001"/>
                                <a:pt x="676000" y="228636"/>
                              </a:cubicBezTo>
                              <a:cubicBezTo>
                                <a:pt x="674235" y="229313"/>
                                <a:pt x="673434" y="231397"/>
                                <a:pt x="674048" y="233748"/>
                              </a:cubicBezTo>
                              <a:cubicBezTo>
                                <a:pt x="674619" y="235932"/>
                                <a:pt x="674215" y="237728"/>
                                <a:pt x="673151" y="237728"/>
                              </a:cubicBezTo>
                              <a:cubicBezTo>
                                <a:pt x="672086" y="237728"/>
                                <a:pt x="671639" y="240509"/>
                                <a:pt x="672136" y="243894"/>
                              </a:cubicBezTo>
                              <a:cubicBezTo>
                                <a:pt x="672850" y="248760"/>
                                <a:pt x="674080" y="250021"/>
                                <a:pt x="677951" y="250021"/>
                              </a:cubicBezTo>
                              <a:cubicBezTo>
                                <a:pt x="680644" y="250021"/>
                                <a:pt x="682829" y="250887"/>
                                <a:pt x="682829" y="251933"/>
                              </a:cubicBezTo>
                              <a:cubicBezTo>
                                <a:pt x="682829" y="252978"/>
                                <a:pt x="684445" y="254163"/>
                                <a:pt x="686420" y="254586"/>
                              </a:cubicBezTo>
                              <a:cubicBezTo>
                                <a:pt x="691312" y="255635"/>
                                <a:pt x="697191" y="254095"/>
                                <a:pt x="697191" y="251738"/>
                              </a:cubicBezTo>
                              <a:cubicBezTo>
                                <a:pt x="697191" y="250675"/>
                                <a:pt x="696250" y="250377"/>
                                <a:pt x="695122" y="251074"/>
                              </a:cubicBezTo>
                              <a:cubicBezTo>
                                <a:pt x="693994" y="251772"/>
                                <a:pt x="693093" y="250448"/>
                                <a:pt x="693093" y="248148"/>
                              </a:cubicBezTo>
                              <a:cubicBezTo>
                                <a:pt x="693093" y="244477"/>
                                <a:pt x="694128" y="244072"/>
                                <a:pt x="701601" y="244792"/>
                              </a:cubicBezTo>
                              <a:cubicBezTo>
                                <a:pt x="707186" y="245330"/>
                                <a:pt x="711152" y="244606"/>
                                <a:pt x="713074" y="242684"/>
                              </a:cubicBezTo>
                              <a:cubicBezTo>
                                <a:pt x="714686" y="241072"/>
                                <a:pt x="716837" y="240248"/>
                                <a:pt x="717874" y="240889"/>
                              </a:cubicBezTo>
                              <a:cubicBezTo>
                                <a:pt x="721056" y="242855"/>
                                <a:pt x="719878" y="239037"/>
                                <a:pt x="715650" y="233631"/>
                              </a:cubicBezTo>
                              <a:cubicBezTo>
                                <a:pt x="713198" y="230497"/>
                                <a:pt x="711619" y="229631"/>
                                <a:pt x="711591" y="231407"/>
                              </a:cubicBezTo>
                              <a:cubicBezTo>
                                <a:pt x="711566" y="233005"/>
                                <a:pt x="710954" y="233697"/>
                                <a:pt x="710225" y="232968"/>
                              </a:cubicBezTo>
                              <a:cubicBezTo>
                                <a:pt x="709496" y="232238"/>
                                <a:pt x="711266" y="228063"/>
                                <a:pt x="714167" y="223680"/>
                              </a:cubicBezTo>
                              <a:lnTo>
                                <a:pt x="719435" y="215719"/>
                              </a:lnTo>
                              <a:lnTo>
                                <a:pt x="711903" y="213612"/>
                              </a:lnTo>
                              <a:cubicBezTo>
                                <a:pt x="707757" y="212447"/>
                                <a:pt x="702981" y="211522"/>
                                <a:pt x="701288" y="211583"/>
                              </a:cubicBezTo>
                              <a:cubicBezTo>
                                <a:pt x="699596" y="211643"/>
                                <a:pt x="696007" y="211001"/>
                                <a:pt x="693327" y="210139"/>
                              </a:cubicBezTo>
                              <a:cubicBezTo>
                                <a:pt x="691987" y="209708"/>
                                <a:pt x="690928" y="209515"/>
                                <a:pt x="690244" y="209553"/>
                              </a:cubicBezTo>
                              <a:close/>
                              <a:moveTo>
                                <a:pt x="182285" y="213105"/>
                              </a:moveTo>
                              <a:cubicBezTo>
                                <a:pt x="183413" y="213105"/>
                                <a:pt x="184314" y="213505"/>
                                <a:pt x="184314" y="214002"/>
                              </a:cubicBezTo>
                              <a:cubicBezTo>
                                <a:pt x="184314" y="214500"/>
                                <a:pt x="183413" y="215490"/>
                                <a:pt x="182285" y="216188"/>
                              </a:cubicBezTo>
                              <a:cubicBezTo>
                                <a:pt x="181156" y="216885"/>
                                <a:pt x="180216" y="216485"/>
                                <a:pt x="180216" y="215290"/>
                              </a:cubicBezTo>
                              <a:cubicBezTo>
                                <a:pt x="180216" y="214095"/>
                                <a:pt x="181156" y="213105"/>
                                <a:pt x="182285" y="213105"/>
                              </a:cubicBezTo>
                              <a:close/>
                              <a:moveTo>
                                <a:pt x="247926" y="215173"/>
                              </a:moveTo>
                              <a:cubicBezTo>
                                <a:pt x="249064" y="215173"/>
                                <a:pt x="249994" y="216074"/>
                                <a:pt x="249994" y="217202"/>
                              </a:cubicBezTo>
                              <a:cubicBezTo>
                                <a:pt x="249994" y="218330"/>
                                <a:pt x="251346" y="219270"/>
                                <a:pt x="253038" y="219270"/>
                              </a:cubicBezTo>
                              <a:cubicBezTo>
                                <a:pt x="254731" y="219270"/>
                                <a:pt x="256121" y="220171"/>
                                <a:pt x="256121" y="221299"/>
                              </a:cubicBezTo>
                              <a:cubicBezTo>
                                <a:pt x="256121" y="224864"/>
                                <a:pt x="251063" y="223543"/>
                                <a:pt x="248394" y="219270"/>
                              </a:cubicBezTo>
                              <a:cubicBezTo>
                                <a:pt x="246876" y="216838"/>
                                <a:pt x="246700" y="215173"/>
                                <a:pt x="247926" y="215173"/>
                              </a:cubicBezTo>
                              <a:close/>
                              <a:moveTo>
                                <a:pt x="228452" y="223368"/>
                              </a:moveTo>
                              <a:cubicBezTo>
                                <a:pt x="230145" y="223368"/>
                                <a:pt x="231496" y="224269"/>
                                <a:pt x="231496" y="225397"/>
                              </a:cubicBezTo>
                              <a:cubicBezTo>
                                <a:pt x="231496" y="226525"/>
                                <a:pt x="230145" y="227465"/>
                                <a:pt x="228452" y="227465"/>
                              </a:cubicBezTo>
                              <a:cubicBezTo>
                                <a:pt x="226760" y="227465"/>
                                <a:pt x="225369" y="226525"/>
                                <a:pt x="225369" y="225397"/>
                              </a:cubicBezTo>
                              <a:cubicBezTo>
                                <a:pt x="225369" y="224269"/>
                                <a:pt x="226760" y="223368"/>
                                <a:pt x="228452" y="223368"/>
                              </a:cubicBezTo>
                              <a:close/>
                              <a:moveTo>
                                <a:pt x="310718" y="226216"/>
                              </a:moveTo>
                              <a:cubicBezTo>
                                <a:pt x="310963" y="226205"/>
                                <a:pt x="311256" y="226276"/>
                                <a:pt x="311538" y="226451"/>
                              </a:cubicBezTo>
                              <a:cubicBezTo>
                                <a:pt x="312666" y="227148"/>
                                <a:pt x="313567" y="228589"/>
                                <a:pt x="313567" y="229650"/>
                              </a:cubicBezTo>
                              <a:cubicBezTo>
                                <a:pt x="313567" y="230712"/>
                                <a:pt x="312666" y="231562"/>
                                <a:pt x="311538" y="231563"/>
                              </a:cubicBezTo>
                              <a:cubicBezTo>
                                <a:pt x="310409" y="231563"/>
                                <a:pt x="309469" y="230122"/>
                                <a:pt x="309469" y="228363"/>
                              </a:cubicBezTo>
                              <a:cubicBezTo>
                                <a:pt x="309469" y="227044"/>
                                <a:pt x="309983" y="226249"/>
                                <a:pt x="310718" y="226216"/>
                              </a:cubicBezTo>
                              <a:close/>
                              <a:moveTo>
                                <a:pt x="113477" y="227465"/>
                              </a:moveTo>
                              <a:cubicBezTo>
                                <a:pt x="116083" y="227465"/>
                                <a:pt x="118136" y="236707"/>
                                <a:pt x="115857" y="238197"/>
                              </a:cubicBezTo>
                              <a:cubicBezTo>
                                <a:pt x="113105" y="239995"/>
                                <a:pt x="108404" y="240238"/>
                                <a:pt x="108404" y="238587"/>
                              </a:cubicBezTo>
                              <a:cubicBezTo>
                                <a:pt x="108404" y="237942"/>
                                <a:pt x="109823" y="236036"/>
                                <a:pt x="111526" y="234333"/>
                              </a:cubicBezTo>
                              <a:cubicBezTo>
                                <a:pt x="113228" y="232630"/>
                                <a:pt x="114079" y="230375"/>
                                <a:pt x="113438" y="229338"/>
                              </a:cubicBezTo>
                              <a:cubicBezTo>
                                <a:pt x="112797" y="228301"/>
                                <a:pt x="112810" y="227465"/>
                                <a:pt x="113477" y="227465"/>
                              </a:cubicBezTo>
                              <a:close/>
                              <a:moveTo>
                                <a:pt x="198475" y="227465"/>
                              </a:moveTo>
                              <a:cubicBezTo>
                                <a:pt x="199482" y="227465"/>
                                <a:pt x="200830" y="228856"/>
                                <a:pt x="201479" y="230548"/>
                              </a:cubicBezTo>
                              <a:cubicBezTo>
                                <a:pt x="202199" y="232422"/>
                                <a:pt x="201480" y="233631"/>
                                <a:pt x="199645" y="233631"/>
                              </a:cubicBezTo>
                              <a:cubicBezTo>
                                <a:pt x="197988" y="233631"/>
                                <a:pt x="196640" y="232240"/>
                                <a:pt x="196640" y="230548"/>
                              </a:cubicBezTo>
                              <a:cubicBezTo>
                                <a:pt x="196640" y="228856"/>
                                <a:pt x="197467" y="227465"/>
                                <a:pt x="198475" y="227465"/>
                              </a:cubicBezTo>
                              <a:close/>
                              <a:moveTo>
                                <a:pt x="164522" y="230470"/>
                              </a:moveTo>
                              <a:cubicBezTo>
                                <a:pt x="165193" y="230317"/>
                                <a:pt x="165255" y="231085"/>
                                <a:pt x="164990" y="232889"/>
                              </a:cubicBezTo>
                              <a:cubicBezTo>
                                <a:pt x="164700" y="234866"/>
                                <a:pt x="163414" y="236823"/>
                                <a:pt x="162102" y="237260"/>
                              </a:cubicBezTo>
                              <a:cubicBezTo>
                                <a:pt x="158765" y="238372"/>
                                <a:pt x="159102" y="234630"/>
                                <a:pt x="162610" y="231719"/>
                              </a:cubicBezTo>
                              <a:cubicBezTo>
                                <a:pt x="163487" y="230990"/>
                                <a:pt x="164119" y="230561"/>
                                <a:pt x="164522" y="230470"/>
                              </a:cubicBezTo>
                              <a:close/>
                              <a:moveTo>
                                <a:pt x="142784" y="230743"/>
                              </a:moveTo>
                              <a:cubicBezTo>
                                <a:pt x="144179" y="230740"/>
                                <a:pt x="144417" y="231648"/>
                                <a:pt x="143838" y="233865"/>
                              </a:cubicBezTo>
                              <a:cubicBezTo>
                                <a:pt x="143285" y="235978"/>
                                <a:pt x="141535" y="237728"/>
                                <a:pt x="139974" y="237728"/>
                              </a:cubicBezTo>
                              <a:cubicBezTo>
                                <a:pt x="135723" y="237728"/>
                                <a:pt x="136564" y="232212"/>
                                <a:pt x="140989" y="231055"/>
                              </a:cubicBezTo>
                              <a:cubicBezTo>
                                <a:pt x="141728" y="230862"/>
                                <a:pt x="142319" y="230744"/>
                                <a:pt x="142784" y="230743"/>
                              </a:cubicBezTo>
                              <a:close/>
                              <a:moveTo>
                                <a:pt x="299199" y="233631"/>
                              </a:moveTo>
                              <a:cubicBezTo>
                                <a:pt x="300328" y="233631"/>
                                <a:pt x="301268" y="234532"/>
                                <a:pt x="301268" y="235660"/>
                              </a:cubicBezTo>
                              <a:cubicBezTo>
                                <a:pt x="301268" y="236788"/>
                                <a:pt x="300327" y="237728"/>
                                <a:pt x="299199" y="237728"/>
                              </a:cubicBezTo>
                              <a:cubicBezTo>
                                <a:pt x="298071" y="237728"/>
                                <a:pt x="297170" y="236788"/>
                                <a:pt x="297170" y="235660"/>
                              </a:cubicBezTo>
                              <a:cubicBezTo>
                                <a:pt x="297170" y="234532"/>
                                <a:pt x="298071" y="233631"/>
                                <a:pt x="299199" y="233631"/>
                              </a:cubicBezTo>
                              <a:close/>
                              <a:moveTo>
                                <a:pt x="236797" y="234255"/>
                              </a:moveTo>
                              <a:cubicBezTo>
                                <a:pt x="237265" y="234189"/>
                                <a:pt x="237686" y="235481"/>
                                <a:pt x="238397" y="238314"/>
                              </a:cubicBezTo>
                              <a:cubicBezTo>
                                <a:pt x="239166" y="241375"/>
                                <a:pt x="240682" y="243894"/>
                                <a:pt x="241753" y="243894"/>
                              </a:cubicBezTo>
                              <a:cubicBezTo>
                                <a:pt x="242825" y="243894"/>
                                <a:pt x="243116" y="245349"/>
                                <a:pt x="242417" y="247172"/>
                              </a:cubicBezTo>
                              <a:cubicBezTo>
                                <a:pt x="241406" y="249806"/>
                                <a:pt x="242030" y="250198"/>
                                <a:pt x="245539" y="249084"/>
                              </a:cubicBezTo>
                              <a:cubicBezTo>
                                <a:pt x="249273" y="247899"/>
                                <a:pt x="249988" y="248530"/>
                                <a:pt x="249988" y="252986"/>
                              </a:cubicBezTo>
                              <a:cubicBezTo>
                                <a:pt x="249988" y="255883"/>
                                <a:pt x="249101" y="258215"/>
                                <a:pt x="248037" y="258215"/>
                              </a:cubicBezTo>
                              <a:cubicBezTo>
                                <a:pt x="245580" y="258215"/>
                                <a:pt x="239724" y="249973"/>
                                <a:pt x="239724" y="246508"/>
                              </a:cubicBezTo>
                              <a:cubicBezTo>
                                <a:pt x="239724" y="245067"/>
                                <a:pt x="238333" y="243894"/>
                                <a:pt x="236641" y="243894"/>
                              </a:cubicBezTo>
                              <a:cubicBezTo>
                                <a:pt x="233262" y="243894"/>
                                <a:pt x="233079" y="242767"/>
                                <a:pt x="235431" y="236753"/>
                              </a:cubicBezTo>
                              <a:cubicBezTo>
                                <a:pt x="236055" y="235158"/>
                                <a:pt x="236433" y="234306"/>
                                <a:pt x="236797" y="234255"/>
                              </a:cubicBezTo>
                              <a:close/>
                              <a:moveTo>
                                <a:pt x="541268" y="235660"/>
                              </a:moveTo>
                              <a:cubicBezTo>
                                <a:pt x="542397" y="235660"/>
                                <a:pt x="543337" y="236600"/>
                                <a:pt x="543337" y="237728"/>
                              </a:cubicBezTo>
                              <a:cubicBezTo>
                                <a:pt x="543337" y="238856"/>
                                <a:pt x="542397" y="239757"/>
                                <a:pt x="541268" y="239757"/>
                              </a:cubicBezTo>
                              <a:cubicBezTo>
                                <a:pt x="540140" y="239757"/>
                                <a:pt x="539200" y="238856"/>
                                <a:pt x="539200" y="237728"/>
                              </a:cubicBezTo>
                              <a:cubicBezTo>
                                <a:pt x="539200" y="236600"/>
                                <a:pt x="540140" y="235660"/>
                                <a:pt x="541268" y="235660"/>
                              </a:cubicBezTo>
                              <a:close/>
                              <a:moveTo>
                                <a:pt x="128917" y="237728"/>
                              </a:moveTo>
                              <a:cubicBezTo>
                                <a:pt x="130045" y="237728"/>
                                <a:pt x="130985" y="239119"/>
                                <a:pt x="130985" y="240811"/>
                              </a:cubicBezTo>
                              <a:cubicBezTo>
                                <a:pt x="130985" y="242503"/>
                                <a:pt x="130045" y="243894"/>
                                <a:pt x="128917" y="243894"/>
                              </a:cubicBezTo>
                              <a:cubicBezTo>
                                <a:pt x="127789" y="243894"/>
                                <a:pt x="126888" y="242503"/>
                                <a:pt x="126888" y="240811"/>
                              </a:cubicBezTo>
                              <a:cubicBezTo>
                                <a:pt x="126888" y="239119"/>
                                <a:pt x="127789" y="237728"/>
                                <a:pt x="128917" y="237728"/>
                              </a:cubicBezTo>
                              <a:close/>
                              <a:moveTo>
                                <a:pt x="208490" y="242021"/>
                              </a:moveTo>
                              <a:cubicBezTo>
                                <a:pt x="209302" y="242020"/>
                                <a:pt x="210011" y="242254"/>
                                <a:pt x="210481" y="242723"/>
                              </a:cubicBezTo>
                              <a:cubicBezTo>
                                <a:pt x="211246" y="243488"/>
                                <a:pt x="210541" y="244952"/>
                                <a:pt x="208881" y="246001"/>
                              </a:cubicBezTo>
                              <a:cubicBezTo>
                                <a:pt x="204910" y="248512"/>
                                <a:pt x="202793" y="248450"/>
                                <a:pt x="202793" y="245845"/>
                              </a:cubicBezTo>
                              <a:cubicBezTo>
                                <a:pt x="202793" y="243862"/>
                                <a:pt x="206055" y="242024"/>
                                <a:pt x="208490" y="242021"/>
                              </a:cubicBezTo>
                              <a:close/>
                              <a:moveTo>
                                <a:pt x="159358" y="242099"/>
                              </a:moveTo>
                              <a:cubicBezTo>
                                <a:pt x="161136" y="242021"/>
                                <a:pt x="163807" y="244074"/>
                                <a:pt x="163807" y="246040"/>
                              </a:cubicBezTo>
                              <a:cubicBezTo>
                                <a:pt x="163807" y="247102"/>
                                <a:pt x="162917" y="247991"/>
                                <a:pt x="161855" y="247991"/>
                              </a:cubicBezTo>
                              <a:cubicBezTo>
                                <a:pt x="159435" y="247991"/>
                                <a:pt x="156873" y="243958"/>
                                <a:pt x="158343" y="242489"/>
                              </a:cubicBezTo>
                              <a:cubicBezTo>
                                <a:pt x="158618" y="242214"/>
                                <a:pt x="158947" y="242117"/>
                                <a:pt x="159358" y="242099"/>
                              </a:cubicBezTo>
                              <a:close/>
                              <a:moveTo>
                                <a:pt x="68624" y="244713"/>
                              </a:moveTo>
                              <a:cubicBezTo>
                                <a:pt x="71322" y="244713"/>
                                <a:pt x="73541" y="244922"/>
                                <a:pt x="73541" y="245221"/>
                              </a:cubicBezTo>
                              <a:cubicBezTo>
                                <a:pt x="73541" y="245519"/>
                                <a:pt x="71782" y="246727"/>
                                <a:pt x="69638" y="247874"/>
                              </a:cubicBezTo>
                              <a:cubicBezTo>
                                <a:pt x="66793" y="249397"/>
                                <a:pt x="65457" y="249247"/>
                                <a:pt x="64721" y="247328"/>
                              </a:cubicBezTo>
                              <a:cubicBezTo>
                                <a:pt x="64074" y="245641"/>
                                <a:pt x="65476" y="244713"/>
                                <a:pt x="68624" y="244713"/>
                              </a:cubicBezTo>
                              <a:close/>
                              <a:moveTo>
                                <a:pt x="213681" y="245845"/>
                              </a:moveTo>
                              <a:cubicBezTo>
                                <a:pt x="214504" y="245790"/>
                                <a:pt x="215086" y="246304"/>
                                <a:pt x="215086" y="247484"/>
                              </a:cubicBezTo>
                              <a:cubicBezTo>
                                <a:pt x="215086" y="248341"/>
                                <a:pt x="213196" y="250247"/>
                                <a:pt x="210872" y="251699"/>
                              </a:cubicBezTo>
                              <a:cubicBezTo>
                                <a:pt x="206969" y="254135"/>
                                <a:pt x="206807" y="254013"/>
                                <a:pt x="208881" y="250138"/>
                              </a:cubicBezTo>
                              <a:cubicBezTo>
                                <a:pt x="210244" y="247591"/>
                                <a:pt x="212311" y="245936"/>
                                <a:pt x="213681" y="245845"/>
                              </a:cubicBezTo>
                              <a:close/>
                              <a:moveTo>
                                <a:pt x="155571" y="245923"/>
                              </a:moveTo>
                              <a:cubicBezTo>
                                <a:pt x="158100" y="245923"/>
                                <a:pt x="158171" y="248072"/>
                                <a:pt x="155728" y="251933"/>
                              </a:cubicBezTo>
                              <a:cubicBezTo>
                                <a:pt x="153264" y="255825"/>
                                <a:pt x="147376" y="256567"/>
                                <a:pt x="147376" y="252986"/>
                              </a:cubicBezTo>
                              <a:cubicBezTo>
                                <a:pt x="147376" y="251313"/>
                                <a:pt x="148640" y="250649"/>
                                <a:pt x="150459" y="251347"/>
                              </a:cubicBezTo>
                              <a:cubicBezTo>
                                <a:pt x="152408" y="252095"/>
                                <a:pt x="153542" y="251327"/>
                                <a:pt x="153542" y="249240"/>
                              </a:cubicBezTo>
                              <a:cubicBezTo>
                                <a:pt x="153542" y="247427"/>
                                <a:pt x="154443" y="245923"/>
                                <a:pt x="155572" y="245923"/>
                              </a:cubicBezTo>
                              <a:close/>
                              <a:moveTo>
                                <a:pt x="564324" y="245962"/>
                              </a:moveTo>
                              <a:cubicBezTo>
                                <a:pt x="566298" y="245945"/>
                                <a:pt x="567914" y="246863"/>
                                <a:pt x="567914" y="247991"/>
                              </a:cubicBezTo>
                              <a:cubicBezTo>
                                <a:pt x="567914" y="250493"/>
                                <a:pt x="567688" y="250493"/>
                                <a:pt x="563816" y="247991"/>
                              </a:cubicBezTo>
                              <a:cubicBezTo>
                                <a:pt x="561187" y="246292"/>
                                <a:pt x="561256" y="245989"/>
                                <a:pt x="564324" y="245962"/>
                              </a:cubicBezTo>
                              <a:close/>
                              <a:moveTo>
                                <a:pt x="123068" y="246001"/>
                              </a:moveTo>
                              <a:cubicBezTo>
                                <a:pt x="125153" y="245920"/>
                                <a:pt x="126892" y="246569"/>
                                <a:pt x="126892" y="247991"/>
                              </a:cubicBezTo>
                              <a:cubicBezTo>
                                <a:pt x="126892" y="249119"/>
                                <a:pt x="128638" y="250020"/>
                                <a:pt x="130795" y="250020"/>
                              </a:cubicBezTo>
                              <a:cubicBezTo>
                                <a:pt x="133773" y="250020"/>
                                <a:pt x="135050" y="251987"/>
                                <a:pt x="136102" y="258215"/>
                              </a:cubicBezTo>
                              <a:cubicBezTo>
                                <a:pt x="136865" y="262728"/>
                                <a:pt x="138128" y="266449"/>
                                <a:pt x="138912" y="266449"/>
                              </a:cubicBezTo>
                              <a:cubicBezTo>
                                <a:pt x="139696" y="266449"/>
                                <a:pt x="140527" y="270568"/>
                                <a:pt x="140746" y="275620"/>
                              </a:cubicBezTo>
                              <a:cubicBezTo>
                                <a:pt x="141143" y="284722"/>
                                <a:pt x="141116" y="284770"/>
                                <a:pt x="137156" y="280810"/>
                              </a:cubicBezTo>
                              <a:cubicBezTo>
                                <a:pt x="133320" y="276974"/>
                                <a:pt x="132882" y="276954"/>
                                <a:pt x="126424" y="280341"/>
                              </a:cubicBezTo>
                              <a:cubicBezTo>
                                <a:pt x="122724" y="282283"/>
                                <a:pt x="119388" y="284561"/>
                                <a:pt x="119009" y="285415"/>
                              </a:cubicBezTo>
                              <a:cubicBezTo>
                                <a:pt x="118631" y="286268"/>
                                <a:pt x="117473" y="286447"/>
                                <a:pt x="116434" y="285805"/>
                              </a:cubicBezTo>
                              <a:cubicBezTo>
                                <a:pt x="115394" y="285162"/>
                                <a:pt x="113988" y="286070"/>
                                <a:pt x="113311" y="287834"/>
                              </a:cubicBezTo>
                              <a:cubicBezTo>
                                <a:pt x="111763" y="291869"/>
                                <a:pt x="109201" y="291961"/>
                                <a:pt x="107692" y="288029"/>
                              </a:cubicBezTo>
                              <a:cubicBezTo>
                                <a:pt x="107055" y="286370"/>
                                <a:pt x="107957" y="283627"/>
                                <a:pt x="109682" y="281903"/>
                              </a:cubicBezTo>
                              <a:cubicBezTo>
                                <a:pt x="111407" y="280178"/>
                                <a:pt x="111983" y="278742"/>
                                <a:pt x="110970" y="278742"/>
                              </a:cubicBezTo>
                              <a:cubicBezTo>
                                <a:pt x="109956" y="278742"/>
                                <a:pt x="109536" y="275961"/>
                                <a:pt x="110033" y="272576"/>
                              </a:cubicBezTo>
                              <a:cubicBezTo>
                                <a:pt x="110550" y="269054"/>
                                <a:pt x="112192" y="266449"/>
                                <a:pt x="113858" y="266449"/>
                              </a:cubicBezTo>
                              <a:cubicBezTo>
                                <a:pt x="118340" y="266449"/>
                                <a:pt x="120820" y="257833"/>
                                <a:pt x="117448" y="254001"/>
                              </a:cubicBezTo>
                              <a:cubicBezTo>
                                <a:pt x="115271" y="251527"/>
                                <a:pt x="115180" y="250220"/>
                                <a:pt x="117058" y="248342"/>
                              </a:cubicBezTo>
                              <a:cubicBezTo>
                                <a:pt x="118537" y="246863"/>
                                <a:pt x="120983" y="246082"/>
                                <a:pt x="123068" y="246001"/>
                              </a:cubicBezTo>
                              <a:close/>
                              <a:moveTo>
                                <a:pt x="578974" y="246313"/>
                              </a:moveTo>
                              <a:cubicBezTo>
                                <a:pt x="579114" y="246262"/>
                                <a:pt x="579272" y="246299"/>
                                <a:pt x="579442" y="246469"/>
                              </a:cubicBezTo>
                              <a:cubicBezTo>
                                <a:pt x="580124" y="247151"/>
                                <a:pt x="580191" y="248930"/>
                                <a:pt x="579599" y="250411"/>
                              </a:cubicBezTo>
                              <a:cubicBezTo>
                                <a:pt x="578944" y="252047"/>
                                <a:pt x="578448" y="251552"/>
                                <a:pt x="578350" y="249162"/>
                              </a:cubicBezTo>
                              <a:cubicBezTo>
                                <a:pt x="578283" y="247540"/>
                                <a:pt x="578554" y="246468"/>
                                <a:pt x="578974" y="246313"/>
                              </a:cubicBezTo>
                              <a:close/>
                              <a:moveTo>
                                <a:pt x="293846" y="247991"/>
                              </a:moveTo>
                              <a:cubicBezTo>
                                <a:pt x="297183" y="247991"/>
                                <a:pt x="297404" y="248537"/>
                                <a:pt x="298022" y="258879"/>
                              </a:cubicBezTo>
                              <a:cubicBezTo>
                                <a:pt x="298479" y="266522"/>
                                <a:pt x="295909" y="267876"/>
                                <a:pt x="294471" y="260752"/>
                              </a:cubicBezTo>
                              <a:cubicBezTo>
                                <a:pt x="293848" y="257668"/>
                                <a:pt x="292698" y="253556"/>
                                <a:pt x="291934" y="251581"/>
                              </a:cubicBezTo>
                              <a:cubicBezTo>
                                <a:pt x="290965" y="249076"/>
                                <a:pt x="291545" y="247991"/>
                                <a:pt x="293846" y="247991"/>
                              </a:cubicBezTo>
                              <a:close/>
                              <a:moveTo>
                                <a:pt x="192380" y="250567"/>
                              </a:moveTo>
                              <a:cubicBezTo>
                                <a:pt x="194300" y="250454"/>
                                <a:pt x="196650" y="251692"/>
                                <a:pt x="198312" y="254352"/>
                              </a:cubicBezTo>
                              <a:cubicBezTo>
                                <a:pt x="200118" y="257244"/>
                                <a:pt x="199565" y="257929"/>
                                <a:pt x="194955" y="258606"/>
                              </a:cubicBezTo>
                              <a:cubicBezTo>
                                <a:pt x="190428" y="259270"/>
                                <a:pt x="189373" y="258589"/>
                                <a:pt x="189141" y="254859"/>
                              </a:cubicBezTo>
                              <a:cubicBezTo>
                                <a:pt x="188969" y="252112"/>
                                <a:pt x="190459" y="250679"/>
                                <a:pt x="192380" y="250567"/>
                              </a:cubicBezTo>
                              <a:close/>
                              <a:moveTo>
                                <a:pt x="231717" y="254274"/>
                              </a:moveTo>
                              <a:cubicBezTo>
                                <a:pt x="231984" y="254290"/>
                                <a:pt x="232166" y="254373"/>
                                <a:pt x="232224" y="254469"/>
                              </a:cubicBezTo>
                              <a:cubicBezTo>
                                <a:pt x="234524" y="258235"/>
                                <a:pt x="237629" y="270966"/>
                                <a:pt x="236634" y="272577"/>
                              </a:cubicBezTo>
                              <a:cubicBezTo>
                                <a:pt x="235933" y="273711"/>
                                <a:pt x="236337" y="274645"/>
                                <a:pt x="237532" y="274645"/>
                              </a:cubicBezTo>
                              <a:cubicBezTo>
                                <a:pt x="238727" y="274645"/>
                                <a:pt x="239717" y="275585"/>
                                <a:pt x="239717" y="276713"/>
                              </a:cubicBezTo>
                              <a:cubicBezTo>
                                <a:pt x="239717" y="280907"/>
                                <a:pt x="233831" y="278580"/>
                                <a:pt x="233200" y="274137"/>
                              </a:cubicBezTo>
                              <a:cubicBezTo>
                                <a:pt x="232779" y="271171"/>
                                <a:pt x="230859" y="269291"/>
                                <a:pt x="227893" y="268869"/>
                              </a:cubicBezTo>
                              <a:cubicBezTo>
                                <a:pt x="221549" y="267968"/>
                                <a:pt x="221273" y="257083"/>
                                <a:pt x="227541" y="255094"/>
                              </a:cubicBezTo>
                              <a:cubicBezTo>
                                <a:pt x="229297" y="254537"/>
                                <a:pt x="230915" y="254229"/>
                                <a:pt x="231717" y="254274"/>
                              </a:cubicBezTo>
                              <a:close/>
                              <a:moveTo>
                                <a:pt x="260089" y="256186"/>
                              </a:moveTo>
                              <a:cubicBezTo>
                                <a:pt x="261284" y="256186"/>
                                <a:pt x="262274" y="257087"/>
                                <a:pt x="262274" y="258215"/>
                              </a:cubicBezTo>
                              <a:cubicBezTo>
                                <a:pt x="262274" y="259344"/>
                                <a:pt x="261874" y="260284"/>
                                <a:pt x="261377" y="260284"/>
                              </a:cubicBezTo>
                              <a:cubicBezTo>
                                <a:pt x="260879" y="260284"/>
                                <a:pt x="259888" y="259344"/>
                                <a:pt x="259191" y="258215"/>
                              </a:cubicBezTo>
                              <a:cubicBezTo>
                                <a:pt x="258494" y="257087"/>
                                <a:pt x="258894" y="256186"/>
                                <a:pt x="260089" y="256186"/>
                              </a:cubicBezTo>
                              <a:close/>
                              <a:moveTo>
                                <a:pt x="393674" y="256186"/>
                              </a:moveTo>
                              <a:cubicBezTo>
                                <a:pt x="394735" y="256186"/>
                                <a:pt x="395625" y="257577"/>
                                <a:pt x="395625" y="259269"/>
                              </a:cubicBezTo>
                              <a:cubicBezTo>
                                <a:pt x="395625" y="262441"/>
                                <a:pt x="393213" y="263335"/>
                                <a:pt x="390903" y="261025"/>
                              </a:cubicBezTo>
                              <a:cubicBezTo>
                                <a:pt x="389264" y="259386"/>
                                <a:pt x="391087" y="256186"/>
                                <a:pt x="393674" y="256186"/>
                              </a:cubicBezTo>
                              <a:close/>
                              <a:moveTo>
                                <a:pt x="344346" y="260284"/>
                              </a:moveTo>
                              <a:cubicBezTo>
                                <a:pt x="345474" y="260284"/>
                                <a:pt x="346375" y="260684"/>
                                <a:pt x="346375" y="261181"/>
                              </a:cubicBezTo>
                              <a:cubicBezTo>
                                <a:pt x="346375" y="261679"/>
                                <a:pt x="345474" y="262669"/>
                                <a:pt x="344346" y="263367"/>
                              </a:cubicBezTo>
                              <a:cubicBezTo>
                                <a:pt x="343218" y="264064"/>
                                <a:pt x="342278" y="263664"/>
                                <a:pt x="342278" y="262469"/>
                              </a:cubicBezTo>
                              <a:cubicBezTo>
                                <a:pt x="342278" y="261274"/>
                                <a:pt x="343218" y="260284"/>
                                <a:pt x="344346" y="260284"/>
                              </a:cubicBezTo>
                              <a:close/>
                              <a:moveTo>
                                <a:pt x="484644" y="261298"/>
                              </a:moveTo>
                              <a:cubicBezTo>
                                <a:pt x="483949" y="261232"/>
                                <a:pt x="482361" y="261585"/>
                                <a:pt x="479688" y="262352"/>
                              </a:cubicBezTo>
                              <a:cubicBezTo>
                                <a:pt x="475867" y="263448"/>
                                <a:pt x="471939" y="265720"/>
                                <a:pt x="470985" y="267425"/>
                              </a:cubicBezTo>
                              <a:cubicBezTo>
                                <a:pt x="470031" y="269130"/>
                                <a:pt x="468338" y="270547"/>
                                <a:pt x="467200" y="270547"/>
                              </a:cubicBezTo>
                              <a:cubicBezTo>
                                <a:pt x="466061" y="270547"/>
                                <a:pt x="465798" y="269447"/>
                                <a:pt x="466614" y="268128"/>
                              </a:cubicBezTo>
                              <a:cubicBezTo>
                                <a:pt x="467633" y="266480"/>
                                <a:pt x="466951" y="266184"/>
                                <a:pt x="464429" y="267152"/>
                              </a:cubicBezTo>
                              <a:cubicBezTo>
                                <a:pt x="462408" y="267927"/>
                                <a:pt x="459467" y="267507"/>
                                <a:pt x="457911" y="266215"/>
                              </a:cubicBezTo>
                              <a:cubicBezTo>
                                <a:pt x="455691" y="264373"/>
                                <a:pt x="454174" y="265030"/>
                                <a:pt x="450848" y="269259"/>
                              </a:cubicBezTo>
                              <a:cubicBezTo>
                                <a:pt x="448516" y="272223"/>
                                <a:pt x="445316" y="274644"/>
                                <a:pt x="443745" y="274644"/>
                              </a:cubicBezTo>
                              <a:cubicBezTo>
                                <a:pt x="442174" y="274644"/>
                                <a:pt x="439957" y="276442"/>
                                <a:pt x="438789" y="278625"/>
                              </a:cubicBezTo>
                              <a:cubicBezTo>
                                <a:pt x="436109" y="283632"/>
                                <a:pt x="436077" y="285520"/>
                                <a:pt x="438711" y="283893"/>
                              </a:cubicBezTo>
                              <a:cubicBezTo>
                                <a:pt x="439839" y="283196"/>
                                <a:pt x="440740" y="284435"/>
                                <a:pt x="440740" y="286664"/>
                              </a:cubicBezTo>
                              <a:cubicBezTo>
                                <a:pt x="440740" y="288893"/>
                                <a:pt x="439614" y="291106"/>
                                <a:pt x="438203" y="291581"/>
                              </a:cubicBezTo>
                              <a:cubicBezTo>
                                <a:pt x="436188" y="292259"/>
                                <a:pt x="436211" y="293153"/>
                                <a:pt x="438359" y="295756"/>
                              </a:cubicBezTo>
                              <a:cubicBezTo>
                                <a:pt x="439863" y="297578"/>
                                <a:pt x="440533" y="300837"/>
                                <a:pt x="439842" y="303014"/>
                              </a:cubicBezTo>
                              <a:cubicBezTo>
                                <a:pt x="439036" y="305556"/>
                                <a:pt x="439701" y="307392"/>
                                <a:pt x="441716" y="308165"/>
                              </a:cubicBezTo>
                              <a:cubicBezTo>
                                <a:pt x="443442" y="308828"/>
                                <a:pt x="444838" y="310707"/>
                                <a:pt x="444838" y="312341"/>
                              </a:cubicBezTo>
                              <a:cubicBezTo>
                                <a:pt x="444838" y="316411"/>
                                <a:pt x="448886" y="317474"/>
                                <a:pt x="455648" y="315151"/>
                              </a:cubicBezTo>
                              <a:cubicBezTo>
                                <a:pt x="458765" y="314080"/>
                                <a:pt x="462937" y="313902"/>
                                <a:pt x="464897" y="314760"/>
                              </a:cubicBezTo>
                              <a:cubicBezTo>
                                <a:pt x="466857" y="315619"/>
                                <a:pt x="469201" y="316137"/>
                                <a:pt x="470126" y="315931"/>
                              </a:cubicBezTo>
                              <a:cubicBezTo>
                                <a:pt x="472841" y="315328"/>
                                <a:pt x="479347" y="324529"/>
                                <a:pt x="478244" y="327404"/>
                              </a:cubicBezTo>
                              <a:cubicBezTo>
                                <a:pt x="477676" y="328885"/>
                                <a:pt x="478694" y="330019"/>
                                <a:pt x="480585" y="330019"/>
                              </a:cubicBezTo>
                              <a:cubicBezTo>
                                <a:pt x="482434" y="330019"/>
                                <a:pt x="484468" y="328747"/>
                                <a:pt x="485073" y="327170"/>
                              </a:cubicBezTo>
                              <a:cubicBezTo>
                                <a:pt x="485910" y="324989"/>
                                <a:pt x="489525" y="324500"/>
                                <a:pt x="500176" y="325102"/>
                              </a:cubicBezTo>
                              <a:cubicBezTo>
                                <a:pt x="513928" y="325878"/>
                                <a:pt x="514195" y="325789"/>
                                <a:pt x="515552" y="320380"/>
                              </a:cubicBezTo>
                              <a:cubicBezTo>
                                <a:pt x="516546" y="316421"/>
                                <a:pt x="517388" y="315615"/>
                                <a:pt x="518596" y="317570"/>
                              </a:cubicBezTo>
                              <a:cubicBezTo>
                                <a:pt x="520777" y="321099"/>
                                <a:pt x="525025" y="318503"/>
                                <a:pt x="523513" y="314565"/>
                              </a:cubicBezTo>
                              <a:cubicBezTo>
                                <a:pt x="522624" y="312247"/>
                                <a:pt x="524128" y="311561"/>
                                <a:pt x="530070" y="311561"/>
                              </a:cubicBezTo>
                              <a:cubicBezTo>
                                <a:pt x="537416" y="311561"/>
                                <a:pt x="537634" y="311385"/>
                                <a:pt x="534402" y="307814"/>
                              </a:cubicBezTo>
                              <a:cubicBezTo>
                                <a:pt x="530208" y="303181"/>
                                <a:pt x="529998" y="297200"/>
                                <a:pt x="534011" y="297200"/>
                              </a:cubicBezTo>
                              <a:cubicBezTo>
                                <a:pt x="535805" y="297200"/>
                                <a:pt x="537523" y="294315"/>
                                <a:pt x="538343" y="289942"/>
                              </a:cubicBezTo>
                              <a:cubicBezTo>
                                <a:pt x="539964" y="281301"/>
                                <a:pt x="538809" y="279447"/>
                                <a:pt x="534480" y="283776"/>
                              </a:cubicBezTo>
                              <a:cubicBezTo>
                                <a:pt x="532734" y="285522"/>
                                <a:pt x="529002" y="286937"/>
                                <a:pt x="526206" y="286937"/>
                              </a:cubicBezTo>
                              <a:cubicBezTo>
                                <a:pt x="522042" y="286937"/>
                                <a:pt x="521336" y="287755"/>
                                <a:pt x="522265" y="291308"/>
                              </a:cubicBezTo>
                              <a:cubicBezTo>
                                <a:pt x="523203" y="294894"/>
                                <a:pt x="522692" y="295416"/>
                                <a:pt x="519338" y="294351"/>
                              </a:cubicBezTo>
                              <a:cubicBezTo>
                                <a:pt x="516316" y="293392"/>
                                <a:pt x="515351" y="293958"/>
                                <a:pt x="515474" y="296654"/>
                              </a:cubicBezTo>
                              <a:cubicBezTo>
                                <a:pt x="515780" y="303328"/>
                                <a:pt x="511520" y="302428"/>
                                <a:pt x="510869" y="295678"/>
                              </a:cubicBezTo>
                              <a:cubicBezTo>
                                <a:pt x="510271" y="289469"/>
                                <a:pt x="511691" y="287909"/>
                                <a:pt x="517152" y="288771"/>
                              </a:cubicBezTo>
                              <a:cubicBezTo>
                                <a:pt x="517999" y="288905"/>
                                <a:pt x="518713" y="288065"/>
                                <a:pt x="518713" y="286937"/>
                              </a:cubicBezTo>
                              <a:cubicBezTo>
                                <a:pt x="518713" y="285809"/>
                                <a:pt x="515482" y="284908"/>
                                <a:pt x="511533" y="284908"/>
                              </a:cubicBezTo>
                              <a:cubicBezTo>
                                <a:pt x="507584" y="284908"/>
                                <a:pt x="504352" y="283893"/>
                                <a:pt x="504352" y="282644"/>
                              </a:cubicBezTo>
                              <a:cubicBezTo>
                                <a:pt x="504352" y="281396"/>
                                <a:pt x="503024" y="280860"/>
                                <a:pt x="501425" y="281474"/>
                              </a:cubicBezTo>
                              <a:cubicBezTo>
                                <a:pt x="497882" y="282833"/>
                                <a:pt x="496028" y="278637"/>
                                <a:pt x="497562" y="272772"/>
                              </a:cubicBezTo>
                              <a:cubicBezTo>
                                <a:pt x="498411" y="269523"/>
                                <a:pt x="497905" y="268730"/>
                                <a:pt x="495610" y="269611"/>
                              </a:cubicBezTo>
                              <a:cubicBezTo>
                                <a:pt x="493865" y="270280"/>
                                <a:pt x="492036" y="269377"/>
                                <a:pt x="491317" y="267503"/>
                              </a:cubicBezTo>
                              <a:cubicBezTo>
                                <a:pt x="490318" y="264900"/>
                                <a:pt x="489170" y="264657"/>
                                <a:pt x="485893" y="266411"/>
                              </a:cubicBezTo>
                              <a:cubicBezTo>
                                <a:pt x="481368" y="268832"/>
                                <a:pt x="480361" y="266635"/>
                                <a:pt x="484215" y="262782"/>
                              </a:cubicBezTo>
                              <a:cubicBezTo>
                                <a:pt x="485148" y="261848"/>
                                <a:pt x="485339" y="261365"/>
                                <a:pt x="484644" y="261299"/>
                              </a:cubicBezTo>
                              <a:close/>
                              <a:moveTo>
                                <a:pt x="283582" y="262352"/>
                              </a:moveTo>
                              <a:cubicBezTo>
                                <a:pt x="289068" y="262352"/>
                                <a:pt x="289852" y="263675"/>
                                <a:pt x="287679" y="269337"/>
                              </a:cubicBezTo>
                              <a:cubicBezTo>
                                <a:pt x="286358" y="272781"/>
                                <a:pt x="280733" y="273888"/>
                                <a:pt x="280733" y="270703"/>
                              </a:cubicBezTo>
                              <a:cubicBezTo>
                                <a:pt x="280733" y="269667"/>
                                <a:pt x="280169" y="267375"/>
                                <a:pt x="279484" y="265591"/>
                              </a:cubicBezTo>
                              <a:cubicBezTo>
                                <a:pt x="278545" y="263143"/>
                                <a:pt x="279548" y="262352"/>
                                <a:pt x="283582" y="262352"/>
                              </a:cubicBezTo>
                              <a:close/>
                              <a:moveTo>
                                <a:pt x="180593" y="263367"/>
                              </a:moveTo>
                              <a:cubicBezTo>
                                <a:pt x="180979" y="263350"/>
                                <a:pt x="181811" y="264786"/>
                                <a:pt x="182700" y="267230"/>
                              </a:cubicBezTo>
                              <a:cubicBezTo>
                                <a:pt x="184522" y="272238"/>
                                <a:pt x="184242" y="273512"/>
                                <a:pt x="180983" y="275425"/>
                              </a:cubicBezTo>
                              <a:cubicBezTo>
                                <a:pt x="176204" y="278229"/>
                                <a:pt x="169939" y="278774"/>
                                <a:pt x="169939" y="276400"/>
                              </a:cubicBezTo>
                              <a:cubicBezTo>
                                <a:pt x="169939" y="275426"/>
                                <a:pt x="168323" y="274630"/>
                                <a:pt x="166349" y="274605"/>
                              </a:cubicBezTo>
                              <a:cubicBezTo>
                                <a:pt x="163439" y="274568"/>
                                <a:pt x="163753" y="273798"/>
                                <a:pt x="167910" y="270547"/>
                              </a:cubicBezTo>
                              <a:cubicBezTo>
                                <a:pt x="170730" y="268340"/>
                                <a:pt x="174638" y="266513"/>
                                <a:pt x="176612" y="266488"/>
                              </a:cubicBezTo>
                              <a:cubicBezTo>
                                <a:pt x="178587" y="266463"/>
                                <a:pt x="180270" y="265284"/>
                                <a:pt x="180359" y="263874"/>
                              </a:cubicBezTo>
                              <a:cubicBezTo>
                                <a:pt x="180381" y="263521"/>
                                <a:pt x="180464" y="263372"/>
                                <a:pt x="180593" y="263367"/>
                              </a:cubicBezTo>
                              <a:close/>
                              <a:moveTo>
                                <a:pt x="240146" y="266332"/>
                              </a:moveTo>
                              <a:cubicBezTo>
                                <a:pt x="240500" y="266321"/>
                                <a:pt x="241251" y="266599"/>
                                <a:pt x="242487" y="267074"/>
                              </a:cubicBezTo>
                              <a:cubicBezTo>
                                <a:pt x="244517" y="267853"/>
                                <a:pt x="247032" y="268479"/>
                                <a:pt x="248068" y="268479"/>
                              </a:cubicBezTo>
                              <a:cubicBezTo>
                                <a:pt x="249104" y="268479"/>
                                <a:pt x="249980" y="269419"/>
                                <a:pt x="249980" y="270547"/>
                              </a:cubicBezTo>
                              <a:cubicBezTo>
                                <a:pt x="249980" y="273709"/>
                                <a:pt x="245179" y="272842"/>
                                <a:pt x="241824" y="269064"/>
                              </a:cubicBezTo>
                              <a:cubicBezTo>
                                <a:pt x="240144" y="267172"/>
                                <a:pt x="239556" y="266351"/>
                                <a:pt x="240146" y="266332"/>
                              </a:cubicBezTo>
                              <a:close/>
                              <a:moveTo>
                                <a:pt x="224301" y="270547"/>
                              </a:moveTo>
                              <a:cubicBezTo>
                                <a:pt x="227897" y="270547"/>
                                <a:pt x="228378" y="277173"/>
                                <a:pt x="225199" y="283112"/>
                              </a:cubicBezTo>
                              <a:cubicBezTo>
                                <a:pt x="223526" y="286238"/>
                                <a:pt x="222367" y="286677"/>
                                <a:pt x="220282" y="284947"/>
                              </a:cubicBezTo>
                              <a:cubicBezTo>
                                <a:pt x="218288" y="283292"/>
                                <a:pt x="217320" y="283295"/>
                                <a:pt x="216769" y="284947"/>
                              </a:cubicBezTo>
                              <a:cubicBezTo>
                                <a:pt x="216354" y="286192"/>
                                <a:pt x="215430" y="286612"/>
                                <a:pt x="214701" y="285883"/>
                              </a:cubicBezTo>
                              <a:cubicBezTo>
                                <a:pt x="213972" y="285154"/>
                                <a:pt x="215153" y="282777"/>
                                <a:pt x="217316" y="280615"/>
                              </a:cubicBezTo>
                              <a:cubicBezTo>
                                <a:pt x="219478" y="278453"/>
                                <a:pt x="221257" y="275322"/>
                                <a:pt x="221257" y="273630"/>
                              </a:cubicBezTo>
                              <a:cubicBezTo>
                                <a:pt x="221257" y="271937"/>
                                <a:pt x="222609" y="270547"/>
                                <a:pt x="224301" y="270547"/>
                              </a:cubicBezTo>
                              <a:close/>
                              <a:moveTo>
                                <a:pt x="72530" y="279249"/>
                              </a:moveTo>
                              <a:cubicBezTo>
                                <a:pt x="69604" y="279249"/>
                                <a:pt x="67379" y="280447"/>
                                <a:pt x="67379" y="282020"/>
                              </a:cubicBezTo>
                              <a:cubicBezTo>
                                <a:pt x="67379" y="283592"/>
                                <a:pt x="66101" y="284267"/>
                                <a:pt x="64413" y="283620"/>
                              </a:cubicBezTo>
                              <a:cubicBezTo>
                                <a:pt x="62159" y="282755"/>
                                <a:pt x="61654" y="283771"/>
                                <a:pt x="62384" y="287795"/>
                              </a:cubicBezTo>
                              <a:cubicBezTo>
                                <a:pt x="62913" y="290715"/>
                                <a:pt x="62417" y="293102"/>
                                <a:pt x="61252" y="293102"/>
                              </a:cubicBezTo>
                              <a:cubicBezTo>
                                <a:pt x="59148" y="293102"/>
                                <a:pt x="48920" y="313428"/>
                                <a:pt x="48920" y="317609"/>
                              </a:cubicBezTo>
                              <a:cubicBezTo>
                                <a:pt x="48920" y="318809"/>
                                <a:pt x="47980" y="319755"/>
                                <a:pt x="46851" y="319755"/>
                              </a:cubicBezTo>
                              <a:cubicBezTo>
                                <a:pt x="45723" y="319755"/>
                                <a:pt x="44822" y="321145"/>
                                <a:pt x="44822" y="322838"/>
                              </a:cubicBezTo>
                              <a:cubicBezTo>
                                <a:pt x="44822" y="324530"/>
                                <a:pt x="43335" y="325921"/>
                                <a:pt x="41505" y="325921"/>
                              </a:cubicBezTo>
                              <a:cubicBezTo>
                                <a:pt x="38828" y="325921"/>
                                <a:pt x="38658" y="325350"/>
                                <a:pt x="40646" y="322955"/>
                              </a:cubicBezTo>
                              <a:cubicBezTo>
                                <a:pt x="43166" y="319918"/>
                                <a:pt x="41789" y="311560"/>
                                <a:pt x="38773" y="311560"/>
                              </a:cubicBezTo>
                              <a:cubicBezTo>
                                <a:pt x="37859" y="311560"/>
                                <a:pt x="36024" y="312901"/>
                                <a:pt x="34675" y="314526"/>
                              </a:cubicBezTo>
                              <a:cubicBezTo>
                                <a:pt x="33326" y="316151"/>
                                <a:pt x="30900" y="316978"/>
                                <a:pt x="29290" y="316360"/>
                              </a:cubicBezTo>
                              <a:cubicBezTo>
                                <a:pt x="27583" y="315705"/>
                                <a:pt x="26363" y="316458"/>
                                <a:pt x="26363" y="318194"/>
                              </a:cubicBezTo>
                              <a:cubicBezTo>
                                <a:pt x="26363" y="319832"/>
                                <a:pt x="24098" y="323829"/>
                                <a:pt x="21328" y="327052"/>
                              </a:cubicBezTo>
                              <a:cubicBezTo>
                                <a:pt x="16083" y="333157"/>
                                <a:pt x="17378" y="339211"/>
                                <a:pt x="23436" y="336886"/>
                              </a:cubicBezTo>
                              <a:cubicBezTo>
                                <a:pt x="25710" y="336014"/>
                                <a:pt x="26363" y="337856"/>
                                <a:pt x="26363" y="345198"/>
                              </a:cubicBezTo>
                              <a:cubicBezTo>
                                <a:pt x="26363" y="350396"/>
                                <a:pt x="25525" y="354642"/>
                                <a:pt x="24528" y="354642"/>
                              </a:cubicBezTo>
                              <a:cubicBezTo>
                                <a:pt x="23532" y="354642"/>
                                <a:pt x="22297" y="356972"/>
                                <a:pt x="21758" y="359793"/>
                              </a:cubicBezTo>
                              <a:cubicBezTo>
                                <a:pt x="21084" y="363316"/>
                                <a:pt x="21668" y="364905"/>
                                <a:pt x="23670" y="364905"/>
                              </a:cubicBezTo>
                              <a:cubicBezTo>
                                <a:pt x="25273" y="364905"/>
                                <a:pt x="26006" y="365845"/>
                                <a:pt x="25309" y="366973"/>
                              </a:cubicBezTo>
                              <a:cubicBezTo>
                                <a:pt x="24612" y="368102"/>
                                <a:pt x="25068" y="369003"/>
                                <a:pt x="26285" y="369003"/>
                              </a:cubicBezTo>
                              <a:cubicBezTo>
                                <a:pt x="27619" y="369003"/>
                                <a:pt x="27959" y="371059"/>
                                <a:pt x="27182" y="374154"/>
                              </a:cubicBezTo>
                              <a:cubicBezTo>
                                <a:pt x="25921" y="379180"/>
                                <a:pt x="27349" y="380281"/>
                                <a:pt x="33934" y="379461"/>
                              </a:cubicBezTo>
                              <a:cubicBezTo>
                                <a:pt x="35412" y="379277"/>
                                <a:pt x="36274" y="381776"/>
                                <a:pt x="36158" y="385861"/>
                              </a:cubicBezTo>
                              <a:cubicBezTo>
                                <a:pt x="35749" y="400228"/>
                                <a:pt x="36559" y="403384"/>
                                <a:pt x="40880" y="404513"/>
                              </a:cubicBezTo>
                              <a:cubicBezTo>
                                <a:pt x="43557" y="405213"/>
                                <a:pt x="44910" y="407000"/>
                                <a:pt x="44549" y="409352"/>
                              </a:cubicBezTo>
                              <a:cubicBezTo>
                                <a:pt x="44232" y="411410"/>
                                <a:pt x="45127" y="415219"/>
                                <a:pt x="46539" y="417781"/>
                              </a:cubicBezTo>
                              <a:cubicBezTo>
                                <a:pt x="47951" y="420343"/>
                                <a:pt x="48579" y="423271"/>
                                <a:pt x="47944" y="424298"/>
                              </a:cubicBezTo>
                              <a:cubicBezTo>
                                <a:pt x="46031" y="427394"/>
                                <a:pt x="50942" y="429028"/>
                                <a:pt x="54149" y="426366"/>
                              </a:cubicBezTo>
                              <a:cubicBezTo>
                                <a:pt x="57059" y="423952"/>
                                <a:pt x="57361" y="424120"/>
                                <a:pt x="57896" y="428552"/>
                              </a:cubicBezTo>
                              <a:cubicBezTo>
                                <a:pt x="58037" y="429721"/>
                                <a:pt x="59241" y="431372"/>
                                <a:pt x="60549" y="432181"/>
                              </a:cubicBezTo>
                              <a:cubicBezTo>
                                <a:pt x="61858" y="432990"/>
                                <a:pt x="62903" y="435959"/>
                                <a:pt x="62891" y="438776"/>
                              </a:cubicBezTo>
                              <a:cubicBezTo>
                                <a:pt x="62878" y="441593"/>
                                <a:pt x="63440" y="447422"/>
                                <a:pt x="64140" y="451732"/>
                              </a:cubicBezTo>
                              <a:cubicBezTo>
                                <a:pt x="64966" y="456823"/>
                                <a:pt x="64677" y="459087"/>
                                <a:pt x="63320" y="458249"/>
                              </a:cubicBezTo>
                              <a:cubicBezTo>
                                <a:pt x="62171" y="457539"/>
                                <a:pt x="61213" y="458452"/>
                                <a:pt x="61213" y="460278"/>
                              </a:cubicBezTo>
                              <a:cubicBezTo>
                                <a:pt x="61213" y="462104"/>
                                <a:pt x="60389" y="463088"/>
                                <a:pt x="59379" y="462463"/>
                              </a:cubicBezTo>
                              <a:cubicBezTo>
                                <a:pt x="56965" y="460972"/>
                                <a:pt x="54867" y="466615"/>
                                <a:pt x="56374" y="470541"/>
                              </a:cubicBezTo>
                              <a:cubicBezTo>
                                <a:pt x="57023" y="472234"/>
                                <a:pt x="58477" y="473624"/>
                                <a:pt x="59613" y="473624"/>
                              </a:cubicBezTo>
                              <a:cubicBezTo>
                                <a:pt x="60748" y="473624"/>
                                <a:pt x="61280" y="476405"/>
                                <a:pt x="60784" y="479790"/>
                              </a:cubicBezTo>
                              <a:cubicBezTo>
                                <a:pt x="60096" y="484476"/>
                                <a:pt x="60701" y="485916"/>
                                <a:pt x="63242" y="485916"/>
                              </a:cubicBezTo>
                              <a:cubicBezTo>
                                <a:pt x="67805" y="485916"/>
                                <a:pt x="71478" y="489983"/>
                                <a:pt x="71516" y="495048"/>
                              </a:cubicBezTo>
                              <a:cubicBezTo>
                                <a:pt x="71563" y="501404"/>
                                <a:pt x="74500" y="504769"/>
                                <a:pt x="80296" y="505116"/>
                              </a:cubicBezTo>
                              <a:cubicBezTo>
                                <a:pt x="83170" y="505288"/>
                                <a:pt x="85362" y="506329"/>
                                <a:pt x="85175" y="507457"/>
                              </a:cubicBezTo>
                              <a:cubicBezTo>
                                <a:pt x="84987" y="508586"/>
                                <a:pt x="86664" y="509373"/>
                                <a:pt x="88921" y="509174"/>
                              </a:cubicBezTo>
                              <a:cubicBezTo>
                                <a:pt x="92749" y="508837"/>
                                <a:pt x="92777" y="508976"/>
                                <a:pt x="89428" y="511438"/>
                              </a:cubicBezTo>
                              <a:cubicBezTo>
                                <a:pt x="85074" y="514638"/>
                                <a:pt x="84718" y="518735"/>
                                <a:pt x="88804" y="518735"/>
                              </a:cubicBezTo>
                              <a:cubicBezTo>
                                <a:pt x="90440" y="518735"/>
                                <a:pt x="92546" y="519900"/>
                                <a:pt x="93448" y="521311"/>
                              </a:cubicBezTo>
                              <a:cubicBezTo>
                                <a:pt x="94350" y="522721"/>
                                <a:pt x="96676" y="524005"/>
                                <a:pt x="98638" y="524159"/>
                              </a:cubicBezTo>
                              <a:cubicBezTo>
                                <a:pt x="100601" y="524314"/>
                                <a:pt x="101760" y="523715"/>
                                <a:pt x="101214" y="522833"/>
                              </a:cubicBezTo>
                              <a:cubicBezTo>
                                <a:pt x="100669" y="521950"/>
                                <a:pt x="101734" y="520644"/>
                                <a:pt x="103556" y="519945"/>
                              </a:cubicBezTo>
                              <a:cubicBezTo>
                                <a:pt x="106104" y="518967"/>
                                <a:pt x="106617" y="519633"/>
                                <a:pt x="105780" y="522833"/>
                              </a:cubicBezTo>
                              <a:cubicBezTo>
                                <a:pt x="105057" y="525597"/>
                                <a:pt x="105987" y="527722"/>
                                <a:pt x="108590" y="529115"/>
                              </a:cubicBezTo>
                              <a:cubicBezTo>
                                <a:pt x="110745" y="530269"/>
                                <a:pt x="112514" y="530469"/>
                                <a:pt x="112532" y="529584"/>
                              </a:cubicBezTo>
                              <a:cubicBezTo>
                                <a:pt x="112549" y="528698"/>
                                <a:pt x="113389" y="529251"/>
                                <a:pt x="114366" y="530793"/>
                              </a:cubicBezTo>
                              <a:cubicBezTo>
                                <a:pt x="115343" y="532336"/>
                                <a:pt x="119167" y="533952"/>
                                <a:pt x="122874" y="534383"/>
                              </a:cubicBezTo>
                              <a:cubicBezTo>
                                <a:pt x="126580" y="534815"/>
                                <a:pt x="130075" y="535614"/>
                                <a:pt x="130640" y="536179"/>
                              </a:cubicBezTo>
                              <a:cubicBezTo>
                                <a:pt x="131204" y="536743"/>
                                <a:pt x="132161" y="536687"/>
                                <a:pt x="132786" y="536061"/>
                              </a:cubicBezTo>
                              <a:cubicBezTo>
                                <a:pt x="133412" y="535436"/>
                                <a:pt x="132674" y="534156"/>
                                <a:pt x="131147" y="533213"/>
                              </a:cubicBezTo>
                              <a:cubicBezTo>
                                <a:pt x="129029" y="531904"/>
                                <a:pt x="129449" y="531187"/>
                                <a:pt x="132903" y="530091"/>
                              </a:cubicBezTo>
                              <a:cubicBezTo>
                                <a:pt x="135394" y="529300"/>
                                <a:pt x="136947" y="528125"/>
                                <a:pt x="136337" y="527515"/>
                              </a:cubicBezTo>
                              <a:cubicBezTo>
                                <a:pt x="135728" y="526906"/>
                                <a:pt x="136190" y="524570"/>
                                <a:pt x="137391" y="522325"/>
                              </a:cubicBezTo>
                              <a:cubicBezTo>
                                <a:pt x="138966" y="519383"/>
                                <a:pt x="138979" y="518627"/>
                                <a:pt x="137352" y="519633"/>
                              </a:cubicBezTo>
                              <a:cubicBezTo>
                                <a:pt x="136111" y="520399"/>
                                <a:pt x="135089" y="520086"/>
                                <a:pt x="135089" y="518891"/>
                              </a:cubicBezTo>
                              <a:cubicBezTo>
                                <a:pt x="135089" y="517696"/>
                                <a:pt x="134374" y="516873"/>
                                <a:pt x="133528" y="517096"/>
                              </a:cubicBezTo>
                              <a:cubicBezTo>
                                <a:pt x="130445" y="517910"/>
                                <a:pt x="122728" y="514321"/>
                                <a:pt x="123810" y="512569"/>
                              </a:cubicBezTo>
                              <a:cubicBezTo>
                                <a:pt x="124422" y="511579"/>
                                <a:pt x="123075" y="509765"/>
                                <a:pt x="120805" y="508550"/>
                              </a:cubicBezTo>
                              <a:cubicBezTo>
                                <a:pt x="118260" y="507188"/>
                                <a:pt x="116880" y="504573"/>
                                <a:pt x="117176" y="501760"/>
                              </a:cubicBezTo>
                              <a:cubicBezTo>
                                <a:pt x="117470" y="498963"/>
                                <a:pt x="116641" y="497413"/>
                                <a:pt x="115030" y="497740"/>
                              </a:cubicBezTo>
                              <a:cubicBezTo>
                                <a:pt x="111961" y="498364"/>
                                <a:pt x="105500" y="492583"/>
                                <a:pt x="103712" y="487594"/>
                              </a:cubicBezTo>
                              <a:cubicBezTo>
                                <a:pt x="102822" y="485110"/>
                                <a:pt x="103735" y="483957"/>
                                <a:pt x="106951" y="483497"/>
                              </a:cubicBezTo>
                              <a:cubicBezTo>
                                <a:pt x="112106" y="482760"/>
                                <a:pt x="114254" y="475990"/>
                                <a:pt x="110151" y="473390"/>
                              </a:cubicBezTo>
                              <a:cubicBezTo>
                                <a:pt x="108447" y="472310"/>
                                <a:pt x="108276" y="471614"/>
                                <a:pt x="109722" y="471595"/>
                              </a:cubicBezTo>
                              <a:cubicBezTo>
                                <a:pt x="113786" y="471540"/>
                                <a:pt x="124922" y="483324"/>
                                <a:pt x="123732" y="486424"/>
                              </a:cubicBezTo>
                              <a:cubicBezTo>
                                <a:pt x="122652" y="489239"/>
                                <a:pt x="123408" y="489586"/>
                                <a:pt x="132864" y="490521"/>
                              </a:cubicBezTo>
                              <a:cubicBezTo>
                                <a:pt x="135038" y="490736"/>
                                <a:pt x="136378" y="491625"/>
                                <a:pt x="135830" y="492511"/>
                              </a:cubicBezTo>
                              <a:cubicBezTo>
                                <a:pt x="135282" y="493398"/>
                                <a:pt x="135506" y="495171"/>
                                <a:pt x="136298" y="496453"/>
                              </a:cubicBezTo>
                              <a:cubicBezTo>
                                <a:pt x="137256" y="498001"/>
                                <a:pt x="139073" y="497169"/>
                                <a:pt x="141723" y="493916"/>
                              </a:cubicBezTo>
                              <a:cubicBezTo>
                                <a:pt x="143916" y="491224"/>
                                <a:pt x="145018" y="490302"/>
                                <a:pt x="144182" y="491887"/>
                              </a:cubicBezTo>
                              <a:cubicBezTo>
                                <a:pt x="143179" y="493787"/>
                                <a:pt x="143478" y="494257"/>
                                <a:pt x="145040" y="493292"/>
                              </a:cubicBezTo>
                              <a:cubicBezTo>
                                <a:pt x="146343" y="492487"/>
                                <a:pt x="147382" y="490508"/>
                                <a:pt x="147382" y="488882"/>
                              </a:cubicBezTo>
                              <a:cubicBezTo>
                                <a:pt x="147382" y="485740"/>
                                <a:pt x="152745" y="484747"/>
                                <a:pt x="153899" y="487672"/>
                              </a:cubicBezTo>
                              <a:cubicBezTo>
                                <a:pt x="154275" y="488626"/>
                                <a:pt x="157118" y="490034"/>
                                <a:pt x="160221" y="490794"/>
                              </a:cubicBezTo>
                              <a:cubicBezTo>
                                <a:pt x="166677" y="492376"/>
                                <a:pt x="167989" y="488376"/>
                                <a:pt x="162758" y="483146"/>
                              </a:cubicBezTo>
                              <a:cubicBezTo>
                                <a:pt x="159476" y="479864"/>
                                <a:pt x="158464" y="472615"/>
                                <a:pt x="161548" y="474522"/>
                              </a:cubicBezTo>
                              <a:cubicBezTo>
                                <a:pt x="163686" y="475843"/>
                                <a:pt x="166361" y="469966"/>
                                <a:pt x="164787" y="467419"/>
                              </a:cubicBezTo>
                              <a:cubicBezTo>
                                <a:pt x="164201" y="466471"/>
                                <a:pt x="164655" y="465123"/>
                                <a:pt x="165802" y="464415"/>
                              </a:cubicBezTo>
                              <a:cubicBezTo>
                                <a:pt x="166949" y="463706"/>
                                <a:pt x="167909" y="461746"/>
                                <a:pt x="167909" y="460044"/>
                              </a:cubicBezTo>
                              <a:cubicBezTo>
                                <a:pt x="167909" y="457829"/>
                                <a:pt x="166608" y="457307"/>
                                <a:pt x="163304" y="458210"/>
                              </a:cubicBezTo>
                              <a:cubicBezTo>
                                <a:pt x="159320" y="459299"/>
                                <a:pt x="159152" y="459138"/>
                                <a:pt x="162250" y="457195"/>
                              </a:cubicBezTo>
                              <a:cubicBezTo>
                                <a:pt x="166782" y="454354"/>
                                <a:pt x="166881" y="449200"/>
                                <a:pt x="162446" y="445957"/>
                              </a:cubicBezTo>
                              <a:cubicBezTo>
                                <a:pt x="160568" y="444584"/>
                                <a:pt x="158502" y="439402"/>
                                <a:pt x="157840" y="434445"/>
                              </a:cubicBezTo>
                              <a:cubicBezTo>
                                <a:pt x="156838" y="426931"/>
                                <a:pt x="155834" y="425371"/>
                                <a:pt x="151987" y="425157"/>
                              </a:cubicBezTo>
                              <a:cubicBezTo>
                                <a:pt x="149448" y="425016"/>
                                <a:pt x="146706" y="424690"/>
                                <a:pt x="145860" y="424416"/>
                              </a:cubicBezTo>
                              <a:cubicBezTo>
                                <a:pt x="145013" y="424141"/>
                                <a:pt x="143488" y="424041"/>
                                <a:pt x="142503" y="424221"/>
                              </a:cubicBezTo>
                              <a:cubicBezTo>
                                <a:pt x="141519" y="424400"/>
                                <a:pt x="141222" y="423256"/>
                                <a:pt x="141840" y="421645"/>
                              </a:cubicBezTo>
                              <a:cubicBezTo>
                                <a:pt x="142663" y="419502"/>
                                <a:pt x="141823" y="418989"/>
                                <a:pt x="138679" y="419811"/>
                              </a:cubicBezTo>
                              <a:cubicBezTo>
                                <a:pt x="135261" y="420705"/>
                                <a:pt x="134679" y="420226"/>
                                <a:pt x="135752" y="417431"/>
                              </a:cubicBezTo>
                              <a:cubicBezTo>
                                <a:pt x="136627" y="415151"/>
                                <a:pt x="136280" y="414418"/>
                                <a:pt x="134815" y="415323"/>
                              </a:cubicBezTo>
                              <a:cubicBezTo>
                                <a:pt x="133574" y="416091"/>
                                <a:pt x="131891" y="415639"/>
                                <a:pt x="131069" y="414309"/>
                              </a:cubicBezTo>
                              <a:cubicBezTo>
                                <a:pt x="129925" y="412458"/>
                                <a:pt x="128299" y="412466"/>
                                <a:pt x="124083" y="414387"/>
                              </a:cubicBezTo>
                              <a:cubicBezTo>
                                <a:pt x="117110" y="417564"/>
                                <a:pt x="118278" y="421443"/>
                                <a:pt x="126074" y="420982"/>
                              </a:cubicBezTo>
                              <a:cubicBezTo>
                                <a:pt x="129340" y="420789"/>
                                <a:pt x="130359" y="421078"/>
                                <a:pt x="128337" y="421645"/>
                              </a:cubicBezTo>
                              <a:cubicBezTo>
                                <a:pt x="125915" y="422325"/>
                                <a:pt x="125038" y="423925"/>
                                <a:pt x="125800" y="426328"/>
                              </a:cubicBezTo>
                              <a:cubicBezTo>
                                <a:pt x="127524" y="431758"/>
                                <a:pt x="122093" y="435109"/>
                                <a:pt x="113741" y="433781"/>
                              </a:cubicBezTo>
                              <a:cubicBezTo>
                                <a:pt x="108107" y="432886"/>
                                <a:pt x="106764" y="433281"/>
                                <a:pt x="107614" y="435499"/>
                              </a:cubicBezTo>
                              <a:cubicBezTo>
                                <a:pt x="109139" y="439470"/>
                                <a:pt x="104731" y="441650"/>
                                <a:pt x="101175" y="438698"/>
                              </a:cubicBezTo>
                              <a:cubicBezTo>
                                <a:pt x="99002" y="436895"/>
                                <a:pt x="98781" y="435246"/>
                                <a:pt x="100317" y="432377"/>
                              </a:cubicBezTo>
                              <a:cubicBezTo>
                                <a:pt x="101461" y="430239"/>
                                <a:pt x="101635" y="428513"/>
                                <a:pt x="100707" y="428513"/>
                              </a:cubicBezTo>
                              <a:cubicBezTo>
                                <a:pt x="99779" y="428513"/>
                                <a:pt x="98887" y="426633"/>
                                <a:pt x="98717" y="424377"/>
                              </a:cubicBezTo>
                              <a:cubicBezTo>
                                <a:pt x="98547" y="422120"/>
                                <a:pt x="99523" y="420258"/>
                                <a:pt x="100863" y="420240"/>
                              </a:cubicBezTo>
                              <a:cubicBezTo>
                                <a:pt x="102433" y="420220"/>
                                <a:pt x="102279" y="419574"/>
                                <a:pt x="100434" y="418406"/>
                              </a:cubicBezTo>
                              <a:cubicBezTo>
                                <a:pt x="98759" y="417346"/>
                                <a:pt x="98123" y="415154"/>
                                <a:pt x="98912" y="413099"/>
                              </a:cubicBezTo>
                              <a:cubicBezTo>
                                <a:pt x="99900" y="410524"/>
                                <a:pt x="99429" y="409885"/>
                                <a:pt x="97156" y="410758"/>
                              </a:cubicBezTo>
                              <a:cubicBezTo>
                                <a:pt x="95393" y="411434"/>
                                <a:pt x="94033" y="410832"/>
                                <a:pt x="94033" y="409353"/>
                              </a:cubicBezTo>
                              <a:cubicBezTo>
                                <a:pt x="94033" y="405624"/>
                                <a:pt x="89893" y="401973"/>
                                <a:pt x="86931" y="403109"/>
                              </a:cubicBezTo>
                              <a:cubicBezTo>
                                <a:pt x="85543" y="403642"/>
                                <a:pt x="84751" y="406129"/>
                                <a:pt x="85175" y="408611"/>
                              </a:cubicBezTo>
                              <a:cubicBezTo>
                                <a:pt x="85598" y="411093"/>
                                <a:pt x="85003" y="414490"/>
                                <a:pt x="83848" y="416182"/>
                              </a:cubicBezTo>
                              <a:cubicBezTo>
                                <a:pt x="82020" y="418860"/>
                                <a:pt x="81496" y="418892"/>
                                <a:pt x="79828" y="416299"/>
                              </a:cubicBezTo>
                              <a:cubicBezTo>
                                <a:pt x="78774" y="414661"/>
                                <a:pt x="78344" y="412633"/>
                                <a:pt x="78852" y="411811"/>
                              </a:cubicBezTo>
                              <a:cubicBezTo>
                                <a:pt x="81310" y="407835"/>
                                <a:pt x="75013" y="408249"/>
                                <a:pt x="71750" y="412279"/>
                              </a:cubicBezTo>
                              <a:cubicBezTo>
                                <a:pt x="69693" y="414819"/>
                                <a:pt x="66175" y="417032"/>
                                <a:pt x="63945" y="417196"/>
                              </a:cubicBezTo>
                              <a:cubicBezTo>
                                <a:pt x="60652" y="417439"/>
                                <a:pt x="60056" y="416521"/>
                                <a:pt x="60862" y="412240"/>
                              </a:cubicBezTo>
                              <a:cubicBezTo>
                                <a:pt x="62245" y="404888"/>
                                <a:pt x="75968" y="395393"/>
                                <a:pt x="78735" y="399870"/>
                              </a:cubicBezTo>
                              <a:cubicBezTo>
                                <a:pt x="80605" y="402895"/>
                                <a:pt x="83809" y="402175"/>
                                <a:pt x="83809" y="398738"/>
                              </a:cubicBezTo>
                              <a:cubicBezTo>
                                <a:pt x="83809" y="397046"/>
                                <a:pt x="82643" y="395673"/>
                                <a:pt x="81233" y="395655"/>
                              </a:cubicBezTo>
                              <a:cubicBezTo>
                                <a:pt x="79491" y="395634"/>
                                <a:pt x="79619" y="394997"/>
                                <a:pt x="81662" y="393704"/>
                              </a:cubicBezTo>
                              <a:cubicBezTo>
                                <a:pt x="84949" y="391626"/>
                                <a:pt x="90652" y="394914"/>
                                <a:pt x="88843" y="397841"/>
                              </a:cubicBezTo>
                              <a:cubicBezTo>
                                <a:pt x="86693" y="401319"/>
                                <a:pt x="94663" y="403157"/>
                                <a:pt x="104844" y="401548"/>
                              </a:cubicBezTo>
                              <a:cubicBezTo>
                                <a:pt x="110599" y="400638"/>
                                <a:pt x="116326" y="400687"/>
                                <a:pt x="117528" y="401626"/>
                              </a:cubicBezTo>
                              <a:cubicBezTo>
                                <a:pt x="120367" y="403845"/>
                                <a:pt x="127032" y="403714"/>
                                <a:pt x="125645" y="401470"/>
                              </a:cubicBezTo>
                              <a:cubicBezTo>
                                <a:pt x="125059" y="400522"/>
                                <a:pt x="125995" y="399178"/>
                                <a:pt x="127752" y="398504"/>
                              </a:cubicBezTo>
                              <a:cubicBezTo>
                                <a:pt x="129510" y="397830"/>
                                <a:pt x="130349" y="396245"/>
                                <a:pt x="129626" y="394953"/>
                              </a:cubicBezTo>
                              <a:cubicBezTo>
                                <a:pt x="128831" y="393534"/>
                                <a:pt x="129400" y="393599"/>
                                <a:pt x="131070" y="395148"/>
                              </a:cubicBezTo>
                              <a:cubicBezTo>
                                <a:pt x="135147" y="398933"/>
                                <a:pt x="136611" y="398322"/>
                                <a:pt x="136611" y="392768"/>
                              </a:cubicBezTo>
                              <a:cubicBezTo>
                                <a:pt x="136611" y="389647"/>
                                <a:pt x="135681" y="388171"/>
                                <a:pt x="134074" y="388787"/>
                              </a:cubicBezTo>
                              <a:cubicBezTo>
                                <a:pt x="132669" y="389327"/>
                                <a:pt x="130963" y="388320"/>
                                <a:pt x="130289" y="386563"/>
                              </a:cubicBezTo>
                              <a:cubicBezTo>
                                <a:pt x="129615" y="384806"/>
                                <a:pt x="129938" y="383363"/>
                                <a:pt x="131030" y="383363"/>
                              </a:cubicBezTo>
                              <a:cubicBezTo>
                                <a:pt x="132123" y="383363"/>
                                <a:pt x="133021" y="382015"/>
                                <a:pt x="133021" y="380358"/>
                              </a:cubicBezTo>
                              <a:cubicBezTo>
                                <a:pt x="133021" y="378523"/>
                                <a:pt x="134229" y="377805"/>
                                <a:pt x="136104" y="378524"/>
                              </a:cubicBezTo>
                              <a:cubicBezTo>
                                <a:pt x="138009" y="379255"/>
                                <a:pt x="139187" y="378508"/>
                                <a:pt x="139187" y="376573"/>
                              </a:cubicBezTo>
                              <a:cubicBezTo>
                                <a:pt x="139187" y="374854"/>
                                <a:pt x="140127" y="373138"/>
                                <a:pt x="141294" y="372749"/>
                              </a:cubicBezTo>
                              <a:cubicBezTo>
                                <a:pt x="142605" y="372312"/>
                                <a:pt x="142304" y="370489"/>
                                <a:pt x="140475" y="367988"/>
                              </a:cubicBezTo>
                              <a:cubicBezTo>
                                <a:pt x="137804" y="364336"/>
                                <a:pt x="137126" y="364239"/>
                                <a:pt x="133723" y="367012"/>
                              </a:cubicBezTo>
                              <a:cubicBezTo>
                                <a:pt x="131647" y="368705"/>
                                <a:pt x="127646" y="370071"/>
                                <a:pt x="124825" y="370056"/>
                              </a:cubicBezTo>
                              <a:cubicBezTo>
                                <a:pt x="120339" y="370032"/>
                                <a:pt x="119749" y="369237"/>
                                <a:pt x="120181" y="363578"/>
                              </a:cubicBezTo>
                              <a:cubicBezTo>
                                <a:pt x="120607" y="357999"/>
                                <a:pt x="120119" y="357221"/>
                                <a:pt x="116552" y="358154"/>
                              </a:cubicBezTo>
                              <a:cubicBezTo>
                                <a:pt x="113005" y="359081"/>
                                <a:pt x="112431" y="358273"/>
                                <a:pt x="112454" y="352340"/>
                              </a:cubicBezTo>
                              <a:cubicBezTo>
                                <a:pt x="112531" y="332712"/>
                                <a:pt x="112568" y="332956"/>
                                <a:pt x="108279" y="332632"/>
                              </a:cubicBezTo>
                              <a:cubicBezTo>
                                <a:pt x="105655" y="332435"/>
                                <a:pt x="103253" y="334206"/>
                                <a:pt x="101800" y="337393"/>
                              </a:cubicBezTo>
                              <a:cubicBezTo>
                                <a:pt x="99289" y="342905"/>
                                <a:pt x="95477" y="342976"/>
                                <a:pt x="94424" y="337549"/>
                              </a:cubicBezTo>
                              <a:cubicBezTo>
                                <a:pt x="93963" y="335169"/>
                                <a:pt x="94750" y="334540"/>
                                <a:pt x="97000" y="335403"/>
                              </a:cubicBezTo>
                              <a:cubicBezTo>
                                <a:pt x="99109" y="336212"/>
                                <a:pt x="100200" y="335490"/>
                                <a:pt x="100200" y="333335"/>
                              </a:cubicBezTo>
                              <a:cubicBezTo>
                                <a:pt x="100200" y="331522"/>
                                <a:pt x="99299" y="330018"/>
                                <a:pt x="98171" y="330018"/>
                              </a:cubicBezTo>
                              <a:cubicBezTo>
                                <a:pt x="97043" y="330017"/>
                                <a:pt x="96103" y="328670"/>
                                <a:pt x="96103" y="327013"/>
                              </a:cubicBezTo>
                              <a:cubicBezTo>
                                <a:pt x="96103" y="325081"/>
                                <a:pt x="97294" y="324480"/>
                                <a:pt x="99420" y="325296"/>
                              </a:cubicBezTo>
                              <a:cubicBezTo>
                                <a:pt x="102180" y="326355"/>
                                <a:pt x="102370" y="325883"/>
                                <a:pt x="100552" y="322486"/>
                              </a:cubicBezTo>
                              <a:cubicBezTo>
                                <a:pt x="99350" y="320241"/>
                                <a:pt x="98862" y="316536"/>
                                <a:pt x="99459" y="314252"/>
                              </a:cubicBezTo>
                              <a:cubicBezTo>
                                <a:pt x="100244" y="311251"/>
                                <a:pt x="99344" y="309791"/>
                                <a:pt x="96259" y="308984"/>
                              </a:cubicBezTo>
                              <a:cubicBezTo>
                                <a:pt x="93043" y="308143"/>
                                <a:pt x="92005" y="308824"/>
                                <a:pt x="92005" y="311755"/>
                              </a:cubicBezTo>
                              <a:cubicBezTo>
                                <a:pt x="92005" y="315470"/>
                                <a:pt x="91794" y="315476"/>
                                <a:pt x="87790" y="312067"/>
                              </a:cubicBezTo>
                              <a:cubicBezTo>
                                <a:pt x="83903" y="308758"/>
                                <a:pt x="83871" y="308454"/>
                                <a:pt x="87283" y="307774"/>
                              </a:cubicBezTo>
                              <a:cubicBezTo>
                                <a:pt x="89307" y="307371"/>
                                <a:pt x="92088" y="306108"/>
                                <a:pt x="93449" y="305004"/>
                              </a:cubicBezTo>
                              <a:cubicBezTo>
                                <a:pt x="94810" y="303900"/>
                                <a:pt x="96876" y="303612"/>
                                <a:pt x="98054" y="304340"/>
                              </a:cubicBezTo>
                              <a:cubicBezTo>
                                <a:pt x="99232" y="305068"/>
                                <a:pt x="100200" y="304814"/>
                                <a:pt x="100200" y="303794"/>
                              </a:cubicBezTo>
                              <a:cubicBezTo>
                                <a:pt x="100200" y="300726"/>
                                <a:pt x="92728" y="294954"/>
                                <a:pt x="88336" y="294623"/>
                              </a:cubicBezTo>
                              <a:cubicBezTo>
                                <a:pt x="86075" y="294453"/>
                                <a:pt x="84658" y="293201"/>
                                <a:pt x="85175" y="291853"/>
                              </a:cubicBezTo>
                              <a:cubicBezTo>
                                <a:pt x="86607" y="288122"/>
                                <a:pt x="82336" y="286474"/>
                                <a:pt x="77682" y="288965"/>
                              </a:cubicBezTo>
                              <a:cubicBezTo>
                                <a:pt x="74154" y="290853"/>
                                <a:pt x="73546" y="290567"/>
                                <a:pt x="73546" y="287014"/>
                              </a:cubicBezTo>
                              <a:cubicBezTo>
                                <a:pt x="73546" y="284718"/>
                                <a:pt x="74447" y="282838"/>
                                <a:pt x="75575" y="282838"/>
                              </a:cubicBezTo>
                              <a:cubicBezTo>
                                <a:pt x="76703" y="282839"/>
                                <a:pt x="77643" y="282031"/>
                                <a:pt x="77643" y="281043"/>
                              </a:cubicBezTo>
                              <a:cubicBezTo>
                                <a:pt x="77643" y="280056"/>
                                <a:pt x="75352" y="279248"/>
                                <a:pt x="72531" y="279248"/>
                              </a:cubicBezTo>
                              <a:close/>
                              <a:moveTo>
                                <a:pt x="195540" y="280342"/>
                              </a:moveTo>
                              <a:cubicBezTo>
                                <a:pt x="196614" y="280238"/>
                                <a:pt x="197670" y="280880"/>
                                <a:pt x="198154" y="282332"/>
                              </a:cubicBezTo>
                              <a:cubicBezTo>
                                <a:pt x="198624" y="283742"/>
                                <a:pt x="197498" y="284907"/>
                                <a:pt x="195618" y="284907"/>
                              </a:cubicBezTo>
                              <a:cubicBezTo>
                                <a:pt x="193737" y="284907"/>
                                <a:pt x="192471" y="283967"/>
                                <a:pt x="192847" y="282839"/>
                              </a:cubicBezTo>
                              <a:cubicBezTo>
                                <a:pt x="193363" y="281290"/>
                                <a:pt x="194465" y="280446"/>
                                <a:pt x="195539" y="280342"/>
                              </a:cubicBezTo>
                              <a:close/>
                              <a:moveTo>
                                <a:pt x="233239" y="280654"/>
                              </a:moveTo>
                              <a:cubicBezTo>
                                <a:pt x="233673" y="280577"/>
                                <a:pt x="234201" y="280757"/>
                                <a:pt x="234761" y="281317"/>
                              </a:cubicBezTo>
                              <a:cubicBezTo>
                                <a:pt x="235425" y="281981"/>
                                <a:pt x="235563" y="284211"/>
                                <a:pt x="235073" y="286273"/>
                              </a:cubicBezTo>
                              <a:cubicBezTo>
                                <a:pt x="234223" y="289857"/>
                                <a:pt x="234101" y="289866"/>
                                <a:pt x="232575" y="286351"/>
                              </a:cubicBezTo>
                              <a:cubicBezTo>
                                <a:pt x="231369" y="283571"/>
                                <a:pt x="231937" y="280884"/>
                                <a:pt x="233239" y="280654"/>
                              </a:cubicBezTo>
                              <a:close/>
                              <a:moveTo>
                                <a:pt x="182115" y="281512"/>
                              </a:moveTo>
                              <a:cubicBezTo>
                                <a:pt x="182478" y="281500"/>
                                <a:pt x="182877" y="281489"/>
                                <a:pt x="183286" y="281512"/>
                              </a:cubicBezTo>
                              <a:cubicBezTo>
                                <a:pt x="186584" y="281703"/>
                                <a:pt x="188436" y="283059"/>
                                <a:pt x="188437" y="285259"/>
                              </a:cubicBezTo>
                              <a:cubicBezTo>
                                <a:pt x="188438" y="287139"/>
                                <a:pt x="189563" y="289138"/>
                                <a:pt x="190974" y="289707"/>
                              </a:cubicBezTo>
                              <a:cubicBezTo>
                                <a:pt x="192982" y="290518"/>
                                <a:pt x="192994" y="290751"/>
                                <a:pt x="190935" y="290878"/>
                              </a:cubicBezTo>
                              <a:cubicBezTo>
                                <a:pt x="189489" y="290967"/>
                                <a:pt x="187734" y="289638"/>
                                <a:pt x="187071" y="287912"/>
                              </a:cubicBezTo>
                              <a:cubicBezTo>
                                <a:pt x="186311" y="285932"/>
                                <a:pt x="184473" y="285227"/>
                                <a:pt x="182037" y="286000"/>
                              </a:cubicBezTo>
                              <a:cubicBezTo>
                                <a:pt x="179460" y="286818"/>
                                <a:pt x="178173" y="286246"/>
                                <a:pt x="178173" y="284244"/>
                              </a:cubicBezTo>
                              <a:cubicBezTo>
                                <a:pt x="178173" y="282573"/>
                                <a:pt x="179571" y="281600"/>
                                <a:pt x="182115" y="281512"/>
                              </a:cubicBezTo>
                              <a:close/>
                              <a:moveTo>
                                <a:pt x="774489" y="281669"/>
                              </a:moveTo>
                              <a:cubicBezTo>
                                <a:pt x="772246" y="281673"/>
                                <a:pt x="770818" y="283422"/>
                                <a:pt x="771913" y="286273"/>
                              </a:cubicBezTo>
                              <a:cubicBezTo>
                                <a:pt x="772760" y="288480"/>
                                <a:pt x="772022" y="288943"/>
                                <a:pt x="769142" y="288029"/>
                              </a:cubicBezTo>
                              <a:cubicBezTo>
                                <a:pt x="765970" y="287023"/>
                                <a:pt x="765446" y="287568"/>
                                <a:pt x="766332" y="290956"/>
                              </a:cubicBezTo>
                              <a:cubicBezTo>
                                <a:pt x="767399" y="295036"/>
                                <a:pt x="767023" y="295285"/>
                                <a:pt x="758215" y="295990"/>
                              </a:cubicBezTo>
                              <a:cubicBezTo>
                                <a:pt x="756804" y="296103"/>
                                <a:pt x="754985" y="297125"/>
                                <a:pt x="754156" y="298254"/>
                              </a:cubicBezTo>
                              <a:cubicBezTo>
                                <a:pt x="753179" y="299584"/>
                                <a:pt x="752615" y="299500"/>
                                <a:pt x="752595" y="298058"/>
                              </a:cubicBezTo>
                              <a:cubicBezTo>
                                <a:pt x="752578" y="296836"/>
                                <a:pt x="749814" y="295834"/>
                                <a:pt x="746429" y="295834"/>
                              </a:cubicBezTo>
                              <a:cubicBezTo>
                                <a:pt x="739702" y="295834"/>
                                <a:pt x="738931" y="297009"/>
                                <a:pt x="742839" y="301219"/>
                              </a:cubicBezTo>
                              <a:cubicBezTo>
                                <a:pt x="744926" y="303468"/>
                                <a:pt x="744776" y="303745"/>
                                <a:pt x="742019" y="302780"/>
                              </a:cubicBezTo>
                              <a:cubicBezTo>
                                <a:pt x="739835" y="302016"/>
                                <a:pt x="738267" y="302913"/>
                                <a:pt x="737648" y="305278"/>
                              </a:cubicBezTo>
                              <a:cubicBezTo>
                                <a:pt x="736831" y="308402"/>
                                <a:pt x="734677" y="308857"/>
                                <a:pt x="723092" y="308439"/>
                              </a:cubicBezTo>
                              <a:cubicBezTo>
                                <a:pt x="709127" y="307934"/>
                                <a:pt x="707763" y="308893"/>
                                <a:pt x="709238" y="318234"/>
                              </a:cubicBezTo>
                              <a:cubicBezTo>
                                <a:pt x="709371" y="319080"/>
                                <a:pt x="708571" y="319756"/>
                                <a:pt x="707442" y="319756"/>
                              </a:cubicBezTo>
                              <a:cubicBezTo>
                                <a:pt x="706314" y="319756"/>
                                <a:pt x="705374" y="323477"/>
                                <a:pt x="705374" y="327989"/>
                              </a:cubicBezTo>
                              <a:cubicBezTo>
                                <a:pt x="705374" y="333915"/>
                                <a:pt x="704513" y="336184"/>
                                <a:pt x="702291" y="336184"/>
                              </a:cubicBezTo>
                              <a:cubicBezTo>
                                <a:pt x="700599" y="336184"/>
                                <a:pt x="699247" y="335244"/>
                                <a:pt x="699247" y="334116"/>
                              </a:cubicBezTo>
                              <a:cubicBezTo>
                                <a:pt x="699247" y="332988"/>
                                <a:pt x="700373" y="332065"/>
                                <a:pt x="701784" y="332048"/>
                              </a:cubicBezTo>
                              <a:cubicBezTo>
                                <a:pt x="703641" y="332025"/>
                                <a:pt x="703597" y="331510"/>
                                <a:pt x="701550" y="330214"/>
                              </a:cubicBezTo>
                              <a:cubicBezTo>
                                <a:pt x="699882" y="329157"/>
                                <a:pt x="699381" y="327355"/>
                                <a:pt x="700340" y="325804"/>
                              </a:cubicBezTo>
                              <a:cubicBezTo>
                                <a:pt x="701481" y="323958"/>
                                <a:pt x="700978" y="323564"/>
                                <a:pt x="698701" y="324438"/>
                              </a:cubicBezTo>
                              <a:cubicBezTo>
                                <a:pt x="696834" y="325155"/>
                                <a:pt x="694981" y="324418"/>
                                <a:pt x="694330" y="322721"/>
                              </a:cubicBezTo>
                              <a:cubicBezTo>
                                <a:pt x="692525" y="318018"/>
                                <a:pt x="688337" y="319228"/>
                                <a:pt x="689608" y="324087"/>
                              </a:cubicBezTo>
                              <a:cubicBezTo>
                                <a:pt x="690561" y="327730"/>
                                <a:pt x="689990" y="328264"/>
                                <a:pt x="685900" y="327482"/>
                              </a:cubicBezTo>
                              <a:cubicBezTo>
                                <a:pt x="681832" y="326705"/>
                                <a:pt x="681135" y="327351"/>
                                <a:pt x="681451" y="331463"/>
                              </a:cubicBezTo>
                              <a:cubicBezTo>
                                <a:pt x="681659" y="334156"/>
                                <a:pt x="683199" y="337266"/>
                                <a:pt x="684886" y="338370"/>
                              </a:cubicBezTo>
                              <a:cubicBezTo>
                                <a:pt x="687086" y="339809"/>
                                <a:pt x="686047" y="340052"/>
                                <a:pt x="681256" y="339267"/>
                              </a:cubicBezTo>
                              <a:cubicBezTo>
                                <a:pt x="677584" y="338666"/>
                                <a:pt x="674717" y="338872"/>
                                <a:pt x="674856" y="339736"/>
                              </a:cubicBezTo>
                              <a:cubicBezTo>
                                <a:pt x="675850" y="345892"/>
                                <a:pt x="674359" y="348669"/>
                                <a:pt x="670680" y="347501"/>
                              </a:cubicBezTo>
                              <a:cubicBezTo>
                                <a:pt x="668079" y="346676"/>
                                <a:pt x="666020" y="347509"/>
                                <a:pt x="664670" y="349921"/>
                              </a:cubicBezTo>
                              <a:cubicBezTo>
                                <a:pt x="663543" y="351935"/>
                                <a:pt x="661946" y="352894"/>
                                <a:pt x="661119" y="352067"/>
                              </a:cubicBezTo>
                              <a:cubicBezTo>
                                <a:pt x="660292" y="351240"/>
                                <a:pt x="658380" y="351591"/>
                                <a:pt x="656865" y="352847"/>
                              </a:cubicBezTo>
                              <a:cubicBezTo>
                                <a:pt x="654707" y="354639"/>
                                <a:pt x="654094" y="354204"/>
                                <a:pt x="654094" y="350740"/>
                              </a:cubicBezTo>
                              <a:cubicBezTo>
                                <a:pt x="654094" y="348310"/>
                                <a:pt x="652652" y="345756"/>
                                <a:pt x="650894" y="345082"/>
                              </a:cubicBezTo>
                              <a:cubicBezTo>
                                <a:pt x="649137" y="344408"/>
                                <a:pt x="648193" y="342609"/>
                                <a:pt x="648787" y="341062"/>
                              </a:cubicBezTo>
                              <a:cubicBezTo>
                                <a:pt x="650002" y="337897"/>
                                <a:pt x="648239" y="337485"/>
                                <a:pt x="644260" y="340009"/>
                              </a:cubicBezTo>
                              <a:cubicBezTo>
                                <a:pt x="642790" y="340941"/>
                                <a:pt x="641850" y="342986"/>
                                <a:pt x="642192" y="344575"/>
                              </a:cubicBezTo>
                              <a:cubicBezTo>
                                <a:pt x="642616" y="346547"/>
                                <a:pt x="641009" y="347380"/>
                                <a:pt x="637157" y="347228"/>
                              </a:cubicBezTo>
                              <a:cubicBezTo>
                                <a:pt x="632880" y="347060"/>
                                <a:pt x="631538" y="347979"/>
                                <a:pt x="631538" y="350974"/>
                              </a:cubicBezTo>
                              <a:cubicBezTo>
                                <a:pt x="631538" y="353990"/>
                                <a:pt x="630573" y="354622"/>
                                <a:pt x="627440" y="353628"/>
                              </a:cubicBezTo>
                              <a:cubicBezTo>
                                <a:pt x="624528" y="352704"/>
                                <a:pt x="623342" y="353258"/>
                                <a:pt x="623342" y="355540"/>
                              </a:cubicBezTo>
                              <a:cubicBezTo>
                                <a:pt x="623342" y="357309"/>
                                <a:pt x="621952" y="358740"/>
                                <a:pt x="620259" y="358740"/>
                              </a:cubicBezTo>
                              <a:cubicBezTo>
                                <a:pt x="618364" y="358740"/>
                                <a:pt x="617176" y="360691"/>
                                <a:pt x="617176" y="363774"/>
                              </a:cubicBezTo>
                              <a:cubicBezTo>
                                <a:pt x="617176" y="366528"/>
                                <a:pt x="616236" y="369320"/>
                                <a:pt x="615108" y="370018"/>
                              </a:cubicBezTo>
                              <a:cubicBezTo>
                                <a:pt x="611006" y="372553"/>
                                <a:pt x="613195" y="375264"/>
                                <a:pt x="618698" y="374466"/>
                              </a:cubicBezTo>
                              <a:cubicBezTo>
                                <a:pt x="621801" y="374017"/>
                                <a:pt x="625297" y="374366"/>
                                <a:pt x="626425" y="375208"/>
                              </a:cubicBezTo>
                              <a:cubicBezTo>
                                <a:pt x="627554" y="376049"/>
                                <a:pt x="631805" y="377093"/>
                                <a:pt x="635908" y="377549"/>
                              </a:cubicBezTo>
                              <a:cubicBezTo>
                                <a:pt x="641384" y="378158"/>
                                <a:pt x="643091" y="377690"/>
                                <a:pt x="642348" y="375754"/>
                              </a:cubicBezTo>
                              <a:cubicBezTo>
                                <a:pt x="640812" y="371753"/>
                                <a:pt x="645506" y="372578"/>
                                <a:pt x="650465" y="377198"/>
                              </a:cubicBezTo>
                              <a:cubicBezTo>
                                <a:pt x="655712" y="382087"/>
                                <a:pt x="658192" y="382444"/>
                                <a:pt x="658192" y="378252"/>
                              </a:cubicBezTo>
                              <a:cubicBezTo>
                                <a:pt x="658192" y="376559"/>
                                <a:pt x="659132" y="375169"/>
                                <a:pt x="660260" y="375169"/>
                              </a:cubicBezTo>
                              <a:cubicBezTo>
                                <a:pt x="661389" y="375169"/>
                                <a:pt x="662290" y="376634"/>
                                <a:pt x="662290" y="378447"/>
                              </a:cubicBezTo>
                              <a:cubicBezTo>
                                <a:pt x="662290" y="380341"/>
                                <a:pt x="663459" y="381310"/>
                                <a:pt x="665021" y="380710"/>
                              </a:cubicBezTo>
                              <a:cubicBezTo>
                                <a:pt x="667697" y="379684"/>
                                <a:pt x="668393" y="384299"/>
                                <a:pt x="666192" y="388515"/>
                              </a:cubicBezTo>
                              <a:cubicBezTo>
                                <a:pt x="665614" y="389623"/>
                                <a:pt x="665252" y="393100"/>
                                <a:pt x="665373" y="396202"/>
                              </a:cubicBezTo>
                              <a:cubicBezTo>
                                <a:pt x="665493" y="399305"/>
                                <a:pt x="664828" y="401822"/>
                                <a:pt x="663929" y="401822"/>
                              </a:cubicBezTo>
                              <a:cubicBezTo>
                                <a:pt x="661236" y="401822"/>
                                <a:pt x="662093" y="405410"/>
                                <a:pt x="665607" y="408924"/>
                              </a:cubicBezTo>
                              <a:cubicBezTo>
                                <a:pt x="668095" y="411412"/>
                                <a:pt x="669564" y="411674"/>
                                <a:pt x="671656" y="409939"/>
                              </a:cubicBezTo>
                              <a:cubicBezTo>
                                <a:pt x="673179" y="408674"/>
                                <a:pt x="675305" y="408183"/>
                                <a:pt x="676378" y="408846"/>
                              </a:cubicBezTo>
                              <a:cubicBezTo>
                                <a:pt x="677476" y="409524"/>
                                <a:pt x="677877" y="408256"/>
                                <a:pt x="677276" y="405958"/>
                              </a:cubicBezTo>
                              <a:cubicBezTo>
                                <a:pt x="676688" y="403713"/>
                                <a:pt x="675388" y="402374"/>
                                <a:pt x="674388" y="402992"/>
                              </a:cubicBezTo>
                              <a:cubicBezTo>
                                <a:pt x="673388" y="403610"/>
                                <a:pt x="672553" y="403172"/>
                                <a:pt x="672553" y="402017"/>
                              </a:cubicBezTo>
                              <a:cubicBezTo>
                                <a:pt x="672553" y="399162"/>
                                <a:pt x="679821" y="395471"/>
                                <a:pt x="681842" y="397295"/>
                              </a:cubicBezTo>
                              <a:cubicBezTo>
                                <a:pt x="682735" y="398102"/>
                                <a:pt x="682892" y="397690"/>
                                <a:pt x="682154" y="396398"/>
                              </a:cubicBezTo>
                              <a:cubicBezTo>
                                <a:pt x="680662" y="393787"/>
                                <a:pt x="686204" y="390891"/>
                                <a:pt x="689178" y="392729"/>
                              </a:cubicBezTo>
                              <a:cubicBezTo>
                                <a:pt x="690219" y="393373"/>
                                <a:pt x="690882" y="391303"/>
                                <a:pt x="690661" y="388125"/>
                              </a:cubicBezTo>
                              <a:cubicBezTo>
                                <a:pt x="689795" y="375666"/>
                                <a:pt x="691037" y="366972"/>
                                <a:pt x="693588" y="367480"/>
                              </a:cubicBezTo>
                              <a:cubicBezTo>
                                <a:pt x="695137" y="367790"/>
                                <a:pt x="695952" y="366171"/>
                                <a:pt x="695657" y="363383"/>
                              </a:cubicBezTo>
                              <a:cubicBezTo>
                                <a:pt x="695388" y="360845"/>
                                <a:pt x="696175" y="358739"/>
                                <a:pt x="697413" y="358739"/>
                              </a:cubicBezTo>
                              <a:cubicBezTo>
                                <a:pt x="698768" y="358739"/>
                                <a:pt x="699178" y="356775"/>
                                <a:pt x="698427" y="353783"/>
                              </a:cubicBezTo>
                              <a:cubicBezTo>
                                <a:pt x="697742" y="351052"/>
                                <a:pt x="697743" y="347370"/>
                                <a:pt x="698427" y="345588"/>
                              </a:cubicBezTo>
                              <a:cubicBezTo>
                                <a:pt x="699829" y="341935"/>
                                <a:pt x="705374" y="341122"/>
                                <a:pt x="705374" y="344574"/>
                              </a:cubicBezTo>
                              <a:cubicBezTo>
                                <a:pt x="705374" y="345971"/>
                                <a:pt x="708396" y="346476"/>
                                <a:pt x="713374" y="345901"/>
                              </a:cubicBezTo>
                              <a:cubicBezTo>
                                <a:pt x="720773" y="345046"/>
                                <a:pt x="721319" y="345328"/>
                                <a:pt x="720828" y="349803"/>
                              </a:cubicBezTo>
                              <a:cubicBezTo>
                                <a:pt x="720536" y="352462"/>
                                <a:pt x="721262" y="354642"/>
                                <a:pt x="722428" y="354642"/>
                              </a:cubicBezTo>
                              <a:cubicBezTo>
                                <a:pt x="726234" y="354642"/>
                                <a:pt x="731797" y="348176"/>
                                <a:pt x="730624" y="345120"/>
                              </a:cubicBezTo>
                              <a:cubicBezTo>
                                <a:pt x="729994" y="343480"/>
                                <a:pt x="731116" y="340928"/>
                                <a:pt x="733121" y="339462"/>
                              </a:cubicBezTo>
                              <a:cubicBezTo>
                                <a:pt x="735554" y="337683"/>
                                <a:pt x="736043" y="336341"/>
                                <a:pt x="734526" y="335403"/>
                              </a:cubicBezTo>
                              <a:cubicBezTo>
                                <a:pt x="733276" y="334631"/>
                                <a:pt x="732754" y="332624"/>
                                <a:pt x="733395" y="330955"/>
                              </a:cubicBezTo>
                              <a:cubicBezTo>
                                <a:pt x="734220" y="328804"/>
                                <a:pt x="733591" y="328300"/>
                                <a:pt x="731248" y="329199"/>
                              </a:cubicBezTo>
                              <a:cubicBezTo>
                                <a:pt x="729430" y="329896"/>
                                <a:pt x="727970" y="329575"/>
                                <a:pt x="727970" y="328457"/>
                              </a:cubicBezTo>
                              <a:cubicBezTo>
                                <a:pt x="727970" y="327340"/>
                                <a:pt x="729864" y="325903"/>
                                <a:pt x="732185" y="325296"/>
                              </a:cubicBezTo>
                              <a:cubicBezTo>
                                <a:pt x="735349" y="324469"/>
                                <a:pt x="736977" y="325559"/>
                                <a:pt x="738780" y="329667"/>
                              </a:cubicBezTo>
                              <a:cubicBezTo>
                                <a:pt x="740103" y="332681"/>
                                <a:pt x="742156" y="335934"/>
                                <a:pt x="743307" y="336886"/>
                              </a:cubicBezTo>
                              <a:cubicBezTo>
                                <a:pt x="744559" y="337922"/>
                                <a:pt x="744051" y="338181"/>
                                <a:pt x="742058" y="337550"/>
                              </a:cubicBezTo>
                              <a:cubicBezTo>
                                <a:pt x="739666" y="336792"/>
                                <a:pt x="738741" y="337798"/>
                                <a:pt x="738741" y="341062"/>
                              </a:cubicBezTo>
                              <a:cubicBezTo>
                                <a:pt x="738741" y="344039"/>
                                <a:pt x="740048" y="345711"/>
                                <a:pt x="742566" y="345901"/>
                              </a:cubicBezTo>
                              <a:cubicBezTo>
                                <a:pt x="744681" y="346060"/>
                                <a:pt x="746429" y="345240"/>
                                <a:pt x="746429" y="344106"/>
                              </a:cubicBezTo>
                              <a:cubicBezTo>
                                <a:pt x="746429" y="342972"/>
                                <a:pt x="748270" y="342648"/>
                                <a:pt x="750527" y="343364"/>
                              </a:cubicBezTo>
                              <a:cubicBezTo>
                                <a:pt x="753042" y="344163"/>
                                <a:pt x="754624" y="343750"/>
                                <a:pt x="754624" y="342272"/>
                              </a:cubicBezTo>
                              <a:cubicBezTo>
                                <a:pt x="754624" y="340723"/>
                                <a:pt x="756444" y="340314"/>
                                <a:pt x="759737" y="341140"/>
                              </a:cubicBezTo>
                              <a:cubicBezTo>
                                <a:pt x="762694" y="341882"/>
                                <a:pt x="764888" y="341526"/>
                                <a:pt x="764888" y="340321"/>
                              </a:cubicBezTo>
                              <a:cubicBezTo>
                                <a:pt x="764888" y="339171"/>
                                <a:pt x="764051" y="338252"/>
                                <a:pt x="763054" y="338252"/>
                              </a:cubicBezTo>
                              <a:cubicBezTo>
                                <a:pt x="760291" y="338252"/>
                                <a:pt x="759141" y="331442"/>
                                <a:pt x="761025" y="326350"/>
                              </a:cubicBezTo>
                              <a:cubicBezTo>
                                <a:pt x="761948" y="323854"/>
                                <a:pt x="763871" y="321845"/>
                                <a:pt x="765318" y="321862"/>
                              </a:cubicBezTo>
                              <a:cubicBezTo>
                                <a:pt x="767159" y="321884"/>
                                <a:pt x="767043" y="322499"/>
                                <a:pt x="764888" y="323892"/>
                              </a:cubicBezTo>
                              <a:cubicBezTo>
                                <a:pt x="762400" y="325500"/>
                                <a:pt x="762678" y="325856"/>
                                <a:pt x="766410" y="325882"/>
                              </a:cubicBezTo>
                              <a:cubicBezTo>
                                <a:pt x="770003" y="325906"/>
                                <a:pt x="771015" y="327127"/>
                                <a:pt x="771015" y="331267"/>
                              </a:cubicBezTo>
                              <a:cubicBezTo>
                                <a:pt x="771015" y="334770"/>
                                <a:pt x="772351" y="336918"/>
                                <a:pt x="774918" y="337589"/>
                              </a:cubicBezTo>
                              <a:cubicBezTo>
                                <a:pt x="777063" y="338150"/>
                                <a:pt x="779235" y="340683"/>
                                <a:pt x="779718" y="343208"/>
                              </a:cubicBezTo>
                              <a:cubicBezTo>
                                <a:pt x="780458" y="347078"/>
                                <a:pt x="779842" y="347646"/>
                                <a:pt x="775816" y="346877"/>
                              </a:cubicBezTo>
                              <a:cubicBezTo>
                                <a:pt x="773188" y="346374"/>
                                <a:pt x="771015" y="345184"/>
                                <a:pt x="771015" y="344223"/>
                              </a:cubicBezTo>
                              <a:cubicBezTo>
                                <a:pt x="771015" y="343262"/>
                                <a:pt x="769735" y="342958"/>
                                <a:pt x="768166" y="343560"/>
                              </a:cubicBezTo>
                              <a:cubicBezTo>
                                <a:pt x="766598" y="344161"/>
                                <a:pt x="765472" y="346927"/>
                                <a:pt x="765630" y="349686"/>
                              </a:cubicBezTo>
                              <a:cubicBezTo>
                                <a:pt x="765817" y="352955"/>
                                <a:pt x="766852" y="354310"/>
                                <a:pt x="768635" y="353628"/>
                              </a:cubicBezTo>
                              <a:cubicBezTo>
                                <a:pt x="770228" y="353017"/>
                                <a:pt x="770978" y="353655"/>
                                <a:pt x="770430" y="355149"/>
                              </a:cubicBezTo>
                              <a:cubicBezTo>
                                <a:pt x="769912" y="356561"/>
                                <a:pt x="768325" y="357468"/>
                                <a:pt x="766918" y="357140"/>
                              </a:cubicBezTo>
                              <a:cubicBezTo>
                                <a:pt x="765395" y="356785"/>
                                <a:pt x="764854" y="357780"/>
                                <a:pt x="765552" y="359598"/>
                              </a:cubicBezTo>
                              <a:cubicBezTo>
                                <a:pt x="766291" y="361525"/>
                                <a:pt x="765750" y="362258"/>
                                <a:pt x="764108" y="361627"/>
                              </a:cubicBezTo>
                              <a:cubicBezTo>
                                <a:pt x="762505" y="361012"/>
                                <a:pt x="760640" y="363443"/>
                                <a:pt x="759269" y="367910"/>
                              </a:cubicBezTo>
                              <a:cubicBezTo>
                                <a:pt x="757258" y="374461"/>
                                <a:pt x="757456" y="375169"/>
                                <a:pt x="760986" y="375169"/>
                              </a:cubicBezTo>
                              <a:cubicBezTo>
                                <a:pt x="763137" y="375169"/>
                                <a:pt x="764888" y="376443"/>
                                <a:pt x="764888" y="378017"/>
                              </a:cubicBezTo>
                              <a:cubicBezTo>
                                <a:pt x="764888" y="379591"/>
                                <a:pt x="767160" y="383048"/>
                                <a:pt x="769962" y="385705"/>
                              </a:cubicBezTo>
                              <a:cubicBezTo>
                                <a:pt x="775172" y="390647"/>
                                <a:pt x="776778" y="398500"/>
                                <a:pt x="773045" y="400807"/>
                              </a:cubicBezTo>
                              <a:cubicBezTo>
                                <a:pt x="771898" y="401516"/>
                                <a:pt x="771664" y="403182"/>
                                <a:pt x="772498" y="404514"/>
                              </a:cubicBezTo>
                              <a:cubicBezTo>
                                <a:pt x="773333" y="405847"/>
                                <a:pt x="774030" y="408265"/>
                                <a:pt x="774059" y="409860"/>
                              </a:cubicBezTo>
                              <a:cubicBezTo>
                                <a:pt x="774134" y="413848"/>
                                <a:pt x="779250" y="415271"/>
                                <a:pt x="779250" y="411304"/>
                              </a:cubicBezTo>
                              <a:cubicBezTo>
                                <a:pt x="779250" y="409265"/>
                                <a:pt x="780403" y="408568"/>
                                <a:pt x="782450" y="409353"/>
                              </a:cubicBezTo>
                              <a:cubicBezTo>
                                <a:pt x="784207" y="410027"/>
                                <a:pt x="785105" y="411898"/>
                                <a:pt x="784479" y="413528"/>
                              </a:cubicBezTo>
                              <a:cubicBezTo>
                                <a:pt x="782995" y="417395"/>
                                <a:pt x="788320" y="422668"/>
                                <a:pt x="792206" y="421177"/>
                              </a:cubicBezTo>
                              <a:cubicBezTo>
                                <a:pt x="793951" y="420507"/>
                                <a:pt x="795202" y="421139"/>
                                <a:pt x="795133" y="422699"/>
                              </a:cubicBezTo>
                              <a:cubicBezTo>
                                <a:pt x="794822" y="429798"/>
                                <a:pt x="795932" y="432611"/>
                                <a:pt x="799114" y="432611"/>
                              </a:cubicBezTo>
                              <a:cubicBezTo>
                                <a:pt x="802352" y="432611"/>
                                <a:pt x="802355" y="432754"/>
                                <a:pt x="799153" y="435147"/>
                              </a:cubicBezTo>
                              <a:cubicBezTo>
                                <a:pt x="796706" y="436976"/>
                                <a:pt x="796296" y="438611"/>
                                <a:pt x="797709" y="440806"/>
                              </a:cubicBezTo>
                              <a:cubicBezTo>
                                <a:pt x="798799" y="442498"/>
                                <a:pt x="799721" y="443121"/>
                                <a:pt x="799738" y="442211"/>
                              </a:cubicBezTo>
                              <a:cubicBezTo>
                                <a:pt x="799756" y="441301"/>
                                <a:pt x="801458" y="441790"/>
                                <a:pt x="803563" y="443264"/>
                              </a:cubicBezTo>
                              <a:cubicBezTo>
                                <a:pt x="807978" y="446357"/>
                                <a:pt x="822141" y="446906"/>
                                <a:pt x="821632" y="443967"/>
                              </a:cubicBezTo>
                              <a:cubicBezTo>
                                <a:pt x="821444" y="442882"/>
                                <a:pt x="823801" y="441915"/>
                                <a:pt x="826861" y="441820"/>
                              </a:cubicBezTo>
                              <a:cubicBezTo>
                                <a:pt x="829922" y="441725"/>
                                <a:pt x="833062" y="441005"/>
                                <a:pt x="833847" y="440220"/>
                              </a:cubicBezTo>
                              <a:cubicBezTo>
                                <a:pt x="834631" y="439436"/>
                                <a:pt x="836508" y="439822"/>
                                <a:pt x="838022" y="441079"/>
                              </a:cubicBezTo>
                              <a:cubicBezTo>
                                <a:pt x="840064" y="442773"/>
                                <a:pt x="841599" y="442682"/>
                                <a:pt x="843954" y="440728"/>
                              </a:cubicBezTo>
                              <a:cubicBezTo>
                                <a:pt x="848518" y="436941"/>
                                <a:pt x="846893" y="429659"/>
                                <a:pt x="841300" y="428865"/>
                              </a:cubicBezTo>
                              <a:cubicBezTo>
                                <a:pt x="838762" y="428504"/>
                                <a:pt x="836695" y="427061"/>
                                <a:pt x="836695" y="425665"/>
                              </a:cubicBezTo>
                              <a:cubicBezTo>
                                <a:pt x="836695" y="424269"/>
                                <a:pt x="834140" y="422035"/>
                                <a:pt x="831037" y="420709"/>
                              </a:cubicBezTo>
                              <a:lnTo>
                                <a:pt x="825378" y="418328"/>
                              </a:lnTo>
                              <a:lnTo>
                                <a:pt x="832168" y="419265"/>
                              </a:lnTo>
                              <a:cubicBezTo>
                                <a:pt x="836260" y="419844"/>
                                <a:pt x="838456" y="419419"/>
                                <a:pt x="837710" y="418211"/>
                              </a:cubicBezTo>
                              <a:cubicBezTo>
                                <a:pt x="837031" y="417113"/>
                                <a:pt x="837776" y="416734"/>
                                <a:pt x="839388" y="417353"/>
                              </a:cubicBezTo>
                              <a:cubicBezTo>
                                <a:pt x="842956" y="418722"/>
                                <a:pt x="845288" y="411048"/>
                                <a:pt x="843447" y="404007"/>
                              </a:cubicBezTo>
                              <a:cubicBezTo>
                                <a:pt x="842347" y="399801"/>
                                <a:pt x="842775" y="399279"/>
                                <a:pt x="846530" y="400261"/>
                              </a:cubicBezTo>
                              <a:cubicBezTo>
                                <a:pt x="849662" y="401080"/>
                                <a:pt x="851271" y="400262"/>
                                <a:pt x="852188" y="397373"/>
                              </a:cubicBezTo>
                              <a:cubicBezTo>
                                <a:pt x="852890" y="395164"/>
                                <a:pt x="855771" y="392335"/>
                                <a:pt x="858589" y="391051"/>
                              </a:cubicBezTo>
                              <a:cubicBezTo>
                                <a:pt x="862663" y="389195"/>
                                <a:pt x="863513" y="387542"/>
                                <a:pt x="862843" y="382973"/>
                              </a:cubicBezTo>
                              <a:cubicBezTo>
                                <a:pt x="862379" y="379813"/>
                                <a:pt x="862972" y="377198"/>
                                <a:pt x="864130" y="377198"/>
                              </a:cubicBezTo>
                              <a:cubicBezTo>
                                <a:pt x="865455" y="377198"/>
                                <a:pt x="865383" y="376343"/>
                                <a:pt x="863935" y="374895"/>
                              </a:cubicBezTo>
                              <a:cubicBezTo>
                                <a:pt x="862669" y="373630"/>
                                <a:pt x="862101" y="371348"/>
                                <a:pt x="862687" y="369822"/>
                              </a:cubicBezTo>
                              <a:cubicBezTo>
                                <a:pt x="863272" y="368296"/>
                                <a:pt x="862274" y="365586"/>
                                <a:pt x="860462" y="363774"/>
                              </a:cubicBezTo>
                              <a:cubicBezTo>
                                <a:pt x="857150" y="360462"/>
                                <a:pt x="857905" y="355644"/>
                                <a:pt x="861399" y="357803"/>
                              </a:cubicBezTo>
                              <a:cubicBezTo>
                                <a:pt x="862427" y="358438"/>
                                <a:pt x="861673" y="356149"/>
                                <a:pt x="859720" y="352730"/>
                              </a:cubicBezTo>
                              <a:cubicBezTo>
                                <a:pt x="857096" y="348133"/>
                                <a:pt x="855105" y="346806"/>
                                <a:pt x="852071" y="347618"/>
                              </a:cubicBezTo>
                              <a:cubicBezTo>
                                <a:pt x="848026" y="348701"/>
                                <a:pt x="848028" y="348649"/>
                                <a:pt x="851954" y="345511"/>
                              </a:cubicBezTo>
                              <a:cubicBezTo>
                                <a:pt x="855441" y="342723"/>
                                <a:pt x="855499" y="342350"/>
                                <a:pt x="852462" y="342350"/>
                              </a:cubicBezTo>
                              <a:cubicBezTo>
                                <a:pt x="850554" y="342350"/>
                                <a:pt x="848988" y="341613"/>
                                <a:pt x="848988" y="340711"/>
                              </a:cubicBezTo>
                              <a:cubicBezTo>
                                <a:pt x="848988" y="337524"/>
                                <a:pt x="853648" y="334460"/>
                                <a:pt x="856715" y="335637"/>
                              </a:cubicBezTo>
                              <a:cubicBezTo>
                                <a:pt x="858787" y="336432"/>
                                <a:pt x="859463" y="335887"/>
                                <a:pt x="858784" y="333959"/>
                              </a:cubicBezTo>
                              <a:cubicBezTo>
                                <a:pt x="858223" y="332369"/>
                                <a:pt x="855773" y="331271"/>
                                <a:pt x="853359" y="331540"/>
                              </a:cubicBezTo>
                              <a:cubicBezTo>
                                <a:pt x="850182" y="331894"/>
                                <a:pt x="848988" y="330902"/>
                                <a:pt x="848988" y="327950"/>
                              </a:cubicBezTo>
                              <a:cubicBezTo>
                                <a:pt x="848988" y="325707"/>
                                <a:pt x="848151" y="323892"/>
                                <a:pt x="847115" y="323892"/>
                              </a:cubicBezTo>
                              <a:cubicBezTo>
                                <a:pt x="846079" y="323892"/>
                                <a:pt x="843868" y="323362"/>
                                <a:pt x="842198" y="322721"/>
                              </a:cubicBezTo>
                              <a:cubicBezTo>
                                <a:pt x="840050" y="321897"/>
                                <a:pt x="839170" y="322949"/>
                                <a:pt x="839193" y="326311"/>
                              </a:cubicBezTo>
                              <a:cubicBezTo>
                                <a:pt x="839289" y="340325"/>
                                <a:pt x="837646" y="350544"/>
                                <a:pt x="835290" y="350544"/>
                              </a:cubicBezTo>
                              <a:cubicBezTo>
                                <a:pt x="833879" y="350544"/>
                                <a:pt x="833202" y="351854"/>
                                <a:pt x="833807" y="353432"/>
                              </a:cubicBezTo>
                              <a:cubicBezTo>
                                <a:pt x="834413" y="355010"/>
                                <a:pt x="833878" y="356933"/>
                                <a:pt x="832598" y="357725"/>
                              </a:cubicBezTo>
                              <a:cubicBezTo>
                                <a:pt x="831136" y="358628"/>
                                <a:pt x="830512" y="357827"/>
                                <a:pt x="830919" y="355578"/>
                              </a:cubicBezTo>
                              <a:cubicBezTo>
                                <a:pt x="831277" y="353608"/>
                                <a:pt x="830379" y="351584"/>
                                <a:pt x="828968" y="351091"/>
                              </a:cubicBezTo>
                              <a:cubicBezTo>
                                <a:pt x="827558" y="350597"/>
                                <a:pt x="826431" y="351126"/>
                                <a:pt x="826431" y="352261"/>
                              </a:cubicBezTo>
                              <a:cubicBezTo>
                                <a:pt x="826431" y="353397"/>
                                <a:pt x="824147" y="357025"/>
                                <a:pt x="821358" y="360339"/>
                              </a:cubicBezTo>
                              <a:cubicBezTo>
                                <a:pt x="818569" y="363654"/>
                                <a:pt x="816852" y="366994"/>
                                <a:pt x="817573" y="367715"/>
                              </a:cubicBezTo>
                              <a:cubicBezTo>
                                <a:pt x="818293" y="368435"/>
                                <a:pt x="817295" y="369002"/>
                                <a:pt x="815348" y="369002"/>
                              </a:cubicBezTo>
                              <a:cubicBezTo>
                                <a:pt x="813401" y="369002"/>
                                <a:pt x="812387" y="368102"/>
                                <a:pt x="813085" y="366973"/>
                              </a:cubicBezTo>
                              <a:cubicBezTo>
                                <a:pt x="815419" y="363197"/>
                                <a:pt x="810008" y="364848"/>
                                <a:pt x="806450" y="369002"/>
                              </a:cubicBezTo>
                              <a:cubicBezTo>
                                <a:pt x="802347" y="373794"/>
                                <a:pt x="798811" y="374443"/>
                                <a:pt x="800479" y="370095"/>
                              </a:cubicBezTo>
                              <a:cubicBezTo>
                                <a:pt x="801115" y="368439"/>
                                <a:pt x="800699" y="366517"/>
                                <a:pt x="799543" y="365803"/>
                              </a:cubicBezTo>
                              <a:cubicBezTo>
                                <a:pt x="798387" y="365088"/>
                                <a:pt x="797922" y="363205"/>
                                <a:pt x="798528" y="361627"/>
                              </a:cubicBezTo>
                              <a:cubicBezTo>
                                <a:pt x="799134" y="360049"/>
                                <a:pt x="798948" y="358742"/>
                                <a:pt x="798138" y="358739"/>
                              </a:cubicBezTo>
                              <a:cubicBezTo>
                                <a:pt x="797327" y="358737"/>
                                <a:pt x="796580" y="355956"/>
                                <a:pt x="796460" y="352574"/>
                              </a:cubicBezTo>
                              <a:cubicBezTo>
                                <a:pt x="796259" y="346928"/>
                                <a:pt x="800406" y="343723"/>
                                <a:pt x="802157" y="348164"/>
                              </a:cubicBezTo>
                              <a:cubicBezTo>
                                <a:pt x="802533" y="349118"/>
                                <a:pt x="805269" y="350519"/>
                                <a:pt x="808245" y="351247"/>
                              </a:cubicBezTo>
                              <a:cubicBezTo>
                                <a:pt x="813069" y="352427"/>
                                <a:pt x="813763" y="351887"/>
                                <a:pt x="814568" y="346408"/>
                              </a:cubicBezTo>
                              <a:cubicBezTo>
                                <a:pt x="815661" y="338955"/>
                                <a:pt x="815040" y="338252"/>
                                <a:pt x="807621" y="338252"/>
                              </a:cubicBezTo>
                              <a:cubicBezTo>
                                <a:pt x="804424" y="338252"/>
                                <a:pt x="801806" y="337199"/>
                                <a:pt x="801806" y="335950"/>
                              </a:cubicBezTo>
                              <a:cubicBezTo>
                                <a:pt x="801806" y="334701"/>
                                <a:pt x="803090" y="334179"/>
                                <a:pt x="804655" y="334779"/>
                              </a:cubicBezTo>
                              <a:cubicBezTo>
                                <a:pt x="806639" y="335540"/>
                                <a:pt x="807197" y="334715"/>
                                <a:pt x="806489" y="332008"/>
                              </a:cubicBezTo>
                              <a:cubicBezTo>
                                <a:pt x="805931" y="329874"/>
                                <a:pt x="803652" y="327555"/>
                                <a:pt x="801455" y="326857"/>
                              </a:cubicBezTo>
                              <a:cubicBezTo>
                                <a:pt x="797291" y="325536"/>
                                <a:pt x="797293" y="320981"/>
                                <a:pt x="801455" y="320536"/>
                              </a:cubicBezTo>
                              <a:cubicBezTo>
                                <a:pt x="802771" y="320394"/>
                                <a:pt x="805001" y="320148"/>
                                <a:pt x="806411" y="319989"/>
                              </a:cubicBezTo>
                              <a:cubicBezTo>
                                <a:pt x="808275" y="319780"/>
                                <a:pt x="808205" y="319215"/>
                                <a:pt x="806099" y="317882"/>
                              </a:cubicBezTo>
                              <a:cubicBezTo>
                                <a:pt x="803650" y="316332"/>
                                <a:pt x="803724" y="315535"/>
                                <a:pt x="806606" y="312653"/>
                              </a:cubicBezTo>
                              <a:cubicBezTo>
                                <a:pt x="811561" y="307699"/>
                                <a:pt x="810859" y="305826"/>
                                <a:pt x="802821" y="302468"/>
                              </a:cubicBezTo>
                              <a:cubicBezTo>
                                <a:pt x="798872" y="300818"/>
                                <a:pt x="795640" y="298502"/>
                                <a:pt x="795640" y="297317"/>
                              </a:cubicBezTo>
                              <a:cubicBezTo>
                                <a:pt x="795640" y="296131"/>
                                <a:pt x="794329" y="295171"/>
                                <a:pt x="792713" y="295171"/>
                              </a:cubicBezTo>
                              <a:cubicBezTo>
                                <a:pt x="791097" y="295171"/>
                                <a:pt x="789175" y="293329"/>
                                <a:pt x="788459" y="291073"/>
                              </a:cubicBezTo>
                              <a:cubicBezTo>
                                <a:pt x="787743" y="288817"/>
                                <a:pt x="786153" y="286937"/>
                                <a:pt x="784908" y="286937"/>
                              </a:cubicBezTo>
                              <a:cubicBezTo>
                                <a:pt x="783662" y="286937"/>
                                <a:pt x="781007" y="285462"/>
                                <a:pt x="779015" y="283659"/>
                              </a:cubicBezTo>
                              <a:cubicBezTo>
                                <a:pt x="777479" y="282269"/>
                                <a:pt x="775833" y="281665"/>
                                <a:pt x="774488" y="281668"/>
                              </a:cubicBezTo>
                              <a:close/>
                              <a:moveTo>
                                <a:pt x="167908" y="282839"/>
                              </a:moveTo>
                              <a:cubicBezTo>
                                <a:pt x="169037" y="282839"/>
                                <a:pt x="169938" y="284680"/>
                                <a:pt x="169938" y="286937"/>
                              </a:cubicBezTo>
                              <a:cubicBezTo>
                                <a:pt x="169938" y="289193"/>
                                <a:pt x="169037" y="291073"/>
                                <a:pt x="167908" y="291073"/>
                              </a:cubicBezTo>
                              <a:cubicBezTo>
                                <a:pt x="166780" y="291073"/>
                                <a:pt x="165840" y="289193"/>
                                <a:pt x="165840" y="286937"/>
                              </a:cubicBezTo>
                              <a:cubicBezTo>
                                <a:pt x="165840" y="284680"/>
                                <a:pt x="166780" y="282839"/>
                                <a:pt x="167908" y="282839"/>
                              </a:cubicBezTo>
                              <a:close/>
                              <a:moveTo>
                                <a:pt x="277415" y="284907"/>
                              </a:moveTo>
                              <a:cubicBezTo>
                                <a:pt x="279246" y="284907"/>
                                <a:pt x="280733" y="286298"/>
                                <a:pt x="280733" y="287990"/>
                              </a:cubicBezTo>
                              <a:cubicBezTo>
                                <a:pt x="280733" y="289683"/>
                                <a:pt x="280378" y="291073"/>
                                <a:pt x="279952" y="291073"/>
                              </a:cubicBezTo>
                              <a:cubicBezTo>
                                <a:pt x="279526" y="291073"/>
                                <a:pt x="278039" y="289683"/>
                                <a:pt x="276635" y="287990"/>
                              </a:cubicBezTo>
                              <a:cubicBezTo>
                                <a:pt x="274543" y="285470"/>
                                <a:pt x="274689" y="284907"/>
                                <a:pt x="277415" y="284907"/>
                              </a:cubicBezTo>
                              <a:close/>
                              <a:moveTo>
                                <a:pt x="151362" y="295171"/>
                              </a:moveTo>
                              <a:cubicBezTo>
                                <a:pt x="152557" y="295171"/>
                                <a:pt x="153547" y="296072"/>
                                <a:pt x="153547" y="297200"/>
                              </a:cubicBezTo>
                              <a:cubicBezTo>
                                <a:pt x="153547" y="298328"/>
                                <a:pt x="153147" y="299268"/>
                                <a:pt x="152650" y="299268"/>
                              </a:cubicBezTo>
                              <a:cubicBezTo>
                                <a:pt x="152152" y="299268"/>
                                <a:pt x="151161" y="298328"/>
                                <a:pt x="150464" y="297200"/>
                              </a:cubicBezTo>
                              <a:cubicBezTo>
                                <a:pt x="149767" y="296072"/>
                                <a:pt x="150167" y="295171"/>
                                <a:pt x="151362" y="295171"/>
                              </a:cubicBezTo>
                              <a:close/>
                              <a:moveTo>
                                <a:pt x="495059" y="295405"/>
                              </a:moveTo>
                              <a:cubicBezTo>
                                <a:pt x="496080" y="295302"/>
                                <a:pt x="498482" y="297188"/>
                                <a:pt x="502435" y="301141"/>
                              </a:cubicBezTo>
                              <a:cubicBezTo>
                                <a:pt x="508518" y="307224"/>
                                <a:pt x="510403" y="310988"/>
                                <a:pt x="506025" y="308283"/>
                              </a:cubicBezTo>
                              <a:cubicBezTo>
                                <a:pt x="504437" y="307301"/>
                                <a:pt x="504070" y="307892"/>
                                <a:pt x="504894" y="310039"/>
                              </a:cubicBezTo>
                              <a:cubicBezTo>
                                <a:pt x="505627" y="311949"/>
                                <a:pt x="504856" y="313783"/>
                                <a:pt x="503021" y="314487"/>
                              </a:cubicBezTo>
                              <a:cubicBezTo>
                                <a:pt x="501307" y="315145"/>
                                <a:pt x="499737" y="315515"/>
                                <a:pt x="499547" y="315346"/>
                              </a:cubicBezTo>
                              <a:cubicBezTo>
                                <a:pt x="499358" y="315177"/>
                                <a:pt x="496734" y="314678"/>
                                <a:pt x="493693" y="314214"/>
                              </a:cubicBezTo>
                              <a:cubicBezTo>
                                <a:pt x="489907" y="313636"/>
                                <a:pt x="488508" y="312450"/>
                                <a:pt x="489284" y="310429"/>
                              </a:cubicBezTo>
                              <a:cubicBezTo>
                                <a:pt x="489907" y="308806"/>
                                <a:pt x="489350" y="307463"/>
                                <a:pt x="488035" y="307463"/>
                              </a:cubicBezTo>
                              <a:cubicBezTo>
                                <a:pt x="486719" y="307463"/>
                                <a:pt x="486206" y="306562"/>
                                <a:pt x="486903" y="305434"/>
                              </a:cubicBezTo>
                              <a:cubicBezTo>
                                <a:pt x="487600" y="304306"/>
                                <a:pt x="490023" y="303366"/>
                                <a:pt x="492289" y="303366"/>
                              </a:cubicBezTo>
                              <a:cubicBezTo>
                                <a:pt x="495475" y="303366"/>
                                <a:pt x="496106" y="302441"/>
                                <a:pt x="495099" y="299268"/>
                              </a:cubicBezTo>
                              <a:cubicBezTo>
                                <a:pt x="494310" y="296783"/>
                                <a:pt x="494266" y="295485"/>
                                <a:pt x="495060" y="295405"/>
                              </a:cubicBezTo>
                              <a:close/>
                              <a:moveTo>
                                <a:pt x="181963" y="296263"/>
                              </a:moveTo>
                              <a:cubicBezTo>
                                <a:pt x="185287" y="296135"/>
                                <a:pt x="190231" y="296353"/>
                                <a:pt x="196246" y="296888"/>
                              </a:cubicBezTo>
                              <a:cubicBezTo>
                                <a:pt x="198287" y="297069"/>
                                <a:pt x="201744" y="298575"/>
                                <a:pt x="203934" y="300244"/>
                              </a:cubicBezTo>
                              <a:cubicBezTo>
                                <a:pt x="207613" y="303046"/>
                                <a:pt x="207160" y="303242"/>
                                <a:pt x="198158" y="302975"/>
                              </a:cubicBezTo>
                              <a:cubicBezTo>
                                <a:pt x="192799" y="302816"/>
                                <a:pt x="188441" y="301973"/>
                                <a:pt x="188441" y="301063"/>
                              </a:cubicBezTo>
                              <a:cubicBezTo>
                                <a:pt x="188441" y="300153"/>
                                <a:pt x="187050" y="299906"/>
                                <a:pt x="185358" y="300556"/>
                              </a:cubicBezTo>
                              <a:cubicBezTo>
                                <a:pt x="183665" y="301205"/>
                                <a:pt x="182275" y="300662"/>
                                <a:pt x="182275" y="299346"/>
                              </a:cubicBezTo>
                              <a:cubicBezTo>
                                <a:pt x="182274" y="298031"/>
                                <a:pt x="181413" y="297487"/>
                                <a:pt x="180362" y="298136"/>
                              </a:cubicBezTo>
                              <a:cubicBezTo>
                                <a:pt x="179312" y="298785"/>
                                <a:pt x="177981" y="298535"/>
                                <a:pt x="177396" y="297590"/>
                              </a:cubicBezTo>
                              <a:cubicBezTo>
                                <a:pt x="176933" y="296841"/>
                                <a:pt x="178638" y="296392"/>
                                <a:pt x="181962" y="296263"/>
                              </a:cubicBezTo>
                              <a:close/>
                              <a:moveTo>
                                <a:pt x="778078" y="296458"/>
                              </a:moveTo>
                              <a:cubicBezTo>
                                <a:pt x="780412" y="296277"/>
                                <a:pt x="782101" y="297860"/>
                                <a:pt x="784049" y="301883"/>
                              </a:cubicBezTo>
                              <a:cubicBezTo>
                                <a:pt x="788986" y="312075"/>
                                <a:pt x="784229" y="320795"/>
                                <a:pt x="775542" y="317492"/>
                              </a:cubicBezTo>
                              <a:cubicBezTo>
                                <a:pt x="771784" y="316064"/>
                                <a:pt x="769877" y="316104"/>
                                <a:pt x="769375" y="317609"/>
                              </a:cubicBezTo>
                              <a:cubicBezTo>
                                <a:pt x="767965" y="321840"/>
                                <a:pt x="761262" y="319878"/>
                                <a:pt x="760322" y="314955"/>
                              </a:cubicBezTo>
                              <a:cubicBezTo>
                                <a:pt x="759381" y="310033"/>
                                <a:pt x="766105" y="301297"/>
                                <a:pt x="770819" y="301297"/>
                              </a:cubicBezTo>
                              <a:cubicBezTo>
                                <a:pt x="772071" y="301297"/>
                                <a:pt x="773083" y="300499"/>
                                <a:pt x="773083" y="299502"/>
                              </a:cubicBezTo>
                              <a:cubicBezTo>
                                <a:pt x="773083" y="298506"/>
                                <a:pt x="774848" y="297223"/>
                                <a:pt x="777025" y="296654"/>
                              </a:cubicBezTo>
                              <a:cubicBezTo>
                                <a:pt x="777388" y="296558"/>
                                <a:pt x="777745" y="296484"/>
                                <a:pt x="778078" y="296459"/>
                              </a:cubicBezTo>
                              <a:close/>
                              <a:moveTo>
                                <a:pt x="159163" y="299932"/>
                              </a:moveTo>
                              <a:cubicBezTo>
                                <a:pt x="159931" y="299703"/>
                                <a:pt x="159664" y="301087"/>
                                <a:pt x="158460" y="304224"/>
                              </a:cubicBezTo>
                              <a:cubicBezTo>
                                <a:pt x="157775" y="306009"/>
                                <a:pt x="156385" y="307463"/>
                                <a:pt x="155377" y="307463"/>
                              </a:cubicBezTo>
                              <a:cubicBezTo>
                                <a:pt x="152690" y="307463"/>
                                <a:pt x="153138" y="305526"/>
                                <a:pt x="156626" y="302039"/>
                              </a:cubicBezTo>
                              <a:cubicBezTo>
                                <a:pt x="157878" y="300786"/>
                                <a:pt x="158701" y="300069"/>
                                <a:pt x="159163" y="299932"/>
                              </a:cubicBezTo>
                              <a:close/>
                              <a:moveTo>
                                <a:pt x="631495" y="303092"/>
                              </a:moveTo>
                              <a:cubicBezTo>
                                <a:pt x="627442" y="303388"/>
                                <a:pt x="624790" y="306459"/>
                                <a:pt x="626422" y="311599"/>
                              </a:cubicBezTo>
                              <a:cubicBezTo>
                                <a:pt x="627761" y="315819"/>
                                <a:pt x="627197" y="316042"/>
                                <a:pt x="614597" y="316165"/>
                              </a:cubicBezTo>
                              <a:cubicBezTo>
                                <a:pt x="611094" y="316199"/>
                                <a:pt x="608977" y="317345"/>
                                <a:pt x="608977" y="319170"/>
                              </a:cubicBezTo>
                              <a:cubicBezTo>
                                <a:pt x="608977" y="321172"/>
                                <a:pt x="607666" y="321693"/>
                                <a:pt x="604879" y="320809"/>
                              </a:cubicBezTo>
                              <a:cubicBezTo>
                                <a:pt x="601740" y="319813"/>
                                <a:pt x="601085" y="320256"/>
                                <a:pt x="602031" y="322721"/>
                              </a:cubicBezTo>
                              <a:cubicBezTo>
                                <a:pt x="602834" y="324814"/>
                                <a:pt x="602111" y="325921"/>
                                <a:pt x="599962" y="325921"/>
                              </a:cubicBezTo>
                              <a:cubicBezTo>
                                <a:pt x="598149" y="325921"/>
                                <a:pt x="596646" y="325245"/>
                                <a:pt x="596645" y="324399"/>
                              </a:cubicBezTo>
                              <a:cubicBezTo>
                                <a:pt x="596644" y="323553"/>
                                <a:pt x="594313" y="322730"/>
                                <a:pt x="591455" y="322565"/>
                              </a:cubicBezTo>
                              <a:cubicBezTo>
                                <a:pt x="587006" y="322308"/>
                                <a:pt x="586456" y="322895"/>
                                <a:pt x="587708" y="326663"/>
                              </a:cubicBezTo>
                              <a:cubicBezTo>
                                <a:pt x="588512" y="329084"/>
                                <a:pt x="589266" y="335305"/>
                                <a:pt x="589347" y="340516"/>
                              </a:cubicBezTo>
                              <a:lnTo>
                                <a:pt x="589464" y="349999"/>
                              </a:lnTo>
                              <a:lnTo>
                                <a:pt x="597152" y="348984"/>
                              </a:lnTo>
                              <a:cubicBezTo>
                                <a:pt x="603318" y="348161"/>
                                <a:pt x="604879" y="348604"/>
                                <a:pt x="604879" y="351286"/>
                              </a:cubicBezTo>
                              <a:cubicBezTo>
                                <a:pt x="604879" y="353127"/>
                                <a:pt x="605781" y="354642"/>
                                <a:pt x="606909" y="354642"/>
                              </a:cubicBezTo>
                              <a:cubicBezTo>
                                <a:pt x="608037" y="354642"/>
                                <a:pt x="608977" y="355808"/>
                                <a:pt x="608977" y="357218"/>
                              </a:cubicBezTo>
                              <a:cubicBezTo>
                                <a:pt x="608977" y="358628"/>
                                <a:pt x="611139" y="359794"/>
                                <a:pt x="613816" y="359794"/>
                              </a:cubicBezTo>
                              <a:cubicBezTo>
                                <a:pt x="618785" y="359794"/>
                                <a:pt x="619036" y="355415"/>
                                <a:pt x="614246" y="352067"/>
                              </a:cubicBezTo>
                              <a:cubicBezTo>
                                <a:pt x="612765" y="351032"/>
                                <a:pt x="613045" y="349917"/>
                                <a:pt x="615104" y="348594"/>
                              </a:cubicBezTo>
                              <a:cubicBezTo>
                                <a:pt x="617056" y="347340"/>
                                <a:pt x="618885" y="347340"/>
                                <a:pt x="620138" y="348594"/>
                              </a:cubicBezTo>
                              <a:cubicBezTo>
                                <a:pt x="623283" y="351739"/>
                                <a:pt x="625368" y="350873"/>
                                <a:pt x="625368" y="346447"/>
                              </a:cubicBezTo>
                              <a:cubicBezTo>
                                <a:pt x="625368" y="344191"/>
                                <a:pt x="626308" y="342350"/>
                                <a:pt x="627436" y="342350"/>
                              </a:cubicBezTo>
                              <a:cubicBezTo>
                                <a:pt x="628565" y="342350"/>
                                <a:pt x="629466" y="340879"/>
                                <a:pt x="629466" y="339111"/>
                              </a:cubicBezTo>
                              <a:cubicBezTo>
                                <a:pt x="629466" y="337343"/>
                                <a:pt x="631796" y="332897"/>
                                <a:pt x="634617" y="329199"/>
                              </a:cubicBezTo>
                              <a:cubicBezTo>
                                <a:pt x="637438" y="325501"/>
                                <a:pt x="639729" y="320470"/>
                                <a:pt x="639729" y="318038"/>
                              </a:cubicBezTo>
                              <a:cubicBezTo>
                                <a:pt x="639729" y="315475"/>
                                <a:pt x="641029" y="313629"/>
                                <a:pt x="642813" y="313629"/>
                              </a:cubicBezTo>
                              <a:cubicBezTo>
                                <a:pt x="646844" y="313629"/>
                                <a:pt x="646693" y="312358"/>
                                <a:pt x="642110" y="307775"/>
                              </a:cubicBezTo>
                              <a:cubicBezTo>
                                <a:pt x="638647" y="304312"/>
                                <a:pt x="634648" y="302863"/>
                                <a:pt x="631495" y="303093"/>
                              </a:cubicBezTo>
                              <a:close/>
                              <a:moveTo>
                                <a:pt x="187258" y="310156"/>
                              </a:moveTo>
                              <a:cubicBezTo>
                                <a:pt x="188063" y="310123"/>
                                <a:pt x="188975" y="310108"/>
                                <a:pt x="189951" y="310156"/>
                              </a:cubicBezTo>
                              <a:cubicBezTo>
                                <a:pt x="198581" y="310581"/>
                                <a:pt x="203728" y="315109"/>
                                <a:pt x="200293" y="319248"/>
                              </a:cubicBezTo>
                              <a:cubicBezTo>
                                <a:pt x="199120" y="320662"/>
                                <a:pt x="197116" y="321720"/>
                                <a:pt x="195844" y="321590"/>
                              </a:cubicBezTo>
                              <a:cubicBezTo>
                                <a:pt x="189894" y="320977"/>
                                <a:pt x="186417" y="319310"/>
                                <a:pt x="187492" y="317570"/>
                              </a:cubicBezTo>
                              <a:cubicBezTo>
                                <a:pt x="188142" y="316519"/>
                                <a:pt x="187227" y="315086"/>
                                <a:pt x="185463" y="314409"/>
                              </a:cubicBezTo>
                              <a:cubicBezTo>
                                <a:pt x="180347" y="312446"/>
                                <a:pt x="181623" y="310386"/>
                                <a:pt x="187258" y="310156"/>
                              </a:cubicBezTo>
                              <a:close/>
                              <a:moveTo>
                                <a:pt x="162243" y="312029"/>
                              </a:moveTo>
                              <a:cubicBezTo>
                                <a:pt x="163528" y="311862"/>
                                <a:pt x="164812" y="313407"/>
                                <a:pt x="164897" y="316868"/>
                              </a:cubicBezTo>
                              <a:cubicBezTo>
                                <a:pt x="164993" y="320793"/>
                                <a:pt x="170288" y="321345"/>
                                <a:pt x="171648" y="317570"/>
                              </a:cubicBezTo>
                              <a:cubicBezTo>
                                <a:pt x="172024" y="316526"/>
                                <a:pt x="173866" y="315764"/>
                                <a:pt x="175746" y="315853"/>
                              </a:cubicBezTo>
                              <a:cubicBezTo>
                                <a:pt x="177878" y="315954"/>
                                <a:pt x="178204" y="316378"/>
                                <a:pt x="176605" y="317024"/>
                              </a:cubicBezTo>
                              <a:cubicBezTo>
                                <a:pt x="175194" y="317593"/>
                                <a:pt x="174038" y="319592"/>
                                <a:pt x="174029" y="321472"/>
                              </a:cubicBezTo>
                              <a:cubicBezTo>
                                <a:pt x="174020" y="323353"/>
                                <a:pt x="171728" y="325983"/>
                                <a:pt x="168916" y="327287"/>
                              </a:cubicBezTo>
                              <a:cubicBezTo>
                                <a:pt x="164767" y="329211"/>
                                <a:pt x="163804" y="329120"/>
                                <a:pt x="163804" y="326779"/>
                              </a:cubicBezTo>
                              <a:cubicBezTo>
                                <a:pt x="163804" y="325193"/>
                                <a:pt x="162864" y="323892"/>
                                <a:pt x="161736" y="323892"/>
                              </a:cubicBezTo>
                              <a:cubicBezTo>
                                <a:pt x="160607" y="323892"/>
                                <a:pt x="159706" y="321049"/>
                                <a:pt x="159706" y="317570"/>
                              </a:cubicBezTo>
                              <a:cubicBezTo>
                                <a:pt x="159706" y="314091"/>
                                <a:pt x="160958" y="312195"/>
                                <a:pt x="162243" y="312029"/>
                              </a:cubicBezTo>
                              <a:close/>
                              <a:moveTo>
                                <a:pt x="747672" y="319755"/>
                              </a:moveTo>
                              <a:cubicBezTo>
                                <a:pt x="748116" y="319755"/>
                                <a:pt x="748453" y="321146"/>
                                <a:pt x="748453" y="322838"/>
                              </a:cubicBezTo>
                              <a:cubicBezTo>
                                <a:pt x="748453" y="324531"/>
                                <a:pt x="747555" y="325921"/>
                                <a:pt x="746462" y="325921"/>
                              </a:cubicBezTo>
                              <a:cubicBezTo>
                                <a:pt x="745369" y="325921"/>
                                <a:pt x="745032" y="324531"/>
                                <a:pt x="745682" y="322838"/>
                              </a:cubicBezTo>
                              <a:cubicBezTo>
                                <a:pt x="746331" y="321146"/>
                                <a:pt x="747229" y="319755"/>
                                <a:pt x="747672" y="319755"/>
                              </a:cubicBezTo>
                              <a:close/>
                              <a:moveTo>
                                <a:pt x="83807" y="323892"/>
                              </a:moveTo>
                              <a:cubicBezTo>
                                <a:pt x="84935" y="323892"/>
                                <a:pt x="85836" y="325733"/>
                                <a:pt x="85836" y="327989"/>
                              </a:cubicBezTo>
                              <a:cubicBezTo>
                                <a:pt x="85836" y="330246"/>
                                <a:pt x="84935" y="332087"/>
                                <a:pt x="83807" y="332087"/>
                              </a:cubicBezTo>
                              <a:cubicBezTo>
                                <a:pt x="82678" y="332087"/>
                                <a:pt x="81738" y="330246"/>
                                <a:pt x="81738" y="327989"/>
                              </a:cubicBezTo>
                              <a:cubicBezTo>
                                <a:pt x="81738" y="325733"/>
                                <a:pt x="82678" y="323892"/>
                                <a:pt x="83807" y="323892"/>
                              </a:cubicBezTo>
                              <a:close/>
                              <a:moveTo>
                                <a:pt x="178717" y="324087"/>
                              </a:moveTo>
                              <a:cubicBezTo>
                                <a:pt x="180271" y="323901"/>
                                <a:pt x="180419" y="325448"/>
                                <a:pt x="179498" y="330057"/>
                              </a:cubicBezTo>
                              <a:cubicBezTo>
                                <a:pt x="178755" y="333768"/>
                                <a:pt x="177089" y="338061"/>
                                <a:pt x="175829" y="339579"/>
                              </a:cubicBezTo>
                              <a:cubicBezTo>
                                <a:pt x="173298" y="342629"/>
                                <a:pt x="171351" y="343062"/>
                                <a:pt x="169273" y="340984"/>
                              </a:cubicBezTo>
                              <a:cubicBezTo>
                                <a:pt x="168518" y="340229"/>
                                <a:pt x="169177" y="338124"/>
                                <a:pt x="170756" y="336340"/>
                              </a:cubicBezTo>
                              <a:cubicBezTo>
                                <a:pt x="172334" y="334556"/>
                                <a:pt x="173948" y="331323"/>
                                <a:pt x="174346" y="329160"/>
                              </a:cubicBezTo>
                              <a:cubicBezTo>
                                <a:pt x="174744" y="326997"/>
                                <a:pt x="176394" y="324809"/>
                                <a:pt x="177975" y="324282"/>
                              </a:cubicBezTo>
                              <a:cubicBezTo>
                                <a:pt x="178256" y="324188"/>
                                <a:pt x="178495" y="324113"/>
                                <a:pt x="178717" y="324087"/>
                              </a:cubicBezTo>
                              <a:close/>
                              <a:moveTo>
                                <a:pt x="191869" y="328145"/>
                              </a:moveTo>
                              <a:cubicBezTo>
                                <a:pt x="192254" y="328125"/>
                                <a:pt x="192532" y="328719"/>
                                <a:pt x="192532" y="329706"/>
                              </a:cubicBezTo>
                              <a:cubicBezTo>
                                <a:pt x="192532" y="331022"/>
                                <a:pt x="193923" y="332087"/>
                                <a:pt x="195615" y="332087"/>
                              </a:cubicBezTo>
                              <a:cubicBezTo>
                                <a:pt x="197308" y="332087"/>
                                <a:pt x="198659" y="332988"/>
                                <a:pt x="198659" y="334116"/>
                              </a:cubicBezTo>
                              <a:cubicBezTo>
                                <a:pt x="198659" y="337490"/>
                                <a:pt x="193070" y="336465"/>
                                <a:pt x="191674" y="332828"/>
                              </a:cubicBezTo>
                              <a:cubicBezTo>
                                <a:pt x="190962" y="330974"/>
                                <a:pt x="190849" y="328970"/>
                                <a:pt x="191440" y="328379"/>
                              </a:cubicBezTo>
                              <a:cubicBezTo>
                                <a:pt x="191587" y="328232"/>
                                <a:pt x="191741" y="328152"/>
                                <a:pt x="191869" y="328145"/>
                              </a:cubicBezTo>
                              <a:close/>
                              <a:moveTo>
                                <a:pt x="41697" y="330018"/>
                              </a:moveTo>
                              <a:cubicBezTo>
                                <a:pt x="43701" y="330018"/>
                                <a:pt x="44630" y="331806"/>
                                <a:pt x="44351" y="335169"/>
                              </a:cubicBezTo>
                              <a:cubicBezTo>
                                <a:pt x="43873" y="340945"/>
                                <a:pt x="37843" y="342330"/>
                                <a:pt x="35844" y="337121"/>
                              </a:cubicBezTo>
                              <a:cubicBezTo>
                                <a:pt x="35143" y="335295"/>
                                <a:pt x="35461" y="334451"/>
                                <a:pt x="36624" y="335169"/>
                              </a:cubicBezTo>
                              <a:cubicBezTo>
                                <a:pt x="37739" y="335859"/>
                                <a:pt x="38653" y="334977"/>
                                <a:pt x="38653" y="333218"/>
                              </a:cubicBezTo>
                              <a:cubicBezTo>
                                <a:pt x="38653" y="331459"/>
                                <a:pt x="40018" y="330018"/>
                                <a:pt x="41697" y="330018"/>
                              </a:cubicBezTo>
                              <a:close/>
                              <a:moveTo>
                                <a:pt x="720515" y="336574"/>
                              </a:moveTo>
                              <a:cubicBezTo>
                                <a:pt x="720655" y="336523"/>
                                <a:pt x="720813" y="336560"/>
                                <a:pt x="720983" y="336730"/>
                              </a:cubicBezTo>
                              <a:cubicBezTo>
                                <a:pt x="721665" y="337412"/>
                                <a:pt x="721732" y="339191"/>
                                <a:pt x="721139" y="340672"/>
                              </a:cubicBezTo>
                              <a:cubicBezTo>
                                <a:pt x="720484" y="342308"/>
                                <a:pt x="719989" y="341813"/>
                                <a:pt x="719890" y="339423"/>
                              </a:cubicBezTo>
                              <a:cubicBezTo>
                                <a:pt x="719824" y="337801"/>
                                <a:pt x="720095" y="336729"/>
                                <a:pt x="720515" y="336574"/>
                              </a:cubicBezTo>
                              <a:close/>
                              <a:moveTo>
                                <a:pt x="541460" y="337706"/>
                              </a:moveTo>
                              <a:cubicBezTo>
                                <a:pt x="535777" y="337866"/>
                                <a:pt x="528736" y="339193"/>
                                <a:pt x="523664" y="341569"/>
                              </a:cubicBezTo>
                              <a:cubicBezTo>
                                <a:pt x="517698" y="344365"/>
                                <a:pt x="516733" y="346248"/>
                                <a:pt x="516522" y="355344"/>
                              </a:cubicBezTo>
                              <a:cubicBezTo>
                                <a:pt x="516466" y="357767"/>
                                <a:pt x="515345" y="358690"/>
                                <a:pt x="513439" y="357959"/>
                              </a:cubicBezTo>
                              <a:cubicBezTo>
                                <a:pt x="511440" y="357192"/>
                                <a:pt x="510473" y="358234"/>
                                <a:pt x="510473" y="361120"/>
                              </a:cubicBezTo>
                              <a:cubicBezTo>
                                <a:pt x="510473" y="364555"/>
                                <a:pt x="509574" y="365157"/>
                                <a:pt x="505868" y="364164"/>
                              </a:cubicBezTo>
                              <a:cubicBezTo>
                                <a:pt x="503329" y="363483"/>
                                <a:pt x="500097" y="362891"/>
                                <a:pt x="498687" y="362876"/>
                              </a:cubicBezTo>
                              <a:cubicBezTo>
                                <a:pt x="493929" y="362824"/>
                                <a:pt x="496084" y="357513"/>
                                <a:pt x="501770" y="355266"/>
                              </a:cubicBezTo>
                              <a:cubicBezTo>
                                <a:pt x="506966" y="353213"/>
                                <a:pt x="507036" y="353009"/>
                                <a:pt x="502785" y="352808"/>
                              </a:cubicBezTo>
                              <a:cubicBezTo>
                                <a:pt x="500054" y="352679"/>
                                <a:pt x="498180" y="351276"/>
                                <a:pt x="498180" y="349374"/>
                              </a:cubicBezTo>
                              <a:cubicBezTo>
                                <a:pt x="498180" y="347092"/>
                                <a:pt x="496994" y="346538"/>
                                <a:pt x="494082" y="347462"/>
                              </a:cubicBezTo>
                              <a:cubicBezTo>
                                <a:pt x="491729" y="348209"/>
                                <a:pt x="489984" y="347820"/>
                                <a:pt x="489984" y="346564"/>
                              </a:cubicBezTo>
                              <a:cubicBezTo>
                                <a:pt x="489984" y="342684"/>
                                <a:pt x="484149" y="344237"/>
                                <a:pt x="482804" y="348476"/>
                              </a:cubicBezTo>
                              <a:cubicBezTo>
                                <a:pt x="482087" y="350733"/>
                                <a:pt x="480732" y="352613"/>
                                <a:pt x="479799" y="352613"/>
                              </a:cubicBezTo>
                              <a:cubicBezTo>
                                <a:pt x="476871" y="352613"/>
                                <a:pt x="481239" y="367119"/>
                                <a:pt x="484989" y="369861"/>
                              </a:cubicBezTo>
                              <a:cubicBezTo>
                                <a:pt x="489147" y="372901"/>
                                <a:pt x="487042" y="378091"/>
                                <a:pt x="482374" y="376300"/>
                              </a:cubicBezTo>
                              <a:cubicBezTo>
                                <a:pt x="479913" y="375355"/>
                                <a:pt x="479541" y="376223"/>
                                <a:pt x="480618" y="380514"/>
                              </a:cubicBezTo>
                              <a:cubicBezTo>
                                <a:pt x="481364" y="383484"/>
                                <a:pt x="483409" y="387364"/>
                                <a:pt x="485184" y="389138"/>
                              </a:cubicBezTo>
                              <a:cubicBezTo>
                                <a:pt x="488120" y="392074"/>
                                <a:pt x="488130" y="392472"/>
                                <a:pt x="484950" y="393587"/>
                              </a:cubicBezTo>
                              <a:cubicBezTo>
                                <a:pt x="480263" y="395231"/>
                                <a:pt x="478670" y="416181"/>
                                <a:pt x="483233" y="416181"/>
                              </a:cubicBezTo>
                              <a:cubicBezTo>
                                <a:pt x="485624" y="416181"/>
                                <a:pt x="485559" y="416822"/>
                                <a:pt x="482843" y="419537"/>
                              </a:cubicBezTo>
                              <a:cubicBezTo>
                                <a:pt x="481005" y="421375"/>
                                <a:pt x="480002" y="424176"/>
                                <a:pt x="480618" y="425781"/>
                              </a:cubicBezTo>
                              <a:cubicBezTo>
                                <a:pt x="481243" y="427409"/>
                                <a:pt x="480821" y="428163"/>
                                <a:pt x="479682" y="427459"/>
                              </a:cubicBezTo>
                              <a:cubicBezTo>
                                <a:pt x="478558" y="426765"/>
                                <a:pt x="477078" y="427614"/>
                                <a:pt x="476404" y="429371"/>
                              </a:cubicBezTo>
                              <a:cubicBezTo>
                                <a:pt x="475716" y="431162"/>
                                <a:pt x="474169" y="431925"/>
                                <a:pt x="472852" y="431088"/>
                              </a:cubicBezTo>
                              <a:cubicBezTo>
                                <a:pt x="471560" y="430267"/>
                                <a:pt x="465860" y="429425"/>
                                <a:pt x="460208" y="429215"/>
                              </a:cubicBezTo>
                              <a:cubicBezTo>
                                <a:pt x="454556" y="429006"/>
                                <a:pt x="448664" y="428534"/>
                                <a:pt x="447095" y="428162"/>
                              </a:cubicBezTo>
                              <a:cubicBezTo>
                                <a:pt x="445510" y="427785"/>
                                <a:pt x="442409" y="430809"/>
                                <a:pt x="440149" y="434991"/>
                              </a:cubicBezTo>
                              <a:cubicBezTo>
                                <a:pt x="437362" y="440145"/>
                                <a:pt x="435120" y="442139"/>
                                <a:pt x="432968" y="441313"/>
                              </a:cubicBezTo>
                              <a:cubicBezTo>
                                <a:pt x="430901" y="440519"/>
                                <a:pt x="430308" y="440933"/>
                                <a:pt x="431290" y="442522"/>
                              </a:cubicBezTo>
                              <a:cubicBezTo>
                                <a:pt x="432111" y="443851"/>
                                <a:pt x="431421" y="446332"/>
                                <a:pt x="429729" y="448025"/>
                              </a:cubicBezTo>
                              <a:cubicBezTo>
                                <a:pt x="427820" y="449934"/>
                                <a:pt x="426151" y="450322"/>
                                <a:pt x="425358" y="449039"/>
                              </a:cubicBezTo>
                              <a:cubicBezTo>
                                <a:pt x="423345" y="445781"/>
                                <a:pt x="419675" y="446596"/>
                                <a:pt x="420987" y="450015"/>
                              </a:cubicBezTo>
                              <a:cubicBezTo>
                                <a:pt x="421849" y="452261"/>
                                <a:pt x="420722" y="453098"/>
                                <a:pt x="416851" y="453098"/>
                              </a:cubicBezTo>
                              <a:cubicBezTo>
                                <a:pt x="412675" y="453098"/>
                                <a:pt x="411766" y="452302"/>
                                <a:pt x="412558" y="449274"/>
                              </a:cubicBezTo>
                              <a:cubicBezTo>
                                <a:pt x="413331" y="446317"/>
                                <a:pt x="412448" y="445410"/>
                                <a:pt x="408733" y="445410"/>
                              </a:cubicBezTo>
                              <a:cubicBezTo>
                                <a:pt x="406076" y="445410"/>
                                <a:pt x="404377" y="446218"/>
                                <a:pt x="404987" y="447205"/>
                              </a:cubicBezTo>
                              <a:cubicBezTo>
                                <a:pt x="406216" y="449195"/>
                                <a:pt x="397023" y="449739"/>
                                <a:pt x="395074" y="447791"/>
                              </a:cubicBezTo>
                              <a:cubicBezTo>
                                <a:pt x="391899" y="444616"/>
                                <a:pt x="396391" y="440923"/>
                                <a:pt x="402489" y="441703"/>
                              </a:cubicBezTo>
                              <a:cubicBezTo>
                                <a:pt x="408055" y="442415"/>
                                <a:pt x="408998" y="441884"/>
                                <a:pt x="409241" y="437801"/>
                              </a:cubicBezTo>
                              <a:cubicBezTo>
                                <a:pt x="409501" y="433416"/>
                                <a:pt x="408855" y="433122"/>
                                <a:pt x="401006" y="434054"/>
                              </a:cubicBezTo>
                              <a:cubicBezTo>
                                <a:pt x="385130" y="435939"/>
                                <a:pt x="374425" y="443104"/>
                                <a:pt x="383288" y="445917"/>
                              </a:cubicBezTo>
                              <a:cubicBezTo>
                                <a:pt x="385838" y="446727"/>
                                <a:pt x="386773" y="448316"/>
                                <a:pt x="385942" y="450483"/>
                              </a:cubicBezTo>
                              <a:cubicBezTo>
                                <a:pt x="385153" y="452537"/>
                                <a:pt x="385483" y="453273"/>
                                <a:pt x="386839" y="452434"/>
                              </a:cubicBezTo>
                              <a:cubicBezTo>
                                <a:pt x="388041" y="451692"/>
                                <a:pt x="389527" y="452434"/>
                                <a:pt x="390156" y="454073"/>
                              </a:cubicBezTo>
                              <a:cubicBezTo>
                                <a:pt x="390916" y="456052"/>
                                <a:pt x="393440" y="456786"/>
                                <a:pt x="397610" y="456259"/>
                              </a:cubicBezTo>
                              <a:cubicBezTo>
                                <a:pt x="401184" y="455807"/>
                                <a:pt x="403359" y="456298"/>
                                <a:pt x="402684" y="457390"/>
                              </a:cubicBezTo>
                              <a:cubicBezTo>
                                <a:pt x="401285" y="459654"/>
                                <a:pt x="405308" y="464032"/>
                                <a:pt x="410645" y="466054"/>
                              </a:cubicBezTo>
                              <a:cubicBezTo>
                                <a:pt x="413239" y="467037"/>
                                <a:pt x="415642" y="466033"/>
                                <a:pt x="418294" y="462854"/>
                              </a:cubicBezTo>
                              <a:cubicBezTo>
                                <a:pt x="422509" y="457802"/>
                                <a:pt x="423529" y="459265"/>
                                <a:pt x="420167" y="465546"/>
                              </a:cubicBezTo>
                              <a:cubicBezTo>
                                <a:pt x="418703" y="468281"/>
                                <a:pt x="418703" y="469527"/>
                                <a:pt x="420167" y="469527"/>
                              </a:cubicBezTo>
                              <a:cubicBezTo>
                                <a:pt x="421335" y="469527"/>
                                <a:pt x="422274" y="470992"/>
                                <a:pt x="422274" y="472805"/>
                              </a:cubicBezTo>
                              <a:cubicBezTo>
                                <a:pt x="422274" y="474880"/>
                                <a:pt x="421152" y="475688"/>
                                <a:pt x="419230" y="474951"/>
                              </a:cubicBezTo>
                              <a:cubicBezTo>
                                <a:pt x="416824" y="474027"/>
                                <a:pt x="416365" y="475176"/>
                                <a:pt x="417045" y="480375"/>
                              </a:cubicBezTo>
                              <a:cubicBezTo>
                                <a:pt x="417519" y="484001"/>
                                <a:pt x="417944" y="487646"/>
                                <a:pt x="418021" y="488492"/>
                              </a:cubicBezTo>
                              <a:cubicBezTo>
                                <a:pt x="418097" y="489338"/>
                                <a:pt x="419642" y="490053"/>
                                <a:pt x="421455" y="490053"/>
                              </a:cubicBezTo>
                              <a:cubicBezTo>
                                <a:pt x="423692" y="490053"/>
                                <a:pt x="424337" y="491124"/>
                                <a:pt x="423445" y="493448"/>
                              </a:cubicBezTo>
                              <a:cubicBezTo>
                                <a:pt x="422720" y="495337"/>
                                <a:pt x="423320" y="497639"/>
                                <a:pt x="424772" y="498560"/>
                              </a:cubicBezTo>
                              <a:cubicBezTo>
                                <a:pt x="428309" y="500804"/>
                                <a:pt x="430994" y="500743"/>
                                <a:pt x="429572" y="498443"/>
                              </a:cubicBezTo>
                              <a:cubicBezTo>
                                <a:pt x="428940" y="497420"/>
                                <a:pt x="430146" y="497002"/>
                                <a:pt x="432226" y="497546"/>
                              </a:cubicBezTo>
                              <a:cubicBezTo>
                                <a:pt x="434488" y="498137"/>
                                <a:pt x="436731" y="501519"/>
                                <a:pt x="437846" y="505936"/>
                              </a:cubicBezTo>
                              <a:cubicBezTo>
                                <a:pt x="439702" y="513293"/>
                                <a:pt x="444831" y="517701"/>
                                <a:pt x="444831" y="511945"/>
                              </a:cubicBezTo>
                              <a:cubicBezTo>
                                <a:pt x="444831" y="510280"/>
                                <a:pt x="446222" y="508419"/>
                                <a:pt x="447914" y="507770"/>
                              </a:cubicBezTo>
                              <a:cubicBezTo>
                                <a:pt x="451351" y="506451"/>
                                <a:pt x="452186" y="509581"/>
                                <a:pt x="448929" y="511594"/>
                              </a:cubicBezTo>
                              <a:cubicBezTo>
                                <a:pt x="447782" y="512303"/>
                                <a:pt x="447365" y="513755"/>
                                <a:pt x="448032" y="514833"/>
                              </a:cubicBezTo>
                              <a:cubicBezTo>
                                <a:pt x="448698" y="515911"/>
                                <a:pt x="448493" y="516673"/>
                                <a:pt x="447563" y="516511"/>
                              </a:cubicBezTo>
                              <a:cubicBezTo>
                                <a:pt x="442550" y="515640"/>
                                <a:pt x="441026" y="517616"/>
                                <a:pt x="439914" y="526462"/>
                              </a:cubicBezTo>
                              <a:cubicBezTo>
                                <a:pt x="439241" y="531821"/>
                                <a:pt x="438521" y="537719"/>
                                <a:pt x="438275" y="539613"/>
                              </a:cubicBezTo>
                              <a:cubicBezTo>
                                <a:pt x="438029" y="541507"/>
                                <a:pt x="437319" y="543022"/>
                                <a:pt x="436714" y="542969"/>
                              </a:cubicBezTo>
                              <a:cubicBezTo>
                                <a:pt x="432035" y="542559"/>
                                <a:pt x="431148" y="544429"/>
                                <a:pt x="431328" y="554130"/>
                              </a:cubicBezTo>
                              <a:cubicBezTo>
                                <a:pt x="431453" y="560808"/>
                                <a:pt x="432888" y="566828"/>
                                <a:pt x="435114" y="569973"/>
                              </a:cubicBezTo>
                              <a:cubicBezTo>
                                <a:pt x="437088" y="572763"/>
                                <a:pt x="438704" y="576720"/>
                                <a:pt x="438704" y="578753"/>
                              </a:cubicBezTo>
                              <a:cubicBezTo>
                                <a:pt x="438704" y="580787"/>
                                <a:pt x="440947" y="583287"/>
                                <a:pt x="443700" y="584334"/>
                              </a:cubicBezTo>
                              <a:cubicBezTo>
                                <a:pt x="449297" y="586462"/>
                                <a:pt x="453000" y="592200"/>
                                <a:pt x="451505" y="596392"/>
                              </a:cubicBezTo>
                              <a:cubicBezTo>
                                <a:pt x="450717" y="598598"/>
                                <a:pt x="451395" y="598676"/>
                                <a:pt x="454861" y="596821"/>
                              </a:cubicBezTo>
                              <a:cubicBezTo>
                                <a:pt x="457248" y="595544"/>
                                <a:pt x="459193" y="593542"/>
                                <a:pt x="459193" y="592373"/>
                              </a:cubicBezTo>
                              <a:cubicBezTo>
                                <a:pt x="459193" y="591204"/>
                                <a:pt x="460587" y="591620"/>
                                <a:pt x="462276" y="593309"/>
                              </a:cubicBezTo>
                              <a:cubicBezTo>
                                <a:pt x="464045" y="595078"/>
                                <a:pt x="464775" y="597906"/>
                                <a:pt x="463993" y="599943"/>
                              </a:cubicBezTo>
                              <a:cubicBezTo>
                                <a:pt x="462850" y="602921"/>
                                <a:pt x="463487" y="603245"/>
                                <a:pt x="468091" y="602089"/>
                              </a:cubicBezTo>
                              <a:cubicBezTo>
                                <a:pt x="471097" y="601335"/>
                                <a:pt x="473554" y="601453"/>
                                <a:pt x="473554" y="602363"/>
                              </a:cubicBezTo>
                              <a:cubicBezTo>
                                <a:pt x="473554" y="603272"/>
                                <a:pt x="475502" y="604173"/>
                                <a:pt x="477886" y="604353"/>
                              </a:cubicBezTo>
                              <a:cubicBezTo>
                                <a:pt x="480270" y="604532"/>
                                <a:pt x="481641" y="604127"/>
                                <a:pt x="480930" y="603416"/>
                              </a:cubicBezTo>
                              <a:cubicBezTo>
                                <a:pt x="480220" y="602706"/>
                                <a:pt x="482417" y="600940"/>
                                <a:pt x="485808" y="599514"/>
                              </a:cubicBezTo>
                              <a:cubicBezTo>
                                <a:pt x="490480" y="597550"/>
                                <a:pt x="491644" y="596033"/>
                                <a:pt x="490609" y="593231"/>
                              </a:cubicBezTo>
                              <a:cubicBezTo>
                                <a:pt x="489857" y="591197"/>
                                <a:pt x="488365" y="588917"/>
                                <a:pt x="487291" y="588197"/>
                              </a:cubicBezTo>
                              <a:cubicBezTo>
                                <a:pt x="483467" y="585631"/>
                                <a:pt x="487948" y="582192"/>
                                <a:pt x="492170" y="584451"/>
                              </a:cubicBezTo>
                              <a:cubicBezTo>
                                <a:pt x="494409" y="585649"/>
                                <a:pt x="496150" y="585785"/>
                                <a:pt x="496150" y="584724"/>
                              </a:cubicBezTo>
                              <a:cubicBezTo>
                                <a:pt x="496150" y="583688"/>
                                <a:pt x="497991" y="582348"/>
                                <a:pt x="500248" y="581758"/>
                              </a:cubicBezTo>
                              <a:cubicBezTo>
                                <a:pt x="502504" y="581168"/>
                                <a:pt x="504346" y="579228"/>
                                <a:pt x="504346" y="577466"/>
                              </a:cubicBezTo>
                              <a:cubicBezTo>
                                <a:pt x="504346" y="575358"/>
                                <a:pt x="503208" y="574717"/>
                                <a:pt x="501028" y="575553"/>
                              </a:cubicBezTo>
                              <a:cubicBezTo>
                                <a:pt x="498330" y="576589"/>
                                <a:pt x="497979" y="575896"/>
                                <a:pt x="499194" y="571885"/>
                              </a:cubicBezTo>
                              <a:cubicBezTo>
                                <a:pt x="501227" y="565180"/>
                                <a:pt x="505253" y="561328"/>
                                <a:pt x="503760" y="567515"/>
                              </a:cubicBezTo>
                              <a:cubicBezTo>
                                <a:pt x="502979" y="570756"/>
                                <a:pt x="503835" y="572763"/>
                                <a:pt x="506570" y="574226"/>
                              </a:cubicBezTo>
                              <a:cubicBezTo>
                                <a:pt x="509735" y="575920"/>
                                <a:pt x="510537" y="575623"/>
                                <a:pt x="510668" y="572666"/>
                              </a:cubicBezTo>
                              <a:cubicBezTo>
                                <a:pt x="510795" y="569793"/>
                                <a:pt x="511081" y="569667"/>
                                <a:pt x="511995" y="572080"/>
                              </a:cubicBezTo>
                              <a:cubicBezTo>
                                <a:pt x="512635" y="573773"/>
                                <a:pt x="514314" y="575839"/>
                                <a:pt x="515741" y="576685"/>
                              </a:cubicBezTo>
                              <a:cubicBezTo>
                                <a:pt x="518904" y="578561"/>
                                <a:pt x="518502" y="581358"/>
                                <a:pt x="513868" y="590109"/>
                              </a:cubicBezTo>
                              <a:cubicBezTo>
                                <a:pt x="509515" y="598330"/>
                                <a:pt x="510533" y="600389"/>
                                <a:pt x="518356" y="599241"/>
                              </a:cubicBezTo>
                              <a:cubicBezTo>
                                <a:pt x="521661" y="598755"/>
                                <a:pt x="526492" y="599472"/>
                                <a:pt x="529049" y="600841"/>
                              </a:cubicBezTo>
                              <a:cubicBezTo>
                                <a:pt x="533058" y="602986"/>
                                <a:pt x="533494" y="602897"/>
                                <a:pt x="532405" y="600060"/>
                              </a:cubicBezTo>
                              <a:cubicBezTo>
                                <a:pt x="531640" y="598065"/>
                                <a:pt x="532145" y="596954"/>
                                <a:pt x="533654" y="597250"/>
                              </a:cubicBezTo>
                              <a:cubicBezTo>
                                <a:pt x="535086" y="597531"/>
                                <a:pt x="536416" y="594993"/>
                                <a:pt x="536776" y="591280"/>
                              </a:cubicBezTo>
                              <a:cubicBezTo>
                                <a:pt x="537213" y="586783"/>
                                <a:pt x="538662" y="584482"/>
                                <a:pt x="541616" y="583709"/>
                              </a:cubicBezTo>
                              <a:cubicBezTo>
                                <a:pt x="545065" y="582807"/>
                                <a:pt x="545629" y="581558"/>
                                <a:pt x="544504" y="577075"/>
                              </a:cubicBezTo>
                              <a:cubicBezTo>
                                <a:pt x="543394" y="572656"/>
                                <a:pt x="543716" y="571822"/>
                                <a:pt x="546221" y="572783"/>
                              </a:cubicBezTo>
                              <a:cubicBezTo>
                                <a:pt x="548062" y="573489"/>
                                <a:pt x="550568" y="572224"/>
                                <a:pt x="552309" y="569739"/>
                              </a:cubicBezTo>
                              <a:cubicBezTo>
                                <a:pt x="555229" y="565570"/>
                                <a:pt x="555287" y="565595"/>
                                <a:pt x="557421" y="569583"/>
                              </a:cubicBezTo>
                              <a:cubicBezTo>
                                <a:pt x="558608" y="571801"/>
                                <a:pt x="558992" y="574178"/>
                                <a:pt x="558280" y="574890"/>
                              </a:cubicBezTo>
                              <a:cubicBezTo>
                                <a:pt x="557567" y="575602"/>
                                <a:pt x="559897" y="576178"/>
                                <a:pt x="563470" y="576178"/>
                              </a:cubicBezTo>
                              <a:cubicBezTo>
                                <a:pt x="567043" y="576178"/>
                                <a:pt x="569987" y="575226"/>
                                <a:pt x="569987" y="574032"/>
                              </a:cubicBezTo>
                              <a:cubicBezTo>
                                <a:pt x="569987" y="572837"/>
                                <a:pt x="569073" y="572406"/>
                                <a:pt x="567958" y="573095"/>
                              </a:cubicBezTo>
                              <a:cubicBezTo>
                                <a:pt x="566795" y="573814"/>
                                <a:pt x="566438" y="573008"/>
                                <a:pt x="567138" y="571183"/>
                              </a:cubicBezTo>
                              <a:cubicBezTo>
                                <a:pt x="567810" y="569432"/>
                                <a:pt x="569214" y="567983"/>
                                <a:pt x="570221" y="567983"/>
                              </a:cubicBezTo>
                              <a:cubicBezTo>
                                <a:pt x="571229" y="567983"/>
                                <a:pt x="572017" y="567093"/>
                                <a:pt x="572017" y="565993"/>
                              </a:cubicBezTo>
                              <a:cubicBezTo>
                                <a:pt x="572017" y="564864"/>
                                <a:pt x="569361" y="564518"/>
                                <a:pt x="565890" y="565212"/>
                              </a:cubicBezTo>
                              <a:cubicBezTo>
                                <a:pt x="560936" y="566203"/>
                                <a:pt x="559724" y="565746"/>
                                <a:pt x="559724" y="562871"/>
                              </a:cubicBezTo>
                              <a:cubicBezTo>
                                <a:pt x="559724" y="560096"/>
                                <a:pt x="560964" y="559551"/>
                                <a:pt x="565265" y="560373"/>
                              </a:cubicBezTo>
                              <a:cubicBezTo>
                                <a:pt x="568311" y="560955"/>
                                <a:pt x="573158" y="560513"/>
                                <a:pt x="576036" y="559398"/>
                              </a:cubicBezTo>
                              <a:cubicBezTo>
                                <a:pt x="578914" y="558282"/>
                                <a:pt x="584471" y="556939"/>
                                <a:pt x="588407" y="556432"/>
                              </a:cubicBezTo>
                              <a:cubicBezTo>
                                <a:pt x="592344" y="555925"/>
                                <a:pt x="596366" y="554757"/>
                                <a:pt x="597305" y="553817"/>
                              </a:cubicBezTo>
                              <a:cubicBezTo>
                                <a:pt x="598245" y="552878"/>
                                <a:pt x="601234" y="553137"/>
                                <a:pt x="603979" y="554403"/>
                              </a:cubicBezTo>
                              <a:cubicBezTo>
                                <a:pt x="607916" y="556219"/>
                                <a:pt x="608878" y="558073"/>
                                <a:pt x="608545" y="563261"/>
                              </a:cubicBezTo>
                              <a:cubicBezTo>
                                <a:pt x="608207" y="568524"/>
                                <a:pt x="607598" y="569392"/>
                                <a:pt x="605384" y="567554"/>
                              </a:cubicBezTo>
                              <a:cubicBezTo>
                                <a:pt x="603290" y="565816"/>
                                <a:pt x="601739" y="566124"/>
                                <a:pt x="599101" y="568763"/>
                              </a:cubicBezTo>
                              <a:cubicBezTo>
                                <a:pt x="596213" y="571651"/>
                                <a:pt x="596096" y="572545"/>
                                <a:pt x="598437" y="573993"/>
                              </a:cubicBezTo>
                              <a:cubicBezTo>
                                <a:pt x="599992" y="574954"/>
                                <a:pt x="600656" y="576758"/>
                                <a:pt x="599881" y="578012"/>
                              </a:cubicBezTo>
                              <a:cubicBezTo>
                                <a:pt x="597846" y="581304"/>
                                <a:pt x="594613" y="580831"/>
                                <a:pt x="594613" y="577231"/>
                              </a:cubicBezTo>
                              <a:cubicBezTo>
                                <a:pt x="594613" y="575504"/>
                                <a:pt x="592780" y="574149"/>
                                <a:pt x="590437" y="574149"/>
                              </a:cubicBezTo>
                              <a:cubicBezTo>
                                <a:pt x="586883" y="574149"/>
                                <a:pt x="586597" y="574757"/>
                                <a:pt x="588486" y="578285"/>
                              </a:cubicBezTo>
                              <a:cubicBezTo>
                                <a:pt x="589706" y="580565"/>
                                <a:pt x="590006" y="583571"/>
                                <a:pt x="589149" y="584958"/>
                              </a:cubicBezTo>
                              <a:cubicBezTo>
                                <a:pt x="588292" y="586345"/>
                                <a:pt x="587551" y="590236"/>
                                <a:pt x="587510" y="593621"/>
                              </a:cubicBezTo>
                              <a:cubicBezTo>
                                <a:pt x="587452" y="598413"/>
                                <a:pt x="586382" y="599940"/>
                                <a:pt x="582788" y="600450"/>
                              </a:cubicBezTo>
                              <a:cubicBezTo>
                                <a:pt x="580249" y="600811"/>
                                <a:pt x="578183" y="602191"/>
                                <a:pt x="578183" y="603533"/>
                              </a:cubicBezTo>
                              <a:cubicBezTo>
                                <a:pt x="578183" y="607192"/>
                                <a:pt x="570639" y="611198"/>
                                <a:pt x="566631" y="609660"/>
                              </a:cubicBezTo>
                              <a:cubicBezTo>
                                <a:pt x="563915" y="608618"/>
                                <a:pt x="563435" y="609109"/>
                                <a:pt x="564485" y="611845"/>
                              </a:cubicBezTo>
                              <a:cubicBezTo>
                                <a:pt x="565402" y="614234"/>
                                <a:pt x="565074" y="614905"/>
                                <a:pt x="563470" y="613913"/>
                              </a:cubicBezTo>
                              <a:cubicBezTo>
                                <a:pt x="561921" y="612956"/>
                                <a:pt x="561508" y="613529"/>
                                <a:pt x="562299" y="615591"/>
                              </a:cubicBezTo>
                              <a:cubicBezTo>
                                <a:pt x="562967" y="617331"/>
                                <a:pt x="562472" y="619789"/>
                                <a:pt x="561207" y="621055"/>
                              </a:cubicBezTo>
                              <a:cubicBezTo>
                                <a:pt x="558751" y="623510"/>
                                <a:pt x="559216" y="623717"/>
                                <a:pt x="569285" y="624138"/>
                              </a:cubicBezTo>
                              <a:cubicBezTo>
                                <a:pt x="572858" y="624286"/>
                                <a:pt x="575639" y="623471"/>
                                <a:pt x="575451" y="622342"/>
                              </a:cubicBezTo>
                              <a:cubicBezTo>
                                <a:pt x="575263" y="621214"/>
                                <a:pt x="576645" y="620548"/>
                                <a:pt x="578534" y="620860"/>
                              </a:cubicBezTo>
                              <a:cubicBezTo>
                                <a:pt x="580423" y="621172"/>
                                <a:pt x="582579" y="620496"/>
                                <a:pt x="583295" y="619338"/>
                              </a:cubicBezTo>
                              <a:cubicBezTo>
                                <a:pt x="585614" y="615586"/>
                                <a:pt x="588773" y="617104"/>
                                <a:pt x="587432" y="621328"/>
                              </a:cubicBezTo>
                              <a:cubicBezTo>
                                <a:pt x="586491" y="624291"/>
                                <a:pt x="587072" y="625425"/>
                                <a:pt x="589500" y="625425"/>
                              </a:cubicBezTo>
                              <a:cubicBezTo>
                                <a:pt x="591349" y="625425"/>
                                <a:pt x="594369" y="626938"/>
                                <a:pt x="596212" y="628781"/>
                              </a:cubicBezTo>
                              <a:cubicBezTo>
                                <a:pt x="598410" y="630978"/>
                                <a:pt x="599802" y="631320"/>
                                <a:pt x="600310" y="629796"/>
                              </a:cubicBezTo>
                              <a:cubicBezTo>
                                <a:pt x="600737" y="628517"/>
                                <a:pt x="603354" y="627455"/>
                                <a:pt x="606125" y="627455"/>
                              </a:cubicBezTo>
                              <a:cubicBezTo>
                                <a:pt x="610310" y="627455"/>
                                <a:pt x="610732" y="626987"/>
                                <a:pt x="608545" y="624645"/>
                              </a:cubicBezTo>
                              <a:cubicBezTo>
                                <a:pt x="607096" y="623094"/>
                                <a:pt x="604612" y="622325"/>
                                <a:pt x="603042" y="622928"/>
                              </a:cubicBezTo>
                              <a:cubicBezTo>
                                <a:pt x="601214" y="623629"/>
                                <a:pt x="600575" y="622983"/>
                                <a:pt x="601247" y="621133"/>
                              </a:cubicBezTo>
                              <a:cubicBezTo>
                                <a:pt x="601824" y="619543"/>
                                <a:pt x="603378" y="618485"/>
                                <a:pt x="604720" y="618791"/>
                              </a:cubicBezTo>
                              <a:cubicBezTo>
                                <a:pt x="607690" y="619469"/>
                                <a:pt x="617506" y="612104"/>
                                <a:pt x="615842" y="610440"/>
                              </a:cubicBezTo>
                              <a:cubicBezTo>
                                <a:pt x="615190" y="609788"/>
                                <a:pt x="617972" y="605150"/>
                                <a:pt x="622047" y="600177"/>
                              </a:cubicBezTo>
                              <a:cubicBezTo>
                                <a:pt x="630413" y="589969"/>
                                <a:pt x="630981" y="588321"/>
                                <a:pt x="625872" y="589017"/>
                              </a:cubicBezTo>
                              <a:cubicBezTo>
                                <a:pt x="619591" y="589871"/>
                                <a:pt x="620018" y="585593"/>
                                <a:pt x="626418" y="583436"/>
                              </a:cubicBezTo>
                              <a:cubicBezTo>
                                <a:pt x="629803" y="582295"/>
                                <a:pt x="633128" y="580554"/>
                                <a:pt x="633833" y="579573"/>
                              </a:cubicBezTo>
                              <a:cubicBezTo>
                                <a:pt x="634539" y="578592"/>
                                <a:pt x="635754" y="578831"/>
                                <a:pt x="636526" y="580080"/>
                              </a:cubicBezTo>
                              <a:cubicBezTo>
                                <a:pt x="637298" y="581329"/>
                                <a:pt x="636776" y="582343"/>
                                <a:pt x="635355" y="582343"/>
                              </a:cubicBezTo>
                              <a:cubicBezTo>
                                <a:pt x="633487" y="582343"/>
                                <a:pt x="633382" y="582946"/>
                                <a:pt x="635004" y="584568"/>
                              </a:cubicBezTo>
                              <a:cubicBezTo>
                                <a:pt x="636626" y="586190"/>
                                <a:pt x="638594" y="585932"/>
                                <a:pt x="642107" y="583631"/>
                              </a:cubicBezTo>
                              <a:cubicBezTo>
                                <a:pt x="644789" y="581874"/>
                                <a:pt x="648111" y="581159"/>
                                <a:pt x="649522" y="582031"/>
                              </a:cubicBezTo>
                              <a:cubicBezTo>
                                <a:pt x="652708" y="584000"/>
                                <a:pt x="652033" y="594746"/>
                                <a:pt x="648507" y="598382"/>
                              </a:cubicBezTo>
                              <a:cubicBezTo>
                                <a:pt x="647061" y="599873"/>
                                <a:pt x="645892" y="602429"/>
                                <a:pt x="645892" y="604040"/>
                              </a:cubicBezTo>
                              <a:cubicBezTo>
                                <a:pt x="645892" y="606797"/>
                                <a:pt x="643604" y="607769"/>
                                <a:pt x="638556" y="607201"/>
                              </a:cubicBezTo>
                              <a:cubicBezTo>
                                <a:pt x="637214" y="607050"/>
                                <a:pt x="636444" y="611685"/>
                                <a:pt x="636526" y="619181"/>
                              </a:cubicBezTo>
                              <a:cubicBezTo>
                                <a:pt x="636602" y="626125"/>
                                <a:pt x="635904" y="630618"/>
                                <a:pt x="634887" y="629601"/>
                              </a:cubicBezTo>
                              <a:cubicBezTo>
                                <a:pt x="631656" y="626369"/>
                                <a:pt x="627707" y="629628"/>
                                <a:pt x="628643" y="634791"/>
                              </a:cubicBezTo>
                              <a:cubicBezTo>
                                <a:pt x="629139" y="637525"/>
                                <a:pt x="628623" y="639786"/>
                                <a:pt x="627472" y="639786"/>
                              </a:cubicBezTo>
                              <a:cubicBezTo>
                                <a:pt x="626322" y="639786"/>
                                <a:pt x="625365" y="638446"/>
                                <a:pt x="625365" y="636820"/>
                              </a:cubicBezTo>
                              <a:cubicBezTo>
                                <a:pt x="625365" y="631284"/>
                                <a:pt x="621425" y="631402"/>
                                <a:pt x="614984" y="637132"/>
                              </a:cubicBezTo>
                              <a:cubicBezTo>
                                <a:pt x="611448" y="640278"/>
                                <a:pt x="607318" y="642854"/>
                                <a:pt x="605813" y="642869"/>
                              </a:cubicBezTo>
                              <a:cubicBezTo>
                                <a:pt x="601489" y="642909"/>
                                <a:pt x="592224" y="651934"/>
                                <a:pt x="593832" y="654537"/>
                              </a:cubicBezTo>
                              <a:cubicBezTo>
                                <a:pt x="594755" y="656030"/>
                                <a:pt x="594154" y="656460"/>
                                <a:pt x="592193" y="655707"/>
                              </a:cubicBezTo>
                              <a:cubicBezTo>
                                <a:pt x="589925" y="654837"/>
                                <a:pt x="589149" y="656007"/>
                                <a:pt x="589149" y="660156"/>
                              </a:cubicBezTo>
                              <a:cubicBezTo>
                                <a:pt x="589149" y="665148"/>
                                <a:pt x="589860" y="665767"/>
                                <a:pt x="595705" y="665619"/>
                              </a:cubicBezTo>
                              <a:cubicBezTo>
                                <a:pt x="600469" y="665499"/>
                                <a:pt x="601969" y="664660"/>
                                <a:pt x="601169" y="662576"/>
                              </a:cubicBezTo>
                              <a:cubicBezTo>
                                <a:pt x="600336" y="660406"/>
                                <a:pt x="601334" y="659989"/>
                                <a:pt x="605110" y="660936"/>
                              </a:cubicBezTo>
                              <a:cubicBezTo>
                                <a:pt x="608953" y="661901"/>
                                <a:pt x="610568" y="661167"/>
                                <a:pt x="612096" y="657815"/>
                              </a:cubicBezTo>
                              <a:cubicBezTo>
                                <a:pt x="614326" y="652921"/>
                                <a:pt x="620428" y="648508"/>
                                <a:pt x="622321" y="650400"/>
                              </a:cubicBezTo>
                              <a:cubicBezTo>
                                <a:pt x="622999" y="651079"/>
                                <a:pt x="623700" y="653608"/>
                                <a:pt x="623882" y="656019"/>
                              </a:cubicBezTo>
                              <a:cubicBezTo>
                                <a:pt x="624072" y="658544"/>
                                <a:pt x="625250" y="660007"/>
                                <a:pt x="626691" y="659454"/>
                              </a:cubicBezTo>
                              <a:cubicBezTo>
                                <a:pt x="628069" y="658925"/>
                                <a:pt x="629536" y="659439"/>
                                <a:pt x="629931" y="660624"/>
                              </a:cubicBezTo>
                              <a:cubicBezTo>
                                <a:pt x="630325" y="661809"/>
                                <a:pt x="633669" y="663118"/>
                                <a:pt x="637385" y="663551"/>
                              </a:cubicBezTo>
                              <a:cubicBezTo>
                                <a:pt x="641100" y="663984"/>
                                <a:pt x="644916" y="664845"/>
                                <a:pt x="645853" y="665424"/>
                              </a:cubicBezTo>
                              <a:cubicBezTo>
                                <a:pt x="648183" y="666864"/>
                                <a:pt x="654294" y="664331"/>
                                <a:pt x="653112" y="662419"/>
                              </a:cubicBezTo>
                              <a:cubicBezTo>
                                <a:pt x="652589" y="661573"/>
                                <a:pt x="654688" y="660935"/>
                                <a:pt x="657756" y="660975"/>
                              </a:cubicBezTo>
                              <a:cubicBezTo>
                                <a:pt x="660824" y="661016"/>
                                <a:pt x="664952" y="660303"/>
                                <a:pt x="666927" y="659415"/>
                              </a:cubicBezTo>
                              <a:cubicBezTo>
                                <a:pt x="669527" y="658244"/>
                                <a:pt x="670517" y="658705"/>
                                <a:pt x="670517" y="661093"/>
                              </a:cubicBezTo>
                              <a:cubicBezTo>
                                <a:pt x="670517" y="662906"/>
                                <a:pt x="669577" y="664410"/>
                                <a:pt x="668449" y="664410"/>
                              </a:cubicBezTo>
                              <a:cubicBezTo>
                                <a:pt x="667321" y="664410"/>
                                <a:pt x="666420" y="665800"/>
                                <a:pt x="666420" y="667492"/>
                              </a:cubicBezTo>
                              <a:cubicBezTo>
                                <a:pt x="666420" y="670129"/>
                                <a:pt x="661305" y="671703"/>
                                <a:pt x="655649" y="670809"/>
                              </a:cubicBezTo>
                              <a:cubicBezTo>
                                <a:pt x="654802" y="670676"/>
                                <a:pt x="654087" y="671476"/>
                                <a:pt x="654087" y="672605"/>
                              </a:cubicBezTo>
                              <a:cubicBezTo>
                                <a:pt x="654087" y="673733"/>
                                <a:pt x="652749" y="674673"/>
                                <a:pt x="651122" y="674673"/>
                              </a:cubicBezTo>
                              <a:cubicBezTo>
                                <a:pt x="646641" y="674673"/>
                                <a:pt x="633433" y="683017"/>
                                <a:pt x="634692" y="685053"/>
                              </a:cubicBezTo>
                              <a:cubicBezTo>
                                <a:pt x="635298" y="686034"/>
                                <a:pt x="638532" y="686267"/>
                                <a:pt x="641873" y="685599"/>
                              </a:cubicBezTo>
                              <a:cubicBezTo>
                                <a:pt x="649038" y="684166"/>
                                <a:pt x="649904" y="687282"/>
                                <a:pt x="643317" y="690750"/>
                              </a:cubicBezTo>
                              <a:cubicBezTo>
                                <a:pt x="637990" y="693556"/>
                                <a:pt x="622282" y="693003"/>
                                <a:pt x="622282" y="690009"/>
                              </a:cubicBezTo>
                              <a:cubicBezTo>
                                <a:pt x="622282" y="688900"/>
                                <a:pt x="623067" y="688254"/>
                                <a:pt x="623999" y="688565"/>
                              </a:cubicBezTo>
                              <a:cubicBezTo>
                                <a:pt x="624930" y="688875"/>
                                <a:pt x="625075" y="687260"/>
                                <a:pt x="624350" y="684975"/>
                              </a:cubicBezTo>
                              <a:cubicBezTo>
                                <a:pt x="623409" y="682010"/>
                                <a:pt x="623967" y="680799"/>
                                <a:pt x="626262" y="680799"/>
                              </a:cubicBezTo>
                              <a:cubicBezTo>
                                <a:pt x="630904" y="680799"/>
                                <a:pt x="630228" y="677217"/>
                                <a:pt x="625287" y="675648"/>
                              </a:cubicBezTo>
                              <a:cubicBezTo>
                                <a:pt x="620394" y="674096"/>
                                <a:pt x="614462" y="678185"/>
                                <a:pt x="615959" y="682087"/>
                              </a:cubicBezTo>
                              <a:cubicBezTo>
                                <a:pt x="616526" y="683563"/>
                                <a:pt x="616062" y="685353"/>
                                <a:pt x="614906" y="686067"/>
                              </a:cubicBezTo>
                              <a:cubicBezTo>
                                <a:pt x="613750" y="686782"/>
                                <a:pt x="613311" y="688762"/>
                                <a:pt x="613969" y="690477"/>
                              </a:cubicBezTo>
                              <a:cubicBezTo>
                                <a:pt x="615256" y="693830"/>
                                <a:pt x="606489" y="703355"/>
                                <a:pt x="602105" y="703355"/>
                              </a:cubicBezTo>
                              <a:cubicBezTo>
                                <a:pt x="600697" y="703355"/>
                                <a:pt x="598378" y="702229"/>
                                <a:pt x="596954" y="700818"/>
                              </a:cubicBezTo>
                              <a:cubicBezTo>
                                <a:pt x="594880" y="698765"/>
                                <a:pt x="593932" y="698958"/>
                                <a:pt x="592310" y="701833"/>
                              </a:cubicBezTo>
                              <a:cubicBezTo>
                                <a:pt x="591196" y="703807"/>
                                <a:pt x="589012" y="705423"/>
                                <a:pt x="587432" y="705423"/>
                              </a:cubicBezTo>
                              <a:cubicBezTo>
                                <a:pt x="585851" y="705423"/>
                                <a:pt x="583699" y="706942"/>
                                <a:pt x="582671" y="708779"/>
                              </a:cubicBezTo>
                              <a:cubicBezTo>
                                <a:pt x="581392" y="711063"/>
                                <a:pt x="580371" y="711376"/>
                                <a:pt x="579392" y="709794"/>
                              </a:cubicBezTo>
                              <a:cubicBezTo>
                                <a:pt x="577231" y="706297"/>
                                <a:pt x="573467" y="707009"/>
                                <a:pt x="574865" y="710652"/>
                              </a:cubicBezTo>
                              <a:cubicBezTo>
                                <a:pt x="575566" y="712478"/>
                                <a:pt x="575209" y="713322"/>
                                <a:pt x="574046" y="712603"/>
                              </a:cubicBezTo>
                              <a:cubicBezTo>
                                <a:pt x="571490" y="711024"/>
                                <a:pt x="571539" y="712023"/>
                                <a:pt x="574163" y="718925"/>
                              </a:cubicBezTo>
                              <a:cubicBezTo>
                                <a:pt x="575323" y="721976"/>
                                <a:pt x="576751" y="723947"/>
                                <a:pt x="577363" y="723335"/>
                              </a:cubicBezTo>
                              <a:cubicBezTo>
                                <a:pt x="577975" y="722723"/>
                                <a:pt x="580843" y="723440"/>
                                <a:pt x="583724" y="724935"/>
                              </a:cubicBezTo>
                              <a:cubicBezTo>
                                <a:pt x="586606" y="726429"/>
                                <a:pt x="590332" y="727135"/>
                                <a:pt x="591998" y="726496"/>
                              </a:cubicBezTo>
                              <a:cubicBezTo>
                                <a:pt x="593664" y="725856"/>
                                <a:pt x="595678" y="726399"/>
                                <a:pt x="596486" y="727705"/>
                              </a:cubicBezTo>
                              <a:cubicBezTo>
                                <a:pt x="597583" y="729481"/>
                                <a:pt x="599609" y="729497"/>
                                <a:pt x="604525" y="727783"/>
                              </a:cubicBezTo>
                              <a:cubicBezTo>
                                <a:pt x="609375" y="726093"/>
                                <a:pt x="611844" y="726124"/>
                                <a:pt x="613891" y="727822"/>
                              </a:cubicBezTo>
                              <a:cubicBezTo>
                                <a:pt x="615417" y="729089"/>
                                <a:pt x="618134" y="729530"/>
                                <a:pt x="619940" y="728837"/>
                              </a:cubicBezTo>
                              <a:cubicBezTo>
                                <a:pt x="624426" y="727116"/>
                                <a:pt x="630070" y="733143"/>
                                <a:pt x="628526" y="738007"/>
                              </a:cubicBezTo>
                              <a:cubicBezTo>
                                <a:pt x="627528" y="741151"/>
                                <a:pt x="628236" y="741879"/>
                                <a:pt x="632272" y="741637"/>
                              </a:cubicBezTo>
                              <a:cubicBezTo>
                                <a:pt x="635024" y="741472"/>
                                <a:pt x="636853" y="740610"/>
                                <a:pt x="636331" y="739763"/>
                              </a:cubicBezTo>
                              <a:cubicBezTo>
                                <a:pt x="635809" y="738917"/>
                                <a:pt x="638938" y="738242"/>
                                <a:pt x="643278" y="738242"/>
                              </a:cubicBezTo>
                              <a:cubicBezTo>
                                <a:pt x="649586" y="738242"/>
                                <a:pt x="651236" y="739035"/>
                                <a:pt x="651473" y="742183"/>
                              </a:cubicBezTo>
                              <a:cubicBezTo>
                                <a:pt x="651781" y="746278"/>
                                <a:pt x="645435" y="750254"/>
                                <a:pt x="644253" y="746710"/>
                              </a:cubicBezTo>
                              <a:cubicBezTo>
                                <a:pt x="643426" y="744228"/>
                                <a:pt x="631531" y="748025"/>
                                <a:pt x="631531" y="750768"/>
                              </a:cubicBezTo>
                              <a:cubicBezTo>
                                <a:pt x="631531" y="754010"/>
                                <a:pt x="632504" y="755595"/>
                                <a:pt x="634614" y="755841"/>
                              </a:cubicBezTo>
                              <a:lnTo>
                                <a:pt x="639219" y="756388"/>
                              </a:lnTo>
                              <a:cubicBezTo>
                                <a:pt x="642999" y="756848"/>
                                <a:pt x="642333" y="760797"/>
                                <a:pt x="638477" y="760797"/>
                              </a:cubicBezTo>
                              <a:cubicBezTo>
                                <a:pt x="636416" y="760797"/>
                                <a:pt x="635645" y="761951"/>
                                <a:pt x="636370" y="763841"/>
                              </a:cubicBezTo>
                              <a:cubicBezTo>
                                <a:pt x="637008" y="765504"/>
                                <a:pt x="636219" y="767570"/>
                                <a:pt x="634653" y="768446"/>
                              </a:cubicBezTo>
                              <a:cubicBezTo>
                                <a:pt x="631880" y="769998"/>
                                <a:pt x="631531" y="770779"/>
                                <a:pt x="631531" y="775275"/>
                              </a:cubicBezTo>
                              <a:cubicBezTo>
                                <a:pt x="631531" y="776470"/>
                                <a:pt x="630754" y="776987"/>
                                <a:pt x="629814" y="776407"/>
                              </a:cubicBezTo>
                              <a:cubicBezTo>
                                <a:pt x="628874" y="775826"/>
                                <a:pt x="628097" y="778500"/>
                                <a:pt x="628097" y="782338"/>
                              </a:cubicBezTo>
                              <a:cubicBezTo>
                                <a:pt x="628097" y="788594"/>
                                <a:pt x="628532" y="789074"/>
                                <a:pt x="632077" y="787177"/>
                              </a:cubicBezTo>
                              <a:cubicBezTo>
                                <a:pt x="635449" y="785373"/>
                                <a:pt x="635825" y="785648"/>
                                <a:pt x="634770" y="788972"/>
                              </a:cubicBezTo>
                              <a:cubicBezTo>
                                <a:pt x="633827" y="791943"/>
                                <a:pt x="635140" y="793644"/>
                                <a:pt x="640234" y="796074"/>
                              </a:cubicBezTo>
                              <a:cubicBezTo>
                                <a:pt x="644469" y="798096"/>
                                <a:pt x="647404" y="798503"/>
                                <a:pt x="648234" y="797206"/>
                              </a:cubicBezTo>
                              <a:cubicBezTo>
                                <a:pt x="648954" y="796080"/>
                                <a:pt x="650463" y="795730"/>
                                <a:pt x="651590" y="796426"/>
                              </a:cubicBezTo>
                              <a:cubicBezTo>
                                <a:pt x="652717" y="797122"/>
                                <a:pt x="654762" y="796310"/>
                                <a:pt x="656156" y="794631"/>
                              </a:cubicBezTo>
                              <a:cubicBezTo>
                                <a:pt x="657916" y="792510"/>
                                <a:pt x="657989" y="791587"/>
                                <a:pt x="656390" y="791587"/>
                              </a:cubicBezTo>
                              <a:cubicBezTo>
                                <a:pt x="655124" y="791587"/>
                                <a:pt x="654088" y="790239"/>
                                <a:pt x="654088" y="788621"/>
                              </a:cubicBezTo>
                              <a:cubicBezTo>
                                <a:pt x="654088" y="786603"/>
                                <a:pt x="655721" y="785993"/>
                                <a:pt x="659239" y="786631"/>
                              </a:cubicBezTo>
                              <a:cubicBezTo>
                                <a:pt x="662060" y="787142"/>
                                <a:pt x="664352" y="786610"/>
                                <a:pt x="664352" y="785460"/>
                              </a:cubicBezTo>
                              <a:cubicBezTo>
                                <a:pt x="664352" y="784310"/>
                                <a:pt x="666479" y="783392"/>
                                <a:pt x="669074" y="783392"/>
                              </a:cubicBezTo>
                              <a:cubicBezTo>
                                <a:pt x="673236" y="783392"/>
                                <a:pt x="677588" y="780697"/>
                                <a:pt x="678518" y="777851"/>
                              </a:cubicBezTo>
                              <a:cubicBezTo>
                                <a:pt x="678627" y="778100"/>
                                <a:pt x="678713" y="778333"/>
                                <a:pt x="678713" y="778553"/>
                              </a:cubicBezTo>
                              <a:cubicBezTo>
                                <a:pt x="678713" y="783094"/>
                                <a:pt x="688630" y="785958"/>
                                <a:pt x="695767" y="783470"/>
                              </a:cubicBezTo>
                              <a:cubicBezTo>
                                <a:pt x="703638" y="780726"/>
                                <a:pt x="703338" y="780615"/>
                                <a:pt x="703338" y="785538"/>
                              </a:cubicBezTo>
                              <a:cubicBezTo>
                                <a:pt x="703338" y="787861"/>
                                <a:pt x="704077" y="789333"/>
                                <a:pt x="704977" y="788777"/>
                              </a:cubicBezTo>
                              <a:cubicBezTo>
                                <a:pt x="705877" y="788221"/>
                                <a:pt x="707944" y="788603"/>
                                <a:pt x="709582" y="789636"/>
                              </a:cubicBezTo>
                              <a:cubicBezTo>
                                <a:pt x="711593" y="790903"/>
                                <a:pt x="713314" y="790516"/>
                                <a:pt x="714851" y="788465"/>
                              </a:cubicBezTo>
                              <a:cubicBezTo>
                                <a:pt x="716103" y="786794"/>
                                <a:pt x="718524" y="785421"/>
                                <a:pt x="720236" y="785421"/>
                              </a:cubicBezTo>
                              <a:cubicBezTo>
                                <a:pt x="724043" y="785421"/>
                                <a:pt x="728451" y="780485"/>
                                <a:pt x="726441" y="778475"/>
                              </a:cubicBezTo>
                              <a:cubicBezTo>
                                <a:pt x="725639" y="777673"/>
                                <a:pt x="726570" y="777613"/>
                                <a:pt x="728510" y="778358"/>
                              </a:cubicBezTo>
                              <a:cubicBezTo>
                                <a:pt x="730450" y="779102"/>
                                <a:pt x="732061" y="778840"/>
                                <a:pt x="732061" y="777772"/>
                              </a:cubicBezTo>
                              <a:cubicBezTo>
                                <a:pt x="732061" y="776705"/>
                                <a:pt x="734353" y="774765"/>
                                <a:pt x="737173" y="773480"/>
                              </a:cubicBezTo>
                              <a:cubicBezTo>
                                <a:pt x="739994" y="772195"/>
                                <a:pt x="742325" y="770172"/>
                                <a:pt x="742325" y="768953"/>
                              </a:cubicBezTo>
                              <a:cubicBezTo>
                                <a:pt x="742325" y="767734"/>
                                <a:pt x="741385" y="767280"/>
                                <a:pt x="740257" y="767978"/>
                              </a:cubicBezTo>
                              <a:cubicBezTo>
                                <a:pt x="737408" y="769738"/>
                                <a:pt x="737668" y="766273"/>
                                <a:pt x="740608" y="763334"/>
                              </a:cubicBezTo>
                              <a:cubicBezTo>
                                <a:pt x="742341" y="761600"/>
                                <a:pt x="743771" y="761515"/>
                                <a:pt x="745681" y="763100"/>
                              </a:cubicBezTo>
                              <a:cubicBezTo>
                                <a:pt x="748745" y="765642"/>
                                <a:pt x="755740" y="760187"/>
                                <a:pt x="753681" y="756856"/>
                              </a:cubicBezTo>
                              <a:cubicBezTo>
                                <a:pt x="753020" y="755786"/>
                                <a:pt x="754375" y="753156"/>
                                <a:pt x="756686" y="751002"/>
                              </a:cubicBezTo>
                              <a:cubicBezTo>
                                <a:pt x="760724" y="747241"/>
                                <a:pt x="760519" y="738928"/>
                                <a:pt x="756452" y="741442"/>
                              </a:cubicBezTo>
                              <a:cubicBezTo>
                                <a:pt x="753383" y="743338"/>
                                <a:pt x="754397" y="740233"/>
                                <a:pt x="758872" y="733949"/>
                              </a:cubicBezTo>
                              <a:cubicBezTo>
                                <a:pt x="761253" y="730605"/>
                                <a:pt x="762057" y="727978"/>
                                <a:pt x="760745" y="727978"/>
                              </a:cubicBezTo>
                              <a:cubicBezTo>
                                <a:pt x="759324" y="727978"/>
                                <a:pt x="759617" y="726766"/>
                                <a:pt x="761486" y="724896"/>
                              </a:cubicBezTo>
                              <a:cubicBezTo>
                                <a:pt x="763179" y="723203"/>
                                <a:pt x="765585" y="721852"/>
                                <a:pt x="766794" y="721852"/>
                              </a:cubicBezTo>
                              <a:cubicBezTo>
                                <a:pt x="768003" y="721852"/>
                                <a:pt x="768979" y="720461"/>
                                <a:pt x="768979" y="718769"/>
                              </a:cubicBezTo>
                              <a:cubicBezTo>
                                <a:pt x="768979" y="717077"/>
                                <a:pt x="770370" y="715686"/>
                                <a:pt x="772062" y="715686"/>
                              </a:cubicBezTo>
                              <a:cubicBezTo>
                                <a:pt x="773755" y="715686"/>
                                <a:pt x="775146" y="714696"/>
                                <a:pt x="775146" y="713501"/>
                              </a:cubicBezTo>
                              <a:cubicBezTo>
                                <a:pt x="775146" y="712306"/>
                                <a:pt x="776047" y="711906"/>
                                <a:pt x="777175" y="712603"/>
                              </a:cubicBezTo>
                              <a:cubicBezTo>
                                <a:pt x="778303" y="713300"/>
                                <a:pt x="779243" y="712901"/>
                                <a:pt x="779243" y="711706"/>
                              </a:cubicBezTo>
                              <a:cubicBezTo>
                                <a:pt x="779243" y="710511"/>
                                <a:pt x="778166" y="709521"/>
                                <a:pt x="776863" y="709521"/>
                              </a:cubicBezTo>
                              <a:cubicBezTo>
                                <a:pt x="775538" y="709521"/>
                                <a:pt x="776180" y="707656"/>
                                <a:pt x="778307" y="705306"/>
                              </a:cubicBezTo>
                              <a:cubicBezTo>
                                <a:pt x="782077" y="701140"/>
                                <a:pt x="782041" y="701116"/>
                                <a:pt x="775536" y="702262"/>
                              </a:cubicBezTo>
                              <a:cubicBezTo>
                                <a:pt x="770532" y="703144"/>
                                <a:pt x="768979" y="702679"/>
                                <a:pt x="768979" y="700311"/>
                              </a:cubicBezTo>
                              <a:cubicBezTo>
                                <a:pt x="768979" y="698602"/>
                                <a:pt x="768039" y="697228"/>
                                <a:pt x="766911" y="697228"/>
                              </a:cubicBezTo>
                              <a:cubicBezTo>
                                <a:pt x="765783" y="697228"/>
                                <a:pt x="764903" y="695612"/>
                                <a:pt x="764921" y="693638"/>
                              </a:cubicBezTo>
                              <a:cubicBezTo>
                                <a:pt x="764938" y="691611"/>
                                <a:pt x="765592" y="690919"/>
                                <a:pt x="766443" y="692077"/>
                              </a:cubicBezTo>
                              <a:cubicBezTo>
                                <a:pt x="768536" y="694926"/>
                                <a:pt x="775897" y="696042"/>
                                <a:pt x="774170" y="693248"/>
                              </a:cubicBezTo>
                              <a:cubicBezTo>
                                <a:pt x="773421" y="692036"/>
                                <a:pt x="774279" y="690491"/>
                                <a:pt x="776043" y="689814"/>
                              </a:cubicBezTo>
                              <a:cubicBezTo>
                                <a:pt x="777807" y="689137"/>
                                <a:pt x="779243" y="686878"/>
                                <a:pt x="779243" y="684819"/>
                              </a:cubicBezTo>
                              <a:cubicBezTo>
                                <a:pt x="779243" y="682759"/>
                                <a:pt x="781166" y="680459"/>
                                <a:pt x="783536" y="679707"/>
                              </a:cubicBezTo>
                              <a:cubicBezTo>
                                <a:pt x="786721" y="678696"/>
                                <a:pt x="787266" y="677739"/>
                                <a:pt x="785565" y="676039"/>
                              </a:cubicBezTo>
                              <a:cubicBezTo>
                                <a:pt x="784300" y="674773"/>
                                <a:pt x="781662" y="673730"/>
                                <a:pt x="779711" y="673697"/>
                              </a:cubicBezTo>
                              <a:cubicBezTo>
                                <a:pt x="777761" y="673665"/>
                                <a:pt x="775986" y="672718"/>
                                <a:pt x="775770" y="671590"/>
                              </a:cubicBezTo>
                              <a:cubicBezTo>
                                <a:pt x="775554" y="670462"/>
                                <a:pt x="776613" y="669653"/>
                                <a:pt x="778150" y="669795"/>
                              </a:cubicBezTo>
                              <a:cubicBezTo>
                                <a:pt x="779739" y="669941"/>
                                <a:pt x="780488" y="668797"/>
                                <a:pt x="779867" y="667180"/>
                              </a:cubicBezTo>
                              <a:cubicBezTo>
                                <a:pt x="779133" y="665266"/>
                                <a:pt x="779813" y="664765"/>
                                <a:pt x="781936" y="665580"/>
                              </a:cubicBezTo>
                              <a:cubicBezTo>
                                <a:pt x="784377" y="666517"/>
                                <a:pt x="784815" y="665734"/>
                                <a:pt x="783887" y="662185"/>
                              </a:cubicBezTo>
                              <a:cubicBezTo>
                                <a:pt x="782869" y="658293"/>
                                <a:pt x="783353" y="657785"/>
                                <a:pt x="787048" y="658751"/>
                              </a:cubicBezTo>
                              <a:cubicBezTo>
                                <a:pt x="789723" y="659451"/>
                                <a:pt x="791223" y="658947"/>
                                <a:pt x="790951" y="657502"/>
                              </a:cubicBezTo>
                              <a:cubicBezTo>
                                <a:pt x="790705" y="656194"/>
                                <a:pt x="792539" y="655400"/>
                                <a:pt x="795087" y="655668"/>
                              </a:cubicBezTo>
                              <a:cubicBezTo>
                                <a:pt x="798461" y="656024"/>
                                <a:pt x="800038" y="654777"/>
                                <a:pt x="800980" y="651024"/>
                              </a:cubicBezTo>
                              <a:cubicBezTo>
                                <a:pt x="801684" y="648220"/>
                                <a:pt x="803057" y="645951"/>
                                <a:pt x="804063" y="645951"/>
                              </a:cubicBezTo>
                              <a:cubicBezTo>
                                <a:pt x="805069" y="645951"/>
                                <a:pt x="805897" y="644035"/>
                                <a:pt x="805897" y="641698"/>
                              </a:cubicBezTo>
                              <a:cubicBezTo>
                                <a:pt x="805897" y="638334"/>
                                <a:pt x="807625" y="635259"/>
                                <a:pt x="810424" y="633269"/>
                              </a:cubicBezTo>
                              <a:cubicBezTo>
                                <a:pt x="810481" y="633782"/>
                                <a:pt x="810658" y="634476"/>
                                <a:pt x="810932" y="635337"/>
                              </a:cubicBezTo>
                              <a:cubicBezTo>
                                <a:pt x="811713" y="637797"/>
                                <a:pt x="811138" y="640150"/>
                                <a:pt x="809566" y="641152"/>
                              </a:cubicBezTo>
                              <a:cubicBezTo>
                                <a:pt x="806218" y="643284"/>
                                <a:pt x="805588" y="649977"/>
                                <a:pt x="808707" y="650166"/>
                              </a:cubicBezTo>
                              <a:cubicBezTo>
                                <a:pt x="809992" y="650244"/>
                                <a:pt x="813640" y="650645"/>
                                <a:pt x="816825" y="651064"/>
                              </a:cubicBezTo>
                              <a:cubicBezTo>
                                <a:pt x="821206" y="651639"/>
                                <a:pt x="822108" y="651245"/>
                                <a:pt x="820532" y="649347"/>
                              </a:cubicBezTo>
                              <a:cubicBezTo>
                                <a:pt x="819387" y="647967"/>
                                <a:pt x="819087" y="645826"/>
                                <a:pt x="819869" y="644625"/>
                              </a:cubicBezTo>
                              <a:cubicBezTo>
                                <a:pt x="821526" y="642077"/>
                                <a:pt x="828816" y="641691"/>
                                <a:pt x="827245" y="644234"/>
                              </a:cubicBezTo>
                              <a:cubicBezTo>
                                <a:pt x="826664" y="645175"/>
                                <a:pt x="828984" y="645951"/>
                                <a:pt x="832435" y="645951"/>
                              </a:cubicBezTo>
                              <a:cubicBezTo>
                                <a:pt x="835886" y="645951"/>
                                <a:pt x="839332" y="646177"/>
                                <a:pt x="840084" y="646459"/>
                              </a:cubicBezTo>
                              <a:cubicBezTo>
                                <a:pt x="840836" y="646741"/>
                                <a:pt x="841838" y="645801"/>
                                <a:pt x="842308" y="644390"/>
                              </a:cubicBezTo>
                              <a:cubicBezTo>
                                <a:pt x="842820" y="642856"/>
                                <a:pt x="841348" y="641815"/>
                                <a:pt x="838640" y="641815"/>
                              </a:cubicBezTo>
                              <a:cubicBezTo>
                                <a:pt x="834850" y="641815"/>
                                <a:pt x="834550" y="641348"/>
                                <a:pt x="836689" y="638771"/>
                              </a:cubicBezTo>
                              <a:cubicBezTo>
                                <a:pt x="838093" y="637079"/>
                                <a:pt x="840868" y="635688"/>
                                <a:pt x="842855" y="635688"/>
                              </a:cubicBezTo>
                              <a:cubicBezTo>
                                <a:pt x="844842" y="635688"/>
                                <a:pt x="846948" y="633847"/>
                                <a:pt x="847538" y="631591"/>
                              </a:cubicBezTo>
                              <a:cubicBezTo>
                                <a:pt x="848272" y="628782"/>
                                <a:pt x="847584" y="627454"/>
                                <a:pt x="845391" y="627454"/>
                              </a:cubicBezTo>
                              <a:cubicBezTo>
                                <a:pt x="842690" y="627454"/>
                                <a:pt x="842788" y="626806"/>
                                <a:pt x="846016" y="623240"/>
                              </a:cubicBezTo>
                              <a:cubicBezTo>
                                <a:pt x="849253" y="619663"/>
                                <a:pt x="849408" y="618733"/>
                                <a:pt x="846913" y="617191"/>
                              </a:cubicBezTo>
                              <a:cubicBezTo>
                                <a:pt x="844964" y="615987"/>
                                <a:pt x="842703" y="616523"/>
                                <a:pt x="840240" y="618752"/>
                              </a:cubicBezTo>
                              <a:cubicBezTo>
                                <a:pt x="836751" y="621909"/>
                                <a:pt x="836596" y="621862"/>
                                <a:pt x="837937" y="618128"/>
                              </a:cubicBezTo>
                              <a:cubicBezTo>
                                <a:pt x="840796" y="610169"/>
                                <a:pt x="843091" y="608624"/>
                                <a:pt x="846952" y="612118"/>
                              </a:cubicBezTo>
                              <a:cubicBezTo>
                                <a:pt x="848906" y="613886"/>
                                <a:pt x="851801" y="615062"/>
                                <a:pt x="853352" y="614733"/>
                              </a:cubicBezTo>
                              <a:cubicBezTo>
                                <a:pt x="854972" y="614389"/>
                                <a:pt x="856053" y="615677"/>
                                <a:pt x="855889" y="617738"/>
                              </a:cubicBezTo>
                              <a:cubicBezTo>
                                <a:pt x="855710" y="619990"/>
                                <a:pt x="857048" y="621328"/>
                                <a:pt x="859480" y="621328"/>
                              </a:cubicBezTo>
                              <a:cubicBezTo>
                                <a:pt x="862301" y="621328"/>
                                <a:pt x="863385" y="619777"/>
                                <a:pt x="863499" y="615669"/>
                              </a:cubicBezTo>
                              <a:cubicBezTo>
                                <a:pt x="863586" y="612567"/>
                                <a:pt x="863973" y="608403"/>
                                <a:pt x="864358" y="606382"/>
                              </a:cubicBezTo>
                              <a:cubicBezTo>
                                <a:pt x="864905" y="603509"/>
                                <a:pt x="864121" y="602961"/>
                                <a:pt x="860845" y="604001"/>
                              </a:cubicBezTo>
                              <a:cubicBezTo>
                                <a:pt x="858275" y="604817"/>
                                <a:pt x="857178" y="604560"/>
                                <a:pt x="857958" y="603299"/>
                              </a:cubicBezTo>
                              <a:cubicBezTo>
                                <a:pt x="858656" y="602168"/>
                                <a:pt x="857764" y="600695"/>
                                <a:pt x="856006" y="600021"/>
                              </a:cubicBezTo>
                              <a:cubicBezTo>
                                <a:pt x="854249" y="599347"/>
                                <a:pt x="853383" y="597908"/>
                                <a:pt x="854055" y="596821"/>
                              </a:cubicBezTo>
                              <a:cubicBezTo>
                                <a:pt x="854727" y="595734"/>
                                <a:pt x="856531" y="595331"/>
                                <a:pt x="858075" y="595923"/>
                              </a:cubicBezTo>
                              <a:cubicBezTo>
                                <a:pt x="859867" y="596611"/>
                                <a:pt x="860769" y="595652"/>
                                <a:pt x="860572" y="593270"/>
                              </a:cubicBezTo>
                              <a:cubicBezTo>
                                <a:pt x="860359" y="590696"/>
                                <a:pt x="861427" y="589738"/>
                                <a:pt x="864046" y="590187"/>
                              </a:cubicBezTo>
                              <a:cubicBezTo>
                                <a:pt x="866411" y="590592"/>
                                <a:pt x="867342" y="589968"/>
                                <a:pt x="866465" y="588548"/>
                              </a:cubicBezTo>
                              <a:cubicBezTo>
                                <a:pt x="865691" y="587295"/>
                                <a:pt x="866172" y="584911"/>
                                <a:pt x="867558" y="583241"/>
                              </a:cubicBezTo>
                              <a:cubicBezTo>
                                <a:pt x="870732" y="579416"/>
                                <a:pt x="869234" y="577915"/>
                                <a:pt x="861353" y="576997"/>
                              </a:cubicBezTo>
                              <a:cubicBezTo>
                                <a:pt x="857401" y="576537"/>
                                <a:pt x="855128" y="577193"/>
                                <a:pt x="855108" y="578792"/>
                              </a:cubicBezTo>
                              <a:cubicBezTo>
                                <a:pt x="855086" y="580566"/>
                                <a:pt x="854533" y="580467"/>
                                <a:pt x="853274" y="578480"/>
                              </a:cubicBezTo>
                              <a:cubicBezTo>
                                <a:pt x="852231" y="576833"/>
                                <a:pt x="850417" y="576335"/>
                                <a:pt x="848903" y="577270"/>
                              </a:cubicBezTo>
                              <a:cubicBezTo>
                                <a:pt x="847172" y="578341"/>
                                <a:pt x="846790" y="578063"/>
                                <a:pt x="847811" y="576412"/>
                              </a:cubicBezTo>
                              <a:cubicBezTo>
                                <a:pt x="848653" y="575050"/>
                                <a:pt x="850416" y="574262"/>
                                <a:pt x="851713" y="574695"/>
                              </a:cubicBezTo>
                              <a:cubicBezTo>
                                <a:pt x="853010" y="575127"/>
                                <a:pt x="855255" y="574314"/>
                                <a:pt x="856708" y="572861"/>
                              </a:cubicBezTo>
                              <a:cubicBezTo>
                                <a:pt x="858162" y="571408"/>
                                <a:pt x="860529" y="570666"/>
                                <a:pt x="861977" y="571222"/>
                              </a:cubicBezTo>
                              <a:cubicBezTo>
                                <a:pt x="863425" y="571777"/>
                                <a:pt x="865871" y="569906"/>
                                <a:pt x="867402" y="567046"/>
                              </a:cubicBezTo>
                              <a:cubicBezTo>
                                <a:pt x="868932" y="564186"/>
                                <a:pt x="871177" y="561820"/>
                                <a:pt x="872397" y="561817"/>
                              </a:cubicBezTo>
                              <a:cubicBezTo>
                                <a:pt x="873720" y="561814"/>
                                <a:pt x="874789" y="556460"/>
                                <a:pt x="875012" y="548510"/>
                              </a:cubicBezTo>
                              <a:cubicBezTo>
                                <a:pt x="875394" y="534859"/>
                                <a:pt x="873530" y="532010"/>
                                <a:pt x="869001" y="539261"/>
                              </a:cubicBezTo>
                              <a:cubicBezTo>
                                <a:pt x="867592" y="541518"/>
                                <a:pt x="865169" y="543359"/>
                                <a:pt x="863616" y="543359"/>
                              </a:cubicBezTo>
                              <a:cubicBezTo>
                                <a:pt x="860883" y="543359"/>
                                <a:pt x="861060" y="540542"/>
                                <a:pt x="864240" y="532862"/>
                              </a:cubicBezTo>
                              <a:cubicBezTo>
                                <a:pt x="865407" y="530044"/>
                                <a:pt x="864026" y="529615"/>
                                <a:pt x="854874" y="529896"/>
                              </a:cubicBezTo>
                              <a:cubicBezTo>
                                <a:pt x="848598" y="530089"/>
                                <a:pt x="843803" y="531266"/>
                                <a:pt x="843323" y="532706"/>
                              </a:cubicBezTo>
                              <a:cubicBezTo>
                                <a:pt x="842871" y="534061"/>
                                <a:pt x="843466" y="535164"/>
                                <a:pt x="844688" y="535164"/>
                              </a:cubicBezTo>
                              <a:cubicBezTo>
                                <a:pt x="845911" y="535164"/>
                                <a:pt x="846913" y="536104"/>
                                <a:pt x="846913" y="537232"/>
                              </a:cubicBezTo>
                              <a:cubicBezTo>
                                <a:pt x="846913" y="538360"/>
                                <a:pt x="845596" y="539261"/>
                                <a:pt x="843947" y="539261"/>
                              </a:cubicBezTo>
                              <a:cubicBezTo>
                                <a:pt x="842299" y="539261"/>
                                <a:pt x="839026" y="541318"/>
                                <a:pt x="836688" y="543827"/>
                              </a:cubicBezTo>
                              <a:cubicBezTo>
                                <a:pt x="833296" y="547469"/>
                                <a:pt x="831733" y="547942"/>
                                <a:pt x="828922" y="546130"/>
                              </a:cubicBezTo>
                              <a:cubicBezTo>
                                <a:pt x="826985" y="544881"/>
                                <a:pt x="825647" y="542431"/>
                                <a:pt x="825956" y="540705"/>
                              </a:cubicBezTo>
                              <a:cubicBezTo>
                                <a:pt x="826357" y="538464"/>
                                <a:pt x="825313" y="537895"/>
                                <a:pt x="822327" y="538676"/>
                              </a:cubicBezTo>
                              <a:cubicBezTo>
                                <a:pt x="819100" y="539520"/>
                                <a:pt x="818455" y="539017"/>
                                <a:pt x="819439" y="536452"/>
                              </a:cubicBezTo>
                              <a:cubicBezTo>
                                <a:pt x="820271" y="534282"/>
                                <a:pt x="819607" y="533096"/>
                                <a:pt x="817566" y="533096"/>
                              </a:cubicBezTo>
                              <a:cubicBezTo>
                                <a:pt x="815845" y="533096"/>
                                <a:pt x="812957" y="532549"/>
                                <a:pt x="811127" y="531847"/>
                              </a:cubicBezTo>
                              <a:cubicBezTo>
                                <a:pt x="809044" y="531048"/>
                                <a:pt x="808021" y="531533"/>
                                <a:pt x="808395" y="533135"/>
                              </a:cubicBezTo>
                              <a:cubicBezTo>
                                <a:pt x="808723" y="534542"/>
                                <a:pt x="807815" y="536091"/>
                                <a:pt x="806404" y="536608"/>
                              </a:cubicBezTo>
                              <a:cubicBezTo>
                                <a:pt x="804994" y="537125"/>
                                <a:pt x="803868" y="536077"/>
                                <a:pt x="803868" y="534266"/>
                              </a:cubicBezTo>
                              <a:cubicBezTo>
                                <a:pt x="803868" y="532456"/>
                                <a:pt x="801485" y="529884"/>
                                <a:pt x="798599" y="528569"/>
                              </a:cubicBezTo>
                              <a:cubicBezTo>
                                <a:pt x="793910" y="526432"/>
                                <a:pt x="792838" y="526803"/>
                                <a:pt x="788336" y="532042"/>
                              </a:cubicBezTo>
                              <a:cubicBezTo>
                                <a:pt x="785026" y="535894"/>
                                <a:pt x="783717" y="539290"/>
                                <a:pt x="784550" y="541915"/>
                              </a:cubicBezTo>
                              <a:cubicBezTo>
                                <a:pt x="785444" y="544733"/>
                                <a:pt x="784989" y="545608"/>
                                <a:pt x="783028" y="544920"/>
                              </a:cubicBezTo>
                              <a:cubicBezTo>
                                <a:pt x="780351" y="543979"/>
                                <a:pt x="779937" y="541334"/>
                                <a:pt x="781545" y="535476"/>
                              </a:cubicBezTo>
                              <a:cubicBezTo>
                                <a:pt x="781962" y="533957"/>
                                <a:pt x="780110" y="531862"/>
                                <a:pt x="777447" y="530832"/>
                              </a:cubicBezTo>
                              <a:cubicBezTo>
                                <a:pt x="773658" y="529367"/>
                                <a:pt x="772846" y="529581"/>
                                <a:pt x="773701" y="531808"/>
                              </a:cubicBezTo>
                              <a:cubicBezTo>
                                <a:pt x="775181" y="535665"/>
                                <a:pt x="771248" y="539261"/>
                                <a:pt x="765506" y="539261"/>
                              </a:cubicBezTo>
                              <a:cubicBezTo>
                                <a:pt x="762911" y="539261"/>
                                <a:pt x="760784" y="539648"/>
                                <a:pt x="760784" y="540120"/>
                              </a:cubicBezTo>
                              <a:cubicBezTo>
                                <a:pt x="760784" y="540592"/>
                                <a:pt x="760174" y="542504"/>
                                <a:pt x="759457" y="544373"/>
                              </a:cubicBezTo>
                              <a:cubicBezTo>
                                <a:pt x="758504" y="546856"/>
                                <a:pt x="759143" y="547592"/>
                                <a:pt x="761798" y="547105"/>
                              </a:cubicBezTo>
                              <a:cubicBezTo>
                                <a:pt x="764023" y="546697"/>
                                <a:pt x="765663" y="547843"/>
                                <a:pt x="766013" y="550071"/>
                              </a:cubicBezTo>
                              <a:cubicBezTo>
                                <a:pt x="766390" y="552474"/>
                                <a:pt x="765427" y="553525"/>
                                <a:pt x="763203" y="553154"/>
                              </a:cubicBezTo>
                              <a:cubicBezTo>
                                <a:pt x="761351" y="552844"/>
                                <a:pt x="759711" y="553998"/>
                                <a:pt x="759574" y="555690"/>
                              </a:cubicBezTo>
                              <a:cubicBezTo>
                                <a:pt x="759000" y="562774"/>
                                <a:pt x="758599" y="563885"/>
                                <a:pt x="756647" y="563885"/>
                              </a:cubicBezTo>
                              <a:cubicBezTo>
                                <a:pt x="755518" y="563885"/>
                                <a:pt x="754617" y="562495"/>
                                <a:pt x="754617" y="560802"/>
                              </a:cubicBezTo>
                              <a:cubicBezTo>
                                <a:pt x="754617" y="557319"/>
                                <a:pt x="751421" y="556687"/>
                                <a:pt x="749505" y="559788"/>
                              </a:cubicBezTo>
                              <a:cubicBezTo>
                                <a:pt x="747724" y="562670"/>
                                <a:pt x="744786" y="562349"/>
                                <a:pt x="744900" y="559280"/>
                              </a:cubicBezTo>
                              <a:cubicBezTo>
                                <a:pt x="745151" y="552512"/>
                                <a:pt x="744058" y="549761"/>
                                <a:pt x="740763" y="548900"/>
                              </a:cubicBezTo>
                              <a:cubicBezTo>
                                <a:pt x="738449" y="548295"/>
                                <a:pt x="739083" y="547844"/>
                                <a:pt x="742558" y="547690"/>
                              </a:cubicBezTo>
                              <a:cubicBezTo>
                                <a:pt x="745523" y="547560"/>
                                <a:pt x="748858" y="546330"/>
                                <a:pt x="749973" y="544920"/>
                              </a:cubicBezTo>
                              <a:cubicBezTo>
                                <a:pt x="752514" y="541706"/>
                                <a:pt x="754579" y="530847"/>
                                <a:pt x="752393" y="532198"/>
                              </a:cubicBezTo>
                              <a:cubicBezTo>
                                <a:pt x="748219" y="534777"/>
                                <a:pt x="748589" y="528267"/>
                                <a:pt x="752783" y="525330"/>
                              </a:cubicBezTo>
                              <a:lnTo>
                                <a:pt x="757583" y="521974"/>
                              </a:lnTo>
                              <a:lnTo>
                                <a:pt x="752510" y="520569"/>
                              </a:lnTo>
                              <a:cubicBezTo>
                                <a:pt x="744783" y="518416"/>
                                <a:pt x="739860" y="518521"/>
                                <a:pt x="741270" y="520803"/>
                              </a:cubicBezTo>
                              <a:cubicBezTo>
                                <a:pt x="741968" y="521931"/>
                                <a:pt x="741568" y="522871"/>
                                <a:pt x="740373" y="522871"/>
                              </a:cubicBezTo>
                              <a:cubicBezTo>
                                <a:pt x="739178" y="522871"/>
                                <a:pt x="738187" y="524223"/>
                                <a:pt x="738187" y="525915"/>
                              </a:cubicBezTo>
                              <a:cubicBezTo>
                                <a:pt x="738187" y="529885"/>
                                <a:pt x="736349" y="529805"/>
                                <a:pt x="731748" y="525642"/>
                              </a:cubicBezTo>
                              <a:cubicBezTo>
                                <a:pt x="728289" y="522512"/>
                                <a:pt x="727926" y="522645"/>
                                <a:pt x="726089" y="527476"/>
                              </a:cubicBezTo>
                              <a:cubicBezTo>
                                <a:pt x="725009" y="530318"/>
                                <a:pt x="721609" y="535156"/>
                                <a:pt x="718518" y="538246"/>
                              </a:cubicBezTo>
                              <a:cubicBezTo>
                                <a:pt x="713196" y="543569"/>
                                <a:pt x="712749" y="543689"/>
                                <a:pt x="710167" y="540159"/>
                              </a:cubicBezTo>
                              <a:cubicBezTo>
                                <a:pt x="708668" y="538109"/>
                                <a:pt x="707435" y="535155"/>
                                <a:pt x="707435" y="533603"/>
                              </a:cubicBezTo>
                              <a:cubicBezTo>
                                <a:pt x="707435" y="531754"/>
                                <a:pt x="706066" y="531225"/>
                                <a:pt x="703493" y="532042"/>
                              </a:cubicBezTo>
                              <a:cubicBezTo>
                                <a:pt x="698452" y="533642"/>
                                <a:pt x="696029" y="529855"/>
                                <a:pt x="700488" y="527359"/>
                              </a:cubicBezTo>
                              <a:cubicBezTo>
                                <a:pt x="702690" y="526127"/>
                                <a:pt x="703068" y="524976"/>
                                <a:pt x="701620" y="524081"/>
                              </a:cubicBezTo>
                              <a:cubicBezTo>
                                <a:pt x="700396" y="523325"/>
                                <a:pt x="699933" y="521360"/>
                                <a:pt x="700566" y="519711"/>
                              </a:cubicBezTo>
                              <a:cubicBezTo>
                                <a:pt x="701199" y="518061"/>
                                <a:pt x="702522" y="517252"/>
                                <a:pt x="703532" y="517876"/>
                              </a:cubicBezTo>
                              <a:cubicBezTo>
                                <a:pt x="704542" y="518501"/>
                                <a:pt x="705366" y="518432"/>
                                <a:pt x="705366" y="517720"/>
                              </a:cubicBezTo>
                              <a:cubicBezTo>
                                <a:pt x="705366" y="515722"/>
                                <a:pt x="699743" y="510540"/>
                                <a:pt x="697561" y="510540"/>
                              </a:cubicBezTo>
                              <a:cubicBezTo>
                                <a:pt x="696491" y="510540"/>
                                <a:pt x="694467" y="509175"/>
                                <a:pt x="693073" y="507496"/>
                              </a:cubicBezTo>
                              <a:cubicBezTo>
                                <a:pt x="691019" y="505021"/>
                                <a:pt x="691201" y="504213"/>
                                <a:pt x="693932" y="503165"/>
                              </a:cubicBezTo>
                              <a:cubicBezTo>
                                <a:pt x="697014" y="501982"/>
                                <a:pt x="696998" y="501647"/>
                                <a:pt x="693737" y="499262"/>
                              </a:cubicBezTo>
                              <a:cubicBezTo>
                                <a:pt x="691066" y="497310"/>
                                <a:pt x="690296" y="494291"/>
                                <a:pt x="690732" y="487204"/>
                              </a:cubicBezTo>
                              <a:cubicBezTo>
                                <a:pt x="691085" y="481462"/>
                                <a:pt x="690471" y="477721"/>
                                <a:pt x="689132" y="477721"/>
                              </a:cubicBezTo>
                              <a:cubicBezTo>
                                <a:pt x="685616" y="477721"/>
                                <a:pt x="686576" y="472142"/>
                                <a:pt x="690342" y="470697"/>
                              </a:cubicBezTo>
                              <a:cubicBezTo>
                                <a:pt x="692833" y="469741"/>
                                <a:pt x="693159" y="468754"/>
                                <a:pt x="691512" y="467107"/>
                              </a:cubicBezTo>
                              <a:cubicBezTo>
                                <a:pt x="689866" y="465461"/>
                                <a:pt x="690170" y="463450"/>
                                <a:pt x="692683" y="459615"/>
                              </a:cubicBezTo>
                              <a:cubicBezTo>
                                <a:pt x="695545" y="455247"/>
                                <a:pt x="695621" y="454517"/>
                                <a:pt x="693073" y="455478"/>
                              </a:cubicBezTo>
                              <a:cubicBezTo>
                                <a:pt x="681840" y="459714"/>
                                <a:pt x="680780" y="459671"/>
                                <a:pt x="680780" y="454698"/>
                              </a:cubicBezTo>
                              <a:cubicBezTo>
                                <a:pt x="680780" y="448890"/>
                                <a:pt x="677233" y="444903"/>
                                <a:pt x="672077" y="444903"/>
                              </a:cubicBezTo>
                              <a:cubicBezTo>
                                <a:pt x="670011" y="444903"/>
                                <a:pt x="667840" y="443622"/>
                                <a:pt x="667238" y="442054"/>
                              </a:cubicBezTo>
                              <a:cubicBezTo>
                                <a:pt x="666078" y="439032"/>
                                <a:pt x="658184" y="439952"/>
                                <a:pt x="658184" y="443108"/>
                              </a:cubicBezTo>
                              <a:cubicBezTo>
                                <a:pt x="658184" y="444104"/>
                                <a:pt x="657208" y="444903"/>
                                <a:pt x="655999" y="444903"/>
                              </a:cubicBezTo>
                              <a:cubicBezTo>
                                <a:pt x="653323" y="444903"/>
                                <a:pt x="647920" y="439738"/>
                                <a:pt x="647920" y="437176"/>
                              </a:cubicBezTo>
                              <a:cubicBezTo>
                                <a:pt x="647920" y="434101"/>
                                <a:pt x="635909" y="435095"/>
                                <a:pt x="634691" y="438269"/>
                              </a:cubicBezTo>
                              <a:cubicBezTo>
                                <a:pt x="633429" y="441557"/>
                                <a:pt x="642623" y="453634"/>
                                <a:pt x="644759" y="451498"/>
                              </a:cubicBezTo>
                              <a:cubicBezTo>
                                <a:pt x="645510" y="450747"/>
                                <a:pt x="646745" y="451170"/>
                                <a:pt x="647530" y="452395"/>
                              </a:cubicBezTo>
                              <a:cubicBezTo>
                                <a:pt x="648315" y="453621"/>
                                <a:pt x="651041" y="455271"/>
                                <a:pt x="653579" y="456064"/>
                              </a:cubicBezTo>
                              <a:cubicBezTo>
                                <a:pt x="657337" y="457236"/>
                                <a:pt x="658184" y="456687"/>
                                <a:pt x="658184" y="453254"/>
                              </a:cubicBezTo>
                              <a:cubicBezTo>
                                <a:pt x="658184" y="450062"/>
                                <a:pt x="659393" y="449162"/>
                                <a:pt x="663102" y="449469"/>
                              </a:cubicBezTo>
                              <a:cubicBezTo>
                                <a:pt x="665963" y="449705"/>
                                <a:pt x="667595" y="450879"/>
                                <a:pt x="667043" y="452317"/>
                              </a:cubicBezTo>
                              <a:cubicBezTo>
                                <a:pt x="666523" y="453672"/>
                                <a:pt x="668077" y="455419"/>
                                <a:pt x="670477" y="456181"/>
                              </a:cubicBezTo>
                              <a:cubicBezTo>
                                <a:pt x="676002" y="457934"/>
                                <a:pt x="674664" y="462380"/>
                                <a:pt x="668682" y="462151"/>
                              </a:cubicBezTo>
                              <a:cubicBezTo>
                                <a:pt x="665333" y="462023"/>
                                <a:pt x="664526" y="462814"/>
                                <a:pt x="665560" y="465234"/>
                              </a:cubicBezTo>
                              <a:cubicBezTo>
                                <a:pt x="666324" y="467021"/>
                                <a:pt x="666894" y="470151"/>
                                <a:pt x="666809" y="472180"/>
                              </a:cubicBezTo>
                              <a:cubicBezTo>
                                <a:pt x="666695" y="474920"/>
                                <a:pt x="667647" y="475535"/>
                                <a:pt x="670594" y="474600"/>
                              </a:cubicBezTo>
                              <a:cubicBezTo>
                                <a:pt x="673525" y="473670"/>
                                <a:pt x="674295" y="474137"/>
                                <a:pt x="673443" y="476356"/>
                              </a:cubicBezTo>
                              <a:cubicBezTo>
                                <a:pt x="672671" y="478368"/>
                                <a:pt x="673523" y="479255"/>
                                <a:pt x="676019" y="479048"/>
                              </a:cubicBezTo>
                              <a:cubicBezTo>
                                <a:pt x="678181" y="478870"/>
                                <a:pt x="679480" y="479935"/>
                                <a:pt x="679141" y="481546"/>
                              </a:cubicBezTo>
                              <a:cubicBezTo>
                                <a:pt x="678820" y="483075"/>
                                <a:pt x="679505" y="485458"/>
                                <a:pt x="680663" y="486853"/>
                              </a:cubicBezTo>
                              <a:cubicBezTo>
                                <a:pt x="681821" y="488248"/>
                                <a:pt x="682188" y="490011"/>
                                <a:pt x="681444" y="490755"/>
                              </a:cubicBezTo>
                              <a:cubicBezTo>
                                <a:pt x="680700" y="491500"/>
                                <a:pt x="681282" y="494375"/>
                                <a:pt x="682771" y="497155"/>
                              </a:cubicBezTo>
                              <a:cubicBezTo>
                                <a:pt x="684965" y="501255"/>
                                <a:pt x="685006" y="502798"/>
                                <a:pt x="682888" y="505350"/>
                              </a:cubicBezTo>
                              <a:cubicBezTo>
                                <a:pt x="680801" y="507864"/>
                                <a:pt x="680769" y="509097"/>
                                <a:pt x="682810" y="511555"/>
                              </a:cubicBezTo>
                              <a:cubicBezTo>
                                <a:pt x="684816" y="513972"/>
                                <a:pt x="684830" y="514637"/>
                                <a:pt x="682849" y="514637"/>
                              </a:cubicBezTo>
                              <a:cubicBezTo>
                                <a:pt x="681461" y="514637"/>
                                <a:pt x="680766" y="515830"/>
                                <a:pt x="681327" y="517291"/>
                              </a:cubicBezTo>
                              <a:cubicBezTo>
                                <a:pt x="681922" y="518844"/>
                                <a:pt x="680743" y="520086"/>
                                <a:pt x="678478" y="520257"/>
                              </a:cubicBezTo>
                              <a:cubicBezTo>
                                <a:pt x="676345" y="520417"/>
                                <a:pt x="674614" y="519602"/>
                                <a:pt x="674614" y="518423"/>
                              </a:cubicBezTo>
                              <a:cubicBezTo>
                                <a:pt x="674614" y="517244"/>
                                <a:pt x="673223" y="516798"/>
                                <a:pt x="671531" y="517447"/>
                              </a:cubicBezTo>
                              <a:cubicBezTo>
                                <a:pt x="669838" y="518097"/>
                                <a:pt x="668448" y="517670"/>
                                <a:pt x="668448" y="516511"/>
                              </a:cubicBezTo>
                              <a:cubicBezTo>
                                <a:pt x="668448" y="515351"/>
                                <a:pt x="667479" y="515002"/>
                                <a:pt x="666301" y="515730"/>
                              </a:cubicBezTo>
                              <a:cubicBezTo>
                                <a:pt x="665124" y="516458"/>
                                <a:pt x="662762" y="515877"/>
                                <a:pt x="661033" y="514442"/>
                              </a:cubicBezTo>
                              <a:cubicBezTo>
                                <a:pt x="657266" y="511317"/>
                                <a:pt x="654176" y="514832"/>
                                <a:pt x="654125" y="522325"/>
                              </a:cubicBezTo>
                              <a:cubicBezTo>
                                <a:pt x="654108" y="524925"/>
                                <a:pt x="652835" y="526969"/>
                                <a:pt x="651198" y="526969"/>
                              </a:cubicBezTo>
                              <a:cubicBezTo>
                                <a:pt x="649600" y="526969"/>
                                <a:pt x="647878" y="528095"/>
                                <a:pt x="647374" y="529505"/>
                              </a:cubicBezTo>
                              <a:cubicBezTo>
                                <a:pt x="646870" y="530916"/>
                                <a:pt x="645685" y="531385"/>
                                <a:pt x="644759" y="530520"/>
                              </a:cubicBezTo>
                              <a:cubicBezTo>
                                <a:pt x="643834" y="529655"/>
                                <a:pt x="644166" y="527836"/>
                                <a:pt x="645501" y="526501"/>
                              </a:cubicBezTo>
                              <a:cubicBezTo>
                                <a:pt x="646836" y="525165"/>
                                <a:pt x="647920" y="522405"/>
                                <a:pt x="647920" y="520374"/>
                              </a:cubicBezTo>
                              <a:cubicBezTo>
                                <a:pt x="647920" y="518343"/>
                                <a:pt x="649086" y="516684"/>
                                <a:pt x="650496" y="516667"/>
                              </a:cubicBezTo>
                              <a:cubicBezTo>
                                <a:pt x="652211" y="516646"/>
                                <a:pt x="652046" y="515988"/>
                                <a:pt x="649989" y="514637"/>
                              </a:cubicBezTo>
                              <a:cubicBezTo>
                                <a:pt x="647288" y="512864"/>
                                <a:pt x="647301" y="512360"/>
                                <a:pt x="649950" y="510657"/>
                              </a:cubicBezTo>
                              <a:cubicBezTo>
                                <a:pt x="653457" y="508403"/>
                                <a:pt x="653235" y="508150"/>
                                <a:pt x="644252" y="503789"/>
                              </a:cubicBezTo>
                              <a:cubicBezTo>
                                <a:pt x="640527" y="501981"/>
                                <a:pt x="635905" y="501073"/>
                                <a:pt x="633988" y="501760"/>
                              </a:cubicBezTo>
                              <a:cubicBezTo>
                                <a:pt x="632071" y="502446"/>
                                <a:pt x="631200" y="502253"/>
                                <a:pt x="632037" y="501330"/>
                              </a:cubicBezTo>
                              <a:cubicBezTo>
                                <a:pt x="632873" y="500408"/>
                                <a:pt x="632623" y="498519"/>
                                <a:pt x="631490" y="497155"/>
                              </a:cubicBezTo>
                              <a:cubicBezTo>
                                <a:pt x="630066" y="495439"/>
                                <a:pt x="630398" y="493902"/>
                                <a:pt x="632544" y="492121"/>
                              </a:cubicBezTo>
                              <a:cubicBezTo>
                                <a:pt x="636385" y="488933"/>
                                <a:pt x="636625" y="485109"/>
                                <a:pt x="632895" y="486541"/>
                              </a:cubicBezTo>
                              <a:cubicBezTo>
                                <a:pt x="631383" y="487121"/>
                                <a:pt x="628884" y="486823"/>
                                <a:pt x="627354" y="485877"/>
                              </a:cubicBezTo>
                              <a:cubicBezTo>
                                <a:pt x="625168" y="484526"/>
                                <a:pt x="625585" y="483333"/>
                                <a:pt x="629383" y="480258"/>
                              </a:cubicBezTo>
                              <a:cubicBezTo>
                                <a:pt x="634516" y="476102"/>
                                <a:pt x="633515" y="470383"/>
                                <a:pt x="628017" y="472492"/>
                              </a:cubicBezTo>
                              <a:cubicBezTo>
                                <a:pt x="625912" y="473300"/>
                                <a:pt x="625296" y="472742"/>
                                <a:pt x="626066" y="470736"/>
                              </a:cubicBezTo>
                              <a:cubicBezTo>
                                <a:pt x="626972" y="468374"/>
                                <a:pt x="625673" y="467999"/>
                                <a:pt x="619627" y="468980"/>
                              </a:cubicBezTo>
                              <a:cubicBezTo>
                                <a:pt x="610151" y="470518"/>
                                <a:pt x="607227" y="473402"/>
                                <a:pt x="607997" y="480414"/>
                              </a:cubicBezTo>
                              <a:cubicBezTo>
                                <a:pt x="608399" y="484081"/>
                                <a:pt x="607621" y="485916"/>
                                <a:pt x="605694" y="485916"/>
                              </a:cubicBezTo>
                              <a:cubicBezTo>
                                <a:pt x="604101" y="485916"/>
                                <a:pt x="602807" y="487307"/>
                                <a:pt x="602807" y="488999"/>
                              </a:cubicBezTo>
                              <a:cubicBezTo>
                                <a:pt x="602807" y="490691"/>
                                <a:pt x="603747" y="492082"/>
                                <a:pt x="604875" y="492082"/>
                              </a:cubicBezTo>
                              <a:cubicBezTo>
                                <a:pt x="606003" y="492082"/>
                                <a:pt x="606904" y="493022"/>
                                <a:pt x="606904" y="494150"/>
                              </a:cubicBezTo>
                              <a:cubicBezTo>
                                <a:pt x="606904" y="495278"/>
                                <a:pt x="604123" y="496179"/>
                                <a:pt x="600738" y="496179"/>
                              </a:cubicBezTo>
                              <a:cubicBezTo>
                                <a:pt x="596747" y="496179"/>
                                <a:pt x="594611" y="495130"/>
                                <a:pt x="594611" y="493214"/>
                              </a:cubicBezTo>
                              <a:cubicBezTo>
                                <a:pt x="594611" y="491588"/>
                                <a:pt x="593533" y="489609"/>
                                <a:pt x="592231" y="488804"/>
                              </a:cubicBezTo>
                              <a:cubicBezTo>
                                <a:pt x="590646" y="487825"/>
                                <a:pt x="590397" y="488320"/>
                                <a:pt x="591489" y="490248"/>
                              </a:cubicBezTo>
                              <a:cubicBezTo>
                                <a:pt x="592387" y="491833"/>
                                <a:pt x="591398" y="491444"/>
                                <a:pt x="589265" y="489428"/>
                              </a:cubicBezTo>
                              <a:cubicBezTo>
                                <a:pt x="586107" y="486446"/>
                                <a:pt x="585884" y="485458"/>
                                <a:pt x="588172" y="484043"/>
                              </a:cubicBezTo>
                              <a:cubicBezTo>
                                <a:pt x="590500" y="482604"/>
                                <a:pt x="590453" y="482004"/>
                                <a:pt x="587821" y="480531"/>
                              </a:cubicBezTo>
                              <a:cubicBezTo>
                                <a:pt x="584729" y="478801"/>
                                <a:pt x="584347" y="478039"/>
                                <a:pt x="584347" y="473507"/>
                              </a:cubicBezTo>
                              <a:cubicBezTo>
                                <a:pt x="584347" y="472312"/>
                                <a:pt x="583248" y="471989"/>
                                <a:pt x="581928" y="472805"/>
                              </a:cubicBezTo>
                              <a:cubicBezTo>
                                <a:pt x="580339" y="473786"/>
                                <a:pt x="579972" y="473195"/>
                                <a:pt x="580796" y="471049"/>
                              </a:cubicBezTo>
                              <a:cubicBezTo>
                                <a:pt x="582354" y="466988"/>
                                <a:pt x="576119" y="464235"/>
                                <a:pt x="573733" y="467927"/>
                              </a:cubicBezTo>
                              <a:cubicBezTo>
                                <a:pt x="572381" y="470017"/>
                                <a:pt x="571629" y="469901"/>
                                <a:pt x="570025" y="467458"/>
                              </a:cubicBezTo>
                              <a:cubicBezTo>
                                <a:pt x="567699" y="463915"/>
                                <a:pt x="567450" y="460902"/>
                                <a:pt x="569127" y="456532"/>
                              </a:cubicBezTo>
                              <a:cubicBezTo>
                                <a:pt x="570131" y="453916"/>
                                <a:pt x="570906" y="454017"/>
                                <a:pt x="574240" y="457351"/>
                              </a:cubicBezTo>
                              <a:cubicBezTo>
                                <a:pt x="579814" y="462925"/>
                                <a:pt x="587231" y="461380"/>
                                <a:pt x="588055" y="454464"/>
                              </a:cubicBezTo>
                              <a:cubicBezTo>
                                <a:pt x="588765" y="448501"/>
                                <a:pt x="590408" y="447685"/>
                                <a:pt x="594182" y="451459"/>
                              </a:cubicBezTo>
                              <a:cubicBezTo>
                                <a:pt x="595721" y="452997"/>
                                <a:pt x="597323" y="453184"/>
                                <a:pt x="598436" y="451966"/>
                              </a:cubicBezTo>
                              <a:cubicBezTo>
                                <a:pt x="600482" y="449726"/>
                                <a:pt x="603514" y="435298"/>
                                <a:pt x="601519" y="437293"/>
                              </a:cubicBezTo>
                              <a:cubicBezTo>
                                <a:pt x="600795" y="438017"/>
                                <a:pt x="598503" y="437674"/>
                                <a:pt x="596407" y="436552"/>
                              </a:cubicBezTo>
                              <a:cubicBezTo>
                                <a:pt x="593585" y="435042"/>
                                <a:pt x="593063" y="433622"/>
                                <a:pt x="594455" y="431011"/>
                              </a:cubicBezTo>
                              <a:cubicBezTo>
                                <a:pt x="597738" y="424851"/>
                                <a:pt x="600107" y="417862"/>
                                <a:pt x="600504" y="413098"/>
                              </a:cubicBezTo>
                              <a:cubicBezTo>
                                <a:pt x="600658" y="411252"/>
                                <a:pt x="602813" y="410015"/>
                                <a:pt x="605890" y="410015"/>
                              </a:cubicBezTo>
                              <a:cubicBezTo>
                                <a:pt x="611232" y="410015"/>
                                <a:pt x="612918" y="406965"/>
                                <a:pt x="608466" y="405332"/>
                              </a:cubicBezTo>
                              <a:cubicBezTo>
                                <a:pt x="606481" y="404605"/>
                                <a:pt x="606522" y="403769"/>
                                <a:pt x="608739" y="401586"/>
                              </a:cubicBezTo>
                              <a:cubicBezTo>
                                <a:pt x="610549" y="399804"/>
                                <a:pt x="611097" y="399693"/>
                                <a:pt x="610183" y="401313"/>
                              </a:cubicBezTo>
                              <a:cubicBezTo>
                                <a:pt x="609386" y="402723"/>
                                <a:pt x="609243" y="403889"/>
                                <a:pt x="609870" y="403889"/>
                              </a:cubicBezTo>
                              <a:cubicBezTo>
                                <a:pt x="610498" y="403889"/>
                                <a:pt x="612236" y="400882"/>
                                <a:pt x="613734" y="397216"/>
                              </a:cubicBezTo>
                              <a:lnTo>
                                <a:pt x="616466" y="390543"/>
                              </a:lnTo>
                              <a:lnTo>
                                <a:pt x="622866" y="396942"/>
                              </a:lnTo>
                              <a:cubicBezTo>
                                <a:pt x="626398" y="400472"/>
                                <a:pt x="629755" y="402932"/>
                                <a:pt x="630320" y="402367"/>
                              </a:cubicBezTo>
                              <a:cubicBezTo>
                                <a:pt x="630885" y="401802"/>
                                <a:pt x="630911" y="403637"/>
                                <a:pt x="630398" y="406464"/>
                              </a:cubicBezTo>
                              <a:cubicBezTo>
                                <a:pt x="629555" y="411115"/>
                                <a:pt x="630088" y="411560"/>
                                <a:pt x="635979" y="411264"/>
                              </a:cubicBezTo>
                              <a:cubicBezTo>
                                <a:pt x="639560" y="411084"/>
                                <a:pt x="642920" y="409679"/>
                                <a:pt x="643433" y="408142"/>
                              </a:cubicBezTo>
                              <a:cubicBezTo>
                                <a:pt x="643964" y="406549"/>
                                <a:pt x="643425" y="405932"/>
                                <a:pt x="642184" y="406698"/>
                              </a:cubicBezTo>
                              <a:cubicBezTo>
                                <a:pt x="640987" y="407438"/>
                                <a:pt x="639551" y="407305"/>
                                <a:pt x="638984" y="406386"/>
                              </a:cubicBezTo>
                              <a:cubicBezTo>
                                <a:pt x="636904" y="403022"/>
                                <a:pt x="641610" y="399065"/>
                                <a:pt x="648272" y="398582"/>
                              </a:cubicBezTo>
                              <a:cubicBezTo>
                                <a:pt x="652034" y="398308"/>
                                <a:pt x="655378" y="398015"/>
                                <a:pt x="655687" y="397918"/>
                              </a:cubicBezTo>
                              <a:cubicBezTo>
                                <a:pt x="655995" y="397821"/>
                                <a:pt x="654725" y="395431"/>
                                <a:pt x="652877" y="392611"/>
                              </a:cubicBezTo>
                              <a:cubicBezTo>
                                <a:pt x="649687" y="387743"/>
                                <a:pt x="643823" y="385515"/>
                                <a:pt x="643823" y="389177"/>
                              </a:cubicBezTo>
                              <a:cubicBezTo>
                                <a:pt x="643823" y="392026"/>
                                <a:pt x="631798" y="391099"/>
                                <a:pt x="630671" y="388162"/>
                              </a:cubicBezTo>
                              <a:cubicBezTo>
                                <a:pt x="629345" y="384707"/>
                                <a:pt x="623933" y="384565"/>
                                <a:pt x="622788" y="387967"/>
                              </a:cubicBezTo>
                              <a:cubicBezTo>
                                <a:pt x="622114" y="389970"/>
                                <a:pt x="621180" y="389917"/>
                                <a:pt x="618534" y="387733"/>
                              </a:cubicBezTo>
                              <a:cubicBezTo>
                                <a:pt x="616671" y="386195"/>
                                <a:pt x="615649" y="384187"/>
                                <a:pt x="616232" y="383245"/>
                              </a:cubicBezTo>
                              <a:cubicBezTo>
                                <a:pt x="618114" y="380199"/>
                                <a:pt x="599804" y="382026"/>
                                <a:pt x="597460" y="385118"/>
                              </a:cubicBezTo>
                              <a:cubicBezTo>
                                <a:pt x="594696" y="388765"/>
                                <a:pt x="590514" y="386526"/>
                                <a:pt x="590514" y="381411"/>
                              </a:cubicBezTo>
                              <a:cubicBezTo>
                                <a:pt x="590514" y="379112"/>
                                <a:pt x="588499" y="377164"/>
                                <a:pt x="585362" y="376377"/>
                              </a:cubicBezTo>
                              <a:cubicBezTo>
                                <a:pt x="582542" y="375669"/>
                                <a:pt x="580250" y="374167"/>
                                <a:pt x="580250" y="373060"/>
                              </a:cubicBezTo>
                              <a:cubicBezTo>
                                <a:pt x="580250" y="371953"/>
                                <a:pt x="578413" y="371070"/>
                                <a:pt x="576191" y="371070"/>
                              </a:cubicBezTo>
                              <a:cubicBezTo>
                                <a:pt x="573444" y="371070"/>
                                <a:pt x="572539" y="370080"/>
                                <a:pt x="573342" y="367987"/>
                              </a:cubicBezTo>
                              <a:cubicBezTo>
                                <a:pt x="574178" y="365809"/>
                                <a:pt x="573096" y="364863"/>
                                <a:pt x="569674" y="364748"/>
                              </a:cubicBezTo>
                              <a:cubicBezTo>
                                <a:pt x="567015" y="364659"/>
                                <a:pt x="566032" y="364110"/>
                                <a:pt x="567449" y="363538"/>
                              </a:cubicBezTo>
                              <a:cubicBezTo>
                                <a:pt x="571357" y="361963"/>
                                <a:pt x="568309" y="358738"/>
                                <a:pt x="562922" y="358738"/>
                              </a:cubicBezTo>
                              <a:cubicBezTo>
                                <a:pt x="560306" y="358738"/>
                                <a:pt x="557029" y="357348"/>
                                <a:pt x="555625" y="355655"/>
                              </a:cubicBezTo>
                              <a:cubicBezTo>
                                <a:pt x="553484" y="353077"/>
                                <a:pt x="553821" y="352612"/>
                                <a:pt x="557654" y="352612"/>
                              </a:cubicBezTo>
                              <a:cubicBezTo>
                                <a:pt x="560982" y="352612"/>
                                <a:pt x="561877" y="351694"/>
                                <a:pt x="560971" y="349334"/>
                              </a:cubicBezTo>
                              <a:cubicBezTo>
                                <a:pt x="560286" y="347549"/>
                                <a:pt x="559722" y="345283"/>
                                <a:pt x="559722" y="344261"/>
                              </a:cubicBezTo>
                              <a:cubicBezTo>
                                <a:pt x="559722" y="343238"/>
                                <a:pt x="557656" y="342587"/>
                                <a:pt x="555117" y="342856"/>
                              </a:cubicBezTo>
                              <a:cubicBezTo>
                                <a:pt x="552330" y="343151"/>
                                <a:pt x="550710" y="342336"/>
                                <a:pt x="551020" y="340788"/>
                              </a:cubicBezTo>
                              <a:cubicBezTo>
                                <a:pt x="551469" y="338541"/>
                                <a:pt x="547141" y="337545"/>
                                <a:pt x="541458" y="337705"/>
                              </a:cubicBezTo>
                              <a:close/>
                              <a:moveTo>
                                <a:pt x="613423" y="340359"/>
                              </a:moveTo>
                              <a:cubicBezTo>
                                <a:pt x="614345" y="340356"/>
                                <a:pt x="615268" y="340934"/>
                                <a:pt x="615998" y="342116"/>
                              </a:cubicBezTo>
                              <a:cubicBezTo>
                                <a:pt x="616616" y="343115"/>
                                <a:pt x="615348" y="344400"/>
                                <a:pt x="613188" y="344964"/>
                              </a:cubicBezTo>
                              <a:cubicBezTo>
                                <a:pt x="610440" y="345683"/>
                                <a:pt x="609614" y="345122"/>
                                <a:pt x="610379" y="343130"/>
                              </a:cubicBezTo>
                              <a:cubicBezTo>
                                <a:pt x="611076" y="341313"/>
                                <a:pt x="612237" y="340364"/>
                                <a:pt x="613423" y="340359"/>
                              </a:cubicBezTo>
                              <a:close/>
                              <a:moveTo>
                                <a:pt x="407715" y="343286"/>
                              </a:moveTo>
                              <a:cubicBezTo>
                                <a:pt x="406800" y="343342"/>
                                <a:pt x="405691" y="343482"/>
                                <a:pt x="404397" y="343676"/>
                              </a:cubicBezTo>
                              <a:cubicBezTo>
                                <a:pt x="400129" y="344318"/>
                                <a:pt x="395032" y="344783"/>
                                <a:pt x="393080" y="344730"/>
                              </a:cubicBezTo>
                              <a:cubicBezTo>
                                <a:pt x="389470" y="344633"/>
                                <a:pt x="386797" y="347438"/>
                                <a:pt x="386094" y="352067"/>
                              </a:cubicBezTo>
                              <a:cubicBezTo>
                                <a:pt x="385880" y="353477"/>
                                <a:pt x="386549" y="354642"/>
                                <a:pt x="387577" y="354642"/>
                              </a:cubicBezTo>
                              <a:cubicBezTo>
                                <a:pt x="388606" y="354642"/>
                                <a:pt x="389451" y="355943"/>
                                <a:pt x="389451" y="357530"/>
                              </a:cubicBezTo>
                              <a:cubicBezTo>
                                <a:pt x="389451" y="359405"/>
                                <a:pt x="390882" y="360022"/>
                                <a:pt x="393548" y="359325"/>
                              </a:cubicBezTo>
                              <a:cubicBezTo>
                                <a:pt x="395805" y="358735"/>
                                <a:pt x="397768" y="359089"/>
                                <a:pt x="397880" y="360066"/>
                              </a:cubicBezTo>
                              <a:cubicBezTo>
                                <a:pt x="399178" y="371402"/>
                                <a:pt x="398975" y="372996"/>
                                <a:pt x="396514" y="370954"/>
                              </a:cubicBezTo>
                              <a:cubicBezTo>
                                <a:pt x="394725" y="369469"/>
                                <a:pt x="393496" y="369461"/>
                                <a:pt x="392573" y="370954"/>
                              </a:cubicBezTo>
                              <a:cubicBezTo>
                                <a:pt x="391841" y="372137"/>
                                <a:pt x="392011" y="373122"/>
                                <a:pt x="392924" y="373139"/>
                              </a:cubicBezTo>
                              <a:cubicBezTo>
                                <a:pt x="393837" y="373157"/>
                                <a:pt x="393305" y="373991"/>
                                <a:pt x="391753" y="374973"/>
                              </a:cubicBezTo>
                              <a:cubicBezTo>
                                <a:pt x="388216" y="377213"/>
                                <a:pt x="386811" y="397717"/>
                                <a:pt x="390192" y="397763"/>
                              </a:cubicBezTo>
                              <a:cubicBezTo>
                                <a:pt x="391547" y="397781"/>
                                <a:pt x="391335" y="398552"/>
                                <a:pt x="389685" y="399597"/>
                              </a:cubicBezTo>
                              <a:cubicBezTo>
                                <a:pt x="388130" y="400581"/>
                                <a:pt x="387504" y="402401"/>
                                <a:pt x="388280" y="403655"/>
                              </a:cubicBezTo>
                              <a:cubicBezTo>
                                <a:pt x="390034" y="406493"/>
                                <a:pt x="394936" y="406632"/>
                                <a:pt x="396631" y="403889"/>
                              </a:cubicBezTo>
                              <a:cubicBezTo>
                                <a:pt x="397329" y="402761"/>
                                <a:pt x="399772" y="401821"/>
                                <a:pt x="402056" y="401821"/>
                              </a:cubicBezTo>
                              <a:cubicBezTo>
                                <a:pt x="404466" y="401821"/>
                                <a:pt x="405830" y="400734"/>
                                <a:pt x="405334" y="399245"/>
                              </a:cubicBezTo>
                              <a:cubicBezTo>
                                <a:pt x="404864" y="397835"/>
                                <a:pt x="403636" y="396687"/>
                                <a:pt x="402602" y="396670"/>
                              </a:cubicBezTo>
                              <a:cubicBezTo>
                                <a:pt x="399084" y="396611"/>
                                <a:pt x="395616" y="393377"/>
                                <a:pt x="395616" y="390192"/>
                              </a:cubicBezTo>
                              <a:cubicBezTo>
                                <a:pt x="395616" y="388068"/>
                                <a:pt x="396760" y="387479"/>
                                <a:pt x="399051" y="388358"/>
                              </a:cubicBezTo>
                              <a:cubicBezTo>
                                <a:pt x="400935" y="389081"/>
                                <a:pt x="403244" y="388480"/>
                                <a:pt x="404202" y="387031"/>
                              </a:cubicBezTo>
                              <a:cubicBezTo>
                                <a:pt x="405563" y="384974"/>
                                <a:pt x="406541" y="385163"/>
                                <a:pt x="408690" y="387968"/>
                              </a:cubicBezTo>
                              <a:cubicBezTo>
                                <a:pt x="410204" y="389942"/>
                                <a:pt x="412553" y="391558"/>
                                <a:pt x="413920" y="391558"/>
                              </a:cubicBezTo>
                              <a:cubicBezTo>
                                <a:pt x="415286" y="391558"/>
                                <a:pt x="417841" y="392982"/>
                                <a:pt x="419578" y="394719"/>
                              </a:cubicBezTo>
                              <a:cubicBezTo>
                                <a:pt x="422422" y="397562"/>
                                <a:pt x="423003" y="397516"/>
                                <a:pt x="425510" y="394211"/>
                              </a:cubicBezTo>
                              <a:cubicBezTo>
                                <a:pt x="427042" y="392193"/>
                                <a:pt x="428323" y="389327"/>
                                <a:pt x="428359" y="387851"/>
                              </a:cubicBezTo>
                              <a:cubicBezTo>
                                <a:pt x="428395" y="386374"/>
                                <a:pt x="429338" y="385748"/>
                                <a:pt x="430466" y="386446"/>
                              </a:cubicBezTo>
                              <a:cubicBezTo>
                                <a:pt x="431595" y="387143"/>
                                <a:pt x="432535" y="386743"/>
                                <a:pt x="432535" y="385548"/>
                              </a:cubicBezTo>
                              <a:cubicBezTo>
                                <a:pt x="432535" y="384353"/>
                                <a:pt x="431672" y="383363"/>
                                <a:pt x="430623" y="383363"/>
                              </a:cubicBezTo>
                              <a:cubicBezTo>
                                <a:pt x="429573" y="383363"/>
                                <a:pt x="428408" y="381297"/>
                                <a:pt x="428047" y="378758"/>
                              </a:cubicBezTo>
                              <a:cubicBezTo>
                                <a:pt x="427633" y="375849"/>
                                <a:pt x="426080" y="374249"/>
                                <a:pt x="423832" y="374426"/>
                              </a:cubicBezTo>
                              <a:cubicBezTo>
                                <a:pt x="421870" y="374581"/>
                                <a:pt x="420836" y="373792"/>
                                <a:pt x="421529" y="372670"/>
                              </a:cubicBezTo>
                              <a:cubicBezTo>
                                <a:pt x="423297" y="369811"/>
                                <a:pt x="413455" y="373040"/>
                                <a:pt x="411539" y="375948"/>
                              </a:cubicBezTo>
                              <a:cubicBezTo>
                                <a:pt x="410480" y="377556"/>
                                <a:pt x="410039" y="377477"/>
                                <a:pt x="410017" y="375675"/>
                              </a:cubicBezTo>
                              <a:cubicBezTo>
                                <a:pt x="409962" y="371235"/>
                                <a:pt x="410784" y="370020"/>
                                <a:pt x="413490" y="370641"/>
                              </a:cubicBezTo>
                              <a:cubicBezTo>
                                <a:pt x="417121" y="371475"/>
                                <a:pt x="416811" y="367094"/>
                                <a:pt x="413139" y="365685"/>
                              </a:cubicBezTo>
                              <a:cubicBezTo>
                                <a:pt x="410778" y="364780"/>
                                <a:pt x="410638" y="363734"/>
                                <a:pt x="412514" y="360729"/>
                              </a:cubicBezTo>
                              <a:cubicBezTo>
                                <a:pt x="414336" y="357814"/>
                                <a:pt x="414283" y="355799"/>
                                <a:pt x="412202" y="351910"/>
                              </a:cubicBezTo>
                              <a:cubicBezTo>
                                <a:pt x="410713" y="349127"/>
                                <a:pt x="410101" y="345841"/>
                                <a:pt x="410836" y="344652"/>
                              </a:cubicBezTo>
                              <a:cubicBezTo>
                                <a:pt x="411504" y="343571"/>
                                <a:pt x="410458" y="343119"/>
                                <a:pt x="407714" y="343286"/>
                              </a:cubicBezTo>
                              <a:close/>
                              <a:moveTo>
                                <a:pt x="532207" y="346525"/>
                              </a:moveTo>
                              <a:cubicBezTo>
                                <a:pt x="533789" y="346363"/>
                                <a:pt x="536934" y="346999"/>
                                <a:pt x="538958" y="348281"/>
                              </a:cubicBezTo>
                              <a:cubicBezTo>
                                <a:pt x="540513" y="349266"/>
                                <a:pt x="541138" y="351124"/>
                                <a:pt x="540363" y="352379"/>
                              </a:cubicBezTo>
                              <a:cubicBezTo>
                                <a:pt x="539533" y="353722"/>
                                <a:pt x="540462" y="354642"/>
                                <a:pt x="542587" y="354642"/>
                              </a:cubicBezTo>
                              <a:cubicBezTo>
                                <a:pt x="545394" y="354642"/>
                                <a:pt x="545634" y="355186"/>
                                <a:pt x="543719" y="357100"/>
                              </a:cubicBezTo>
                              <a:cubicBezTo>
                                <a:pt x="539959" y="360861"/>
                                <a:pt x="540781" y="363448"/>
                                <a:pt x="545358" y="362251"/>
                              </a:cubicBezTo>
                              <a:cubicBezTo>
                                <a:pt x="549639" y="361132"/>
                                <a:pt x="551249" y="363956"/>
                                <a:pt x="547114" y="365334"/>
                              </a:cubicBezTo>
                              <a:cubicBezTo>
                                <a:pt x="545693" y="365808"/>
                                <a:pt x="546753" y="368173"/>
                                <a:pt x="549807" y="371227"/>
                              </a:cubicBezTo>
                              <a:cubicBezTo>
                                <a:pt x="554481" y="375900"/>
                                <a:pt x="555663" y="382841"/>
                                <a:pt x="551329" y="380163"/>
                              </a:cubicBezTo>
                              <a:cubicBezTo>
                                <a:pt x="550297" y="379525"/>
                                <a:pt x="549456" y="379983"/>
                                <a:pt x="549456" y="381178"/>
                              </a:cubicBezTo>
                              <a:cubicBezTo>
                                <a:pt x="549456" y="382373"/>
                                <a:pt x="548037" y="383363"/>
                                <a:pt x="546295" y="383363"/>
                              </a:cubicBezTo>
                              <a:cubicBezTo>
                                <a:pt x="544478" y="383363"/>
                                <a:pt x="543373" y="384821"/>
                                <a:pt x="543719" y="386758"/>
                              </a:cubicBezTo>
                              <a:cubicBezTo>
                                <a:pt x="544051" y="388616"/>
                                <a:pt x="543138" y="390532"/>
                                <a:pt x="541651" y="391051"/>
                              </a:cubicBezTo>
                              <a:cubicBezTo>
                                <a:pt x="539923" y="391653"/>
                                <a:pt x="539165" y="390635"/>
                                <a:pt x="539582" y="388202"/>
                              </a:cubicBezTo>
                              <a:cubicBezTo>
                                <a:pt x="540040" y="385535"/>
                                <a:pt x="539171" y="384580"/>
                                <a:pt x="536656" y="385002"/>
                              </a:cubicBezTo>
                              <a:cubicBezTo>
                                <a:pt x="534190" y="385416"/>
                                <a:pt x="533065" y="384236"/>
                                <a:pt x="533065" y="381295"/>
                              </a:cubicBezTo>
                              <a:cubicBezTo>
                                <a:pt x="533065" y="376836"/>
                                <a:pt x="527377" y="376177"/>
                                <a:pt x="524363" y="380280"/>
                              </a:cubicBezTo>
                              <a:cubicBezTo>
                                <a:pt x="523534" y="381409"/>
                                <a:pt x="522858" y="380241"/>
                                <a:pt x="522841" y="377666"/>
                              </a:cubicBezTo>
                              <a:cubicBezTo>
                                <a:pt x="522821" y="374710"/>
                                <a:pt x="524492" y="372281"/>
                                <a:pt x="527407" y="371110"/>
                              </a:cubicBezTo>
                              <a:cubicBezTo>
                                <a:pt x="529945" y="370089"/>
                                <a:pt x="530836" y="369191"/>
                                <a:pt x="529358" y="369120"/>
                              </a:cubicBezTo>
                              <a:cubicBezTo>
                                <a:pt x="526322" y="368973"/>
                                <a:pt x="527097" y="359936"/>
                                <a:pt x="530724" y="353159"/>
                              </a:cubicBezTo>
                              <a:cubicBezTo>
                                <a:pt x="531935" y="350895"/>
                                <a:pt x="532334" y="348447"/>
                                <a:pt x="531621" y="347735"/>
                              </a:cubicBezTo>
                              <a:cubicBezTo>
                                <a:pt x="530889" y="347002"/>
                                <a:pt x="531257" y="346622"/>
                                <a:pt x="532207" y="346525"/>
                              </a:cubicBezTo>
                              <a:close/>
                              <a:moveTo>
                                <a:pt x="203572" y="351247"/>
                              </a:moveTo>
                              <a:cubicBezTo>
                                <a:pt x="204307" y="351123"/>
                                <a:pt x="204820" y="351561"/>
                                <a:pt x="204820" y="352457"/>
                              </a:cubicBezTo>
                              <a:cubicBezTo>
                                <a:pt x="204820" y="353651"/>
                                <a:pt x="203919" y="354642"/>
                                <a:pt x="202791" y="354642"/>
                              </a:cubicBezTo>
                              <a:cubicBezTo>
                                <a:pt x="201663" y="354642"/>
                                <a:pt x="200723" y="354242"/>
                                <a:pt x="200723" y="353744"/>
                              </a:cubicBezTo>
                              <a:cubicBezTo>
                                <a:pt x="200723" y="353247"/>
                                <a:pt x="201663" y="352256"/>
                                <a:pt x="202791" y="351559"/>
                              </a:cubicBezTo>
                              <a:cubicBezTo>
                                <a:pt x="203073" y="351385"/>
                                <a:pt x="203326" y="351288"/>
                                <a:pt x="203572" y="351247"/>
                              </a:cubicBezTo>
                              <a:close/>
                              <a:moveTo>
                                <a:pt x="30335" y="354642"/>
                              </a:moveTo>
                              <a:cubicBezTo>
                                <a:pt x="31530" y="354642"/>
                                <a:pt x="32482" y="355582"/>
                                <a:pt x="32482" y="356710"/>
                              </a:cubicBezTo>
                              <a:cubicBezTo>
                                <a:pt x="32482" y="357838"/>
                                <a:pt x="32082" y="358739"/>
                                <a:pt x="31584" y="358739"/>
                              </a:cubicBezTo>
                              <a:cubicBezTo>
                                <a:pt x="31087" y="358739"/>
                                <a:pt x="30135" y="357838"/>
                                <a:pt x="29438" y="356710"/>
                              </a:cubicBezTo>
                              <a:cubicBezTo>
                                <a:pt x="28741" y="355582"/>
                                <a:pt x="29141" y="354642"/>
                                <a:pt x="30335" y="354642"/>
                              </a:cubicBezTo>
                              <a:close/>
                              <a:moveTo>
                                <a:pt x="409977" y="354642"/>
                              </a:moveTo>
                              <a:cubicBezTo>
                                <a:pt x="411106" y="354642"/>
                                <a:pt x="412007" y="355582"/>
                                <a:pt x="412007" y="356710"/>
                              </a:cubicBezTo>
                              <a:cubicBezTo>
                                <a:pt x="412007" y="357838"/>
                                <a:pt x="411106" y="358739"/>
                                <a:pt x="409977" y="358739"/>
                              </a:cubicBezTo>
                              <a:cubicBezTo>
                                <a:pt x="408849" y="358739"/>
                                <a:pt x="407909" y="357838"/>
                                <a:pt x="407909" y="356710"/>
                              </a:cubicBezTo>
                              <a:cubicBezTo>
                                <a:pt x="407909" y="355582"/>
                                <a:pt x="408849" y="354642"/>
                                <a:pt x="409977" y="354642"/>
                              </a:cubicBezTo>
                              <a:close/>
                              <a:moveTo>
                                <a:pt x="787193" y="354642"/>
                              </a:moveTo>
                              <a:cubicBezTo>
                                <a:pt x="788190" y="354642"/>
                                <a:pt x="789425" y="356973"/>
                                <a:pt x="789964" y="359793"/>
                              </a:cubicBezTo>
                              <a:cubicBezTo>
                                <a:pt x="790621" y="363232"/>
                                <a:pt x="790041" y="364905"/>
                                <a:pt x="788169" y="364905"/>
                              </a:cubicBezTo>
                              <a:cubicBezTo>
                                <a:pt x="786558" y="364905"/>
                                <a:pt x="785359" y="362752"/>
                                <a:pt x="785359" y="359793"/>
                              </a:cubicBezTo>
                              <a:cubicBezTo>
                                <a:pt x="785359" y="356973"/>
                                <a:pt x="786196" y="354642"/>
                                <a:pt x="787193" y="354642"/>
                              </a:cubicBezTo>
                              <a:close/>
                              <a:moveTo>
                                <a:pt x="93979" y="364047"/>
                              </a:moveTo>
                              <a:cubicBezTo>
                                <a:pt x="94510" y="364017"/>
                                <a:pt x="95240" y="364098"/>
                                <a:pt x="96086" y="364320"/>
                              </a:cubicBezTo>
                              <a:cubicBezTo>
                                <a:pt x="98345" y="364910"/>
                                <a:pt x="100184" y="365721"/>
                                <a:pt x="100184" y="366154"/>
                              </a:cubicBezTo>
                              <a:cubicBezTo>
                                <a:pt x="100184" y="367772"/>
                                <a:pt x="94225" y="366887"/>
                                <a:pt x="93121" y="365100"/>
                              </a:cubicBezTo>
                              <a:cubicBezTo>
                                <a:pt x="92725" y="364461"/>
                                <a:pt x="93094" y="364096"/>
                                <a:pt x="93979" y="364046"/>
                              </a:cubicBezTo>
                              <a:close/>
                              <a:moveTo>
                                <a:pt x="214022" y="367090"/>
                              </a:moveTo>
                              <a:cubicBezTo>
                                <a:pt x="214468" y="367074"/>
                                <a:pt x="214962" y="367079"/>
                                <a:pt x="215466" y="367090"/>
                              </a:cubicBezTo>
                              <a:cubicBezTo>
                                <a:pt x="221122" y="367210"/>
                                <a:pt x="221577" y="367533"/>
                                <a:pt x="218159" y="369002"/>
                              </a:cubicBezTo>
                              <a:cubicBezTo>
                                <a:pt x="212593" y="371394"/>
                                <a:pt x="211402" y="371394"/>
                                <a:pt x="209924" y="369002"/>
                              </a:cubicBezTo>
                              <a:cubicBezTo>
                                <a:pt x="209265" y="367936"/>
                                <a:pt x="210901" y="367198"/>
                                <a:pt x="214022" y="367090"/>
                              </a:cubicBezTo>
                              <a:close/>
                              <a:moveTo>
                                <a:pt x="94017" y="371617"/>
                              </a:moveTo>
                              <a:cubicBezTo>
                                <a:pt x="96282" y="371446"/>
                                <a:pt x="98154" y="372596"/>
                                <a:pt x="98154" y="374154"/>
                              </a:cubicBezTo>
                              <a:cubicBezTo>
                                <a:pt x="98154" y="375711"/>
                                <a:pt x="96281" y="376822"/>
                                <a:pt x="94017" y="376651"/>
                              </a:cubicBezTo>
                              <a:cubicBezTo>
                                <a:pt x="91761" y="376481"/>
                                <a:pt x="89919" y="375366"/>
                                <a:pt x="89919" y="374154"/>
                              </a:cubicBezTo>
                              <a:cubicBezTo>
                                <a:pt x="89919" y="372941"/>
                                <a:pt x="91761" y="371787"/>
                                <a:pt x="94017" y="371617"/>
                              </a:cubicBezTo>
                              <a:close/>
                              <a:moveTo>
                                <a:pt x="511870" y="373997"/>
                              </a:moveTo>
                              <a:cubicBezTo>
                                <a:pt x="512329" y="374102"/>
                                <a:pt x="512750" y="374814"/>
                                <a:pt x="513275" y="376183"/>
                              </a:cubicBezTo>
                              <a:cubicBezTo>
                                <a:pt x="514000" y="378072"/>
                                <a:pt x="514066" y="380463"/>
                                <a:pt x="513431" y="381490"/>
                              </a:cubicBezTo>
                              <a:cubicBezTo>
                                <a:pt x="511738" y="384230"/>
                                <a:pt x="508439" y="383759"/>
                                <a:pt x="508475" y="380787"/>
                              </a:cubicBezTo>
                              <a:cubicBezTo>
                                <a:pt x="508493" y="379377"/>
                                <a:pt x="509277" y="377024"/>
                                <a:pt x="510231" y="375519"/>
                              </a:cubicBezTo>
                              <a:cubicBezTo>
                                <a:pt x="510923" y="374429"/>
                                <a:pt x="511411" y="373893"/>
                                <a:pt x="511871" y="373997"/>
                              </a:cubicBezTo>
                              <a:close/>
                              <a:moveTo>
                                <a:pt x="820956" y="375168"/>
                              </a:moveTo>
                              <a:cubicBezTo>
                                <a:pt x="822460" y="375168"/>
                                <a:pt x="823687" y="376559"/>
                                <a:pt x="823687" y="378251"/>
                              </a:cubicBezTo>
                              <a:cubicBezTo>
                                <a:pt x="823688" y="379943"/>
                                <a:pt x="822460" y="381295"/>
                                <a:pt x="820956" y="381295"/>
                              </a:cubicBezTo>
                              <a:cubicBezTo>
                                <a:pt x="819451" y="381295"/>
                                <a:pt x="818185" y="379943"/>
                                <a:pt x="818185" y="378251"/>
                              </a:cubicBezTo>
                              <a:cubicBezTo>
                                <a:pt x="818185" y="376559"/>
                                <a:pt x="819451" y="375168"/>
                                <a:pt x="820956" y="375168"/>
                              </a:cubicBezTo>
                              <a:close/>
                              <a:moveTo>
                                <a:pt x="82585" y="377432"/>
                              </a:moveTo>
                              <a:cubicBezTo>
                                <a:pt x="83427" y="377504"/>
                                <a:pt x="83790" y="378229"/>
                                <a:pt x="83405" y="379383"/>
                              </a:cubicBezTo>
                              <a:cubicBezTo>
                                <a:pt x="82911" y="380864"/>
                                <a:pt x="81295" y="382479"/>
                                <a:pt x="79815" y="382973"/>
                              </a:cubicBezTo>
                              <a:cubicBezTo>
                                <a:pt x="78276" y="383486"/>
                                <a:pt x="77507" y="382716"/>
                                <a:pt x="78019" y="381178"/>
                              </a:cubicBezTo>
                              <a:cubicBezTo>
                                <a:pt x="78513" y="379697"/>
                                <a:pt x="80129" y="378081"/>
                                <a:pt x="81610" y="377588"/>
                              </a:cubicBezTo>
                              <a:cubicBezTo>
                                <a:pt x="81994" y="377460"/>
                                <a:pt x="82305" y="377408"/>
                                <a:pt x="82585" y="377432"/>
                              </a:cubicBezTo>
                              <a:close/>
                              <a:moveTo>
                                <a:pt x="114547" y="379266"/>
                              </a:moveTo>
                              <a:cubicBezTo>
                                <a:pt x="115675" y="379266"/>
                                <a:pt x="116615" y="380167"/>
                                <a:pt x="116615" y="381295"/>
                              </a:cubicBezTo>
                              <a:cubicBezTo>
                                <a:pt x="116615" y="382423"/>
                                <a:pt x="115675" y="383363"/>
                                <a:pt x="114547" y="383363"/>
                              </a:cubicBezTo>
                              <a:cubicBezTo>
                                <a:pt x="113418" y="383363"/>
                                <a:pt x="112517" y="382423"/>
                                <a:pt x="112517" y="381295"/>
                              </a:cubicBezTo>
                              <a:cubicBezTo>
                                <a:pt x="112517" y="380167"/>
                                <a:pt x="113418" y="379266"/>
                                <a:pt x="114547" y="379266"/>
                              </a:cubicBezTo>
                              <a:close/>
                              <a:moveTo>
                                <a:pt x="815879" y="381295"/>
                              </a:moveTo>
                              <a:cubicBezTo>
                                <a:pt x="816869" y="381295"/>
                                <a:pt x="818696" y="382500"/>
                                <a:pt x="819898" y="383948"/>
                              </a:cubicBezTo>
                              <a:cubicBezTo>
                                <a:pt x="823045" y="387740"/>
                                <a:pt x="819969" y="391925"/>
                                <a:pt x="816659" y="388358"/>
                              </a:cubicBezTo>
                              <a:cubicBezTo>
                                <a:pt x="813692" y="385161"/>
                                <a:pt x="813259" y="381295"/>
                                <a:pt x="815879" y="381295"/>
                              </a:cubicBezTo>
                              <a:close/>
                              <a:moveTo>
                                <a:pt x="839254" y="381529"/>
                              </a:moveTo>
                              <a:cubicBezTo>
                                <a:pt x="839427" y="381356"/>
                                <a:pt x="839997" y="381811"/>
                                <a:pt x="841010" y="382817"/>
                              </a:cubicBezTo>
                              <a:cubicBezTo>
                                <a:pt x="842413" y="384208"/>
                                <a:pt x="843047" y="385853"/>
                                <a:pt x="842415" y="386485"/>
                              </a:cubicBezTo>
                              <a:cubicBezTo>
                                <a:pt x="841784" y="387117"/>
                                <a:pt x="840649" y="385972"/>
                                <a:pt x="839879" y="383948"/>
                              </a:cubicBezTo>
                              <a:cubicBezTo>
                                <a:pt x="839322" y="382487"/>
                                <a:pt x="839081" y="381702"/>
                                <a:pt x="839254" y="381529"/>
                              </a:cubicBezTo>
                              <a:close/>
                              <a:moveTo>
                                <a:pt x="581414" y="383363"/>
                              </a:moveTo>
                              <a:cubicBezTo>
                                <a:pt x="583200" y="383363"/>
                                <a:pt x="584319" y="384443"/>
                                <a:pt x="583872" y="385782"/>
                              </a:cubicBezTo>
                              <a:cubicBezTo>
                                <a:pt x="582605" y="389586"/>
                                <a:pt x="578175" y="390224"/>
                                <a:pt x="578175" y="386602"/>
                              </a:cubicBezTo>
                              <a:cubicBezTo>
                                <a:pt x="578175" y="384816"/>
                                <a:pt x="579627" y="383363"/>
                                <a:pt x="581414" y="383363"/>
                              </a:cubicBezTo>
                              <a:close/>
                              <a:moveTo>
                                <a:pt x="519519" y="384378"/>
                              </a:moveTo>
                              <a:cubicBezTo>
                                <a:pt x="520133" y="384279"/>
                                <a:pt x="520926" y="384721"/>
                                <a:pt x="522017" y="385626"/>
                              </a:cubicBezTo>
                              <a:cubicBezTo>
                                <a:pt x="523577" y="386922"/>
                                <a:pt x="524827" y="388133"/>
                                <a:pt x="524827" y="388319"/>
                              </a:cubicBezTo>
                              <a:cubicBezTo>
                                <a:pt x="524827" y="388505"/>
                                <a:pt x="523038" y="388778"/>
                                <a:pt x="520846" y="388943"/>
                              </a:cubicBezTo>
                              <a:cubicBezTo>
                                <a:pt x="518133" y="389148"/>
                                <a:pt x="517254" y="388288"/>
                                <a:pt x="518036" y="386251"/>
                              </a:cubicBezTo>
                              <a:cubicBezTo>
                                <a:pt x="518477" y="385101"/>
                                <a:pt x="518905" y="384476"/>
                                <a:pt x="519519" y="384378"/>
                              </a:cubicBezTo>
                              <a:close/>
                              <a:moveTo>
                                <a:pt x="105804" y="390699"/>
                              </a:moveTo>
                              <a:cubicBezTo>
                                <a:pt x="107101" y="390598"/>
                                <a:pt x="107722" y="390986"/>
                                <a:pt x="107248" y="391753"/>
                              </a:cubicBezTo>
                              <a:cubicBezTo>
                                <a:pt x="106616" y="392776"/>
                                <a:pt x="104776" y="393626"/>
                                <a:pt x="103150" y="393626"/>
                              </a:cubicBezTo>
                              <a:cubicBezTo>
                                <a:pt x="98904" y="393626"/>
                                <a:pt x="99492" y="392225"/>
                                <a:pt x="104282" y="390973"/>
                              </a:cubicBezTo>
                              <a:cubicBezTo>
                                <a:pt x="104847" y="390825"/>
                                <a:pt x="105372" y="390733"/>
                                <a:pt x="105804" y="390699"/>
                              </a:cubicBezTo>
                              <a:close/>
                              <a:moveTo>
                                <a:pt x="572318" y="390777"/>
                              </a:moveTo>
                              <a:cubicBezTo>
                                <a:pt x="572643" y="390756"/>
                                <a:pt x="572997" y="390829"/>
                                <a:pt x="573371" y="390973"/>
                              </a:cubicBezTo>
                              <a:cubicBezTo>
                                <a:pt x="574869" y="391547"/>
                                <a:pt x="575596" y="392811"/>
                                <a:pt x="574971" y="393821"/>
                              </a:cubicBezTo>
                              <a:cubicBezTo>
                                <a:pt x="573235" y="396631"/>
                                <a:pt x="570640" y="396037"/>
                                <a:pt x="570640" y="392807"/>
                              </a:cubicBezTo>
                              <a:cubicBezTo>
                                <a:pt x="570640" y="391618"/>
                                <a:pt x="571341" y="390842"/>
                                <a:pt x="572318" y="390778"/>
                              </a:cubicBezTo>
                              <a:close/>
                              <a:moveTo>
                                <a:pt x="812241" y="391558"/>
                              </a:moveTo>
                              <a:cubicBezTo>
                                <a:pt x="813264" y="391558"/>
                                <a:pt x="814076" y="392455"/>
                                <a:pt x="814076" y="393548"/>
                              </a:cubicBezTo>
                              <a:cubicBezTo>
                                <a:pt x="814076" y="394641"/>
                                <a:pt x="815466" y="395017"/>
                                <a:pt x="817159" y="394368"/>
                              </a:cubicBezTo>
                              <a:cubicBezTo>
                                <a:pt x="819107" y="393620"/>
                                <a:pt x="820242" y="394387"/>
                                <a:pt x="820242" y="396475"/>
                              </a:cubicBezTo>
                              <a:cubicBezTo>
                                <a:pt x="820242" y="401251"/>
                                <a:pt x="812741" y="400549"/>
                                <a:pt x="811461" y="395655"/>
                              </a:cubicBezTo>
                              <a:cubicBezTo>
                                <a:pt x="810871" y="393399"/>
                                <a:pt x="811219" y="391558"/>
                                <a:pt x="812242" y="391558"/>
                              </a:cubicBezTo>
                              <a:close/>
                              <a:moveTo>
                                <a:pt x="211988" y="393665"/>
                              </a:moveTo>
                              <a:cubicBezTo>
                                <a:pt x="203231" y="393665"/>
                                <a:pt x="200291" y="396226"/>
                                <a:pt x="197275" y="406309"/>
                              </a:cubicBezTo>
                              <a:cubicBezTo>
                                <a:pt x="193981" y="417322"/>
                                <a:pt x="193820" y="424376"/>
                                <a:pt x="196885" y="424376"/>
                              </a:cubicBezTo>
                              <a:cubicBezTo>
                                <a:pt x="198170" y="424376"/>
                                <a:pt x="195751" y="426760"/>
                                <a:pt x="191499" y="429645"/>
                              </a:cubicBezTo>
                              <a:cubicBezTo>
                                <a:pt x="178331" y="438580"/>
                                <a:pt x="177956" y="439300"/>
                                <a:pt x="181704" y="449000"/>
                              </a:cubicBezTo>
                              <a:cubicBezTo>
                                <a:pt x="182358" y="450692"/>
                                <a:pt x="182737" y="452772"/>
                                <a:pt x="182562" y="453604"/>
                              </a:cubicBezTo>
                              <a:cubicBezTo>
                                <a:pt x="182097" y="455822"/>
                                <a:pt x="191213" y="454490"/>
                                <a:pt x="192982" y="452083"/>
                              </a:cubicBezTo>
                              <a:cubicBezTo>
                                <a:pt x="193833" y="450924"/>
                                <a:pt x="194486" y="451577"/>
                                <a:pt x="194504" y="453604"/>
                              </a:cubicBezTo>
                              <a:cubicBezTo>
                                <a:pt x="194521" y="455579"/>
                                <a:pt x="195472" y="457195"/>
                                <a:pt x="196572" y="457195"/>
                              </a:cubicBezTo>
                              <a:cubicBezTo>
                                <a:pt x="197861" y="457195"/>
                                <a:pt x="197811" y="459117"/>
                                <a:pt x="196494" y="462580"/>
                              </a:cubicBezTo>
                              <a:cubicBezTo>
                                <a:pt x="194591" y="467585"/>
                                <a:pt x="194818" y="467892"/>
                                <a:pt x="199538" y="466989"/>
                              </a:cubicBezTo>
                              <a:cubicBezTo>
                                <a:pt x="205660" y="465819"/>
                                <a:pt x="207571" y="469465"/>
                                <a:pt x="204729" y="476940"/>
                              </a:cubicBezTo>
                              <a:cubicBezTo>
                                <a:pt x="203127" y="481153"/>
                                <a:pt x="203261" y="482066"/>
                                <a:pt x="205431" y="481233"/>
                              </a:cubicBezTo>
                              <a:cubicBezTo>
                                <a:pt x="207457" y="480456"/>
                                <a:pt x="208098" y="482173"/>
                                <a:pt x="207890" y="487750"/>
                              </a:cubicBezTo>
                              <a:cubicBezTo>
                                <a:pt x="207734" y="491920"/>
                                <a:pt x="206965" y="496380"/>
                                <a:pt x="206173" y="497662"/>
                              </a:cubicBezTo>
                              <a:cubicBezTo>
                                <a:pt x="205381" y="498943"/>
                                <a:pt x="205730" y="500613"/>
                                <a:pt x="206953" y="501369"/>
                              </a:cubicBezTo>
                              <a:cubicBezTo>
                                <a:pt x="208177" y="502125"/>
                                <a:pt x="208661" y="504153"/>
                                <a:pt x="208007" y="505857"/>
                              </a:cubicBezTo>
                              <a:cubicBezTo>
                                <a:pt x="207193" y="507977"/>
                                <a:pt x="207752" y="508595"/>
                                <a:pt x="209802" y="507808"/>
                              </a:cubicBezTo>
                              <a:cubicBezTo>
                                <a:pt x="211720" y="507072"/>
                                <a:pt x="212421" y="507629"/>
                                <a:pt x="211754" y="509369"/>
                              </a:cubicBezTo>
                              <a:cubicBezTo>
                                <a:pt x="211114" y="511036"/>
                                <a:pt x="212749" y="512619"/>
                                <a:pt x="215968" y="513427"/>
                              </a:cubicBezTo>
                              <a:cubicBezTo>
                                <a:pt x="221228" y="514747"/>
                                <a:pt x="223021" y="519436"/>
                                <a:pt x="219169" y="521817"/>
                              </a:cubicBezTo>
                              <a:cubicBezTo>
                                <a:pt x="215135" y="524310"/>
                                <a:pt x="217217" y="527256"/>
                                <a:pt x="222759" y="526891"/>
                              </a:cubicBezTo>
                              <a:cubicBezTo>
                                <a:pt x="232577" y="526243"/>
                                <a:pt x="234060" y="526783"/>
                                <a:pt x="232671" y="530403"/>
                              </a:cubicBezTo>
                              <a:cubicBezTo>
                                <a:pt x="231947" y="532291"/>
                                <a:pt x="232507" y="534554"/>
                                <a:pt x="233959" y="535476"/>
                              </a:cubicBezTo>
                              <a:cubicBezTo>
                                <a:pt x="238005" y="538043"/>
                                <a:pt x="239681" y="537528"/>
                                <a:pt x="238369" y="534110"/>
                              </a:cubicBezTo>
                              <a:cubicBezTo>
                                <a:pt x="237519" y="531895"/>
                                <a:pt x="238123" y="531373"/>
                                <a:pt x="240476" y="532276"/>
                              </a:cubicBezTo>
                              <a:cubicBezTo>
                                <a:pt x="242288" y="532971"/>
                                <a:pt x="243365" y="534224"/>
                                <a:pt x="242857" y="535047"/>
                              </a:cubicBezTo>
                              <a:cubicBezTo>
                                <a:pt x="242349" y="535869"/>
                                <a:pt x="244634" y="536529"/>
                                <a:pt x="247969" y="536529"/>
                              </a:cubicBezTo>
                              <a:cubicBezTo>
                                <a:pt x="251304" y="536529"/>
                                <a:pt x="254057" y="535753"/>
                                <a:pt x="254057" y="534812"/>
                              </a:cubicBezTo>
                              <a:cubicBezTo>
                                <a:pt x="254057" y="533872"/>
                                <a:pt x="253117" y="533095"/>
                                <a:pt x="251989" y="533095"/>
                              </a:cubicBezTo>
                              <a:cubicBezTo>
                                <a:pt x="250861" y="533095"/>
                                <a:pt x="249960" y="531744"/>
                                <a:pt x="249960" y="530051"/>
                              </a:cubicBezTo>
                              <a:cubicBezTo>
                                <a:pt x="249960" y="526568"/>
                                <a:pt x="253156" y="525898"/>
                                <a:pt x="255072" y="528998"/>
                              </a:cubicBezTo>
                              <a:cubicBezTo>
                                <a:pt x="257094" y="532270"/>
                                <a:pt x="260765" y="531388"/>
                                <a:pt x="259443" y="527944"/>
                              </a:cubicBezTo>
                              <a:cubicBezTo>
                                <a:pt x="258452" y="525361"/>
                                <a:pt x="258988" y="525213"/>
                                <a:pt x="262487" y="527086"/>
                              </a:cubicBezTo>
                              <a:cubicBezTo>
                                <a:pt x="269720" y="530957"/>
                                <a:pt x="269692" y="527011"/>
                                <a:pt x="262448" y="520686"/>
                              </a:cubicBezTo>
                              <a:cubicBezTo>
                                <a:pt x="258652" y="517372"/>
                                <a:pt x="253704" y="514637"/>
                                <a:pt x="251443" y="514637"/>
                              </a:cubicBezTo>
                              <a:cubicBezTo>
                                <a:pt x="249181" y="514637"/>
                                <a:pt x="246277" y="513218"/>
                                <a:pt x="245003" y="511476"/>
                              </a:cubicBezTo>
                              <a:cubicBezTo>
                                <a:pt x="243063" y="508823"/>
                                <a:pt x="238626" y="507490"/>
                                <a:pt x="228924" y="506598"/>
                              </a:cubicBezTo>
                              <a:cubicBezTo>
                                <a:pt x="228078" y="506521"/>
                                <a:pt x="227363" y="504664"/>
                                <a:pt x="227363" y="502501"/>
                              </a:cubicBezTo>
                              <a:cubicBezTo>
                                <a:pt x="227363" y="499277"/>
                                <a:pt x="228667" y="498685"/>
                                <a:pt x="234466" y="499145"/>
                              </a:cubicBezTo>
                              <a:cubicBezTo>
                                <a:pt x="238955" y="499501"/>
                                <a:pt x="241906" y="498687"/>
                                <a:pt x="242583" y="496921"/>
                              </a:cubicBezTo>
                              <a:cubicBezTo>
                                <a:pt x="243171" y="495390"/>
                                <a:pt x="242514" y="494128"/>
                                <a:pt x="241139" y="494111"/>
                              </a:cubicBezTo>
                              <a:cubicBezTo>
                                <a:pt x="239553" y="494091"/>
                                <a:pt x="239772" y="493325"/>
                                <a:pt x="241725" y="492043"/>
                              </a:cubicBezTo>
                              <a:cubicBezTo>
                                <a:pt x="244244" y="490389"/>
                                <a:pt x="244318" y="489704"/>
                                <a:pt x="242076" y="488257"/>
                              </a:cubicBezTo>
                              <a:cubicBezTo>
                                <a:pt x="240013" y="486926"/>
                                <a:pt x="240535" y="486149"/>
                                <a:pt x="244144" y="485057"/>
                              </a:cubicBezTo>
                              <a:cubicBezTo>
                                <a:pt x="246779" y="484261"/>
                                <a:pt x="247855" y="483141"/>
                                <a:pt x="246564" y="482599"/>
                              </a:cubicBezTo>
                              <a:cubicBezTo>
                                <a:pt x="243829" y="481450"/>
                                <a:pt x="245362" y="473623"/>
                                <a:pt x="248320" y="473623"/>
                              </a:cubicBezTo>
                              <a:cubicBezTo>
                                <a:pt x="249455" y="473623"/>
                                <a:pt x="250006" y="468962"/>
                                <a:pt x="249608" y="462853"/>
                              </a:cubicBezTo>
                              <a:cubicBezTo>
                                <a:pt x="248919" y="452280"/>
                                <a:pt x="249026" y="452110"/>
                                <a:pt x="254447" y="452473"/>
                              </a:cubicBezTo>
                              <a:cubicBezTo>
                                <a:pt x="258734" y="452760"/>
                                <a:pt x="259675" y="452085"/>
                                <a:pt x="258701" y="449546"/>
                              </a:cubicBezTo>
                              <a:cubicBezTo>
                                <a:pt x="257868" y="447376"/>
                                <a:pt x="258240" y="446767"/>
                                <a:pt x="259833" y="447751"/>
                              </a:cubicBezTo>
                              <a:cubicBezTo>
                                <a:pt x="261153" y="448567"/>
                                <a:pt x="262252" y="448283"/>
                                <a:pt x="262252" y="447088"/>
                              </a:cubicBezTo>
                              <a:cubicBezTo>
                                <a:pt x="262252" y="445082"/>
                                <a:pt x="258832" y="444121"/>
                                <a:pt x="252496" y="444356"/>
                              </a:cubicBezTo>
                              <a:cubicBezTo>
                                <a:pt x="251086" y="444409"/>
                                <a:pt x="249959" y="442326"/>
                                <a:pt x="249959" y="439751"/>
                              </a:cubicBezTo>
                              <a:cubicBezTo>
                                <a:pt x="249959" y="434704"/>
                                <a:pt x="245665" y="431997"/>
                                <a:pt x="240710" y="433898"/>
                              </a:cubicBezTo>
                              <a:cubicBezTo>
                                <a:pt x="239018" y="434547"/>
                                <a:pt x="237627" y="434026"/>
                                <a:pt x="237627" y="432727"/>
                              </a:cubicBezTo>
                              <a:cubicBezTo>
                                <a:pt x="237627" y="431429"/>
                                <a:pt x="236462" y="430515"/>
                                <a:pt x="235051" y="430698"/>
                              </a:cubicBezTo>
                              <a:cubicBezTo>
                                <a:pt x="228557" y="431541"/>
                                <a:pt x="226930" y="430381"/>
                                <a:pt x="227832" y="425664"/>
                              </a:cubicBezTo>
                              <a:cubicBezTo>
                                <a:pt x="228664" y="421310"/>
                                <a:pt x="228075" y="420862"/>
                                <a:pt x="222407" y="421371"/>
                              </a:cubicBezTo>
                              <a:cubicBezTo>
                                <a:pt x="218408" y="421730"/>
                                <a:pt x="216288" y="422987"/>
                                <a:pt x="216631" y="424727"/>
                              </a:cubicBezTo>
                              <a:cubicBezTo>
                                <a:pt x="216930" y="426243"/>
                                <a:pt x="215764" y="425669"/>
                                <a:pt x="214055" y="423478"/>
                              </a:cubicBezTo>
                              <a:cubicBezTo>
                                <a:pt x="210247" y="418597"/>
                                <a:pt x="209838" y="405598"/>
                                <a:pt x="213509" y="406073"/>
                              </a:cubicBezTo>
                              <a:cubicBezTo>
                                <a:pt x="218883" y="406771"/>
                                <a:pt x="221236" y="405822"/>
                                <a:pt x="221236" y="402913"/>
                              </a:cubicBezTo>
                              <a:cubicBezTo>
                                <a:pt x="221236" y="401174"/>
                                <a:pt x="220004" y="400365"/>
                                <a:pt x="218348" y="401000"/>
                              </a:cubicBezTo>
                              <a:cubicBezTo>
                                <a:pt x="214429" y="402504"/>
                                <a:pt x="211784" y="397689"/>
                                <a:pt x="215304" y="395459"/>
                              </a:cubicBezTo>
                              <a:cubicBezTo>
                                <a:pt x="217278" y="394209"/>
                                <a:pt x="216284" y="393664"/>
                                <a:pt x="211987" y="393664"/>
                              </a:cubicBezTo>
                              <a:close/>
                              <a:moveTo>
                                <a:pt x="584447" y="396241"/>
                              </a:moveTo>
                              <a:cubicBezTo>
                                <a:pt x="586696" y="396071"/>
                                <a:pt x="588428" y="397235"/>
                                <a:pt x="588428" y="398894"/>
                              </a:cubicBezTo>
                              <a:cubicBezTo>
                                <a:pt x="588428" y="402559"/>
                                <a:pt x="585529" y="402681"/>
                                <a:pt x="582613" y="399167"/>
                              </a:cubicBezTo>
                              <a:cubicBezTo>
                                <a:pt x="580951" y="397165"/>
                                <a:pt x="581424" y="396468"/>
                                <a:pt x="584447" y="396241"/>
                              </a:cubicBezTo>
                              <a:close/>
                              <a:moveTo>
                                <a:pt x="523879" y="398543"/>
                              </a:moveTo>
                              <a:cubicBezTo>
                                <a:pt x="524088" y="398494"/>
                                <a:pt x="524268" y="398541"/>
                                <a:pt x="524426" y="398699"/>
                              </a:cubicBezTo>
                              <a:cubicBezTo>
                                <a:pt x="525057" y="399331"/>
                                <a:pt x="524422" y="400976"/>
                                <a:pt x="523021" y="402368"/>
                              </a:cubicBezTo>
                              <a:cubicBezTo>
                                <a:pt x="520995" y="404378"/>
                                <a:pt x="520776" y="404159"/>
                                <a:pt x="521889" y="401236"/>
                              </a:cubicBezTo>
                              <a:cubicBezTo>
                                <a:pt x="522467" y="399719"/>
                                <a:pt x="523254" y="398692"/>
                                <a:pt x="523879" y="398543"/>
                              </a:cubicBezTo>
                              <a:close/>
                              <a:moveTo>
                                <a:pt x="595257" y="400689"/>
                              </a:moveTo>
                              <a:cubicBezTo>
                                <a:pt x="595881" y="400721"/>
                                <a:pt x="596058" y="401133"/>
                                <a:pt x="595608" y="401860"/>
                              </a:cubicBezTo>
                              <a:cubicBezTo>
                                <a:pt x="594919" y="402975"/>
                                <a:pt x="593470" y="403889"/>
                                <a:pt x="592408" y="403889"/>
                              </a:cubicBezTo>
                              <a:cubicBezTo>
                                <a:pt x="589457" y="403889"/>
                                <a:pt x="590103" y="402404"/>
                                <a:pt x="593657" y="401041"/>
                              </a:cubicBezTo>
                              <a:cubicBezTo>
                                <a:pt x="594342" y="400778"/>
                                <a:pt x="594883" y="400670"/>
                                <a:pt x="595257" y="400689"/>
                              </a:cubicBezTo>
                              <a:close/>
                              <a:moveTo>
                                <a:pt x="785554" y="402094"/>
                              </a:moveTo>
                              <a:cubicBezTo>
                                <a:pt x="786266" y="402065"/>
                                <a:pt x="787077" y="402188"/>
                                <a:pt x="787817" y="402485"/>
                              </a:cubicBezTo>
                              <a:cubicBezTo>
                                <a:pt x="789454" y="403139"/>
                                <a:pt x="788958" y="403635"/>
                                <a:pt x="786568" y="403733"/>
                              </a:cubicBezTo>
                              <a:cubicBezTo>
                                <a:pt x="784406" y="403822"/>
                                <a:pt x="783194" y="403322"/>
                                <a:pt x="783876" y="402641"/>
                              </a:cubicBezTo>
                              <a:cubicBezTo>
                                <a:pt x="784216" y="402300"/>
                                <a:pt x="784841" y="402124"/>
                                <a:pt x="785554" y="402094"/>
                              </a:cubicBezTo>
                              <a:close/>
                              <a:moveTo>
                                <a:pt x="816032" y="405880"/>
                              </a:moveTo>
                              <a:cubicBezTo>
                                <a:pt x="817354" y="405779"/>
                                <a:pt x="817673" y="407174"/>
                                <a:pt x="816110" y="410094"/>
                              </a:cubicBezTo>
                              <a:cubicBezTo>
                                <a:pt x="814890" y="412374"/>
                                <a:pt x="814452" y="415116"/>
                                <a:pt x="815135" y="416221"/>
                              </a:cubicBezTo>
                              <a:cubicBezTo>
                                <a:pt x="815818" y="417325"/>
                                <a:pt x="816108" y="418128"/>
                                <a:pt x="815759" y="418016"/>
                              </a:cubicBezTo>
                              <a:lnTo>
                                <a:pt x="810647" y="416494"/>
                              </a:lnTo>
                              <a:cubicBezTo>
                                <a:pt x="806285" y="415189"/>
                                <a:pt x="806303" y="415077"/>
                                <a:pt x="809983" y="410562"/>
                              </a:cubicBezTo>
                              <a:cubicBezTo>
                                <a:pt x="812418" y="407576"/>
                                <a:pt x="814711" y="405980"/>
                                <a:pt x="816032" y="405880"/>
                              </a:cubicBezTo>
                              <a:close/>
                              <a:moveTo>
                                <a:pt x="519711" y="405919"/>
                              </a:moveTo>
                              <a:cubicBezTo>
                                <a:pt x="523373" y="405919"/>
                                <a:pt x="524993" y="411095"/>
                                <a:pt x="522209" y="413879"/>
                              </a:cubicBezTo>
                              <a:cubicBezTo>
                                <a:pt x="519434" y="416654"/>
                                <a:pt x="514599" y="416932"/>
                                <a:pt x="514599" y="414309"/>
                              </a:cubicBezTo>
                              <a:cubicBezTo>
                                <a:pt x="514599" y="410222"/>
                                <a:pt x="517208" y="405919"/>
                                <a:pt x="519711" y="405919"/>
                              </a:cubicBezTo>
                              <a:close/>
                              <a:moveTo>
                                <a:pt x="593548" y="405919"/>
                              </a:moveTo>
                              <a:cubicBezTo>
                                <a:pt x="595240" y="405919"/>
                                <a:pt x="596631" y="406859"/>
                                <a:pt x="596631" y="407987"/>
                              </a:cubicBezTo>
                              <a:cubicBezTo>
                                <a:pt x="596631" y="409115"/>
                                <a:pt x="595240" y="410016"/>
                                <a:pt x="593548" y="410016"/>
                              </a:cubicBezTo>
                              <a:cubicBezTo>
                                <a:pt x="591855" y="410016"/>
                                <a:pt x="590504" y="409115"/>
                                <a:pt x="590504" y="407987"/>
                              </a:cubicBezTo>
                              <a:cubicBezTo>
                                <a:pt x="590504" y="406859"/>
                                <a:pt x="591856" y="405919"/>
                                <a:pt x="593548" y="405919"/>
                              </a:cubicBezTo>
                              <a:close/>
                              <a:moveTo>
                                <a:pt x="562015" y="408143"/>
                              </a:moveTo>
                              <a:cubicBezTo>
                                <a:pt x="562326" y="408092"/>
                                <a:pt x="562593" y="408137"/>
                                <a:pt x="562795" y="408338"/>
                              </a:cubicBezTo>
                              <a:cubicBezTo>
                                <a:pt x="563261" y="408804"/>
                                <a:pt x="563134" y="411234"/>
                                <a:pt x="562483" y="413723"/>
                              </a:cubicBezTo>
                              <a:cubicBezTo>
                                <a:pt x="561224" y="418538"/>
                                <a:pt x="558731" y="419582"/>
                                <a:pt x="556629" y="416182"/>
                              </a:cubicBezTo>
                              <a:cubicBezTo>
                                <a:pt x="555518" y="414383"/>
                                <a:pt x="559832" y="408503"/>
                                <a:pt x="562015" y="408143"/>
                              </a:cubicBezTo>
                              <a:close/>
                              <a:moveTo>
                                <a:pt x="820125" y="410016"/>
                              </a:moveTo>
                              <a:cubicBezTo>
                                <a:pt x="821320" y="410016"/>
                                <a:pt x="822310" y="410956"/>
                                <a:pt x="822310" y="412084"/>
                              </a:cubicBezTo>
                              <a:cubicBezTo>
                                <a:pt x="822310" y="413213"/>
                                <a:pt x="821871" y="414153"/>
                                <a:pt x="821374" y="414153"/>
                              </a:cubicBezTo>
                              <a:cubicBezTo>
                                <a:pt x="820876" y="414153"/>
                                <a:pt x="819925" y="413213"/>
                                <a:pt x="819227" y="412084"/>
                              </a:cubicBezTo>
                              <a:cubicBezTo>
                                <a:pt x="818530" y="410956"/>
                                <a:pt x="818930" y="410016"/>
                                <a:pt x="820125" y="410016"/>
                              </a:cubicBezTo>
                              <a:close/>
                              <a:moveTo>
                                <a:pt x="579297" y="410719"/>
                              </a:moveTo>
                              <a:cubicBezTo>
                                <a:pt x="581092" y="410719"/>
                                <a:pt x="582000" y="411899"/>
                                <a:pt x="581404" y="413450"/>
                              </a:cubicBezTo>
                              <a:cubicBezTo>
                                <a:pt x="580827" y="414954"/>
                                <a:pt x="581695" y="416182"/>
                                <a:pt x="583317" y="416182"/>
                              </a:cubicBezTo>
                              <a:cubicBezTo>
                                <a:pt x="585021" y="416182"/>
                                <a:pt x="585797" y="417424"/>
                                <a:pt x="585151" y="419109"/>
                              </a:cubicBezTo>
                              <a:cubicBezTo>
                                <a:pt x="584416" y="421024"/>
                                <a:pt x="585642" y="422252"/>
                                <a:pt x="588780" y="422699"/>
                              </a:cubicBezTo>
                              <a:cubicBezTo>
                                <a:pt x="591405" y="423072"/>
                                <a:pt x="592625" y="423976"/>
                                <a:pt x="591473" y="424728"/>
                              </a:cubicBezTo>
                              <a:cubicBezTo>
                                <a:pt x="587506" y="427316"/>
                                <a:pt x="576136" y="418668"/>
                                <a:pt x="576136" y="413060"/>
                              </a:cubicBezTo>
                              <a:cubicBezTo>
                                <a:pt x="576136" y="411771"/>
                                <a:pt x="577556" y="410719"/>
                                <a:pt x="579297" y="410719"/>
                              </a:cubicBezTo>
                              <a:close/>
                              <a:moveTo>
                                <a:pt x="546321" y="415713"/>
                              </a:moveTo>
                              <a:cubicBezTo>
                                <a:pt x="547396" y="415610"/>
                                <a:pt x="548452" y="416291"/>
                                <a:pt x="548936" y="417743"/>
                              </a:cubicBezTo>
                              <a:cubicBezTo>
                                <a:pt x="549406" y="419153"/>
                                <a:pt x="548241" y="420279"/>
                                <a:pt x="546360" y="420279"/>
                              </a:cubicBezTo>
                              <a:cubicBezTo>
                                <a:pt x="544480" y="420279"/>
                                <a:pt x="543252" y="419378"/>
                                <a:pt x="543628" y="418250"/>
                              </a:cubicBezTo>
                              <a:cubicBezTo>
                                <a:pt x="544144" y="416701"/>
                                <a:pt x="545246" y="415818"/>
                                <a:pt x="546321" y="415713"/>
                              </a:cubicBezTo>
                              <a:close/>
                              <a:moveTo>
                                <a:pt x="75431" y="416182"/>
                              </a:moveTo>
                              <a:cubicBezTo>
                                <a:pt x="76626" y="416182"/>
                                <a:pt x="77617" y="417122"/>
                                <a:pt x="77617" y="418250"/>
                              </a:cubicBezTo>
                              <a:cubicBezTo>
                                <a:pt x="77617" y="419378"/>
                                <a:pt x="77217" y="420279"/>
                                <a:pt x="76719" y="420279"/>
                              </a:cubicBezTo>
                              <a:cubicBezTo>
                                <a:pt x="76222" y="420279"/>
                                <a:pt x="75231" y="419378"/>
                                <a:pt x="74534" y="418250"/>
                              </a:cubicBezTo>
                              <a:cubicBezTo>
                                <a:pt x="73836" y="417122"/>
                                <a:pt x="74237" y="416182"/>
                                <a:pt x="75431" y="416182"/>
                              </a:cubicBezTo>
                              <a:close/>
                              <a:moveTo>
                                <a:pt x="27079" y="418679"/>
                              </a:moveTo>
                              <a:cubicBezTo>
                                <a:pt x="26387" y="418743"/>
                                <a:pt x="26747" y="420175"/>
                                <a:pt x="27547" y="423362"/>
                              </a:cubicBezTo>
                              <a:cubicBezTo>
                                <a:pt x="28848" y="428547"/>
                                <a:pt x="28532" y="429000"/>
                                <a:pt x="24581" y="427967"/>
                              </a:cubicBezTo>
                              <a:cubicBezTo>
                                <a:pt x="22159" y="427334"/>
                                <a:pt x="19680" y="427618"/>
                                <a:pt x="19079" y="428591"/>
                              </a:cubicBezTo>
                              <a:cubicBezTo>
                                <a:pt x="18477" y="429564"/>
                                <a:pt x="16637" y="429851"/>
                                <a:pt x="14981" y="429216"/>
                              </a:cubicBezTo>
                              <a:cubicBezTo>
                                <a:pt x="11690" y="427953"/>
                                <a:pt x="11759" y="427769"/>
                                <a:pt x="11156" y="440142"/>
                              </a:cubicBezTo>
                              <a:cubicBezTo>
                                <a:pt x="10772" y="448032"/>
                                <a:pt x="13014" y="450758"/>
                                <a:pt x="16269" y="446347"/>
                              </a:cubicBezTo>
                              <a:cubicBezTo>
                                <a:pt x="16933" y="445447"/>
                                <a:pt x="18644" y="446123"/>
                                <a:pt x="20093" y="447869"/>
                              </a:cubicBezTo>
                              <a:cubicBezTo>
                                <a:pt x="22277" y="450500"/>
                                <a:pt x="22203" y="451069"/>
                                <a:pt x="19586" y="451069"/>
                              </a:cubicBezTo>
                              <a:cubicBezTo>
                                <a:pt x="17849" y="451069"/>
                                <a:pt x="16112" y="452009"/>
                                <a:pt x="15722" y="453176"/>
                              </a:cubicBezTo>
                              <a:cubicBezTo>
                                <a:pt x="14503" y="456834"/>
                                <a:pt x="7362" y="450077"/>
                                <a:pt x="6825" y="444747"/>
                              </a:cubicBezTo>
                              <a:cubicBezTo>
                                <a:pt x="5999" y="436559"/>
                                <a:pt x="5917" y="436321"/>
                                <a:pt x="3351" y="437177"/>
                              </a:cubicBezTo>
                              <a:cubicBezTo>
                                <a:pt x="205" y="438225"/>
                                <a:pt x="-509" y="454588"/>
                                <a:pt x="2298" y="461332"/>
                              </a:cubicBezTo>
                              <a:cubicBezTo>
                                <a:pt x="3471" y="464153"/>
                                <a:pt x="4275" y="467120"/>
                                <a:pt x="4093" y="467966"/>
                              </a:cubicBezTo>
                              <a:cubicBezTo>
                                <a:pt x="3910" y="468812"/>
                                <a:pt x="4586" y="469527"/>
                                <a:pt x="5615" y="469527"/>
                              </a:cubicBezTo>
                              <a:cubicBezTo>
                                <a:pt x="7732" y="469527"/>
                                <a:pt x="7502" y="473406"/>
                                <a:pt x="5146" y="477176"/>
                              </a:cubicBezTo>
                              <a:cubicBezTo>
                                <a:pt x="4280" y="478563"/>
                                <a:pt x="4445" y="481344"/>
                                <a:pt x="5498" y="483341"/>
                              </a:cubicBezTo>
                              <a:cubicBezTo>
                                <a:pt x="7353" y="486861"/>
                                <a:pt x="10052" y="503323"/>
                                <a:pt x="10103" y="511477"/>
                              </a:cubicBezTo>
                              <a:cubicBezTo>
                                <a:pt x="10117" y="513681"/>
                                <a:pt x="10861" y="516462"/>
                                <a:pt x="11781" y="517642"/>
                              </a:cubicBezTo>
                              <a:cubicBezTo>
                                <a:pt x="13293" y="519582"/>
                                <a:pt x="16258" y="528953"/>
                                <a:pt x="17010" y="534150"/>
                              </a:cubicBezTo>
                              <a:cubicBezTo>
                                <a:pt x="18382" y="543620"/>
                                <a:pt x="24682" y="557883"/>
                                <a:pt x="30006" y="563574"/>
                              </a:cubicBezTo>
                              <a:cubicBezTo>
                                <a:pt x="31473" y="565142"/>
                                <a:pt x="32413" y="567845"/>
                                <a:pt x="32074" y="569584"/>
                              </a:cubicBezTo>
                              <a:cubicBezTo>
                                <a:pt x="31736" y="571323"/>
                                <a:pt x="34027" y="575494"/>
                                <a:pt x="37148" y="578832"/>
                              </a:cubicBezTo>
                              <a:cubicBezTo>
                                <a:pt x="41664" y="583665"/>
                                <a:pt x="42637" y="586411"/>
                                <a:pt x="42026" y="592335"/>
                              </a:cubicBezTo>
                              <a:cubicBezTo>
                                <a:pt x="41195" y="600391"/>
                                <a:pt x="44075" y="611065"/>
                                <a:pt x="47060" y="611065"/>
                              </a:cubicBezTo>
                              <a:cubicBezTo>
                                <a:pt x="48078" y="611065"/>
                                <a:pt x="48894" y="612845"/>
                                <a:pt x="48894" y="615045"/>
                              </a:cubicBezTo>
                              <a:cubicBezTo>
                                <a:pt x="48894" y="617246"/>
                                <a:pt x="50060" y="619801"/>
                                <a:pt x="51470" y="620704"/>
                              </a:cubicBezTo>
                              <a:cubicBezTo>
                                <a:pt x="54957" y="622934"/>
                                <a:pt x="61187" y="635171"/>
                                <a:pt x="61187" y="639747"/>
                              </a:cubicBezTo>
                              <a:cubicBezTo>
                                <a:pt x="61187" y="643660"/>
                                <a:pt x="65073" y="645951"/>
                                <a:pt x="71646" y="645951"/>
                              </a:cubicBezTo>
                              <a:cubicBezTo>
                                <a:pt x="73811" y="645951"/>
                                <a:pt x="75549" y="646870"/>
                                <a:pt x="75549" y="648019"/>
                              </a:cubicBezTo>
                              <a:cubicBezTo>
                                <a:pt x="75549" y="649225"/>
                                <a:pt x="77743" y="649581"/>
                                <a:pt x="80700" y="648839"/>
                              </a:cubicBezTo>
                              <a:cubicBezTo>
                                <a:pt x="83793" y="648063"/>
                                <a:pt x="85813" y="648404"/>
                                <a:pt x="85813" y="649737"/>
                              </a:cubicBezTo>
                              <a:cubicBezTo>
                                <a:pt x="85813" y="650954"/>
                                <a:pt x="87365" y="651356"/>
                                <a:pt x="89247" y="650634"/>
                              </a:cubicBezTo>
                              <a:cubicBezTo>
                                <a:pt x="91742" y="649677"/>
                                <a:pt x="92206" y="650069"/>
                                <a:pt x="90964" y="652078"/>
                              </a:cubicBezTo>
                              <a:cubicBezTo>
                                <a:pt x="89707" y="654112"/>
                                <a:pt x="90186" y="654461"/>
                                <a:pt x="92837" y="653444"/>
                              </a:cubicBezTo>
                              <a:cubicBezTo>
                                <a:pt x="94807" y="652688"/>
                                <a:pt x="97315" y="652078"/>
                                <a:pt x="98418" y="652078"/>
                              </a:cubicBezTo>
                              <a:cubicBezTo>
                                <a:pt x="102241" y="652078"/>
                                <a:pt x="97805" y="647895"/>
                                <a:pt x="89481" y="643649"/>
                              </a:cubicBezTo>
                              <a:cubicBezTo>
                                <a:pt x="84880" y="641302"/>
                                <a:pt x="78721" y="637053"/>
                                <a:pt x="75783" y="634205"/>
                              </a:cubicBezTo>
                              <a:cubicBezTo>
                                <a:pt x="70604" y="629185"/>
                                <a:pt x="70567" y="629063"/>
                                <a:pt x="75042" y="630108"/>
                              </a:cubicBezTo>
                              <a:cubicBezTo>
                                <a:pt x="77580" y="630701"/>
                                <a:pt x="79686" y="630247"/>
                                <a:pt x="79686" y="629093"/>
                              </a:cubicBezTo>
                              <a:cubicBezTo>
                                <a:pt x="79686" y="627939"/>
                                <a:pt x="81444" y="627469"/>
                                <a:pt x="83627" y="628040"/>
                              </a:cubicBezTo>
                              <a:cubicBezTo>
                                <a:pt x="87612" y="629082"/>
                                <a:pt x="89910" y="626116"/>
                                <a:pt x="89910" y="619923"/>
                              </a:cubicBezTo>
                              <a:cubicBezTo>
                                <a:pt x="89910" y="617948"/>
                                <a:pt x="88743" y="617207"/>
                                <a:pt x="86749" y="617972"/>
                              </a:cubicBezTo>
                              <a:cubicBezTo>
                                <a:pt x="84862" y="618696"/>
                                <a:pt x="83798" y="618196"/>
                                <a:pt x="84096" y="616684"/>
                              </a:cubicBezTo>
                              <a:cubicBezTo>
                                <a:pt x="84828" y="612971"/>
                                <a:pt x="78274" y="601504"/>
                                <a:pt x="74612" y="600098"/>
                              </a:cubicBezTo>
                              <a:cubicBezTo>
                                <a:pt x="72878" y="599433"/>
                                <a:pt x="71451" y="596955"/>
                                <a:pt x="71451" y="594596"/>
                              </a:cubicBezTo>
                              <a:cubicBezTo>
                                <a:pt x="71451" y="592238"/>
                                <a:pt x="72391" y="590894"/>
                                <a:pt x="73520" y="591591"/>
                              </a:cubicBezTo>
                              <a:cubicBezTo>
                                <a:pt x="74648" y="592289"/>
                                <a:pt x="75549" y="591850"/>
                                <a:pt x="75549" y="590655"/>
                              </a:cubicBezTo>
                              <a:cubicBezTo>
                                <a:pt x="75549" y="589460"/>
                                <a:pt x="73708" y="588508"/>
                                <a:pt x="71451" y="588508"/>
                              </a:cubicBezTo>
                              <a:cubicBezTo>
                                <a:pt x="69195" y="588508"/>
                                <a:pt x="67354" y="587475"/>
                                <a:pt x="67354" y="586206"/>
                              </a:cubicBezTo>
                              <a:cubicBezTo>
                                <a:pt x="67354" y="584755"/>
                                <a:pt x="69551" y="584328"/>
                                <a:pt x="73285" y="585074"/>
                              </a:cubicBezTo>
                              <a:cubicBezTo>
                                <a:pt x="78426" y="586102"/>
                                <a:pt x="79110" y="585735"/>
                                <a:pt x="78203" y="582265"/>
                              </a:cubicBezTo>
                              <a:cubicBezTo>
                                <a:pt x="77626" y="580060"/>
                                <a:pt x="78091" y="578245"/>
                                <a:pt x="79256" y="578245"/>
                              </a:cubicBezTo>
                              <a:cubicBezTo>
                                <a:pt x="80491" y="578245"/>
                                <a:pt x="81068" y="581882"/>
                                <a:pt x="80661" y="586947"/>
                              </a:cubicBezTo>
                              <a:cubicBezTo>
                                <a:pt x="79982" y="595407"/>
                                <a:pt x="82177" y="600801"/>
                                <a:pt x="86281" y="600801"/>
                              </a:cubicBezTo>
                              <a:cubicBezTo>
                                <a:pt x="87392" y="600801"/>
                                <a:pt x="87792" y="599512"/>
                                <a:pt x="87179" y="597913"/>
                              </a:cubicBezTo>
                              <a:cubicBezTo>
                                <a:pt x="86565" y="596314"/>
                                <a:pt x="87389" y="594502"/>
                                <a:pt x="88974" y="593893"/>
                              </a:cubicBezTo>
                              <a:cubicBezTo>
                                <a:pt x="92438" y="592564"/>
                                <a:pt x="95456" y="596615"/>
                                <a:pt x="92408" y="598498"/>
                              </a:cubicBezTo>
                              <a:cubicBezTo>
                                <a:pt x="89338" y="600396"/>
                                <a:pt x="94146" y="607896"/>
                                <a:pt x="98652" y="608254"/>
                              </a:cubicBezTo>
                              <a:cubicBezTo>
                                <a:pt x="100627" y="608411"/>
                                <a:pt x="102243" y="607735"/>
                                <a:pt x="102243" y="606732"/>
                              </a:cubicBezTo>
                              <a:cubicBezTo>
                                <a:pt x="102243" y="605729"/>
                                <a:pt x="103144" y="604898"/>
                                <a:pt x="104272" y="604898"/>
                              </a:cubicBezTo>
                              <a:cubicBezTo>
                                <a:pt x="105400" y="604898"/>
                                <a:pt x="106340" y="605914"/>
                                <a:pt x="106340" y="607123"/>
                              </a:cubicBezTo>
                              <a:cubicBezTo>
                                <a:pt x="106340" y="611125"/>
                                <a:pt x="112083" y="615201"/>
                                <a:pt x="115745" y="613795"/>
                              </a:cubicBezTo>
                              <a:cubicBezTo>
                                <a:pt x="118061" y="612907"/>
                                <a:pt x="118832" y="613195"/>
                                <a:pt x="117931" y="614654"/>
                              </a:cubicBezTo>
                              <a:cubicBezTo>
                                <a:pt x="116390" y="617146"/>
                                <a:pt x="120374" y="627282"/>
                                <a:pt x="123082" y="627766"/>
                              </a:cubicBezTo>
                              <a:cubicBezTo>
                                <a:pt x="124029" y="627935"/>
                                <a:pt x="125965" y="628156"/>
                                <a:pt x="127375" y="628234"/>
                              </a:cubicBezTo>
                              <a:cubicBezTo>
                                <a:pt x="128785" y="628312"/>
                                <a:pt x="134743" y="630416"/>
                                <a:pt x="140644" y="632917"/>
                              </a:cubicBezTo>
                              <a:cubicBezTo>
                                <a:pt x="147945" y="636011"/>
                                <a:pt x="151842" y="636738"/>
                                <a:pt x="152781" y="635219"/>
                              </a:cubicBezTo>
                              <a:cubicBezTo>
                                <a:pt x="153698" y="633736"/>
                                <a:pt x="154968" y="634088"/>
                                <a:pt x="156566" y="636273"/>
                              </a:cubicBezTo>
                              <a:cubicBezTo>
                                <a:pt x="157889" y="638081"/>
                                <a:pt x="160981" y="639423"/>
                                <a:pt x="163435" y="639239"/>
                              </a:cubicBezTo>
                              <a:cubicBezTo>
                                <a:pt x="166906" y="638977"/>
                                <a:pt x="167594" y="637962"/>
                                <a:pt x="166635" y="634712"/>
                              </a:cubicBezTo>
                              <a:cubicBezTo>
                                <a:pt x="165957" y="632414"/>
                                <a:pt x="163891" y="629328"/>
                                <a:pt x="162030" y="627844"/>
                              </a:cubicBezTo>
                              <a:cubicBezTo>
                                <a:pt x="159107" y="625511"/>
                                <a:pt x="159483" y="625326"/>
                                <a:pt x="164801" y="626556"/>
                              </a:cubicBezTo>
                              <a:cubicBezTo>
                                <a:pt x="174093" y="628706"/>
                                <a:pt x="174459" y="628683"/>
                                <a:pt x="175494" y="625854"/>
                              </a:cubicBezTo>
                              <a:cubicBezTo>
                                <a:pt x="176023" y="624408"/>
                                <a:pt x="175704" y="623507"/>
                                <a:pt x="174752" y="623825"/>
                              </a:cubicBezTo>
                              <a:cubicBezTo>
                                <a:pt x="173800" y="624142"/>
                                <a:pt x="172695" y="623470"/>
                                <a:pt x="172333" y="622342"/>
                              </a:cubicBezTo>
                              <a:cubicBezTo>
                                <a:pt x="171970" y="621213"/>
                                <a:pt x="170163" y="618609"/>
                                <a:pt x="168313" y="616566"/>
                              </a:cubicBezTo>
                              <a:cubicBezTo>
                                <a:pt x="165399" y="613347"/>
                                <a:pt x="165366" y="612616"/>
                                <a:pt x="167962" y="610947"/>
                              </a:cubicBezTo>
                              <a:cubicBezTo>
                                <a:pt x="170558" y="609278"/>
                                <a:pt x="170554" y="608765"/>
                                <a:pt x="168001" y="607123"/>
                              </a:cubicBezTo>
                              <a:cubicBezTo>
                                <a:pt x="162945" y="603870"/>
                                <a:pt x="169078" y="598698"/>
                                <a:pt x="176275" y="600137"/>
                              </a:cubicBezTo>
                              <a:cubicBezTo>
                                <a:pt x="180183" y="600919"/>
                                <a:pt x="182245" y="600477"/>
                                <a:pt x="182245" y="598889"/>
                              </a:cubicBezTo>
                              <a:cubicBezTo>
                                <a:pt x="182245" y="597553"/>
                                <a:pt x="181305" y="597021"/>
                                <a:pt x="180177" y="597718"/>
                              </a:cubicBezTo>
                              <a:cubicBezTo>
                                <a:pt x="179049" y="598415"/>
                                <a:pt x="178148" y="597514"/>
                                <a:pt x="178148" y="595689"/>
                              </a:cubicBezTo>
                              <a:cubicBezTo>
                                <a:pt x="178148" y="593863"/>
                                <a:pt x="178941" y="592830"/>
                                <a:pt x="179904" y="593425"/>
                              </a:cubicBezTo>
                              <a:cubicBezTo>
                                <a:pt x="183083" y="595390"/>
                                <a:pt x="194696" y="589783"/>
                                <a:pt x="193563" y="586830"/>
                              </a:cubicBezTo>
                              <a:cubicBezTo>
                                <a:pt x="192976" y="585302"/>
                                <a:pt x="192509" y="583142"/>
                                <a:pt x="192509" y="582030"/>
                              </a:cubicBezTo>
                              <a:cubicBezTo>
                                <a:pt x="192509" y="580905"/>
                                <a:pt x="190558" y="580638"/>
                                <a:pt x="188138" y="581406"/>
                              </a:cubicBezTo>
                              <a:cubicBezTo>
                                <a:pt x="184993" y="582404"/>
                                <a:pt x="184063" y="582013"/>
                                <a:pt x="184743" y="580001"/>
                              </a:cubicBezTo>
                              <a:cubicBezTo>
                                <a:pt x="185300" y="578353"/>
                                <a:pt x="188321" y="577327"/>
                                <a:pt x="192158" y="577504"/>
                              </a:cubicBezTo>
                              <a:cubicBezTo>
                                <a:pt x="195718" y="577668"/>
                                <a:pt x="198148" y="577052"/>
                                <a:pt x="197583" y="576138"/>
                              </a:cubicBezTo>
                              <a:cubicBezTo>
                                <a:pt x="197018" y="575224"/>
                                <a:pt x="197726" y="574017"/>
                                <a:pt x="199144" y="573445"/>
                              </a:cubicBezTo>
                              <a:cubicBezTo>
                                <a:pt x="200698" y="572818"/>
                                <a:pt x="200295" y="572333"/>
                                <a:pt x="198129" y="572236"/>
                              </a:cubicBezTo>
                              <a:cubicBezTo>
                                <a:pt x="196155" y="572146"/>
                                <a:pt x="194764" y="570914"/>
                                <a:pt x="195046" y="569504"/>
                              </a:cubicBezTo>
                              <a:cubicBezTo>
                                <a:pt x="195817" y="565649"/>
                                <a:pt x="202551" y="563641"/>
                                <a:pt x="206871" y="565953"/>
                              </a:cubicBezTo>
                              <a:cubicBezTo>
                                <a:pt x="212044" y="568721"/>
                                <a:pt x="212586" y="568550"/>
                                <a:pt x="212256" y="564392"/>
                              </a:cubicBezTo>
                              <a:cubicBezTo>
                                <a:pt x="212100" y="562417"/>
                                <a:pt x="212985" y="560972"/>
                                <a:pt x="214208" y="561192"/>
                              </a:cubicBezTo>
                              <a:cubicBezTo>
                                <a:pt x="215430" y="561411"/>
                                <a:pt x="216432" y="560285"/>
                                <a:pt x="216432" y="558655"/>
                              </a:cubicBezTo>
                              <a:cubicBezTo>
                                <a:pt x="216432" y="557026"/>
                                <a:pt x="215205" y="555557"/>
                                <a:pt x="213700" y="555416"/>
                              </a:cubicBezTo>
                              <a:cubicBezTo>
                                <a:pt x="207410" y="554827"/>
                                <a:pt x="206641" y="554521"/>
                                <a:pt x="205193" y="552178"/>
                              </a:cubicBezTo>
                              <a:cubicBezTo>
                                <a:pt x="203017" y="548657"/>
                                <a:pt x="190273" y="546669"/>
                                <a:pt x="190948" y="549953"/>
                              </a:cubicBezTo>
                              <a:cubicBezTo>
                                <a:pt x="191236" y="551354"/>
                                <a:pt x="189508" y="552786"/>
                                <a:pt x="187124" y="553153"/>
                              </a:cubicBezTo>
                              <a:cubicBezTo>
                                <a:pt x="183643" y="553689"/>
                                <a:pt x="182929" y="555008"/>
                                <a:pt x="183494" y="559865"/>
                              </a:cubicBezTo>
                              <a:cubicBezTo>
                                <a:pt x="184157" y="565558"/>
                                <a:pt x="181366" y="568503"/>
                                <a:pt x="179787" y="563767"/>
                              </a:cubicBezTo>
                              <a:cubicBezTo>
                                <a:pt x="179276" y="562235"/>
                                <a:pt x="177382" y="562209"/>
                                <a:pt x="173387" y="563728"/>
                              </a:cubicBezTo>
                              <a:cubicBezTo>
                                <a:pt x="168575" y="565558"/>
                                <a:pt x="168028" y="566517"/>
                                <a:pt x="169836" y="569894"/>
                              </a:cubicBezTo>
                              <a:cubicBezTo>
                                <a:pt x="173005" y="575816"/>
                                <a:pt x="172451" y="578245"/>
                                <a:pt x="167923" y="578245"/>
                              </a:cubicBezTo>
                              <a:cubicBezTo>
                                <a:pt x="164516" y="578245"/>
                                <a:pt x="164078" y="579235"/>
                                <a:pt x="165113" y="584411"/>
                              </a:cubicBezTo>
                              <a:cubicBezTo>
                                <a:pt x="165948" y="588584"/>
                                <a:pt x="165540" y="590538"/>
                                <a:pt x="163825" y="590538"/>
                              </a:cubicBezTo>
                              <a:cubicBezTo>
                                <a:pt x="162338" y="590538"/>
                                <a:pt x="161826" y="591898"/>
                                <a:pt x="162577" y="593855"/>
                              </a:cubicBezTo>
                              <a:cubicBezTo>
                                <a:pt x="163522" y="596318"/>
                                <a:pt x="162919" y="596915"/>
                                <a:pt x="160235" y="596157"/>
                              </a:cubicBezTo>
                              <a:cubicBezTo>
                                <a:pt x="158244" y="595594"/>
                                <a:pt x="155215" y="594821"/>
                                <a:pt x="153523" y="594401"/>
                              </a:cubicBezTo>
                              <a:cubicBezTo>
                                <a:pt x="151830" y="593981"/>
                                <a:pt x="149733" y="592720"/>
                                <a:pt x="148879" y="591591"/>
                              </a:cubicBezTo>
                              <a:cubicBezTo>
                                <a:pt x="147941" y="590353"/>
                                <a:pt x="145759" y="591558"/>
                                <a:pt x="143376" y="594635"/>
                              </a:cubicBezTo>
                              <a:cubicBezTo>
                                <a:pt x="138556" y="600859"/>
                                <a:pt x="137095" y="599655"/>
                                <a:pt x="135805" y="588430"/>
                              </a:cubicBezTo>
                              <a:cubicBezTo>
                                <a:pt x="135258" y="583665"/>
                                <a:pt x="133488" y="578425"/>
                                <a:pt x="131863" y="576801"/>
                              </a:cubicBezTo>
                              <a:cubicBezTo>
                                <a:pt x="130239" y="575177"/>
                                <a:pt x="128898" y="572576"/>
                                <a:pt x="128898" y="571026"/>
                              </a:cubicBezTo>
                              <a:cubicBezTo>
                                <a:pt x="128898" y="569011"/>
                                <a:pt x="126605" y="568366"/>
                                <a:pt x="120858" y="568802"/>
                              </a:cubicBezTo>
                              <a:cubicBezTo>
                                <a:pt x="113305" y="569374"/>
                                <a:pt x="107003" y="566199"/>
                                <a:pt x="99472" y="557992"/>
                              </a:cubicBezTo>
                              <a:cubicBezTo>
                                <a:pt x="98513" y="556947"/>
                                <a:pt x="95732" y="553931"/>
                                <a:pt x="93306" y="551280"/>
                              </a:cubicBezTo>
                              <a:cubicBezTo>
                                <a:pt x="90881" y="548629"/>
                                <a:pt x="88897" y="544613"/>
                                <a:pt x="88897" y="542383"/>
                              </a:cubicBezTo>
                              <a:cubicBezTo>
                                <a:pt x="88897" y="539712"/>
                                <a:pt x="87501" y="538317"/>
                                <a:pt x="84799" y="538285"/>
                              </a:cubicBezTo>
                              <a:cubicBezTo>
                                <a:pt x="82542" y="538259"/>
                                <a:pt x="80701" y="537411"/>
                                <a:pt x="80701" y="536412"/>
                              </a:cubicBezTo>
                              <a:cubicBezTo>
                                <a:pt x="80701" y="533860"/>
                                <a:pt x="72068" y="530955"/>
                                <a:pt x="68525" y="532315"/>
                              </a:cubicBezTo>
                              <a:cubicBezTo>
                                <a:pt x="66905" y="532936"/>
                                <a:pt x="66077" y="534774"/>
                                <a:pt x="66691" y="536373"/>
                              </a:cubicBezTo>
                              <a:cubicBezTo>
                                <a:pt x="68037" y="539879"/>
                                <a:pt x="64993" y="540178"/>
                                <a:pt x="61696" y="536881"/>
                              </a:cubicBezTo>
                              <a:cubicBezTo>
                                <a:pt x="59897" y="535082"/>
                                <a:pt x="58635" y="535080"/>
                                <a:pt x="56466" y="536881"/>
                              </a:cubicBezTo>
                              <a:cubicBezTo>
                                <a:pt x="54891" y="538188"/>
                                <a:pt x="51287" y="539065"/>
                                <a:pt x="48466" y="538832"/>
                              </a:cubicBezTo>
                              <a:cubicBezTo>
                                <a:pt x="44265" y="538484"/>
                                <a:pt x="43303" y="537318"/>
                                <a:pt x="43159" y="532237"/>
                              </a:cubicBezTo>
                              <a:cubicBezTo>
                                <a:pt x="43062" y="528825"/>
                                <a:pt x="42013" y="525689"/>
                                <a:pt x="40817" y="525291"/>
                              </a:cubicBezTo>
                              <a:cubicBezTo>
                                <a:pt x="39621" y="524892"/>
                                <a:pt x="38632" y="520588"/>
                                <a:pt x="38632" y="515730"/>
                              </a:cubicBezTo>
                              <a:cubicBezTo>
                                <a:pt x="38632" y="508577"/>
                                <a:pt x="37949" y="506953"/>
                                <a:pt x="35041" y="507184"/>
                              </a:cubicBezTo>
                              <a:cubicBezTo>
                                <a:pt x="33067" y="507340"/>
                                <a:pt x="31707" y="506315"/>
                                <a:pt x="31997" y="504881"/>
                              </a:cubicBezTo>
                              <a:cubicBezTo>
                                <a:pt x="32364" y="503067"/>
                                <a:pt x="30932" y="502656"/>
                                <a:pt x="27353" y="503555"/>
                              </a:cubicBezTo>
                              <a:cubicBezTo>
                                <a:pt x="22713" y="504719"/>
                                <a:pt x="22241" y="504237"/>
                                <a:pt x="22241" y="498638"/>
                              </a:cubicBezTo>
                              <a:cubicBezTo>
                                <a:pt x="22241" y="495225"/>
                                <a:pt x="23367" y="491948"/>
                                <a:pt x="24778" y="491379"/>
                              </a:cubicBezTo>
                              <a:cubicBezTo>
                                <a:pt x="26829" y="490552"/>
                                <a:pt x="26829" y="490338"/>
                                <a:pt x="24778" y="490209"/>
                              </a:cubicBezTo>
                              <a:cubicBezTo>
                                <a:pt x="23367" y="490119"/>
                                <a:pt x="22241" y="488999"/>
                                <a:pt x="22241" y="487750"/>
                              </a:cubicBezTo>
                              <a:cubicBezTo>
                                <a:pt x="22241" y="486501"/>
                                <a:pt x="23686" y="486047"/>
                                <a:pt x="25480" y="486736"/>
                              </a:cubicBezTo>
                              <a:cubicBezTo>
                                <a:pt x="29995" y="488468"/>
                                <a:pt x="33208" y="486211"/>
                                <a:pt x="30631" y="483106"/>
                              </a:cubicBezTo>
                              <a:cubicBezTo>
                                <a:pt x="29161" y="481335"/>
                                <a:pt x="29757" y="480557"/>
                                <a:pt x="32700" y="480336"/>
                              </a:cubicBezTo>
                              <a:cubicBezTo>
                                <a:pt x="35345" y="480136"/>
                                <a:pt x="37486" y="481852"/>
                                <a:pt x="38749" y="485175"/>
                              </a:cubicBezTo>
                              <a:cubicBezTo>
                                <a:pt x="41360" y="492042"/>
                                <a:pt x="41318" y="492082"/>
                                <a:pt x="36407" y="492082"/>
                              </a:cubicBezTo>
                              <a:cubicBezTo>
                                <a:pt x="30480" y="492082"/>
                                <a:pt x="32557" y="496679"/>
                                <a:pt x="39295" y="498481"/>
                              </a:cubicBezTo>
                              <a:cubicBezTo>
                                <a:pt x="43445" y="499591"/>
                                <a:pt x="44798" y="499196"/>
                                <a:pt x="44798" y="496921"/>
                              </a:cubicBezTo>
                              <a:cubicBezTo>
                                <a:pt x="44798" y="495259"/>
                                <a:pt x="45660" y="494437"/>
                                <a:pt x="46710" y="495087"/>
                              </a:cubicBezTo>
                              <a:cubicBezTo>
                                <a:pt x="50119" y="497193"/>
                                <a:pt x="51067" y="492497"/>
                                <a:pt x="47881" y="489311"/>
                              </a:cubicBezTo>
                              <a:cubicBezTo>
                                <a:pt x="44369" y="485799"/>
                                <a:pt x="43687" y="477721"/>
                                <a:pt x="46905" y="477721"/>
                              </a:cubicBezTo>
                              <a:cubicBezTo>
                                <a:pt x="48310" y="477721"/>
                                <a:pt x="48239" y="476246"/>
                                <a:pt x="46710" y="473390"/>
                              </a:cubicBezTo>
                              <a:cubicBezTo>
                                <a:pt x="45424" y="470987"/>
                                <a:pt x="44975" y="466028"/>
                                <a:pt x="45695" y="462190"/>
                              </a:cubicBezTo>
                              <a:cubicBezTo>
                                <a:pt x="46588" y="457433"/>
                                <a:pt x="45743" y="452524"/>
                                <a:pt x="42964" y="446424"/>
                              </a:cubicBezTo>
                              <a:cubicBezTo>
                                <a:pt x="40747" y="441559"/>
                                <a:pt x="39097" y="435768"/>
                                <a:pt x="39295" y="433547"/>
                              </a:cubicBezTo>
                              <a:cubicBezTo>
                                <a:pt x="39493" y="431325"/>
                                <a:pt x="38621" y="429719"/>
                                <a:pt x="37344" y="429957"/>
                              </a:cubicBezTo>
                              <a:cubicBezTo>
                                <a:pt x="36066" y="430194"/>
                                <a:pt x="35126" y="428945"/>
                                <a:pt x="35275" y="427186"/>
                              </a:cubicBezTo>
                              <a:cubicBezTo>
                                <a:pt x="35425" y="425427"/>
                                <a:pt x="33432" y="422550"/>
                                <a:pt x="30827" y="420786"/>
                              </a:cubicBezTo>
                              <a:cubicBezTo>
                                <a:pt x="28794" y="419410"/>
                                <a:pt x="27618" y="418629"/>
                                <a:pt x="27080" y="418679"/>
                              </a:cubicBezTo>
                              <a:close/>
                              <a:moveTo>
                                <a:pt x="511620" y="418913"/>
                              </a:moveTo>
                              <a:cubicBezTo>
                                <a:pt x="512178" y="418828"/>
                                <a:pt x="512517" y="418874"/>
                                <a:pt x="512517" y="419069"/>
                              </a:cubicBezTo>
                              <a:cubicBezTo>
                                <a:pt x="512517" y="419460"/>
                                <a:pt x="511127" y="420943"/>
                                <a:pt x="509434" y="422347"/>
                              </a:cubicBezTo>
                              <a:cubicBezTo>
                                <a:pt x="507661" y="423819"/>
                                <a:pt x="506351" y="424016"/>
                                <a:pt x="506351" y="422816"/>
                              </a:cubicBezTo>
                              <a:cubicBezTo>
                                <a:pt x="506351" y="421670"/>
                                <a:pt x="507742" y="420187"/>
                                <a:pt x="509434" y="419538"/>
                              </a:cubicBezTo>
                              <a:cubicBezTo>
                                <a:pt x="510281" y="419213"/>
                                <a:pt x="511062" y="418999"/>
                                <a:pt x="511620" y="418913"/>
                              </a:cubicBezTo>
                              <a:close/>
                              <a:moveTo>
                                <a:pt x="524811" y="420279"/>
                              </a:moveTo>
                              <a:cubicBezTo>
                                <a:pt x="525939" y="420279"/>
                                <a:pt x="526879" y="421219"/>
                                <a:pt x="526879" y="422348"/>
                              </a:cubicBezTo>
                              <a:cubicBezTo>
                                <a:pt x="526879" y="423476"/>
                                <a:pt x="525939" y="424377"/>
                                <a:pt x="524811" y="424377"/>
                              </a:cubicBezTo>
                              <a:cubicBezTo>
                                <a:pt x="523682" y="424377"/>
                                <a:pt x="522781" y="423476"/>
                                <a:pt x="522781" y="422348"/>
                              </a:cubicBezTo>
                              <a:cubicBezTo>
                                <a:pt x="522781" y="421219"/>
                                <a:pt x="523682" y="420279"/>
                                <a:pt x="524811" y="420279"/>
                              </a:cubicBezTo>
                              <a:close/>
                              <a:moveTo>
                                <a:pt x="209685" y="422738"/>
                              </a:moveTo>
                              <a:cubicBezTo>
                                <a:pt x="209824" y="422686"/>
                                <a:pt x="209982" y="422724"/>
                                <a:pt x="210153" y="422894"/>
                              </a:cubicBezTo>
                              <a:cubicBezTo>
                                <a:pt x="210834" y="423575"/>
                                <a:pt x="210902" y="425354"/>
                                <a:pt x="210309" y="426835"/>
                              </a:cubicBezTo>
                              <a:cubicBezTo>
                                <a:pt x="209654" y="428472"/>
                                <a:pt x="209158" y="427976"/>
                                <a:pt x="209060" y="425587"/>
                              </a:cubicBezTo>
                              <a:cubicBezTo>
                                <a:pt x="208993" y="423965"/>
                                <a:pt x="209265" y="422892"/>
                                <a:pt x="209684" y="422738"/>
                              </a:cubicBezTo>
                              <a:close/>
                              <a:moveTo>
                                <a:pt x="833357" y="425079"/>
                              </a:moveTo>
                              <a:cubicBezTo>
                                <a:pt x="834092" y="424956"/>
                                <a:pt x="834606" y="425432"/>
                                <a:pt x="834606" y="426328"/>
                              </a:cubicBezTo>
                              <a:cubicBezTo>
                                <a:pt x="834606" y="427523"/>
                                <a:pt x="833666" y="428513"/>
                                <a:pt x="832537" y="428513"/>
                              </a:cubicBezTo>
                              <a:cubicBezTo>
                                <a:pt x="831409" y="428513"/>
                                <a:pt x="830508" y="428074"/>
                                <a:pt x="830508" y="427577"/>
                              </a:cubicBezTo>
                              <a:cubicBezTo>
                                <a:pt x="830508" y="427079"/>
                                <a:pt x="831409" y="426128"/>
                                <a:pt x="832537" y="425431"/>
                              </a:cubicBezTo>
                              <a:cubicBezTo>
                                <a:pt x="832819" y="425256"/>
                                <a:pt x="833112" y="425121"/>
                                <a:pt x="833357" y="425079"/>
                              </a:cubicBezTo>
                              <a:close/>
                              <a:moveTo>
                                <a:pt x="305768" y="426523"/>
                              </a:moveTo>
                              <a:cubicBezTo>
                                <a:pt x="304014" y="426328"/>
                                <a:pt x="303166" y="429934"/>
                                <a:pt x="303544" y="437059"/>
                              </a:cubicBezTo>
                              <a:cubicBezTo>
                                <a:pt x="303920" y="444145"/>
                                <a:pt x="303255" y="448004"/>
                                <a:pt x="301553" y="448571"/>
                              </a:cubicBezTo>
                              <a:cubicBezTo>
                                <a:pt x="299744" y="449174"/>
                                <a:pt x="299395" y="447861"/>
                                <a:pt x="300344" y="444083"/>
                              </a:cubicBezTo>
                              <a:cubicBezTo>
                                <a:pt x="301462" y="439627"/>
                                <a:pt x="300980" y="438737"/>
                                <a:pt x="297417" y="438737"/>
                              </a:cubicBezTo>
                              <a:cubicBezTo>
                                <a:pt x="294301" y="438737"/>
                                <a:pt x="293439" y="439702"/>
                                <a:pt x="294256" y="442327"/>
                              </a:cubicBezTo>
                              <a:cubicBezTo>
                                <a:pt x="295319" y="445746"/>
                                <a:pt x="295283" y="445746"/>
                                <a:pt x="293085" y="442327"/>
                              </a:cubicBezTo>
                              <a:cubicBezTo>
                                <a:pt x="290187" y="437821"/>
                                <a:pt x="286880" y="437709"/>
                                <a:pt x="286880" y="442093"/>
                              </a:cubicBezTo>
                              <a:cubicBezTo>
                                <a:pt x="286880" y="444774"/>
                                <a:pt x="286281" y="444910"/>
                                <a:pt x="283875" y="442913"/>
                              </a:cubicBezTo>
                              <a:cubicBezTo>
                                <a:pt x="279131" y="438976"/>
                                <a:pt x="276800" y="442244"/>
                                <a:pt x="277240" y="452122"/>
                              </a:cubicBezTo>
                              <a:cubicBezTo>
                                <a:pt x="277598" y="460136"/>
                                <a:pt x="278134" y="461135"/>
                                <a:pt x="281728" y="460278"/>
                              </a:cubicBezTo>
                              <a:cubicBezTo>
                                <a:pt x="283985" y="459740"/>
                                <a:pt x="284700" y="459825"/>
                                <a:pt x="283289" y="460473"/>
                              </a:cubicBezTo>
                              <a:cubicBezTo>
                                <a:pt x="279757" y="462095"/>
                                <a:pt x="280062" y="466767"/>
                                <a:pt x="283797" y="468200"/>
                              </a:cubicBezTo>
                              <a:cubicBezTo>
                                <a:pt x="285489" y="468849"/>
                                <a:pt x="286880" y="470804"/>
                                <a:pt x="286880" y="472531"/>
                              </a:cubicBezTo>
                              <a:cubicBezTo>
                                <a:pt x="286880" y="474259"/>
                                <a:pt x="285489" y="475692"/>
                                <a:pt x="283797" y="475692"/>
                              </a:cubicBezTo>
                              <a:cubicBezTo>
                                <a:pt x="282087" y="475692"/>
                                <a:pt x="280714" y="473835"/>
                                <a:pt x="280714" y="471556"/>
                              </a:cubicBezTo>
                              <a:cubicBezTo>
                                <a:pt x="280714" y="469277"/>
                                <a:pt x="279340" y="467458"/>
                                <a:pt x="277631" y="467458"/>
                              </a:cubicBezTo>
                              <a:cubicBezTo>
                                <a:pt x="275816" y="467458"/>
                                <a:pt x="274566" y="465575"/>
                                <a:pt x="274548" y="462854"/>
                              </a:cubicBezTo>
                              <a:cubicBezTo>
                                <a:pt x="274518" y="458599"/>
                                <a:pt x="270560" y="449845"/>
                                <a:pt x="270489" y="453878"/>
                              </a:cubicBezTo>
                              <a:cubicBezTo>
                                <a:pt x="270472" y="454863"/>
                                <a:pt x="269047" y="454486"/>
                                <a:pt x="267328" y="453059"/>
                              </a:cubicBezTo>
                              <a:cubicBezTo>
                                <a:pt x="262612" y="449145"/>
                                <a:pt x="261248" y="452288"/>
                                <a:pt x="265103" y="458171"/>
                              </a:cubicBezTo>
                              <a:cubicBezTo>
                                <a:pt x="268348" y="463123"/>
                                <a:pt x="268306" y="463361"/>
                                <a:pt x="264440" y="463361"/>
                              </a:cubicBezTo>
                              <a:cubicBezTo>
                                <a:pt x="259836" y="463361"/>
                                <a:pt x="249961" y="467496"/>
                                <a:pt x="249961" y="469410"/>
                              </a:cubicBezTo>
                              <a:cubicBezTo>
                                <a:pt x="249961" y="470106"/>
                                <a:pt x="251828" y="472272"/>
                                <a:pt x="254137" y="474249"/>
                              </a:cubicBezTo>
                              <a:cubicBezTo>
                                <a:pt x="258621" y="478088"/>
                                <a:pt x="262254" y="477308"/>
                                <a:pt x="262254" y="472493"/>
                              </a:cubicBezTo>
                              <a:cubicBezTo>
                                <a:pt x="262254" y="470702"/>
                                <a:pt x="263877" y="469807"/>
                                <a:pt x="266391" y="470190"/>
                              </a:cubicBezTo>
                              <a:cubicBezTo>
                                <a:pt x="270726" y="470852"/>
                                <a:pt x="276872" y="475692"/>
                                <a:pt x="273377" y="475692"/>
                              </a:cubicBezTo>
                              <a:cubicBezTo>
                                <a:pt x="272264" y="475692"/>
                                <a:pt x="271347" y="477534"/>
                                <a:pt x="271347" y="479790"/>
                              </a:cubicBezTo>
                              <a:cubicBezTo>
                                <a:pt x="271347" y="482046"/>
                                <a:pt x="272165" y="483887"/>
                                <a:pt x="273181" y="483887"/>
                              </a:cubicBezTo>
                              <a:cubicBezTo>
                                <a:pt x="274198" y="483887"/>
                                <a:pt x="273598" y="486065"/>
                                <a:pt x="271854" y="488726"/>
                              </a:cubicBezTo>
                              <a:cubicBezTo>
                                <a:pt x="267438" y="495467"/>
                                <a:pt x="263335" y="522872"/>
                                <a:pt x="266742" y="522872"/>
                              </a:cubicBezTo>
                              <a:cubicBezTo>
                                <a:pt x="269985" y="522872"/>
                                <a:pt x="271511" y="523278"/>
                                <a:pt x="275055" y="525174"/>
                              </a:cubicBezTo>
                              <a:cubicBezTo>
                                <a:pt x="277749" y="526616"/>
                                <a:pt x="278645" y="526328"/>
                                <a:pt x="278645" y="523965"/>
                              </a:cubicBezTo>
                              <a:cubicBezTo>
                                <a:pt x="278645" y="522233"/>
                                <a:pt x="280035" y="520804"/>
                                <a:pt x="281728" y="520804"/>
                              </a:cubicBezTo>
                              <a:cubicBezTo>
                                <a:pt x="285776" y="520804"/>
                                <a:pt x="285622" y="522668"/>
                                <a:pt x="281221" y="526735"/>
                              </a:cubicBezTo>
                              <a:cubicBezTo>
                                <a:pt x="276385" y="531204"/>
                                <a:pt x="275448" y="536030"/>
                                <a:pt x="279738" y="534384"/>
                              </a:cubicBezTo>
                              <a:cubicBezTo>
                                <a:pt x="282262" y="533415"/>
                                <a:pt x="282759" y="534074"/>
                                <a:pt x="281806" y="537076"/>
                              </a:cubicBezTo>
                              <a:cubicBezTo>
                                <a:pt x="280770" y="540339"/>
                                <a:pt x="281328" y="540767"/>
                                <a:pt x="285240" y="539808"/>
                              </a:cubicBezTo>
                              <a:cubicBezTo>
                                <a:pt x="287825" y="539174"/>
                                <a:pt x="290998" y="537866"/>
                                <a:pt x="292265" y="536881"/>
                              </a:cubicBezTo>
                              <a:cubicBezTo>
                                <a:pt x="293532" y="535897"/>
                                <a:pt x="296049" y="535670"/>
                                <a:pt x="297884" y="536374"/>
                              </a:cubicBezTo>
                              <a:cubicBezTo>
                                <a:pt x="300113" y="537229"/>
                                <a:pt x="301241" y="536546"/>
                                <a:pt x="301241" y="534345"/>
                              </a:cubicBezTo>
                              <a:cubicBezTo>
                                <a:pt x="301241" y="529905"/>
                                <a:pt x="307732" y="530172"/>
                                <a:pt x="312714" y="534813"/>
                              </a:cubicBezTo>
                              <a:cubicBezTo>
                                <a:pt x="318133" y="539861"/>
                                <a:pt x="324331" y="539976"/>
                                <a:pt x="321651" y="534969"/>
                              </a:cubicBezTo>
                              <a:cubicBezTo>
                                <a:pt x="318976" y="529971"/>
                                <a:pt x="319231" y="524881"/>
                                <a:pt x="321924" y="529506"/>
                              </a:cubicBezTo>
                              <a:cubicBezTo>
                                <a:pt x="324987" y="534763"/>
                                <a:pt x="327827" y="533972"/>
                                <a:pt x="335349" y="525760"/>
                              </a:cubicBezTo>
                              <a:cubicBezTo>
                                <a:pt x="340396" y="520250"/>
                                <a:pt x="343135" y="518753"/>
                                <a:pt x="346277" y="519750"/>
                              </a:cubicBezTo>
                              <a:cubicBezTo>
                                <a:pt x="348707" y="520521"/>
                                <a:pt x="350452" y="520162"/>
                                <a:pt x="350452" y="518891"/>
                              </a:cubicBezTo>
                              <a:cubicBezTo>
                                <a:pt x="350452" y="517687"/>
                                <a:pt x="349471" y="516706"/>
                                <a:pt x="348267" y="516706"/>
                              </a:cubicBezTo>
                              <a:cubicBezTo>
                                <a:pt x="346976" y="516706"/>
                                <a:pt x="346642" y="514951"/>
                                <a:pt x="347447" y="512413"/>
                              </a:cubicBezTo>
                              <a:cubicBezTo>
                                <a:pt x="348610" y="508749"/>
                                <a:pt x="348185" y="508285"/>
                                <a:pt x="344520" y="509448"/>
                              </a:cubicBezTo>
                              <a:cubicBezTo>
                                <a:pt x="341397" y="510439"/>
                                <a:pt x="340188" y="509946"/>
                                <a:pt x="340188" y="507614"/>
                              </a:cubicBezTo>
                              <a:cubicBezTo>
                                <a:pt x="340188" y="505845"/>
                                <a:pt x="338723" y="504375"/>
                                <a:pt x="336910" y="504375"/>
                              </a:cubicBezTo>
                              <a:cubicBezTo>
                                <a:pt x="334997" y="504375"/>
                                <a:pt x="334074" y="503239"/>
                                <a:pt x="334686" y="501643"/>
                              </a:cubicBezTo>
                              <a:cubicBezTo>
                                <a:pt x="337212" y="495061"/>
                                <a:pt x="316298" y="483453"/>
                                <a:pt x="310373" y="488141"/>
                              </a:cubicBezTo>
                              <a:cubicBezTo>
                                <a:pt x="309207" y="489064"/>
                                <a:pt x="307331" y="489157"/>
                                <a:pt x="306158" y="488375"/>
                              </a:cubicBezTo>
                              <a:cubicBezTo>
                                <a:pt x="303495" y="486599"/>
                                <a:pt x="300400" y="479444"/>
                                <a:pt x="301124" y="476707"/>
                              </a:cubicBezTo>
                              <a:cubicBezTo>
                                <a:pt x="303840" y="466446"/>
                                <a:pt x="303410" y="463005"/>
                                <a:pt x="299251" y="461917"/>
                              </a:cubicBezTo>
                              <a:cubicBezTo>
                                <a:pt x="295092" y="460830"/>
                                <a:pt x="295062" y="460646"/>
                                <a:pt x="298587" y="457235"/>
                              </a:cubicBezTo>
                              <a:cubicBezTo>
                                <a:pt x="301323" y="454588"/>
                                <a:pt x="303484" y="454136"/>
                                <a:pt x="307095" y="455478"/>
                              </a:cubicBezTo>
                              <a:cubicBezTo>
                                <a:pt x="311019" y="456937"/>
                                <a:pt x="311731" y="456711"/>
                                <a:pt x="310764" y="454191"/>
                              </a:cubicBezTo>
                              <a:cubicBezTo>
                                <a:pt x="310106" y="452477"/>
                                <a:pt x="310355" y="451069"/>
                                <a:pt x="311310" y="451069"/>
                              </a:cubicBezTo>
                              <a:cubicBezTo>
                                <a:pt x="313905" y="451069"/>
                                <a:pt x="312809" y="436350"/>
                                <a:pt x="309827" y="431049"/>
                              </a:cubicBezTo>
                              <a:cubicBezTo>
                                <a:pt x="308183" y="428128"/>
                                <a:pt x="306821" y="426640"/>
                                <a:pt x="305768" y="426523"/>
                              </a:cubicBezTo>
                              <a:close/>
                              <a:moveTo>
                                <a:pt x="522591" y="428513"/>
                              </a:moveTo>
                              <a:cubicBezTo>
                                <a:pt x="522826" y="428492"/>
                                <a:pt x="523116" y="428513"/>
                                <a:pt x="523410" y="428513"/>
                              </a:cubicBezTo>
                              <a:cubicBezTo>
                                <a:pt x="525329" y="428513"/>
                                <a:pt x="526884" y="429762"/>
                                <a:pt x="526884" y="431323"/>
                              </a:cubicBezTo>
                              <a:cubicBezTo>
                                <a:pt x="526884" y="434828"/>
                                <a:pt x="535331" y="437276"/>
                                <a:pt x="538045" y="434562"/>
                              </a:cubicBezTo>
                              <a:cubicBezTo>
                                <a:pt x="541074" y="431534"/>
                                <a:pt x="542723" y="432181"/>
                                <a:pt x="543938" y="436825"/>
                              </a:cubicBezTo>
                              <a:cubicBezTo>
                                <a:pt x="544636" y="439495"/>
                                <a:pt x="546402" y="440819"/>
                                <a:pt x="548738" y="440415"/>
                              </a:cubicBezTo>
                              <a:cubicBezTo>
                                <a:pt x="551042" y="440017"/>
                                <a:pt x="552454" y="441060"/>
                                <a:pt x="552485" y="443147"/>
                              </a:cubicBezTo>
                              <a:cubicBezTo>
                                <a:pt x="552511" y="444990"/>
                                <a:pt x="554854" y="448431"/>
                                <a:pt x="557675" y="450835"/>
                              </a:cubicBezTo>
                              <a:cubicBezTo>
                                <a:pt x="560533" y="453271"/>
                                <a:pt x="561431" y="454961"/>
                                <a:pt x="559743" y="454659"/>
                              </a:cubicBezTo>
                              <a:cubicBezTo>
                                <a:pt x="558078" y="454361"/>
                                <a:pt x="555074" y="452112"/>
                                <a:pt x="553031" y="449625"/>
                              </a:cubicBezTo>
                              <a:cubicBezTo>
                                <a:pt x="548641" y="444281"/>
                                <a:pt x="543314" y="445493"/>
                                <a:pt x="543314" y="451849"/>
                              </a:cubicBezTo>
                              <a:cubicBezTo>
                                <a:pt x="543314" y="454920"/>
                                <a:pt x="541386" y="457040"/>
                                <a:pt x="537148" y="458639"/>
                              </a:cubicBezTo>
                              <a:cubicBezTo>
                                <a:pt x="533763" y="459917"/>
                                <a:pt x="530982" y="462429"/>
                                <a:pt x="530982" y="464220"/>
                              </a:cubicBezTo>
                              <a:cubicBezTo>
                                <a:pt x="530982" y="466010"/>
                                <a:pt x="529664" y="467458"/>
                                <a:pt x="528055" y="467458"/>
                              </a:cubicBezTo>
                              <a:cubicBezTo>
                                <a:pt x="526445" y="467458"/>
                                <a:pt x="524751" y="468624"/>
                                <a:pt x="524269" y="470034"/>
                              </a:cubicBezTo>
                              <a:cubicBezTo>
                                <a:pt x="523787" y="471444"/>
                                <a:pt x="523703" y="470576"/>
                                <a:pt x="524113" y="468083"/>
                              </a:cubicBezTo>
                              <a:cubicBezTo>
                                <a:pt x="524610" y="465058"/>
                                <a:pt x="523399" y="462736"/>
                                <a:pt x="520483" y="461176"/>
                              </a:cubicBezTo>
                              <a:cubicBezTo>
                                <a:pt x="517491" y="459574"/>
                                <a:pt x="516572" y="459568"/>
                                <a:pt x="517518" y="461098"/>
                              </a:cubicBezTo>
                              <a:cubicBezTo>
                                <a:pt x="518383" y="462498"/>
                                <a:pt x="517677" y="462853"/>
                                <a:pt x="515644" y="462073"/>
                              </a:cubicBezTo>
                              <a:cubicBezTo>
                                <a:pt x="510510" y="460103"/>
                                <a:pt x="508021" y="453924"/>
                                <a:pt x="511274" y="451225"/>
                              </a:cubicBezTo>
                              <a:cubicBezTo>
                                <a:pt x="512799" y="449959"/>
                                <a:pt x="515358" y="449450"/>
                                <a:pt x="516932" y="450054"/>
                              </a:cubicBezTo>
                              <a:cubicBezTo>
                                <a:pt x="520608" y="451464"/>
                                <a:pt x="525213" y="433789"/>
                                <a:pt x="522006" y="430582"/>
                              </a:cubicBezTo>
                              <a:cubicBezTo>
                                <a:pt x="520777" y="429352"/>
                                <a:pt x="520945" y="428662"/>
                                <a:pt x="522591" y="428513"/>
                              </a:cubicBezTo>
                              <a:close/>
                              <a:moveTo>
                                <a:pt x="490630" y="429333"/>
                              </a:moveTo>
                              <a:cubicBezTo>
                                <a:pt x="491338" y="429217"/>
                                <a:pt x="492106" y="429875"/>
                                <a:pt x="492737" y="431518"/>
                              </a:cubicBezTo>
                              <a:cubicBezTo>
                                <a:pt x="493367" y="433161"/>
                                <a:pt x="492883" y="435109"/>
                                <a:pt x="491683" y="435850"/>
                              </a:cubicBezTo>
                              <a:cubicBezTo>
                                <a:pt x="490233" y="436746"/>
                                <a:pt x="490457" y="437799"/>
                                <a:pt x="492308" y="438972"/>
                              </a:cubicBezTo>
                              <a:cubicBezTo>
                                <a:pt x="494522" y="440375"/>
                                <a:pt x="494414" y="440742"/>
                                <a:pt x="491761" y="440767"/>
                              </a:cubicBezTo>
                              <a:cubicBezTo>
                                <a:pt x="489558" y="440787"/>
                                <a:pt x="488405" y="439068"/>
                                <a:pt x="488405" y="435655"/>
                              </a:cubicBezTo>
                              <a:cubicBezTo>
                                <a:pt x="488405" y="431912"/>
                                <a:pt x="489448" y="429526"/>
                                <a:pt x="490629" y="429333"/>
                              </a:cubicBezTo>
                              <a:close/>
                              <a:moveTo>
                                <a:pt x="809973" y="430542"/>
                              </a:moveTo>
                              <a:cubicBezTo>
                                <a:pt x="811101" y="430542"/>
                                <a:pt x="812042" y="431483"/>
                                <a:pt x="812042" y="432611"/>
                              </a:cubicBezTo>
                              <a:cubicBezTo>
                                <a:pt x="812042" y="433739"/>
                                <a:pt x="811101" y="434640"/>
                                <a:pt x="809973" y="434640"/>
                              </a:cubicBezTo>
                              <a:cubicBezTo>
                                <a:pt x="808845" y="434640"/>
                                <a:pt x="807944" y="433739"/>
                                <a:pt x="807944" y="432611"/>
                              </a:cubicBezTo>
                              <a:cubicBezTo>
                                <a:pt x="807944" y="431482"/>
                                <a:pt x="808845" y="430542"/>
                                <a:pt x="809973" y="430542"/>
                              </a:cubicBezTo>
                              <a:close/>
                              <a:moveTo>
                                <a:pt x="561567" y="430816"/>
                              </a:moveTo>
                              <a:cubicBezTo>
                                <a:pt x="562186" y="430757"/>
                                <a:pt x="562795" y="430912"/>
                                <a:pt x="563284" y="431401"/>
                              </a:cubicBezTo>
                              <a:cubicBezTo>
                                <a:pt x="563980" y="432097"/>
                                <a:pt x="563555" y="433666"/>
                                <a:pt x="562347" y="434874"/>
                              </a:cubicBezTo>
                              <a:cubicBezTo>
                                <a:pt x="560874" y="436347"/>
                                <a:pt x="559740" y="436353"/>
                                <a:pt x="558874" y="434952"/>
                              </a:cubicBezTo>
                              <a:cubicBezTo>
                                <a:pt x="557781" y="433184"/>
                                <a:pt x="559708" y="430992"/>
                                <a:pt x="561567" y="430816"/>
                              </a:cubicBezTo>
                              <a:close/>
                              <a:moveTo>
                                <a:pt x="566406" y="431128"/>
                              </a:moveTo>
                              <a:cubicBezTo>
                                <a:pt x="566805" y="431059"/>
                                <a:pt x="567981" y="431529"/>
                                <a:pt x="570074" y="432338"/>
                              </a:cubicBezTo>
                              <a:cubicBezTo>
                                <a:pt x="572826" y="433400"/>
                                <a:pt x="574844" y="435276"/>
                                <a:pt x="574562" y="436513"/>
                              </a:cubicBezTo>
                              <a:cubicBezTo>
                                <a:pt x="574280" y="437750"/>
                                <a:pt x="575027" y="438737"/>
                                <a:pt x="576201" y="438737"/>
                              </a:cubicBezTo>
                              <a:cubicBezTo>
                                <a:pt x="577375" y="438737"/>
                                <a:pt x="576039" y="441216"/>
                                <a:pt x="573236" y="444240"/>
                              </a:cubicBezTo>
                              <a:cubicBezTo>
                                <a:pt x="567392" y="450542"/>
                                <a:pt x="559694" y="452681"/>
                                <a:pt x="559694" y="447986"/>
                              </a:cubicBezTo>
                              <a:cubicBezTo>
                                <a:pt x="559694" y="446301"/>
                                <a:pt x="560634" y="444903"/>
                                <a:pt x="561762" y="444903"/>
                              </a:cubicBezTo>
                              <a:cubicBezTo>
                                <a:pt x="562890" y="444903"/>
                                <a:pt x="563791" y="443472"/>
                                <a:pt x="563791" y="441703"/>
                              </a:cubicBezTo>
                              <a:cubicBezTo>
                                <a:pt x="563791" y="439421"/>
                                <a:pt x="564977" y="438867"/>
                                <a:pt x="567889" y="439791"/>
                              </a:cubicBezTo>
                              <a:cubicBezTo>
                                <a:pt x="572903" y="441382"/>
                                <a:pt x="573165" y="439307"/>
                                <a:pt x="568552" y="434211"/>
                              </a:cubicBezTo>
                              <a:cubicBezTo>
                                <a:pt x="566688" y="432151"/>
                                <a:pt x="565893" y="431216"/>
                                <a:pt x="566406" y="431128"/>
                              </a:cubicBezTo>
                              <a:close/>
                              <a:moveTo>
                                <a:pt x="141877" y="431518"/>
                              </a:moveTo>
                              <a:cubicBezTo>
                                <a:pt x="142693" y="431541"/>
                                <a:pt x="143243" y="431891"/>
                                <a:pt x="143243" y="432533"/>
                              </a:cubicBezTo>
                              <a:cubicBezTo>
                                <a:pt x="143243" y="435313"/>
                                <a:pt x="139617" y="437064"/>
                                <a:pt x="138287" y="434913"/>
                              </a:cubicBezTo>
                              <a:cubicBezTo>
                                <a:pt x="137652" y="433885"/>
                                <a:pt x="138513" y="432516"/>
                                <a:pt x="140199" y="431869"/>
                              </a:cubicBezTo>
                              <a:cubicBezTo>
                                <a:pt x="140832" y="431627"/>
                                <a:pt x="141388" y="431504"/>
                                <a:pt x="141878" y="431518"/>
                              </a:cubicBezTo>
                              <a:close/>
                              <a:moveTo>
                                <a:pt x="196591" y="432845"/>
                              </a:moveTo>
                              <a:cubicBezTo>
                                <a:pt x="197521" y="432845"/>
                                <a:pt x="198462" y="432990"/>
                                <a:pt x="199167" y="433274"/>
                              </a:cubicBezTo>
                              <a:cubicBezTo>
                                <a:pt x="200577" y="433843"/>
                                <a:pt x="199412" y="434328"/>
                                <a:pt x="196591" y="434328"/>
                              </a:cubicBezTo>
                              <a:cubicBezTo>
                                <a:pt x="193771" y="434328"/>
                                <a:pt x="192605" y="433843"/>
                                <a:pt x="194016" y="433274"/>
                              </a:cubicBezTo>
                              <a:cubicBezTo>
                                <a:pt x="194721" y="432990"/>
                                <a:pt x="195662" y="432845"/>
                                <a:pt x="196591" y="432845"/>
                              </a:cubicBezTo>
                              <a:close/>
                              <a:moveTo>
                                <a:pt x="24259" y="434640"/>
                              </a:moveTo>
                              <a:cubicBezTo>
                                <a:pt x="25387" y="434640"/>
                                <a:pt x="26327" y="435580"/>
                                <a:pt x="26327" y="436708"/>
                              </a:cubicBezTo>
                              <a:cubicBezTo>
                                <a:pt x="26327" y="437836"/>
                                <a:pt x="25387" y="438737"/>
                                <a:pt x="24259" y="438737"/>
                              </a:cubicBezTo>
                              <a:cubicBezTo>
                                <a:pt x="23131" y="438737"/>
                                <a:pt x="22230" y="437836"/>
                                <a:pt x="22230" y="436708"/>
                              </a:cubicBezTo>
                              <a:cubicBezTo>
                                <a:pt x="22230" y="435580"/>
                                <a:pt x="23131" y="434640"/>
                                <a:pt x="24259" y="434640"/>
                              </a:cubicBezTo>
                              <a:close/>
                              <a:moveTo>
                                <a:pt x="226336" y="434640"/>
                              </a:moveTo>
                              <a:cubicBezTo>
                                <a:pt x="228046" y="434640"/>
                                <a:pt x="229419" y="436458"/>
                                <a:pt x="229419" y="438737"/>
                              </a:cubicBezTo>
                              <a:cubicBezTo>
                                <a:pt x="229419" y="440994"/>
                                <a:pt x="229194" y="442768"/>
                                <a:pt x="228912" y="442679"/>
                              </a:cubicBezTo>
                              <a:cubicBezTo>
                                <a:pt x="222697" y="440716"/>
                                <a:pt x="220747" y="434640"/>
                                <a:pt x="226336" y="434640"/>
                              </a:cubicBezTo>
                              <a:close/>
                              <a:moveTo>
                                <a:pt x="831632" y="435303"/>
                              </a:moveTo>
                              <a:cubicBezTo>
                                <a:pt x="832178" y="435336"/>
                                <a:pt x="832529" y="435769"/>
                                <a:pt x="832529" y="436474"/>
                              </a:cubicBezTo>
                              <a:cubicBezTo>
                                <a:pt x="832529" y="437602"/>
                                <a:pt x="831628" y="439094"/>
                                <a:pt x="830500" y="439791"/>
                              </a:cubicBezTo>
                              <a:cubicBezTo>
                                <a:pt x="829372" y="440489"/>
                                <a:pt x="828432" y="440139"/>
                                <a:pt x="828432" y="439011"/>
                              </a:cubicBezTo>
                              <a:cubicBezTo>
                                <a:pt x="828432" y="437882"/>
                                <a:pt x="829372" y="436352"/>
                                <a:pt x="830500" y="435655"/>
                              </a:cubicBezTo>
                              <a:cubicBezTo>
                                <a:pt x="830923" y="435393"/>
                                <a:pt x="831304" y="435284"/>
                                <a:pt x="831632" y="435303"/>
                              </a:cubicBezTo>
                              <a:close/>
                              <a:moveTo>
                                <a:pt x="147709" y="436708"/>
                              </a:moveTo>
                              <a:cubicBezTo>
                                <a:pt x="148645" y="436708"/>
                                <a:pt x="149426" y="439000"/>
                                <a:pt x="149426" y="441820"/>
                              </a:cubicBezTo>
                              <a:cubicBezTo>
                                <a:pt x="149426" y="444641"/>
                                <a:pt x="150327" y="446971"/>
                                <a:pt x="151456" y="446971"/>
                              </a:cubicBezTo>
                              <a:cubicBezTo>
                                <a:pt x="152584" y="446971"/>
                                <a:pt x="153524" y="448134"/>
                                <a:pt x="153524" y="449586"/>
                              </a:cubicBezTo>
                              <a:cubicBezTo>
                                <a:pt x="153524" y="451038"/>
                                <a:pt x="151683" y="452382"/>
                                <a:pt x="149426" y="452552"/>
                              </a:cubicBezTo>
                              <a:cubicBezTo>
                                <a:pt x="147170" y="452722"/>
                                <a:pt x="145329" y="451942"/>
                                <a:pt x="145329" y="450835"/>
                              </a:cubicBezTo>
                              <a:cubicBezTo>
                                <a:pt x="145329" y="449727"/>
                                <a:pt x="144163" y="448973"/>
                                <a:pt x="142753" y="449157"/>
                              </a:cubicBezTo>
                              <a:cubicBezTo>
                                <a:pt x="137466" y="449843"/>
                                <a:pt x="134871" y="448935"/>
                                <a:pt x="136157" y="446854"/>
                              </a:cubicBezTo>
                              <a:cubicBezTo>
                                <a:pt x="136888" y="445672"/>
                                <a:pt x="139456" y="444996"/>
                                <a:pt x="141894" y="445332"/>
                              </a:cubicBezTo>
                              <a:cubicBezTo>
                                <a:pt x="145342" y="445807"/>
                                <a:pt x="146314" y="444902"/>
                                <a:pt x="146187" y="441313"/>
                              </a:cubicBezTo>
                              <a:cubicBezTo>
                                <a:pt x="146098" y="438774"/>
                                <a:pt x="146773" y="436708"/>
                                <a:pt x="147709" y="436708"/>
                              </a:cubicBezTo>
                              <a:close/>
                              <a:moveTo>
                                <a:pt x="441732" y="441352"/>
                              </a:moveTo>
                              <a:cubicBezTo>
                                <a:pt x="443643" y="441134"/>
                                <a:pt x="450981" y="447400"/>
                                <a:pt x="450981" y="449469"/>
                              </a:cubicBezTo>
                              <a:cubicBezTo>
                                <a:pt x="450981" y="450346"/>
                                <a:pt x="450258" y="451069"/>
                                <a:pt x="449381" y="451069"/>
                              </a:cubicBezTo>
                              <a:cubicBezTo>
                                <a:pt x="447173" y="451069"/>
                                <a:pt x="440216" y="442673"/>
                                <a:pt x="441419" y="441469"/>
                              </a:cubicBezTo>
                              <a:cubicBezTo>
                                <a:pt x="441494" y="441394"/>
                                <a:pt x="441604" y="441367"/>
                                <a:pt x="441732" y="441352"/>
                              </a:cubicBezTo>
                              <a:close/>
                              <a:moveTo>
                                <a:pt x="31378" y="445215"/>
                              </a:moveTo>
                              <a:cubicBezTo>
                                <a:pt x="31968" y="445040"/>
                                <a:pt x="33615" y="446501"/>
                                <a:pt x="37154" y="449781"/>
                              </a:cubicBezTo>
                              <a:lnTo>
                                <a:pt x="42422" y="454659"/>
                              </a:lnTo>
                              <a:lnTo>
                                <a:pt x="37466" y="456922"/>
                              </a:lnTo>
                              <a:cubicBezTo>
                                <a:pt x="33272" y="458833"/>
                                <a:pt x="32447" y="458632"/>
                                <a:pt x="32315" y="455635"/>
                              </a:cubicBezTo>
                              <a:cubicBezTo>
                                <a:pt x="32228" y="453684"/>
                                <a:pt x="31873" y="450468"/>
                                <a:pt x="31495" y="448493"/>
                              </a:cubicBezTo>
                              <a:cubicBezTo>
                                <a:pt x="31110" y="446480"/>
                                <a:pt x="30919" y="445352"/>
                                <a:pt x="31378" y="445215"/>
                              </a:cubicBezTo>
                              <a:close/>
                              <a:moveTo>
                                <a:pt x="528841" y="445683"/>
                              </a:moveTo>
                              <a:cubicBezTo>
                                <a:pt x="526805" y="445593"/>
                                <a:pt x="523978" y="447456"/>
                                <a:pt x="523534" y="450366"/>
                              </a:cubicBezTo>
                              <a:cubicBezTo>
                                <a:pt x="523027" y="453690"/>
                                <a:pt x="524066" y="454464"/>
                                <a:pt x="528997" y="454464"/>
                              </a:cubicBezTo>
                              <a:cubicBezTo>
                                <a:pt x="532347" y="454464"/>
                                <a:pt x="535085" y="453726"/>
                                <a:pt x="535085" y="452786"/>
                              </a:cubicBezTo>
                              <a:cubicBezTo>
                                <a:pt x="535085" y="451845"/>
                                <a:pt x="534184" y="451069"/>
                                <a:pt x="533056" y="451069"/>
                              </a:cubicBezTo>
                              <a:cubicBezTo>
                                <a:pt x="531928" y="451069"/>
                                <a:pt x="530988" y="449773"/>
                                <a:pt x="530988" y="448181"/>
                              </a:cubicBezTo>
                              <a:cubicBezTo>
                                <a:pt x="530988" y="446514"/>
                                <a:pt x="530063" y="445738"/>
                                <a:pt x="528841" y="445683"/>
                              </a:cubicBezTo>
                              <a:close/>
                              <a:moveTo>
                                <a:pt x="244934" y="447791"/>
                              </a:moveTo>
                              <a:cubicBezTo>
                                <a:pt x="245894" y="447781"/>
                                <a:pt x="246137" y="448903"/>
                                <a:pt x="244895" y="450913"/>
                              </a:cubicBezTo>
                              <a:cubicBezTo>
                                <a:pt x="244152" y="452116"/>
                                <a:pt x="242583" y="453098"/>
                                <a:pt x="241383" y="453098"/>
                              </a:cubicBezTo>
                              <a:cubicBezTo>
                                <a:pt x="240023" y="453098"/>
                                <a:pt x="240155" y="451926"/>
                                <a:pt x="241773" y="449976"/>
                              </a:cubicBezTo>
                              <a:cubicBezTo>
                                <a:pt x="243004" y="448493"/>
                                <a:pt x="244188" y="447798"/>
                                <a:pt x="244934" y="447791"/>
                              </a:cubicBezTo>
                              <a:close/>
                              <a:moveTo>
                                <a:pt x="106238" y="449039"/>
                              </a:moveTo>
                              <a:cubicBezTo>
                                <a:pt x="106700" y="448985"/>
                                <a:pt x="107135" y="449117"/>
                                <a:pt x="107526" y="449508"/>
                              </a:cubicBezTo>
                              <a:cubicBezTo>
                                <a:pt x="108212" y="450194"/>
                                <a:pt x="107899" y="452308"/>
                                <a:pt x="106823" y="454229"/>
                              </a:cubicBezTo>
                              <a:cubicBezTo>
                                <a:pt x="105388" y="456794"/>
                                <a:pt x="104442" y="457074"/>
                                <a:pt x="103311" y="455244"/>
                              </a:cubicBezTo>
                              <a:cubicBezTo>
                                <a:pt x="101968" y="453072"/>
                                <a:pt x="104233" y="449274"/>
                                <a:pt x="106238" y="449039"/>
                              </a:cubicBezTo>
                              <a:close/>
                              <a:moveTo>
                                <a:pt x="235646" y="449039"/>
                              </a:moveTo>
                              <a:cubicBezTo>
                                <a:pt x="235693" y="449049"/>
                                <a:pt x="235753" y="449055"/>
                                <a:pt x="235763" y="449117"/>
                              </a:cubicBezTo>
                              <a:cubicBezTo>
                                <a:pt x="235850" y="449615"/>
                                <a:pt x="236360" y="453961"/>
                                <a:pt x="236895" y="458756"/>
                              </a:cubicBezTo>
                              <a:cubicBezTo>
                                <a:pt x="237638" y="465420"/>
                                <a:pt x="237158" y="467458"/>
                                <a:pt x="234905" y="467458"/>
                              </a:cubicBezTo>
                              <a:cubicBezTo>
                                <a:pt x="230925" y="467458"/>
                                <a:pt x="229530" y="456516"/>
                                <a:pt x="232914" y="451888"/>
                              </a:cubicBezTo>
                              <a:cubicBezTo>
                                <a:pt x="234209" y="450117"/>
                                <a:pt x="235322" y="448973"/>
                                <a:pt x="235646" y="449039"/>
                              </a:cubicBezTo>
                              <a:close/>
                              <a:moveTo>
                                <a:pt x="132892" y="452083"/>
                              </a:moveTo>
                              <a:cubicBezTo>
                                <a:pt x="134996" y="452138"/>
                                <a:pt x="137326" y="452654"/>
                                <a:pt x="138239" y="453566"/>
                              </a:cubicBezTo>
                              <a:cubicBezTo>
                                <a:pt x="138901" y="454228"/>
                                <a:pt x="138692" y="455156"/>
                                <a:pt x="137770" y="455634"/>
                              </a:cubicBezTo>
                              <a:cubicBezTo>
                                <a:pt x="135390" y="456871"/>
                                <a:pt x="128912" y="455153"/>
                                <a:pt x="128912" y="453293"/>
                              </a:cubicBezTo>
                              <a:cubicBezTo>
                                <a:pt x="128912" y="452405"/>
                                <a:pt x="130789" y="452028"/>
                                <a:pt x="132892" y="452083"/>
                              </a:cubicBezTo>
                              <a:close/>
                              <a:moveTo>
                                <a:pt x="110452" y="455166"/>
                              </a:moveTo>
                              <a:cubicBezTo>
                                <a:pt x="111580" y="455166"/>
                                <a:pt x="112520" y="456067"/>
                                <a:pt x="112520" y="457195"/>
                              </a:cubicBezTo>
                              <a:cubicBezTo>
                                <a:pt x="112520" y="458324"/>
                                <a:pt x="111580" y="459264"/>
                                <a:pt x="110452" y="459264"/>
                              </a:cubicBezTo>
                              <a:cubicBezTo>
                                <a:pt x="109324" y="459264"/>
                                <a:pt x="108384" y="458324"/>
                                <a:pt x="108384" y="457195"/>
                              </a:cubicBezTo>
                              <a:cubicBezTo>
                                <a:pt x="108384" y="456067"/>
                                <a:pt x="109324" y="455166"/>
                                <a:pt x="110452" y="455166"/>
                              </a:cubicBezTo>
                              <a:close/>
                              <a:moveTo>
                                <a:pt x="20966" y="455556"/>
                              </a:moveTo>
                              <a:cubicBezTo>
                                <a:pt x="21106" y="455505"/>
                                <a:pt x="21264" y="455542"/>
                                <a:pt x="21434" y="455713"/>
                              </a:cubicBezTo>
                              <a:cubicBezTo>
                                <a:pt x="22116" y="456394"/>
                                <a:pt x="22183" y="458173"/>
                                <a:pt x="21590" y="459654"/>
                              </a:cubicBezTo>
                              <a:cubicBezTo>
                                <a:pt x="20935" y="461290"/>
                                <a:pt x="20440" y="460795"/>
                                <a:pt x="20341" y="458405"/>
                              </a:cubicBezTo>
                              <a:cubicBezTo>
                                <a:pt x="20275" y="456784"/>
                                <a:pt x="20546" y="455711"/>
                                <a:pt x="20966" y="455557"/>
                              </a:cubicBezTo>
                              <a:close/>
                              <a:moveTo>
                                <a:pt x="10819" y="457196"/>
                              </a:moveTo>
                              <a:cubicBezTo>
                                <a:pt x="12578" y="457196"/>
                                <a:pt x="14019" y="458135"/>
                                <a:pt x="14019" y="459264"/>
                              </a:cubicBezTo>
                              <a:cubicBezTo>
                                <a:pt x="14019" y="460392"/>
                                <a:pt x="13169" y="461332"/>
                                <a:pt x="12107" y="461332"/>
                              </a:cubicBezTo>
                              <a:cubicBezTo>
                                <a:pt x="11045" y="461332"/>
                                <a:pt x="9604" y="460392"/>
                                <a:pt x="8907" y="459264"/>
                              </a:cubicBezTo>
                              <a:cubicBezTo>
                                <a:pt x="8209" y="458136"/>
                                <a:pt x="9060" y="457196"/>
                                <a:pt x="10819" y="457196"/>
                              </a:cubicBezTo>
                              <a:close/>
                              <a:moveTo>
                                <a:pt x="485990" y="457196"/>
                              </a:moveTo>
                              <a:cubicBezTo>
                                <a:pt x="487051" y="457196"/>
                                <a:pt x="487902" y="458135"/>
                                <a:pt x="487902" y="459264"/>
                              </a:cubicBezTo>
                              <a:cubicBezTo>
                                <a:pt x="487902" y="460392"/>
                                <a:pt x="486461" y="461332"/>
                                <a:pt x="484702" y="461332"/>
                              </a:cubicBezTo>
                              <a:cubicBezTo>
                                <a:pt x="482943" y="461332"/>
                                <a:pt x="482092" y="460392"/>
                                <a:pt x="482790" y="459264"/>
                              </a:cubicBezTo>
                              <a:cubicBezTo>
                                <a:pt x="483487" y="458136"/>
                                <a:pt x="484928" y="457196"/>
                                <a:pt x="485990" y="457196"/>
                              </a:cubicBezTo>
                              <a:close/>
                              <a:moveTo>
                                <a:pt x="111453" y="461332"/>
                              </a:moveTo>
                              <a:cubicBezTo>
                                <a:pt x="113146" y="461332"/>
                                <a:pt x="114536" y="462683"/>
                                <a:pt x="114536" y="464376"/>
                              </a:cubicBezTo>
                              <a:cubicBezTo>
                                <a:pt x="114536" y="467579"/>
                                <a:pt x="112097" y="468453"/>
                                <a:pt x="109736" y="466093"/>
                              </a:cubicBezTo>
                              <a:cubicBezTo>
                                <a:pt x="107376" y="463732"/>
                                <a:pt x="108250" y="461332"/>
                                <a:pt x="111453" y="461332"/>
                              </a:cubicBezTo>
                              <a:close/>
                              <a:moveTo>
                                <a:pt x="472402" y="461332"/>
                              </a:moveTo>
                              <a:cubicBezTo>
                                <a:pt x="474161" y="461332"/>
                                <a:pt x="475602" y="462233"/>
                                <a:pt x="475602" y="463361"/>
                              </a:cubicBezTo>
                              <a:cubicBezTo>
                                <a:pt x="475602" y="464489"/>
                                <a:pt x="474712" y="465429"/>
                                <a:pt x="473650" y="465429"/>
                              </a:cubicBezTo>
                              <a:cubicBezTo>
                                <a:pt x="472589" y="465429"/>
                                <a:pt x="471148" y="464489"/>
                                <a:pt x="470450" y="463361"/>
                              </a:cubicBezTo>
                              <a:cubicBezTo>
                                <a:pt x="469753" y="462233"/>
                                <a:pt x="470642" y="461332"/>
                                <a:pt x="472402" y="461332"/>
                              </a:cubicBezTo>
                              <a:close/>
                              <a:moveTo>
                                <a:pt x="140056" y="463361"/>
                              </a:moveTo>
                              <a:cubicBezTo>
                                <a:pt x="142708" y="463361"/>
                                <a:pt x="143359" y="464887"/>
                                <a:pt x="142866" y="469878"/>
                              </a:cubicBezTo>
                              <a:cubicBezTo>
                                <a:pt x="142513" y="473458"/>
                                <a:pt x="141077" y="476751"/>
                                <a:pt x="139666" y="477214"/>
                              </a:cubicBezTo>
                              <a:cubicBezTo>
                                <a:pt x="136445" y="478272"/>
                                <a:pt x="136326" y="475208"/>
                                <a:pt x="139471" y="472063"/>
                              </a:cubicBezTo>
                              <a:cubicBezTo>
                                <a:pt x="141270" y="470264"/>
                                <a:pt x="141226" y="468918"/>
                                <a:pt x="139237" y="466522"/>
                              </a:cubicBezTo>
                              <a:cubicBezTo>
                                <a:pt x="137047" y="463884"/>
                                <a:pt x="137173" y="463361"/>
                                <a:pt x="140057" y="463361"/>
                              </a:cubicBezTo>
                              <a:close/>
                              <a:moveTo>
                                <a:pt x="66649" y="463868"/>
                              </a:moveTo>
                              <a:cubicBezTo>
                                <a:pt x="67134" y="463722"/>
                                <a:pt x="67297" y="464699"/>
                                <a:pt x="67313" y="466951"/>
                              </a:cubicBezTo>
                              <a:cubicBezTo>
                                <a:pt x="67345" y="471696"/>
                                <a:pt x="66321" y="472796"/>
                                <a:pt x="64542" y="469917"/>
                              </a:cubicBezTo>
                              <a:cubicBezTo>
                                <a:pt x="63985" y="469017"/>
                                <a:pt x="64364" y="466951"/>
                                <a:pt x="65400" y="465312"/>
                              </a:cubicBezTo>
                              <a:cubicBezTo>
                                <a:pt x="65952" y="464440"/>
                                <a:pt x="66358" y="463956"/>
                                <a:pt x="66649" y="463868"/>
                              </a:cubicBezTo>
                              <a:close/>
                              <a:moveTo>
                                <a:pt x="449446" y="464064"/>
                              </a:moveTo>
                              <a:cubicBezTo>
                                <a:pt x="450042" y="464085"/>
                                <a:pt x="450678" y="464136"/>
                                <a:pt x="451397" y="464220"/>
                              </a:cubicBezTo>
                              <a:cubicBezTo>
                                <a:pt x="454809" y="464617"/>
                                <a:pt x="458178" y="465739"/>
                                <a:pt x="458890" y="466717"/>
                              </a:cubicBezTo>
                              <a:cubicBezTo>
                                <a:pt x="460816" y="469361"/>
                                <a:pt x="465814" y="470017"/>
                                <a:pt x="467203" y="467810"/>
                              </a:cubicBezTo>
                              <a:cubicBezTo>
                                <a:pt x="467909" y="466688"/>
                                <a:pt x="471837" y="466537"/>
                                <a:pt x="476608" y="467459"/>
                              </a:cubicBezTo>
                              <a:cubicBezTo>
                                <a:pt x="481121" y="468331"/>
                                <a:pt x="483188" y="469163"/>
                                <a:pt x="481213" y="469293"/>
                              </a:cubicBezTo>
                              <a:cubicBezTo>
                                <a:pt x="476397" y="469609"/>
                                <a:pt x="476658" y="473746"/>
                                <a:pt x="481564" y="475029"/>
                              </a:cubicBezTo>
                              <a:cubicBezTo>
                                <a:pt x="485587" y="476081"/>
                                <a:pt x="489095" y="483888"/>
                                <a:pt x="485545" y="483888"/>
                              </a:cubicBezTo>
                              <a:cubicBezTo>
                                <a:pt x="484456" y="483888"/>
                                <a:pt x="484194" y="484965"/>
                                <a:pt x="484999" y="486268"/>
                              </a:cubicBezTo>
                              <a:cubicBezTo>
                                <a:pt x="485906" y="487735"/>
                                <a:pt x="485569" y="488072"/>
                                <a:pt x="484101" y="487165"/>
                              </a:cubicBezTo>
                              <a:cubicBezTo>
                                <a:pt x="480873" y="485170"/>
                                <a:pt x="481010" y="493024"/>
                                <a:pt x="484296" y="498326"/>
                              </a:cubicBezTo>
                              <a:cubicBezTo>
                                <a:pt x="486133" y="501289"/>
                                <a:pt x="486225" y="502888"/>
                                <a:pt x="484608" y="503946"/>
                              </a:cubicBezTo>
                              <a:cubicBezTo>
                                <a:pt x="483367" y="504757"/>
                                <a:pt x="481819" y="506819"/>
                                <a:pt x="481174" y="508511"/>
                              </a:cubicBezTo>
                              <a:cubicBezTo>
                                <a:pt x="480530" y="510204"/>
                                <a:pt x="479936" y="507712"/>
                                <a:pt x="479847" y="503009"/>
                              </a:cubicBezTo>
                              <a:cubicBezTo>
                                <a:pt x="479758" y="498306"/>
                                <a:pt x="479188" y="493136"/>
                                <a:pt x="478559" y="491497"/>
                              </a:cubicBezTo>
                              <a:cubicBezTo>
                                <a:pt x="477930" y="489858"/>
                                <a:pt x="478672" y="487249"/>
                                <a:pt x="480238" y="485683"/>
                              </a:cubicBezTo>
                              <a:cubicBezTo>
                                <a:pt x="487196" y="478725"/>
                                <a:pt x="478961" y="476648"/>
                                <a:pt x="471105" y="483380"/>
                              </a:cubicBezTo>
                              <a:cubicBezTo>
                                <a:pt x="469202" y="485012"/>
                                <a:pt x="466604" y="485690"/>
                                <a:pt x="465330" y="484902"/>
                              </a:cubicBezTo>
                              <a:cubicBezTo>
                                <a:pt x="463882" y="484008"/>
                                <a:pt x="463246" y="484824"/>
                                <a:pt x="463652" y="487048"/>
                              </a:cubicBezTo>
                              <a:cubicBezTo>
                                <a:pt x="464041" y="489182"/>
                                <a:pt x="462874" y="490808"/>
                                <a:pt x="460725" y="491146"/>
                              </a:cubicBezTo>
                              <a:cubicBezTo>
                                <a:pt x="458750" y="491456"/>
                                <a:pt x="457134" y="490858"/>
                                <a:pt x="457134" y="489780"/>
                              </a:cubicBezTo>
                              <a:cubicBezTo>
                                <a:pt x="457134" y="488702"/>
                                <a:pt x="455969" y="487958"/>
                                <a:pt x="454559" y="488141"/>
                              </a:cubicBezTo>
                              <a:cubicBezTo>
                                <a:pt x="449002" y="488863"/>
                                <a:pt x="447246" y="487788"/>
                                <a:pt x="446012" y="482873"/>
                              </a:cubicBezTo>
                              <a:cubicBezTo>
                                <a:pt x="445306" y="480059"/>
                                <a:pt x="444067" y="477868"/>
                                <a:pt x="443241" y="477995"/>
                              </a:cubicBezTo>
                              <a:cubicBezTo>
                                <a:pt x="439438" y="478579"/>
                                <a:pt x="438324" y="477498"/>
                                <a:pt x="440275" y="475146"/>
                              </a:cubicBezTo>
                              <a:cubicBezTo>
                                <a:pt x="441446" y="473736"/>
                                <a:pt x="442611" y="471670"/>
                                <a:pt x="442851" y="470542"/>
                              </a:cubicBezTo>
                              <a:cubicBezTo>
                                <a:pt x="443937" y="465428"/>
                                <a:pt x="445276" y="463916"/>
                                <a:pt x="449446" y="464064"/>
                              </a:cubicBezTo>
                              <a:close/>
                              <a:moveTo>
                                <a:pt x="151999" y="464415"/>
                              </a:moveTo>
                              <a:cubicBezTo>
                                <a:pt x="153116" y="464429"/>
                                <a:pt x="154543" y="465223"/>
                                <a:pt x="155589" y="466483"/>
                              </a:cubicBezTo>
                              <a:cubicBezTo>
                                <a:pt x="158357" y="469818"/>
                                <a:pt x="156190" y="470496"/>
                                <a:pt x="151765" y="467693"/>
                              </a:cubicBezTo>
                              <a:cubicBezTo>
                                <a:pt x="150074" y="466621"/>
                                <a:pt x="149785" y="465453"/>
                                <a:pt x="151023" y="464688"/>
                              </a:cubicBezTo>
                              <a:cubicBezTo>
                                <a:pt x="151303" y="464515"/>
                                <a:pt x="151626" y="464410"/>
                                <a:pt x="151999" y="464415"/>
                              </a:cubicBezTo>
                              <a:close/>
                              <a:moveTo>
                                <a:pt x="17164" y="465468"/>
                              </a:moveTo>
                              <a:cubicBezTo>
                                <a:pt x="19584" y="465432"/>
                                <a:pt x="26335" y="472783"/>
                                <a:pt x="26335" y="475458"/>
                              </a:cubicBezTo>
                              <a:cubicBezTo>
                                <a:pt x="26335" y="477590"/>
                                <a:pt x="18844" y="479830"/>
                                <a:pt x="17203" y="478190"/>
                              </a:cubicBezTo>
                              <a:cubicBezTo>
                                <a:pt x="15016" y="476003"/>
                                <a:pt x="16098" y="469519"/>
                                <a:pt x="18647" y="469488"/>
                              </a:cubicBezTo>
                              <a:cubicBezTo>
                                <a:pt x="20357" y="469467"/>
                                <a:pt x="20192" y="468784"/>
                                <a:pt x="18140" y="467459"/>
                              </a:cubicBezTo>
                              <a:cubicBezTo>
                                <a:pt x="16448" y="466365"/>
                                <a:pt x="16005" y="465486"/>
                                <a:pt x="17164" y="465469"/>
                              </a:cubicBezTo>
                              <a:close/>
                              <a:moveTo>
                                <a:pt x="561528" y="465898"/>
                              </a:moveTo>
                              <a:cubicBezTo>
                                <a:pt x="561932" y="465912"/>
                                <a:pt x="562400" y="466006"/>
                                <a:pt x="562933" y="466210"/>
                              </a:cubicBezTo>
                              <a:cubicBezTo>
                                <a:pt x="564718" y="466895"/>
                                <a:pt x="566559" y="467459"/>
                                <a:pt x="567031" y="467459"/>
                              </a:cubicBezTo>
                              <a:cubicBezTo>
                                <a:pt x="567502" y="467459"/>
                                <a:pt x="567889" y="468399"/>
                                <a:pt x="567889" y="469527"/>
                              </a:cubicBezTo>
                              <a:cubicBezTo>
                                <a:pt x="567889" y="470655"/>
                                <a:pt x="566048" y="471556"/>
                                <a:pt x="563791" y="471556"/>
                              </a:cubicBezTo>
                              <a:cubicBezTo>
                                <a:pt x="561391" y="471556"/>
                                <a:pt x="559694" y="470207"/>
                                <a:pt x="559694" y="468278"/>
                              </a:cubicBezTo>
                              <a:cubicBezTo>
                                <a:pt x="559694" y="466656"/>
                                <a:pt x="560316" y="465853"/>
                                <a:pt x="561528" y="465898"/>
                              </a:cubicBezTo>
                              <a:close/>
                              <a:moveTo>
                                <a:pt x="374054" y="466600"/>
                              </a:moveTo>
                              <a:cubicBezTo>
                                <a:pt x="372351" y="466660"/>
                                <a:pt x="370456" y="466874"/>
                                <a:pt x="368395" y="467224"/>
                              </a:cubicBezTo>
                              <a:cubicBezTo>
                                <a:pt x="365814" y="467664"/>
                                <a:pt x="366711" y="477318"/>
                                <a:pt x="369449" y="478619"/>
                              </a:cubicBezTo>
                              <a:cubicBezTo>
                                <a:pt x="370859" y="479290"/>
                                <a:pt x="369963" y="479461"/>
                                <a:pt x="367497" y="479009"/>
                              </a:cubicBezTo>
                              <a:cubicBezTo>
                                <a:pt x="361569" y="477923"/>
                                <a:pt x="360043" y="482480"/>
                                <a:pt x="365234" y="485721"/>
                              </a:cubicBezTo>
                              <a:cubicBezTo>
                                <a:pt x="367488" y="487129"/>
                                <a:pt x="368772" y="488817"/>
                                <a:pt x="368083" y="489507"/>
                              </a:cubicBezTo>
                              <a:cubicBezTo>
                                <a:pt x="366678" y="490911"/>
                                <a:pt x="376928" y="502345"/>
                                <a:pt x="379595" y="502345"/>
                              </a:cubicBezTo>
                              <a:cubicBezTo>
                                <a:pt x="380534" y="502345"/>
                                <a:pt x="380732" y="500015"/>
                                <a:pt x="380025" y="497194"/>
                              </a:cubicBezTo>
                              <a:cubicBezTo>
                                <a:pt x="379209" y="493946"/>
                                <a:pt x="379581" y="492082"/>
                                <a:pt x="381078" y="492082"/>
                              </a:cubicBezTo>
                              <a:cubicBezTo>
                                <a:pt x="382378" y="492082"/>
                                <a:pt x="383291" y="493247"/>
                                <a:pt x="383108" y="494658"/>
                              </a:cubicBezTo>
                              <a:cubicBezTo>
                                <a:pt x="382407" y="500056"/>
                                <a:pt x="383379" y="502345"/>
                                <a:pt x="386347" y="502345"/>
                              </a:cubicBezTo>
                              <a:cubicBezTo>
                                <a:pt x="388039" y="502345"/>
                                <a:pt x="389430" y="503771"/>
                                <a:pt x="389430" y="505506"/>
                              </a:cubicBezTo>
                              <a:cubicBezTo>
                                <a:pt x="389430" y="507723"/>
                                <a:pt x="387775" y="508458"/>
                                <a:pt x="383810" y="508043"/>
                              </a:cubicBezTo>
                              <a:cubicBezTo>
                                <a:pt x="378556" y="507493"/>
                                <a:pt x="378151" y="508005"/>
                                <a:pt x="378151" y="515145"/>
                              </a:cubicBezTo>
                              <a:cubicBezTo>
                                <a:pt x="378151" y="521699"/>
                                <a:pt x="378700" y="522623"/>
                                <a:pt x="381976" y="521584"/>
                              </a:cubicBezTo>
                              <a:cubicBezTo>
                                <a:pt x="384636" y="520740"/>
                                <a:pt x="385536" y="521215"/>
                                <a:pt x="384863" y="523145"/>
                              </a:cubicBezTo>
                              <a:cubicBezTo>
                                <a:pt x="384331" y="524674"/>
                                <a:pt x="382350" y="525662"/>
                                <a:pt x="380493" y="525330"/>
                              </a:cubicBezTo>
                              <a:cubicBezTo>
                                <a:pt x="378635" y="524999"/>
                                <a:pt x="377136" y="525764"/>
                                <a:pt x="377136" y="527008"/>
                              </a:cubicBezTo>
                              <a:cubicBezTo>
                                <a:pt x="377136" y="528253"/>
                                <a:pt x="376130" y="528620"/>
                                <a:pt x="374912" y="527867"/>
                              </a:cubicBezTo>
                              <a:cubicBezTo>
                                <a:pt x="373693" y="527114"/>
                                <a:pt x="371354" y="528424"/>
                                <a:pt x="369721" y="530754"/>
                              </a:cubicBezTo>
                              <a:cubicBezTo>
                                <a:pt x="367985" y="533233"/>
                                <a:pt x="364442" y="535011"/>
                                <a:pt x="361175" y="535047"/>
                              </a:cubicBezTo>
                              <a:cubicBezTo>
                                <a:pt x="347294" y="535201"/>
                                <a:pt x="347389" y="535141"/>
                                <a:pt x="347204" y="542462"/>
                              </a:cubicBezTo>
                              <a:cubicBezTo>
                                <a:pt x="347037" y="549037"/>
                                <a:pt x="347341" y="549398"/>
                                <a:pt x="352823" y="548432"/>
                              </a:cubicBezTo>
                              <a:cubicBezTo>
                                <a:pt x="356240" y="547830"/>
                                <a:pt x="358677" y="548311"/>
                                <a:pt x="358677" y="549603"/>
                              </a:cubicBezTo>
                              <a:cubicBezTo>
                                <a:pt x="358677" y="550814"/>
                                <a:pt x="359578" y="551237"/>
                                <a:pt x="360706" y="550539"/>
                              </a:cubicBezTo>
                              <a:cubicBezTo>
                                <a:pt x="361835" y="549842"/>
                                <a:pt x="362775" y="550732"/>
                                <a:pt x="362775" y="552491"/>
                              </a:cubicBezTo>
                              <a:cubicBezTo>
                                <a:pt x="362775" y="554250"/>
                                <a:pt x="362060" y="555551"/>
                                <a:pt x="361214" y="555417"/>
                              </a:cubicBezTo>
                              <a:cubicBezTo>
                                <a:pt x="352303" y="554011"/>
                                <a:pt x="350552" y="557593"/>
                                <a:pt x="355477" y="567085"/>
                              </a:cubicBezTo>
                              <a:cubicBezTo>
                                <a:pt x="357112" y="570236"/>
                                <a:pt x="357912" y="573660"/>
                                <a:pt x="357272" y="574695"/>
                              </a:cubicBezTo>
                              <a:cubicBezTo>
                                <a:pt x="355830" y="577029"/>
                                <a:pt x="368123" y="588509"/>
                                <a:pt x="372063" y="588509"/>
                              </a:cubicBezTo>
                              <a:cubicBezTo>
                                <a:pt x="375642" y="588509"/>
                                <a:pt x="380190" y="596556"/>
                                <a:pt x="377839" y="598733"/>
                              </a:cubicBezTo>
                              <a:cubicBezTo>
                                <a:pt x="376888" y="599614"/>
                                <a:pt x="374016" y="600971"/>
                                <a:pt x="371477" y="601738"/>
                              </a:cubicBezTo>
                              <a:cubicBezTo>
                                <a:pt x="367729" y="602870"/>
                                <a:pt x="366872" y="602333"/>
                                <a:pt x="366872" y="598889"/>
                              </a:cubicBezTo>
                              <a:cubicBezTo>
                                <a:pt x="366872" y="596557"/>
                                <a:pt x="365619" y="594636"/>
                                <a:pt x="364101" y="594636"/>
                              </a:cubicBezTo>
                              <a:cubicBezTo>
                                <a:pt x="360231" y="594636"/>
                                <a:pt x="353885" y="587168"/>
                                <a:pt x="355516" y="584529"/>
                              </a:cubicBezTo>
                              <a:cubicBezTo>
                                <a:pt x="356362" y="583160"/>
                                <a:pt x="355107" y="582596"/>
                                <a:pt x="352159" y="583046"/>
                              </a:cubicBezTo>
                              <a:cubicBezTo>
                                <a:pt x="347864" y="583702"/>
                                <a:pt x="347426" y="584843"/>
                                <a:pt x="347398" y="595885"/>
                              </a:cubicBezTo>
                              <a:cubicBezTo>
                                <a:pt x="347382" y="602544"/>
                                <a:pt x="346799" y="608922"/>
                                <a:pt x="346072" y="610050"/>
                              </a:cubicBezTo>
                              <a:cubicBezTo>
                                <a:pt x="344470" y="612533"/>
                                <a:pt x="349421" y="617555"/>
                                <a:pt x="351496" y="615553"/>
                              </a:cubicBezTo>
                              <a:cubicBezTo>
                                <a:pt x="352303" y="614774"/>
                                <a:pt x="352606" y="615937"/>
                                <a:pt x="352199" y="618128"/>
                              </a:cubicBezTo>
                              <a:cubicBezTo>
                                <a:pt x="351736" y="620619"/>
                                <a:pt x="354074" y="624656"/>
                                <a:pt x="358443" y="628898"/>
                              </a:cubicBezTo>
                              <a:cubicBezTo>
                                <a:pt x="365956" y="636195"/>
                                <a:pt x="373016" y="637578"/>
                                <a:pt x="377174" y="632567"/>
                              </a:cubicBezTo>
                              <a:cubicBezTo>
                                <a:pt x="378600" y="630849"/>
                                <a:pt x="381377" y="629953"/>
                                <a:pt x="383340" y="630577"/>
                              </a:cubicBezTo>
                              <a:cubicBezTo>
                                <a:pt x="385464" y="631250"/>
                                <a:pt x="387388" y="630447"/>
                                <a:pt x="388102" y="628586"/>
                              </a:cubicBezTo>
                              <a:cubicBezTo>
                                <a:pt x="388994" y="626260"/>
                                <a:pt x="391340" y="625690"/>
                                <a:pt x="397312" y="626440"/>
                              </a:cubicBezTo>
                              <a:cubicBezTo>
                                <a:pt x="402918" y="627144"/>
                                <a:pt x="406108" y="626516"/>
                                <a:pt x="407888" y="624372"/>
                              </a:cubicBezTo>
                              <a:cubicBezTo>
                                <a:pt x="409289" y="622683"/>
                                <a:pt x="412395" y="621306"/>
                                <a:pt x="414795" y="621289"/>
                              </a:cubicBezTo>
                              <a:cubicBezTo>
                                <a:pt x="417196" y="621271"/>
                                <a:pt x="420265" y="620568"/>
                                <a:pt x="421586" y="619728"/>
                              </a:cubicBezTo>
                              <a:cubicBezTo>
                                <a:pt x="426301" y="616729"/>
                                <a:pt x="429360" y="595087"/>
                                <a:pt x="425020" y="595455"/>
                              </a:cubicBezTo>
                              <a:cubicBezTo>
                                <a:pt x="423622" y="595573"/>
                                <a:pt x="422658" y="595113"/>
                                <a:pt x="422874" y="594440"/>
                              </a:cubicBezTo>
                              <a:cubicBezTo>
                                <a:pt x="423090" y="593767"/>
                                <a:pt x="422040" y="591730"/>
                                <a:pt x="420532" y="589913"/>
                              </a:cubicBezTo>
                              <a:cubicBezTo>
                                <a:pt x="419025" y="588097"/>
                                <a:pt x="418316" y="585744"/>
                                <a:pt x="418971" y="584684"/>
                              </a:cubicBezTo>
                              <a:cubicBezTo>
                                <a:pt x="419626" y="583625"/>
                                <a:pt x="418559" y="582165"/>
                                <a:pt x="416591" y="581406"/>
                              </a:cubicBezTo>
                              <a:cubicBezTo>
                                <a:pt x="413190" y="580096"/>
                                <a:pt x="413218" y="579927"/>
                                <a:pt x="416630" y="578011"/>
                              </a:cubicBezTo>
                              <a:cubicBezTo>
                                <a:pt x="418604" y="576903"/>
                                <a:pt x="420220" y="574602"/>
                                <a:pt x="420220" y="572899"/>
                              </a:cubicBezTo>
                              <a:cubicBezTo>
                                <a:pt x="420220" y="571197"/>
                                <a:pt x="421121" y="570368"/>
                                <a:pt x="422249" y="571065"/>
                              </a:cubicBezTo>
                              <a:cubicBezTo>
                                <a:pt x="423378" y="571763"/>
                                <a:pt x="424318" y="571320"/>
                                <a:pt x="424318" y="570090"/>
                              </a:cubicBezTo>
                              <a:cubicBezTo>
                                <a:pt x="424318" y="568860"/>
                                <a:pt x="423031" y="567372"/>
                                <a:pt x="421469" y="566773"/>
                              </a:cubicBezTo>
                              <a:cubicBezTo>
                                <a:pt x="419483" y="566011"/>
                                <a:pt x="418824" y="562800"/>
                                <a:pt x="419244" y="556119"/>
                              </a:cubicBezTo>
                              <a:cubicBezTo>
                                <a:pt x="419708" y="548747"/>
                                <a:pt x="420812" y="546123"/>
                                <a:pt x="424122" y="544646"/>
                              </a:cubicBezTo>
                              <a:cubicBezTo>
                                <a:pt x="426482" y="543594"/>
                                <a:pt x="428415" y="541958"/>
                                <a:pt x="428415" y="541017"/>
                              </a:cubicBezTo>
                              <a:cubicBezTo>
                                <a:pt x="428415" y="538779"/>
                                <a:pt x="414110" y="532851"/>
                                <a:pt x="411946" y="534188"/>
                              </a:cubicBezTo>
                              <a:cubicBezTo>
                                <a:pt x="411029" y="534755"/>
                                <a:pt x="408843" y="533738"/>
                                <a:pt x="407068" y="531964"/>
                              </a:cubicBezTo>
                              <a:cubicBezTo>
                                <a:pt x="405293" y="530189"/>
                                <a:pt x="403099" y="529217"/>
                                <a:pt x="402190" y="529778"/>
                              </a:cubicBezTo>
                              <a:cubicBezTo>
                                <a:pt x="401281" y="530340"/>
                                <a:pt x="399184" y="529917"/>
                                <a:pt x="397546" y="528842"/>
                              </a:cubicBezTo>
                              <a:cubicBezTo>
                                <a:pt x="395035" y="527194"/>
                                <a:pt x="395219" y="526406"/>
                                <a:pt x="398677" y="523925"/>
                              </a:cubicBezTo>
                              <a:cubicBezTo>
                                <a:pt x="408534" y="516853"/>
                                <a:pt x="413887" y="508590"/>
                                <a:pt x="406873" y="511281"/>
                              </a:cubicBezTo>
                              <a:cubicBezTo>
                                <a:pt x="404056" y="512362"/>
                                <a:pt x="402526" y="507775"/>
                                <a:pt x="403634" y="501603"/>
                              </a:cubicBezTo>
                              <a:cubicBezTo>
                                <a:pt x="403807" y="500638"/>
                                <a:pt x="402826" y="498502"/>
                                <a:pt x="401448" y="496843"/>
                              </a:cubicBezTo>
                              <a:cubicBezTo>
                                <a:pt x="399954" y="495042"/>
                                <a:pt x="399718" y="493258"/>
                                <a:pt x="400863" y="492433"/>
                              </a:cubicBezTo>
                              <a:cubicBezTo>
                                <a:pt x="401919" y="491673"/>
                                <a:pt x="402763" y="489226"/>
                                <a:pt x="402736" y="486970"/>
                              </a:cubicBezTo>
                              <a:cubicBezTo>
                                <a:pt x="402702" y="484109"/>
                                <a:pt x="401498" y="483070"/>
                                <a:pt x="398833" y="483536"/>
                              </a:cubicBezTo>
                              <a:cubicBezTo>
                                <a:pt x="395950" y="484039"/>
                                <a:pt x="395289" y="483214"/>
                                <a:pt x="396062" y="480258"/>
                              </a:cubicBezTo>
                              <a:cubicBezTo>
                                <a:pt x="396913" y="477006"/>
                                <a:pt x="396202" y="476514"/>
                                <a:pt x="391926" y="477331"/>
                              </a:cubicBezTo>
                              <a:cubicBezTo>
                                <a:pt x="388044" y="478073"/>
                                <a:pt x="387196" y="477646"/>
                                <a:pt x="388453" y="475614"/>
                              </a:cubicBezTo>
                              <a:cubicBezTo>
                                <a:pt x="389674" y="473638"/>
                                <a:pt x="389128" y="473279"/>
                                <a:pt x="386501" y="474287"/>
                              </a:cubicBezTo>
                              <a:cubicBezTo>
                                <a:pt x="384127" y="475198"/>
                                <a:pt x="383207" y="474804"/>
                                <a:pt x="383769" y="473116"/>
                              </a:cubicBezTo>
                              <a:cubicBezTo>
                                <a:pt x="385234" y="468722"/>
                                <a:pt x="381429" y="466341"/>
                                <a:pt x="374052" y="466600"/>
                              </a:cubicBezTo>
                              <a:close/>
                              <a:moveTo>
                                <a:pt x="543310" y="467459"/>
                              </a:moveTo>
                              <a:cubicBezTo>
                                <a:pt x="544438" y="467459"/>
                                <a:pt x="545339" y="468399"/>
                                <a:pt x="545339" y="469527"/>
                              </a:cubicBezTo>
                              <a:cubicBezTo>
                                <a:pt x="545339" y="470655"/>
                                <a:pt x="544438" y="471556"/>
                                <a:pt x="543310" y="471556"/>
                              </a:cubicBezTo>
                              <a:cubicBezTo>
                                <a:pt x="542182" y="471556"/>
                                <a:pt x="541242" y="470655"/>
                                <a:pt x="541242" y="469527"/>
                              </a:cubicBezTo>
                              <a:cubicBezTo>
                                <a:pt x="541242" y="468399"/>
                                <a:pt x="542182" y="467459"/>
                                <a:pt x="543310" y="467459"/>
                              </a:cubicBezTo>
                              <a:close/>
                              <a:moveTo>
                                <a:pt x="497650" y="473624"/>
                              </a:moveTo>
                              <a:cubicBezTo>
                                <a:pt x="498872" y="473624"/>
                                <a:pt x="500225" y="474676"/>
                                <a:pt x="500655" y="475966"/>
                              </a:cubicBezTo>
                              <a:cubicBezTo>
                                <a:pt x="501241" y="477725"/>
                                <a:pt x="502518" y="477725"/>
                                <a:pt x="505806" y="475966"/>
                              </a:cubicBezTo>
                              <a:cubicBezTo>
                                <a:pt x="512006" y="472648"/>
                                <a:pt x="514366" y="473053"/>
                                <a:pt x="514040" y="477370"/>
                              </a:cubicBezTo>
                              <a:cubicBezTo>
                                <a:pt x="513697" y="481923"/>
                                <a:pt x="509065" y="486796"/>
                                <a:pt x="508030" y="483692"/>
                              </a:cubicBezTo>
                              <a:cubicBezTo>
                                <a:pt x="507643" y="482529"/>
                                <a:pt x="504334" y="481493"/>
                                <a:pt x="500694" y="481390"/>
                              </a:cubicBezTo>
                              <a:cubicBezTo>
                                <a:pt x="495822" y="481251"/>
                                <a:pt x="494597" y="480572"/>
                                <a:pt x="496089" y="478775"/>
                              </a:cubicBezTo>
                              <a:cubicBezTo>
                                <a:pt x="497203" y="477433"/>
                                <a:pt x="497533" y="475732"/>
                                <a:pt x="496791" y="474990"/>
                              </a:cubicBezTo>
                              <a:cubicBezTo>
                                <a:pt x="496049" y="474248"/>
                                <a:pt x="496427" y="473624"/>
                                <a:pt x="497650" y="473624"/>
                              </a:cubicBezTo>
                              <a:close/>
                              <a:moveTo>
                                <a:pt x="542646" y="473663"/>
                              </a:moveTo>
                              <a:cubicBezTo>
                                <a:pt x="543989" y="473646"/>
                                <a:pt x="545656" y="474564"/>
                                <a:pt x="546353" y="475692"/>
                              </a:cubicBezTo>
                              <a:cubicBezTo>
                                <a:pt x="547927" y="478239"/>
                                <a:pt x="547250" y="478239"/>
                                <a:pt x="543309" y="475692"/>
                              </a:cubicBezTo>
                              <a:cubicBezTo>
                                <a:pt x="541460" y="474498"/>
                                <a:pt x="541178" y="473682"/>
                                <a:pt x="542646" y="473663"/>
                              </a:cubicBezTo>
                              <a:close/>
                              <a:moveTo>
                                <a:pt x="529377" y="477917"/>
                              </a:moveTo>
                              <a:cubicBezTo>
                                <a:pt x="529680" y="477937"/>
                                <a:pt x="529946" y="478057"/>
                                <a:pt x="530157" y="478268"/>
                              </a:cubicBezTo>
                              <a:cubicBezTo>
                                <a:pt x="530773" y="478883"/>
                                <a:pt x="530061" y="481309"/>
                                <a:pt x="528596" y="483653"/>
                              </a:cubicBezTo>
                              <a:cubicBezTo>
                                <a:pt x="524998" y="489415"/>
                                <a:pt x="520897" y="490808"/>
                                <a:pt x="522196" y="485839"/>
                              </a:cubicBezTo>
                              <a:cubicBezTo>
                                <a:pt x="523203" y="481988"/>
                                <a:pt x="527253" y="477778"/>
                                <a:pt x="529377" y="477917"/>
                              </a:cubicBezTo>
                              <a:close/>
                              <a:moveTo>
                                <a:pt x="218231" y="480375"/>
                              </a:moveTo>
                              <a:cubicBezTo>
                                <a:pt x="220254" y="480304"/>
                                <a:pt x="223226" y="483341"/>
                                <a:pt x="223226" y="485917"/>
                              </a:cubicBezTo>
                              <a:cubicBezTo>
                                <a:pt x="223226" y="486481"/>
                                <a:pt x="222463" y="488142"/>
                                <a:pt x="221548" y="489585"/>
                              </a:cubicBezTo>
                              <a:cubicBezTo>
                                <a:pt x="220338" y="491490"/>
                                <a:pt x="219260" y="490803"/>
                                <a:pt x="217567" y="487087"/>
                              </a:cubicBezTo>
                              <a:cubicBezTo>
                                <a:pt x="215917" y="483467"/>
                                <a:pt x="215851" y="481574"/>
                                <a:pt x="217411" y="480609"/>
                              </a:cubicBezTo>
                              <a:cubicBezTo>
                                <a:pt x="217650" y="480462"/>
                                <a:pt x="217941" y="480385"/>
                                <a:pt x="218231" y="480375"/>
                              </a:cubicBezTo>
                              <a:close/>
                              <a:moveTo>
                                <a:pt x="575088" y="481819"/>
                              </a:moveTo>
                              <a:cubicBezTo>
                                <a:pt x="576781" y="481819"/>
                                <a:pt x="578171" y="482759"/>
                                <a:pt x="578171" y="483887"/>
                              </a:cubicBezTo>
                              <a:cubicBezTo>
                                <a:pt x="578171" y="485015"/>
                                <a:pt x="576781" y="485917"/>
                                <a:pt x="575088" y="485917"/>
                              </a:cubicBezTo>
                              <a:cubicBezTo>
                                <a:pt x="573396" y="485917"/>
                                <a:pt x="572005" y="485016"/>
                                <a:pt x="572005" y="483887"/>
                              </a:cubicBezTo>
                              <a:cubicBezTo>
                                <a:pt x="572005" y="482759"/>
                                <a:pt x="573396" y="481819"/>
                                <a:pt x="575088" y="481819"/>
                              </a:cubicBezTo>
                              <a:close/>
                              <a:moveTo>
                                <a:pt x="548394" y="481897"/>
                              </a:moveTo>
                              <a:cubicBezTo>
                                <a:pt x="549133" y="481875"/>
                                <a:pt x="550819" y="482917"/>
                                <a:pt x="552882" y="484980"/>
                              </a:cubicBezTo>
                              <a:cubicBezTo>
                                <a:pt x="555489" y="487587"/>
                                <a:pt x="555549" y="488645"/>
                                <a:pt x="553311" y="491341"/>
                              </a:cubicBezTo>
                              <a:cubicBezTo>
                                <a:pt x="551058" y="494056"/>
                                <a:pt x="551228" y="495004"/>
                                <a:pt x="554170" y="497155"/>
                              </a:cubicBezTo>
                              <a:cubicBezTo>
                                <a:pt x="556102" y="498568"/>
                                <a:pt x="557682" y="500297"/>
                                <a:pt x="557682" y="501019"/>
                              </a:cubicBezTo>
                              <a:cubicBezTo>
                                <a:pt x="557682" y="503873"/>
                                <a:pt x="554398" y="501944"/>
                                <a:pt x="550736" y="496921"/>
                              </a:cubicBezTo>
                              <a:cubicBezTo>
                                <a:pt x="547660" y="492702"/>
                                <a:pt x="547412" y="491305"/>
                                <a:pt x="549565" y="489975"/>
                              </a:cubicBezTo>
                              <a:cubicBezTo>
                                <a:pt x="551789" y="488600"/>
                                <a:pt x="551815" y="487722"/>
                                <a:pt x="549604" y="485058"/>
                              </a:cubicBezTo>
                              <a:cubicBezTo>
                                <a:pt x="547883" y="482985"/>
                                <a:pt x="547655" y="481919"/>
                                <a:pt x="548394" y="481897"/>
                              </a:cubicBezTo>
                              <a:close/>
                              <a:moveTo>
                                <a:pt x="434595" y="483887"/>
                              </a:moveTo>
                              <a:cubicBezTo>
                                <a:pt x="435723" y="483887"/>
                                <a:pt x="436624" y="484788"/>
                                <a:pt x="436624" y="485917"/>
                              </a:cubicBezTo>
                              <a:cubicBezTo>
                                <a:pt x="436624" y="487045"/>
                                <a:pt x="435723" y="487985"/>
                                <a:pt x="434595" y="487985"/>
                              </a:cubicBezTo>
                              <a:cubicBezTo>
                                <a:pt x="433467" y="487985"/>
                                <a:pt x="432527" y="487045"/>
                                <a:pt x="432527" y="485917"/>
                              </a:cubicBezTo>
                              <a:cubicBezTo>
                                <a:pt x="432527" y="484788"/>
                                <a:pt x="433467" y="483887"/>
                                <a:pt x="434595" y="483887"/>
                              </a:cubicBezTo>
                              <a:close/>
                              <a:moveTo>
                                <a:pt x="494890" y="486112"/>
                              </a:moveTo>
                              <a:cubicBezTo>
                                <a:pt x="495123" y="486081"/>
                                <a:pt x="495346" y="486101"/>
                                <a:pt x="495592" y="486112"/>
                              </a:cubicBezTo>
                              <a:cubicBezTo>
                                <a:pt x="497758" y="486209"/>
                                <a:pt x="498162" y="486656"/>
                                <a:pt x="496607" y="487282"/>
                              </a:cubicBezTo>
                              <a:cubicBezTo>
                                <a:pt x="495190" y="487854"/>
                                <a:pt x="494564" y="489177"/>
                                <a:pt x="495202" y="490209"/>
                              </a:cubicBezTo>
                              <a:cubicBezTo>
                                <a:pt x="495840" y="491241"/>
                                <a:pt x="495382" y="492082"/>
                                <a:pt x="494187" y="492082"/>
                              </a:cubicBezTo>
                              <a:cubicBezTo>
                                <a:pt x="492993" y="492082"/>
                                <a:pt x="492002" y="490692"/>
                                <a:pt x="492002" y="488999"/>
                              </a:cubicBezTo>
                              <a:cubicBezTo>
                                <a:pt x="492002" y="487518"/>
                                <a:pt x="493258" y="486326"/>
                                <a:pt x="494890" y="486112"/>
                              </a:cubicBezTo>
                              <a:close/>
                              <a:moveTo>
                                <a:pt x="230216" y="488375"/>
                              </a:moveTo>
                              <a:cubicBezTo>
                                <a:pt x="230356" y="488324"/>
                                <a:pt x="230514" y="488361"/>
                                <a:pt x="230684" y="488531"/>
                              </a:cubicBezTo>
                              <a:cubicBezTo>
                                <a:pt x="231366" y="489213"/>
                                <a:pt x="231433" y="490992"/>
                                <a:pt x="230840" y="492473"/>
                              </a:cubicBezTo>
                              <a:cubicBezTo>
                                <a:pt x="230185" y="494109"/>
                                <a:pt x="229690" y="493614"/>
                                <a:pt x="229591" y="491224"/>
                              </a:cubicBezTo>
                              <a:cubicBezTo>
                                <a:pt x="229525" y="489602"/>
                                <a:pt x="229796" y="488530"/>
                                <a:pt x="230216" y="488375"/>
                              </a:cubicBezTo>
                              <a:close/>
                              <a:moveTo>
                                <a:pt x="504340" y="490053"/>
                              </a:moveTo>
                              <a:cubicBezTo>
                                <a:pt x="505468" y="490053"/>
                                <a:pt x="506369" y="490904"/>
                                <a:pt x="506369" y="491965"/>
                              </a:cubicBezTo>
                              <a:cubicBezTo>
                                <a:pt x="506369" y="493027"/>
                                <a:pt x="505468" y="494468"/>
                                <a:pt x="504340" y="495165"/>
                              </a:cubicBezTo>
                              <a:cubicBezTo>
                                <a:pt x="503211" y="495862"/>
                                <a:pt x="502271" y="494973"/>
                                <a:pt x="502271" y="493214"/>
                              </a:cubicBezTo>
                              <a:cubicBezTo>
                                <a:pt x="502271" y="491455"/>
                                <a:pt x="503211" y="490053"/>
                                <a:pt x="504340" y="490053"/>
                              </a:cubicBezTo>
                              <a:close/>
                              <a:moveTo>
                                <a:pt x="621261" y="496180"/>
                              </a:moveTo>
                              <a:cubicBezTo>
                                <a:pt x="622389" y="496180"/>
                                <a:pt x="623329" y="497570"/>
                                <a:pt x="623329" y="499263"/>
                              </a:cubicBezTo>
                              <a:cubicBezTo>
                                <a:pt x="623329" y="500955"/>
                                <a:pt x="622389" y="502346"/>
                                <a:pt x="621261" y="502346"/>
                              </a:cubicBezTo>
                              <a:cubicBezTo>
                                <a:pt x="620132" y="502346"/>
                                <a:pt x="619231" y="500955"/>
                                <a:pt x="619231" y="499263"/>
                              </a:cubicBezTo>
                              <a:cubicBezTo>
                                <a:pt x="619231" y="497570"/>
                                <a:pt x="620132" y="496180"/>
                                <a:pt x="621261" y="496180"/>
                              </a:cubicBezTo>
                              <a:close/>
                              <a:moveTo>
                                <a:pt x="462856" y="497233"/>
                              </a:moveTo>
                              <a:cubicBezTo>
                                <a:pt x="465399" y="497199"/>
                                <a:pt x="468450" y="498288"/>
                                <a:pt x="469100" y="500238"/>
                              </a:cubicBezTo>
                              <a:cubicBezTo>
                                <a:pt x="469595" y="501724"/>
                                <a:pt x="469035" y="502335"/>
                                <a:pt x="467851" y="501604"/>
                              </a:cubicBezTo>
                              <a:cubicBezTo>
                                <a:pt x="466673" y="500876"/>
                                <a:pt x="465381" y="501067"/>
                                <a:pt x="465002" y="502033"/>
                              </a:cubicBezTo>
                              <a:cubicBezTo>
                                <a:pt x="463998" y="504597"/>
                                <a:pt x="459187" y="502429"/>
                                <a:pt x="459187" y="499419"/>
                              </a:cubicBezTo>
                              <a:cubicBezTo>
                                <a:pt x="459187" y="497942"/>
                                <a:pt x="460877" y="497260"/>
                                <a:pt x="462856" y="497233"/>
                              </a:cubicBezTo>
                              <a:close/>
                              <a:moveTo>
                                <a:pt x="316861" y="498248"/>
                              </a:moveTo>
                              <a:cubicBezTo>
                                <a:pt x="317304" y="498248"/>
                                <a:pt x="317641" y="499638"/>
                                <a:pt x="317641" y="501331"/>
                              </a:cubicBezTo>
                              <a:cubicBezTo>
                                <a:pt x="317641" y="503023"/>
                                <a:pt x="316744" y="504375"/>
                                <a:pt x="315651" y="504375"/>
                              </a:cubicBezTo>
                              <a:cubicBezTo>
                                <a:pt x="314558" y="504375"/>
                                <a:pt x="314221" y="503023"/>
                                <a:pt x="314870" y="501331"/>
                              </a:cubicBezTo>
                              <a:cubicBezTo>
                                <a:pt x="315520" y="499638"/>
                                <a:pt x="316417" y="498248"/>
                                <a:pt x="316861" y="498248"/>
                              </a:cubicBezTo>
                              <a:close/>
                              <a:moveTo>
                                <a:pt x="588448" y="500277"/>
                              </a:moveTo>
                              <a:cubicBezTo>
                                <a:pt x="589576" y="500277"/>
                                <a:pt x="590516" y="501217"/>
                                <a:pt x="590516" y="502345"/>
                              </a:cubicBezTo>
                              <a:cubicBezTo>
                                <a:pt x="590516" y="503474"/>
                                <a:pt x="589576" y="504375"/>
                                <a:pt x="588448" y="504375"/>
                              </a:cubicBezTo>
                              <a:cubicBezTo>
                                <a:pt x="587320" y="504375"/>
                                <a:pt x="586380" y="503474"/>
                                <a:pt x="586380" y="502345"/>
                              </a:cubicBezTo>
                              <a:cubicBezTo>
                                <a:pt x="586380" y="501217"/>
                                <a:pt x="587320" y="500277"/>
                                <a:pt x="588448" y="500277"/>
                              </a:cubicBezTo>
                              <a:close/>
                              <a:moveTo>
                                <a:pt x="106317" y="501448"/>
                              </a:moveTo>
                              <a:cubicBezTo>
                                <a:pt x="106848" y="501418"/>
                                <a:pt x="107538" y="501539"/>
                                <a:pt x="108385" y="501760"/>
                              </a:cubicBezTo>
                              <a:cubicBezTo>
                                <a:pt x="110643" y="502351"/>
                                <a:pt x="112522" y="503162"/>
                                <a:pt x="112522" y="503594"/>
                              </a:cubicBezTo>
                              <a:cubicBezTo>
                                <a:pt x="112522" y="505213"/>
                                <a:pt x="106562" y="504327"/>
                                <a:pt x="105458" y="502540"/>
                              </a:cubicBezTo>
                              <a:cubicBezTo>
                                <a:pt x="105063" y="501901"/>
                                <a:pt x="105431" y="501497"/>
                                <a:pt x="106317" y="501448"/>
                              </a:cubicBezTo>
                              <a:close/>
                              <a:moveTo>
                                <a:pt x="638361" y="503126"/>
                              </a:moveTo>
                              <a:cubicBezTo>
                                <a:pt x="638915" y="503140"/>
                                <a:pt x="639003" y="503942"/>
                                <a:pt x="638478" y="505311"/>
                              </a:cubicBezTo>
                              <a:cubicBezTo>
                                <a:pt x="637114" y="508865"/>
                                <a:pt x="635629" y="509511"/>
                                <a:pt x="635629" y="506560"/>
                              </a:cubicBezTo>
                              <a:cubicBezTo>
                                <a:pt x="635629" y="505498"/>
                                <a:pt x="636543" y="504088"/>
                                <a:pt x="637658" y="503399"/>
                              </a:cubicBezTo>
                              <a:cubicBezTo>
                                <a:pt x="637949" y="503220"/>
                                <a:pt x="638176" y="503121"/>
                                <a:pt x="638361" y="503126"/>
                              </a:cubicBezTo>
                              <a:close/>
                              <a:moveTo>
                                <a:pt x="524717" y="504375"/>
                              </a:moveTo>
                              <a:cubicBezTo>
                                <a:pt x="525912" y="504375"/>
                                <a:pt x="526903" y="505315"/>
                                <a:pt x="526903" y="506443"/>
                              </a:cubicBezTo>
                              <a:cubicBezTo>
                                <a:pt x="526903" y="507571"/>
                                <a:pt x="526503" y="508511"/>
                                <a:pt x="526005" y="508511"/>
                              </a:cubicBezTo>
                              <a:cubicBezTo>
                                <a:pt x="525507" y="508511"/>
                                <a:pt x="524517" y="507571"/>
                                <a:pt x="523819" y="506443"/>
                              </a:cubicBezTo>
                              <a:cubicBezTo>
                                <a:pt x="523122" y="505315"/>
                                <a:pt x="523522" y="504375"/>
                                <a:pt x="524717" y="504375"/>
                              </a:cubicBezTo>
                              <a:close/>
                              <a:moveTo>
                                <a:pt x="565889" y="504375"/>
                              </a:moveTo>
                              <a:cubicBezTo>
                                <a:pt x="567017" y="504375"/>
                                <a:pt x="567918" y="505315"/>
                                <a:pt x="567918" y="506443"/>
                              </a:cubicBezTo>
                              <a:cubicBezTo>
                                <a:pt x="567918" y="507571"/>
                                <a:pt x="567017" y="508511"/>
                                <a:pt x="565889" y="508511"/>
                              </a:cubicBezTo>
                              <a:cubicBezTo>
                                <a:pt x="564761" y="508511"/>
                                <a:pt x="563820" y="507571"/>
                                <a:pt x="563820" y="506443"/>
                              </a:cubicBezTo>
                              <a:cubicBezTo>
                                <a:pt x="563820" y="505315"/>
                                <a:pt x="564761" y="504375"/>
                                <a:pt x="565889" y="504375"/>
                              </a:cubicBezTo>
                              <a:close/>
                              <a:moveTo>
                                <a:pt x="623569" y="505545"/>
                              </a:moveTo>
                              <a:cubicBezTo>
                                <a:pt x="625048" y="505640"/>
                                <a:pt x="626472" y="506722"/>
                                <a:pt x="627472" y="508589"/>
                              </a:cubicBezTo>
                              <a:cubicBezTo>
                                <a:pt x="629003" y="511450"/>
                                <a:pt x="628988" y="512609"/>
                                <a:pt x="627394" y="512609"/>
                              </a:cubicBezTo>
                              <a:cubicBezTo>
                                <a:pt x="626159" y="512609"/>
                                <a:pt x="625652" y="513470"/>
                                <a:pt x="626301" y="514521"/>
                              </a:cubicBezTo>
                              <a:cubicBezTo>
                                <a:pt x="628588" y="518221"/>
                                <a:pt x="623621" y="518748"/>
                                <a:pt x="620057" y="515184"/>
                              </a:cubicBezTo>
                              <a:cubicBezTo>
                                <a:pt x="616613" y="511740"/>
                                <a:pt x="616603" y="511540"/>
                                <a:pt x="620174" y="510853"/>
                              </a:cubicBezTo>
                              <a:cubicBezTo>
                                <a:pt x="622821" y="510343"/>
                                <a:pt x="623168" y="509692"/>
                                <a:pt x="621384" y="508589"/>
                              </a:cubicBezTo>
                              <a:cubicBezTo>
                                <a:pt x="619503" y="507427"/>
                                <a:pt x="619685" y="506701"/>
                                <a:pt x="622086" y="505779"/>
                              </a:cubicBezTo>
                              <a:cubicBezTo>
                                <a:pt x="622584" y="505589"/>
                                <a:pt x="623076" y="505514"/>
                                <a:pt x="623569" y="505545"/>
                              </a:cubicBezTo>
                              <a:close/>
                              <a:moveTo>
                                <a:pt x="397852" y="506716"/>
                              </a:moveTo>
                              <a:cubicBezTo>
                                <a:pt x="398564" y="506687"/>
                                <a:pt x="399375" y="506810"/>
                                <a:pt x="400115" y="507106"/>
                              </a:cubicBezTo>
                              <a:cubicBezTo>
                                <a:pt x="401752" y="507761"/>
                                <a:pt x="401256" y="508218"/>
                                <a:pt x="398866" y="508316"/>
                              </a:cubicBezTo>
                              <a:cubicBezTo>
                                <a:pt x="396704" y="508405"/>
                                <a:pt x="395492" y="507944"/>
                                <a:pt x="396174" y="507262"/>
                              </a:cubicBezTo>
                              <a:cubicBezTo>
                                <a:pt x="396514" y="506922"/>
                                <a:pt x="397139" y="506745"/>
                                <a:pt x="397852" y="506716"/>
                              </a:cubicBezTo>
                              <a:close/>
                              <a:moveTo>
                                <a:pt x="577018" y="508043"/>
                              </a:moveTo>
                              <a:cubicBezTo>
                                <a:pt x="579319" y="508065"/>
                                <a:pt x="581276" y="508809"/>
                                <a:pt x="581818" y="510345"/>
                              </a:cubicBezTo>
                              <a:cubicBezTo>
                                <a:pt x="582563" y="512457"/>
                                <a:pt x="581610" y="512908"/>
                                <a:pt x="578228" y="512023"/>
                              </a:cubicBezTo>
                              <a:cubicBezTo>
                                <a:pt x="574806" y="511129"/>
                                <a:pt x="573375" y="511822"/>
                                <a:pt x="572608" y="514755"/>
                              </a:cubicBezTo>
                              <a:cubicBezTo>
                                <a:pt x="572040" y="516926"/>
                                <a:pt x="570641" y="518122"/>
                                <a:pt x="569486" y="517408"/>
                              </a:cubicBezTo>
                              <a:cubicBezTo>
                                <a:pt x="568331" y="516695"/>
                                <a:pt x="565761" y="518266"/>
                                <a:pt x="563788" y="520881"/>
                              </a:cubicBezTo>
                              <a:lnTo>
                                <a:pt x="560198" y="525603"/>
                              </a:lnTo>
                              <a:lnTo>
                                <a:pt x="554851" y="519828"/>
                              </a:lnTo>
                              <a:cubicBezTo>
                                <a:pt x="551902" y="516645"/>
                                <a:pt x="549533" y="512584"/>
                                <a:pt x="549622" y="510774"/>
                              </a:cubicBezTo>
                              <a:cubicBezTo>
                                <a:pt x="549717" y="508836"/>
                                <a:pt x="550206" y="508473"/>
                                <a:pt x="550793" y="509916"/>
                              </a:cubicBezTo>
                              <a:cubicBezTo>
                                <a:pt x="551341" y="511263"/>
                                <a:pt x="552933" y="511940"/>
                                <a:pt x="554344" y="511399"/>
                              </a:cubicBezTo>
                              <a:cubicBezTo>
                                <a:pt x="555755" y="510857"/>
                                <a:pt x="559178" y="511245"/>
                                <a:pt x="561915" y="512257"/>
                              </a:cubicBezTo>
                              <a:cubicBezTo>
                                <a:pt x="565457" y="513568"/>
                                <a:pt x="567466" y="513281"/>
                                <a:pt x="568939" y="511321"/>
                              </a:cubicBezTo>
                              <a:cubicBezTo>
                                <a:pt x="570556" y="509169"/>
                                <a:pt x="574058" y="508015"/>
                                <a:pt x="577018" y="508043"/>
                              </a:cubicBezTo>
                              <a:close/>
                              <a:moveTo>
                                <a:pt x="544392" y="510423"/>
                              </a:moveTo>
                              <a:cubicBezTo>
                                <a:pt x="545803" y="510597"/>
                                <a:pt x="546681" y="512258"/>
                                <a:pt x="546304" y="515691"/>
                              </a:cubicBezTo>
                              <a:cubicBezTo>
                                <a:pt x="545995" y="518512"/>
                                <a:pt x="546563" y="520803"/>
                                <a:pt x="547592" y="520803"/>
                              </a:cubicBezTo>
                              <a:cubicBezTo>
                                <a:pt x="548621" y="520803"/>
                                <a:pt x="549465" y="521575"/>
                                <a:pt x="549465" y="522520"/>
                              </a:cubicBezTo>
                              <a:cubicBezTo>
                                <a:pt x="549465" y="523466"/>
                                <a:pt x="546183" y="524360"/>
                                <a:pt x="542168" y="524511"/>
                              </a:cubicBezTo>
                              <a:cubicBezTo>
                                <a:pt x="535527" y="524760"/>
                                <a:pt x="535004" y="524364"/>
                                <a:pt x="536275" y="520218"/>
                              </a:cubicBezTo>
                              <a:cubicBezTo>
                                <a:pt x="538210" y="513902"/>
                                <a:pt x="542041" y="510133"/>
                                <a:pt x="544392" y="510423"/>
                              </a:cubicBezTo>
                              <a:close/>
                              <a:moveTo>
                                <a:pt x="462359" y="511243"/>
                              </a:moveTo>
                              <a:cubicBezTo>
                                <a:pt x="464377" y="511243"/>
                                <a:pt x="465364" y="513453"/>
                                <a:pt x="465364" y="518072"/>
                              </a:cubicBezTo>
                              <a:cubicBezTo>
                                <a:pt x="465364" y="524612"/>
                                <a:pt x="463637" y="527685"/>
                                <a:pt x="462984" y="522325"/>
                              </a:cubicBezTo>
                              <a:cubicBezTo>
                                <a:pt x="462812" y="520915"/>
                                <a:pt x="462578" y="518849"/>
                                <a:pt x="462437" y="517721"/>
                              </a:cubicBezTo>
                              <a:cubicBezTo>
                                <a:pt x="462297" y="516592"/>
                                <a:pt x="461565" y="514689"/>
                                <a:pt x="460798" y="513467"/>
                              </a:cubicBezTo>
                              <a:cubicBezTo>
                                <a:pt x="460031" y="512245"/>
                                <a:pt x="460716" y="511243"/>
                                <a:pt x="462359" y="511243"/>
                              </a:cubicBezTo>
                              <a:close/>
                              <a:moveTo>
                                <a:pt x="507083" y="511399"/>
                              </a:moveTo>
                              <a:cubicBezTo>
                                <a:pt x="507882" y="511353"/>
                                <a:pt x="508449" y="511725"/>
                                <a:pt x="508449" y="512608"/>
                              </a:cubicBezTo>
                              <a:cubicBezTo>
                                <a:pt x="508449" y="513662"/>
                                <a:pt x="506621" y="515473"/>
                                <a:pt x="504390" y="516667"/>
                              </a:cubicBezTo>
                              <a:cubicBezTo>
                                <a:pt x="501136" y="518408"/>
                                <a:pt x="500550" y="518265"/>
                                <a:pt x="501463" y="515886"/>
                              </a:cubicBezTo>
                              <a:cubicBezTo>
                                <a:pt x="502373" y="513514"/>
                                <a:pt x="505324" y="511500"/>
                                <a:pt x="507083" y="511399"/>
                              </a:cubicBezTo>
                              <a:close/>
                              <a:moveTo>
                                <a:pt x="95445" y="515574"/>
                              </a:moveTo>
                              <a:cubicBezTo>
                                <a:pt x="95819" y="515555"/>
                                <a:pt x="96360" y="515663"/>
                                <a:pt x="97045" y="515926"/>
                              </a:cubicBezTo>
                              <a:cubicBezTo>
                                <a:pt x="98796" y="516597"/>
                                <a:pt x="100206" y="517511"/>
                                <a:pt x="100206" y="517955"/>
                              </a:cubicBezTo>
                              <a:cubicBezTo>
                                <a:pt x="100206" y="519616"/>
                                <a:pt x="96298" y="518655"/>
                                <a:pt x="95094" y="516706"/>
                              </a:cubicBezTo>
                              <a:cubicBezTo>
                                <a:pt x="94644" y="515979"/>
                                <a:pt x="94821" y="515606"/>
                                <a:pt x="95445" y="515574"/>
                              </a:cubicBezTo>
                              <a:close/>
                              <a:moveTo>
                                <a:pt x="334084" y="516706"/>
                              </a:moveTo>
                              <a:cubicBezTo>
                                <a:pt x="335213" y="516706"/>
                                <a:pt x="336114" y="517607"/>
                                <a:pt x="336114" y="518735"/>
                              </a:cubicBezTo>
                              <a:cubicBezTo>
                                <a:pt x="336114" y="519863"/>
                                <a:pt x="335213" y="520803"/>
                                <a:pt x="334084" y="520803"/>
                              </a:cubicBezTo>
                              <a:cubicBezTo>
                                <a:pt x="332956" y="520803"/>
                                <a:pt x="332016" y="519863"/>
                                <a:pt x="332016" y="518735"/>
                              </a:cubicBezTo>
                              <a:cubicBezTo>
                                <a:pt x="332016" y="517607"/>
                                <a:pt x="332956" y="516706"/>
                                <a:pt x="334084" y="516706"/>
                              </a:cubicBezTo>
                              <a:close/>
                              <a:moveTo>
                                <a:pt x="455220" y="516706"/>
                              </a:moveTo>
                              <a:cubicBezTo>
                                <a:pt x="456281" y="516706"/>
                                <a:pt x="457171" y="517607"/>
                                <a:pt x="457171" y="518735"/>
                              </a:cubicBezTo>
                              <a:cubicBezTo>
                                <a:pt x="457171" y="519863"/>
                                <a:pt x="455730" y="520803"/>
                                <a:pt x="453971" y="520803"/>
                              </a:cubicBezTo>
                              <a:cubicBezTo>
                                <a:pt x="452212" y="520803"/>
                                <a:pt x="451322" y="519863"/>
                                <a:pt x="452020" y="518735"/>
                              </a:cubicBezTo>
                              <a:cubicBezTo>
                                <a:pt x="452717" y="517607"/>
                                <a:pt x="454158" y="516706"/>
                                <a:pt x="455220" y="516706"/>
                              </a:cubicBezTo>
                              <a:close/>
                              <a:moveTo>
                                <a:pt x="508686" y="520803"/>
                              </a:moveTo>
                              <a:cubicBezTo>
                                <a:pt x="509946" y="520803"/>
                                <a:pt x="510519" y="522502"/>
                                <a:pt x="509974" y="524589"/>
                              </a:cubicBezTo>
                              <a:cubicBezTo>
                                <a:pt x="509171" y="527658"/>
                                <a:pt x="510098" y="528344"/>
                                <a:pt x="514852" y="528179"/>
                              </a:cubicBezTo>
                              <a:cubicBezTo>
                                <a:pt x="518084" y="528066"/>
                                <a:pt x="520742" y="527312"/>
                                <a:pt x="520745" y="526501"/>
                              </a:cubicBezTo>
                              <a:cubicBezTo>
                                <a:pt x="520747" y="525690"/>
                                <a:pt x="522135" y="525578"/>
                                <a:pt x="523828" y="526228"/>
                              </a:cubicBezTo>
                              <a:cubicBezTo>
                                <a:pt x="527513" y="527642"/>
                                <a:pt x="527602" y="528976"/>
                                <a:pt x="524257" y="533369"/>
                              </a:cubicBezTo>
                              <a:cubicBezTo>
                                <a:pt x="520077" y="538859"/>
                                <a:pt x="502286" y="540182"/>
                                <a:pt x="502286" y="535008"/>
                              </a:cubicBezTo>
                              <a:cubicBezTo>
                                <a:pt x="502286" y="533962"/>
                                <a:pt x="501310" y="533096"/>
                                <a:pt x="500101" y="533096"/>
                              </a:cubicBezTo>
                              <a:cubicBezTo>
                                <a:pt x="498892" y="533096"/>
                                <a:pt x="496525" y="531744"/>
                                <a:pt x="494832" y="530052"/>
                              </a:cubicBezTo>
                              <a:cubicBezTo>
                                <a:pt x="492097" y="527317"/>
                                <a:pt x="492573" y="526969"/>
                                <a:pt x="499086" y="526969"/>
                              </a:cubicBezTo>
                              <a:cubicBezTo>
                                <a:pt x="504231" y="526969"/>
                                <a:pt x="506384" y="526047"/>
                                <a:pt x="506384" y="523886"/>
                              </a:cubicBezTo>
                              <a:cubicBezTo>
                                <a:pt x="506384" y="522194"/>
                                <a:pt x="507426" y="520803"/>
                                <a:pt x="508686" y="520803"/>
                              </a:cubicBezTo>
                              <a:close/>
                              <a:moveTo>
                                <a:pt x="596650" y="522872"/>
                              </a:moveTo>
                              <a:cubicBezTo>
                                <a:pt x="597778" y="522872"/>
                                <a:pt x="598718" y="523773"/>
                                <a:pt x="598718" y="524901"/>
                              </a:cubicBezTo>
                              <a:cubicBezTo>
                                <a:pt x="598718" y="526029"/>
                                <a:pt x="597778" y="526969"/>
                                <a:pt x="596650" y="526969"/>
                              </a:cubicBezTo>
                              <a:cubicBezTo>
                                <a:pt x="595522" y="526969"/>
                                <a:pt x="594621" y="526029"/>
                                <a:pt x="594621" y="524901"/>
                              </a:cubicBezTo>
                              <a:cubicBezTo>
                                <a:pt x="594621" y="523773"/>
                                <a:pt x="595522" y="522872"/>
                                <a:pt x="596650" y="522872"/>
                              </a:cubicBezTo>
                              <a:close/>
                              <a:moveTo>
                                <a:pt x="687073" y="523340"/>
                              </a:moveTo>
                              <a:cubicBezTo>
                                <a:pt x="688130" y="523387"/>
                                <a:pt x="688986" y="524175"/>
                                <a:pt x="688986" y="525759"/>
                              </a:cubicBezTo>
                              <a:cubicBezTo>
                                <a:pt x="688986" y="527546"/>
                                <a:pt x="687533" y="528998"/>
                                <a:pt x="685746" y="528998"/>
                              </a:cubicBezTo>
                              <a:cubicBezTo>
                                <a:pt x="683960" y="528998"/>
                                <a:pt x="682841" y="527919"/>
                                <a:pt x="683288" y="526579"/>
                              </a:cubicBezTo>
                              <a:cubicBezTo>
                                <a:pt x="684001" y="524439"/>
                                <a:pt x="685714" y="523279"/>
                                <a:pt x="687073" y="523340"/>
                              </a:cubicBezTo>
                              <a:close/>
                              <a:moveTo>
                                <a:pt x="581392" y="528998"/>
                              </a:moveTo>
                              <a:cubicBezTo>
                                <a:pt x="583151" y="528998"/>
                                <a:pt x="584041" y="529938"/>
                                <a:pt x="583344" y="531067"/>
                              </a:cubicBezTo>
                              <a:cubicBezTo>
                                <a:pt x="582646" y="532195"/>
                                <a:pt x="581205" y="533096"/>
                                <a:pt x="580143" y="533096"/>
                              </a:cubicBezTo>
                              <a:cubicBezTo>
                                <a:pt x="579082" y="533096"/>
                                <a:pt x="578192" y="532195"/>
                                <a:pt x="578192" y="531067"/>
                              </a:cubicBezTo>
                              <a:cubicBezTo>
                                <a:pt x="578192" y="529938"/>
                                <a:pt x="579633" y="528998"/>
                                <a:pt x="581392" y="528998"/>
                              </a:cubicBezTo>
                              <a:close/>
                              <a:moveTo>
                                <a:pt x="470676" y="529037"/>
                              </a:moveTo>
                              <a:cubicBezTo>
                                <a:pt x="471831" y="528849"/>
                                <a:pt x="473501" y="529986"/>
                                <a:pt x="474305" y="532081"/>
                              </a:cubicBezTo>
                              <a:cubicBezTo>
                                <a:pt x="474954" y="533774"/>
                                <a:pt x="475293" y="535097"/>
                                <a:pt x="475046" y="535008"/>
                              </a:cubicBezTo>
                              <a:cubicBezTo>
                                <a:pt x="470907" y="533513"/>
                                <a:pt x="469466" y="532428"/>
                                <a:pt x="469466" y="530872"/>
                              </a:cubicBezTo>
                              <a:cubicBezTo>
                                <a:pt x="469466" y="529734"/>
                                <a:pt x="469982" y="529151"/>
                                <a:pt x="470676" y="529038"/>
                              </a:cubicBezTo>
                              <a:close/>
                              <a:moveTo>
                                <a:pt x="629356" y="531067"/>
                              </a:moveTo>
                              <a:cubicBezTo>
                                <a:pt x="630551" y="531067"/>
                                <a:pt x="631542" y="531968"/>
                                <a:pt x="631542" y="533096"/>
                              </a:cubicBezTo>
                              <a:cubicBezTo>
                                <a:pt x="631542" y="534224"/>
                                <a:pt x="631142" y="535164"/>
                                <a:pt x="630644" y="535164"/>
                              </a:cubicBezTo>
                              <a:cubicBezTo>
                                <a:pt x="630147" y="535164"/>
                                <a:pt x="629156" y="534224"/>
                                <a:pt x="628459" y="533096"/>
                              </a:cubicBezTo>
                              <a:cubicBezTo>
                                <a:pt x="627761" y="531968"/>
                                <a:pt x="628162" y="531067"/>
                                <a:pt x="629356" y="531067"/>
                              </a:cubicBezTo>
                              <a:close/>
                              <a:moveTo>
                                <a:pt x="610428" y="531262"/>
                              </a:moveTo>
                              <a:cubicBezTo>
                                <a:pt x="610849" y="531208"/>
                                <a:pt x="610945" y="532018"/>
                                <a:pt x="610975" y="533642"/>
                              </a:cubicBezTo>
                              <a:cubicBezTo>
                                <a:pt x="611010" y="535616"/>
                                <a:pt x="609999" y="537232"/>
                                <a:pt x="608750" y="537232"/>
                              </a:cubicBezTo>
                              <a:cubicBezTo>
                                <a:pt x="607501" y="537232"/>
                                <a:pt x="607008" y="538584"/>
                                <a:pt x="607657" y="540276"/>
                              </a:cubicBezTo>
                              <a:cubicBezTo>
                                <a:pt x="608307" y="541969"/>
                                <a:pt x="607931" y="543359"/>
                                <a:pt x="606838" y="543359"/>
                              </a:cubicBezTo>
                              <a:cubicBezTo>
                                <a:pt x="603899" y="543359"/>
                                <a:pt x="604455" y="538576"/>
                                <a:pt x="607891" y="534032"/>
                              </a:cubicBezTo>
                              <a:cubicBezTo>
                                <a:pt x="609254" y="532231"/>
                                <a:pt x="610007" y="531315"/>
                                <a:pt x="610428" y="531262"/>
                              </a:cubicBezTo>
                              <a:close/>
                              <a:moveTo>
                                <a:pt x="542133" y="532432"/>
                              </a:moveTo>
                              <a:cubicBezTo>
                                <a:pt x="542593" y="532406"/>
                                <a:pt x="543147" y="532464"/>
                                <a:pt x="543772" y="532628"/>
                              </a:cubicBezTo>
                              <a:cubicBezTo>
                                <a:pt x="545787" y="533154"/>
                                <a:pt x="547440" y="533913"/>
                                <a:pt x="547440" y="534306"/>
                              </a:cubicBezTo>
                              <a:cubicBezTo>
                                <a:pt x="547440" y="534698"/>
                                <a:pt x="545787" y="535920"/>
                                <a:pt x="543772" y="536998"/>
                              </a:cubicBezTo>
                              <a:cubicBezTo>
                                <a:pt x="540896" y="538537"/>
                                <a:pt x="540103" y="538172"/>
                                <a:pt x="540103" y="535320"/>
                              </a:cubicBezTo>
                              <a:cubicBezTo>
                                <a:pt x="540103" y="533462"/>
                                <a:pt x="540751" y="532512"/>
                                <a:pt x="542133" y="532432"/>
                              </a:cubicBezTo>
                              <a:close/>
                              <a:moveTo>
                                <a:pt x="689689" y="535164"/>
                              </a:moveTo>
                              <a:cubicBezTo>
                                <a:pt x="692833" y="535164"/>
                                <a:pt x="694255" y="536382"/>
                                <a:pt x="694255" y="539105"/>
                              </a:cubicBezTo>
                              <a:cubicBezTo>
                                <a:pt x="694255" y="541281"/>
                                <a:pt x="693317" y="542897"/>
                                <a:pt x="692148" y="542695"/>
                              </a:cubicBezTo>
                              <a:cubicBezTo>
                                <a:pt x="690979" y="542494"/>
                                <a:pt x="690255" y="543517"/>
                                <a:pt x="690548" y="544959"/>
                              </a:cubicBezTo>
                              <a:cubicBezTo>
                                <a:pt x="690840" y="546401"/>
                                <a:pt x="689675" y="548130"/>
                                <a:pt x="687972" y="548783"/>
                              </a:cubicBezTo>
                              <a:cubicBezTo>
                                <a:pt x="686269" y="549436"/>
                                <a:pt x="684889" y="551670"/>
                                <a:pt x="684889" y="553739"/>
                              </a:cubicBezTo>
                              <a:cubicBezTo>
                                <a:pt x="684889" y="555808"/>
                                <a:pt x="683949" y="558037"/>
                                <a:pt x="682821" y="558734"/>
                              </a:cubicBezTo>
                              <a:cubicBezTo>
                                <a:pt x="679720" y="560650"/>
                                <a:pt x="680352" y="563885"/>
                                <a:pt x="683835" y="563885"/>
                              </a:cubicBezTo>
                              <a:cubicBezTo>
                                <a:pt x="687508" y="563885"/>
                                <a:pt x="687839" y="566282"/>
                                <a:pt x="684577" y="569544"/>
                              </a:cubicBezTo>
                              <a:cubicBezTo>
                                <a:pt x="682993" y="571128"/>
                                <a:pt x="681009" y="571240"/>
                                <a:pt x="678567" y="569934"/>
                              </a:cubicBezTo>
                              <a:cubicBezTo>
                                <a:pt x="674692" y="567860"/>
                                <a:pt x="668491" y="572097"/>
                                <a:pt x="668459" y="576841"/>
                              </a:cubicBezTo>
                              <a:cubicBezTo>
                                <a:pt x="668450" y="578171"/>
                                <a:pt x="666067" y="580345"/>
                                <a:pt x="663191" y="581680"/>
                              </a:cubicBezTo>
                              <a:cubicBezTo>
                                <a:pt x="658931" y="583656"/>
                                <a:pt x="657748" y="583567"/>
                                <a:pt x="656830" y="581172"/>
                              </a:cubicBezTo>
                              <a:cubicBezTo>
                                <a:pt x="656209" y="579556"/>
                                <a:pt x="654421" y="578246"/>
                                <a:pt x="652849" y="578246"/>
                              </a:cubicBezTo>
                              <a:cubicBezTo>
                                <a:pt x="648562" y="578246"/>
                                <a:pt x="649404" y="571204"/>
                                <a:pt x="654215" y="566851"/>
                              </a:cubicBezTo>
                              <a:cubicBezTo>
                                <a:pt x="656545" y="564742"/>
                                <a:pt x="658047" y="561406"/>
                                <a:pt x="657532" y="559436"/>
                              </a:cubicBezTo>
                              <a:cubicBezTo>
                                <a:pt x="656255" y="554551"/>
                                <a:pt x="660948" y="548429"/>
                                <a:pt x="664362" y="550539"/>
                              </a:cubicBezTo>
                              <a:cubicBezTo>
                                <a:pt x="666196" y="551673"/>
                                <a:pt x="666566" y="551416"/>
                                <a:pt x="665494" y="549680"/>
                              </a:cubicBezTo>
                              <a:cubicBezTo>
                                <a:pt x="664443" y="547980"/>
                                <a:pt x="665160" y="547264"/>
                                <a:pt x="667718" y="547534"/>
                              </a:cubicBezTo>
                              <a:cubicBezTo>
                                <a:pt x="674212" y="548221"/>
                                <a:pt x="676202" y="547588"/>
                                <a:pt x="677435" y="544373"/>
                              </a:cubicBezTo>
                              <a:cubicBezTo>
                                <a:pt x="678369" y="541941"/>
                                <a:pt x="677512" y="541541"/>
                                <a:pt x="673533" y="542539"/>
                              </a:cubicBezTo>
                              <a:cubicBezTo>
                                <a:pt x="669753" y="543488"/>
                                <a:pt x="668460" y="542982"/>
                                <a:pt x="668460" y="540588"/>
                              </a:cubicBezTo>
                              <a:cubicBezTo>
                                <a:pt x="668460" y="538167"/>
                                <a:pt x="670269" y="537541"/>
                                <a:pt x="675757" y="537974"/>
                              </a:cubicBezTo>
                              <a:cubicBezTo>
                                <a:pt x="679764" y="538289"/>
                                <a:pt x="683497" y="537769"/>
                                <a:pt x="684070" y="536842"/>
                              </a:cubicBezTo>
                              <a:cubicBezTo>
                                <a:pt x="684643" y="535915"/>
                                <a:pt x="687177" y="535164"/>
                                <a:pt x="689690" y="535164"/>
                              </a:cubicBezTo>
                              <a:close/>
                              <a:moveTo>
                                <a:pt x="529217" y="535866"/>
                              </a:moveTo>
                              <a:cubicBezTo>
                                <a:pt x="530076" y="535928"/>
                                <a:pt x="530933" y="536294"/>
                                <a:pt x="531636" y="536998"/>
                              </a:cubicBezTo>
                              <a:cubicBezTo>
                                <a:pt x="533287" y="538649"/>
                                <a:pt x="533221" y="539940"/>
                                <a:pt x="531441" y="541720"/>
                              </a:cubicBezTo>
                              <a:cubicBezTo>
                                <a:pt x="527712" y="545449"/>
                                <a:pt x="523319" y="545375"/>
                                <a:pt x="523597" y="541603"/>
                              </a:cubicBezTo>
                              <a:cubicBezTo>
                                <a:pt x="523853" y="538135"/>
                                <a:pt x="526641" y="535683"/>
                                <a:pt x="529217" y="535866"/>
                              </a:cubicBezTo>
                              <a:close/>
                              <a:moveTo>
                                <a:pt x="650509" y="537232"/>
                              </a:moveTo>
                              <a:cubicBezTo>
                                <a:pt x="652484" y="537215"/>
                                <a:pt x="654099" y="538133"/>
                                <a:pt x="654099" y="539261"/>
                              </a:cubicBezTo>
                              <a:cubicBezTo>
                                <a:pt x="654099" y="541763"/>
                                <a:pt x="653873" y="541763"/>
                                <a:pt x="650002" y="539261"/>
                              </a:cubicBezTo>
                              <a:cubicBezTo>
                                <a:pt x="647372" y="537562"/>
                                <a:pt x="647441" y="537259"/>
                                <a:pt x="650509" y="537232"/>
                              </a:cubicBezTo>
                              <a:close/>
                              <a:moveTo>
                                <a:pt x="621630" y="537310"/>
                              </a:moveTo>
                              <a:cubicBezTo>
                                <a:pt x="621894" y="537318"/>
                                <a:pt x="622146" y="537397"/>
                                <a:pt x="622372" y="537622"/>
                              </a:cubicBezTo>
                              <a:cubicBezTo>
                                <a:pt x="623100" y="538351"/>
                                <a:pt x="622823" y="540539"/>
                                <a:pt x="621747" y="542461"/>
                              </a:cubicBezTo>
                              <a:cubicBezTo>
                                <a:pt x="620672" y="544383"/>
                                <a:pt x="619271" y="545106"/>
                                <a:pt x="618625" y="544061"/>
                              </a:cubicBezTo>
                              <a:cubicBezTo>
                                <a:pt x="617339" y="541981"/>
                                <a:pt x="619785" y="537252"/>
                                <a:pt x="621630" y="537310"/>
                              </a:cubicBezTo>
                              <a:close/>
                              <a:moveTo>
                                <a:pt x="442971" y="537466"/>
                              </a:moveTo>
                              <a:cubicBezTo>
                                <a:pt x="443684" y="537437"/>
                                <a:pt x="444494" y="537560"/>
                                <a:pt x="445235" y="537857"/>
                              </a:cubicBezTo>
                              <a:cubicBezTo>
                                <a:pt x="446871" y="538511"/>
                                <a:pt x="446376" y="539007"/>
                                <a:pt x="443986" y="539105"/>
                              </a:cubicBezTo>
                              <a:cubicBezTo>
                                <a:pt x="441824" y="539194"/>
                                <a:pt x="440612" y="538694"/>
                                <a:pt x="441293" y="538013"/>
                              </a:cubicBezTo>
                              <a:cubicBezTo>
                                <a:pt x="441634" y="537672"/>
                                <a:pt x="442259" y="537496"/>
                                <a:pt x="442971" y="537466"/>
                              </a:cubicBezTo>
                              <a:close/>
                              <a:moveTo>
                                <a:pt x="380102" y="539261"/>
                              </a:moveTo>
                              <a:cubicBezTo>
                                <a:pt x="381861" y="539261"/>
                                <a:pt x="383302" y="539661"/>
                                <a:pt x="383302" y="540159"/>
                              </a:cubicBezTo>
                              <a:cubicBezTo>
                                <a:pt x="383302" y="542324"/>
                                <a:pt x="379360" y="543263"/>
                                <a:pt x="378189" y="541369"/>
                              </a:cubicBezTo>
                              <a:cubicBezTo>
                                <a:pt x="377481" y="540222"/>
                                <a:pt x="378342" y="539261"/>
                                <a:pt x="380102" y="539261"/>
                              </a:cubicBezTo>
                              <a:close/>
                              <a:moveTo>
                                <a:pt x="812352" y="540237"/>
                              </a:moveTo>
                              <a:cubicBezTo>
                                <a:pt x="814366" y="540265"/>
                                <a:pt x="816695" y="549048"/>
                                <a:pt x="815122" y="551593"/>
                              </a:cubicBezTo>
                              <a:cubicBezTo>
                                <a:pt x="814478" y="552636"/>
                                <a:pt x="816240" y="554094"/>
                                <a:pt x="819025" y="554793"/>
                              </a:cubicBezTo>
                              <a:cubicBezTo>
                                <a:pt x="821810" y="555492"/>
                                <a:pt x="824614" y="557456"/>
                                <a:pt x="825269" y="559163"/>
                              </a:cubicBezTo>
                              <a:cubicBezTo>
                                <a:pt x="825934" y="560895"/>
                                <a:pt x="827817" y="561730"/>
                                <a:pt x="829523" y="561075"/>
                              </a:cubicBezTo>
                              <a:cubicBezTo>
                                <a:pt x="831206" y="560430"/>
                                <a:pt x="832567" y="560802"/>
                                <a:pt x="832567" y="561895"/>
                              </a:cubicBezTo>
                              <a:cubicBezTo>
                                <a:pt x="832567" y="564693"/>
                                <a:pt x="837183" y="563451"/>
                                <a:pt x="840372" y="559788"/>
                              </a:cubicBezTo>
                              <a:cubicBezTo>
                                <a:pt x="842666" y="557152"/>
                                <a:pt x="842865" y="557356"/>
                                <a:pt x="841777" y="561310"/>
                              </a:cubicBezTo>
                              <a:cubicBezTo>
                                <a:pt x="840799" y="564863"/>
                                <a:pt x="841365" y="565929"/>
                                <a:pt x="844236" y="565953"/>
                              </a:cubicBezTo>
                              <a:cubicBezTo>
                                <a:pt x="847368" y="565980"/>
                                <a:pt x="847470" y="566319"/>
                                <a:pt x="844899" y="567944"/>
                              </a:cubicBezTo>
                              <a:cubicBezTo>
                                <a:pt x="843216" y="569007"/>
                                <a:pt x="841790" y="571052"/>
                                <a:pt x="841699" y="572509"/>
                              </a:cubicBezTo>
                              <a:cubicBezTo>
                                <a:pt x="841380" y="577585"/>
                                <a:pt x="836258" y="588510"/>
                                <a:pt x="834206" y="588510"/>
                              </a:cubicBezTo>
                              <a:cubicBezTo>
                                <a:pt x="833032" y="588510"/>
                                <a:pt x="832473" y="592040"/>
                                <a:pt x="832918" y="596705"/>
                              </a:cubicBezTo>
                              <a:cubicBezTo>
                                <a:pt x="833538" y="603200"/>
                                <a:pt x="832952" y="605155"/>
                                <a:pt x="830069" y="606070"/>
                              </a:cubicBezTo>
                              <a:cubicBezTo>
                                <a:pt x="828064" y="606706"/>
                                <a:pt x="826440" y="608354"/>
                                <a:pt x="826440" y="609700"/>
                              </a:cubicBezTo>
                              <a:cubicBezTo>
                                <a:pt x="826440" y="611045"/>
                                <a:pt x="824599" y="613285"/>
                                <a:pt x="822342" y="614694"/>
                              </a:cubicBezTo>
                              <a:cubicBezTo>
                                <a:pt x="817579" y="617669"/>
                                <a:pt x="816740" y="622332"/>
                                <a:pt x="821289" y="620587"/>
                              </a:cubicBezTo>
                              <a:cubicBezTo>
                                <a:pt x="823357" y="619793"/>
                                <a:pt x="824372" y="620663"/>
                                <a:pt x="824372" y="623280"/>
                              </a:cubicBezTo>
                              <a:cubicBezTo>
                                <a:pt x="824372" y="628983"/>
                                <a:pt x="818562" y="633988"/>
                                <a:pt x="813718" y="632450"/>
                              </a:cubicBezTo>
                              <a:cubicBezTo>
                                <a:pt x="813294" y="632316"/>
                                <a:pt x="812882" y="632221"/>
                                <a:pt x="812547" y="632138"/>
                              </a:cubicBezTo>
                              <a:cubicBezTo>
                                <a:pt x="813409" y="631749"/>
                                <a:pt x="814301" y="631403"/>
                                <a:pt x="815279" y="631201"/>
                              </a:cubicBezTo>
                              <a:cubicBezTo>
                                <a:pt x="818073" y="630624"/>
                                <a:pt x="819067" y="628937"/>
                                <a:pt x="818674" y="625465"/>
                              </a:cubicBezTo>
                              <a:cubicBezTo>
                                <a:pt x="818368" y="622760"/>
                                <a:pt x="817704" y="620124"/>
                                <a:pt x="817191" y="619611"/>
                              </a:cubicBezTo>
                              <a:cubicBezTo>
                                <a:pt x="815842" y="618262"/>
                                <a:pt x="809891" y="623585"/>
                                <a:pt x="810908" y="625231"/>
                              </a:cubicBezTo>
                              <a:cubicBezTo>
                                <a:pt x="811378" y="625992"/>
                                <a:pt x="807189" y="629181"/>
                                <a:pt x="801581" y="632333"/>
                              </a:cubicBezTo>
                              <a:cubicBezTo>
                                <a:pt x="795973" y="635485"/>
                                <a:pt x="790288" y="639846"/>
                                <a:pt x="788936" y="642011"/>
                              </a:cubicBezTo>
                              <a:cubicBezTo>
                                <a:pt x="787585" y="644175"/>
                                <a:pt x="785284" y="645952"/>
                                <a:pt x="783863" y="645952"/>
                              </a:cubicBezTo>
                              <a:cubicBezTo>
                                <a:pt x="782442" y="645952"/>
                                <a:pt x="781287" y="647363"/>
                                <a:pt x="781287" y="649113"/>
                              </a:cubicBezTo>
                              <a:cubicBezTo>
                                <a:pt x="781287" y="652785"/>
                                <a:pt x="767155" y="666424"/>
                                <a:pt x="763336" y="666439"/>
                              </a:cubicBezTo>
                              <a:cubicBezTo>
                                <a:pt x="761925" y="666444"/>
                                <a:pt x="760900" y="667154"/>
                                <a:pt x="761033" y="668000"/>
                              </a:cubicBezTo>
                              <a:cubicBezTo>
                                <a:pt x="761167" y="668846"/>
                                <a:pt x="761035" y="670236"/>
                                <a:pt x="760760" y="671083"/>
                              </a:cubicBezTo>
                              <a:cubicBezTo>
                                <a:pt x="759869" y="673828"/>
                                <a:pt x="759259" y="676659"/>
                                <a:pt x="758965" y="679277"/>
                              </a:cubicBezTo>
                              <a:cubicBezTo>
                                <a:pt x="758764" y="681070"/>
                                <a:pt x="758063" y="680921"/>
                                <a:pt x="756623" y="678770"/>
                              </a:cubicBezTo>
                              <a:cubicBezTo>
                                <a:pt x="754843" y="676109"/>
                                <a:pt x="754123" y="676230"/>
                                <a:pt x="751472" y="679707"/>
                              </a:cubicBezTo>
                              <a:cubicBezTo>
                                <a:pt x="747814" y="684503"/>
                                <a:pt x="748644" y="688101"/>
                                <a:pt x="753306" y="687706"/>
                              </a:cubicBezTo>
                              <a:cubicBezTo>
                                <a:pt x="755159" y="687550"/>
                                <a:pt x="756662" y="688756"/>
                                <a:pt x="756662" y="690399"/>
                              </a:cubicBezTo>
                              <a:cubicBezTo>
                                <a:pt x="756662" y="692415"/>
                                <a:pt x="755386" y="693001"/>
                                <a:pt x="752721" y="692155"/>
                              </a:cubicBezTo>
                              <a:cubicBezTo>
                                <a:pt x="750395" y="691417"/>
                                <a:pt x="748096" y="692024"/>
                                <a:pt x="747101" y="693677"/>
                              </a:cubicBezTo>
                              <a:cubicBezTo>
                                <a:pt x="746171" y="695222"/>
                                <a:pt x="744032" y="697168"/>
                                <a:pt x="742340" y="697970"/>
                              </a:cubicBezTo>
                              <a:cubicBezTo>
                                <a:pt x="728826" y="704372"/>
                                <a:pt x="718730" y="711045"/>
                                <a:pt x="718730" y="713618"/>
                              </a:cubicBezTo>
                              <a:cubicBezTo>
                                <a:pt x="718730" y="715310"/>
                                <a:pt x="717564" y="716476"/>
                                <a:pt x="716154" y="716194"/>
                              </a:cubicBezTo>
                              <a:cubicBezTo>
                                <a:pt x="714744" y="715911"/>
                                <a:pt x="713617" y="717235"/>
                                <a:pt x="713617" y="719120"/>
                              </a:cubicBezTo>
                              <a:cubicBezTo>
                                <a:pt x="713617" y="721006"/>
                                <a:pt x="712035" y="724286"/>
                                <a:pt x="710105" y="726418"/>
                              </a:cubicBezTo>
                              <a:cubicBezTo>
                                <a:pt x="707071" y="729770"/>
                                <a:pt x="707007" y="730549"/>
                                <a:pt x="709598" y="732310"/>
                              </a:cubicBezTo>
                              <a:cubicBezTo>
                                <a:pt x="711990" y="733937"/>
                                <a:pt x="711743" y="734208"/>
                                <a:pt x="708466" y="733637"/>
                              </a:cubicBezTo>
                              <a:cubicBezTo>
                                <a:pt x="706209" y="733244"/>
                                <a:pt x="702797" y="734717"/>
                                <a:pt x="700856" y="736876"/>
                              </a:cubicBezTo>
                              <a:cubicBezTo>
                                <a:pt x="698885" y="739068"/>
                                <a:pt x="695935" y="740241"/>
                                <a:pt x="694183" y="739568"/>
                              </a:cubicBezTo>
                              <a:cubicBezTo>
                                <a:pt x="692243" y="738824"/>
                                <a:pt x="691021" y="739541"/>
                                <a:pt x="691021" y="741403"/>
                              </a:cubicBezTo>
                              <a:cubicBezTo>
                                <a:pt x="691021" y="743060"/>
                                <a:pt x="689569" y="744407"/>
                                <a:pt x="687782" y="744407"/>
                              </a:cubicBezTo>
                              <a:cubicBezTo>
                                <a:pt x="685996" y="744408"/>
                                <a:pt x="684916" y="745487"/>
                                <a:pt x="685363" y="746827"/>
                              </a:cubicBezTo>
                              <a:cubicBezTo>
                                <a:pt x="686257" y="749511"/>
                                <a:pt x="679913" y="756700"/>
                                <a:pt x="676660" y="756700"/>
                              </a:cubicBezTo>
                              <a:cubicBezTo>
                                <a:pt x="675532" y="756700"/>
                                <a:pt x="674631" y="758516"/>
                                <a:pt x="674631" y="760719"/>
                              </a:cubicBezTo>
                              <a:cubicBezTo>
                                <a:pt x="674631" y="763975"/>
                                <a:pt x="673467" y="764552"/>
                                <a:pt x="668465" y="763919"/>
                              </a:cubicBezTo>
                              <a:cubicBezTo>
                                <a:pt x="658760" y="762691"/>
                                <a:pt x="661073" y="768531"/>
                                <a:pt x="672055" y="772973"/>
                              </a:cubicBezTo>
                              <a:cubicBezTo>
                                <a:pt x="674045" y="773777"/>
                                <a:pt x="675826" y="774880"/>
                                <a:pt x="677050" y="775977"/>
                              </a:cubicBezTo>
                              <a:cubicBezTo>
                                <a:pt x="676135" y="775930"/>
                                <a:pt x="674952" y="776032"/>
                                <a:pt x="673616" y="776368"/>
                              </a:cubicBezTo>
                              <a:cubicBezTo>
                                <a:pt x="669922" y="777295"/>
                                <a:pt x="668465" y="776820"/>
                                <a:pt x="668465" y="774690"/>
                              </a:cubicBezTo>
                              <a:cubicBezTo>
                                <a:pt x="668465" y="772677"/>
                                <a:pt x="666169" y="771763"/>
                                <a:pt x="661284" y="771763"/>
                              </a:cubicBezTo>
                              <a:cubicBezTo>
                                <a:pt x="657335" y="771763"/>
                                <a:pt x="654103" y="772501"/>
                                <a:pt x="654103" y="773441"/>
                              </a:cubicBezTo>
                              <a:cubicBezTo>
                                <a:pt x="654103" y="774381"/>
                                <a:pt x="651144" y="775158"/>
                                <a:pt x="647508" y="775158"/>
                              </a:cubicBezTo>
                              <a:lnTo>
                                <a:pt x="640873" y="775158"/>
                              </a:lnTo>
                              <a:lnTo>
                                <a:pt x="645595" y="771880"/>
                              </a:lnTo>
                              <a:cubicBezTo>
                                <a:pt x="648176" y="770072"/>
                                <a:pt x="650810" y="769133"/>
                                <a:pt x="651449" y="769773"/>
                              </a:cubicBezTo>
                              <a:cubicBezTo>
                                <a:pt x="653291" y="771615"/>
                                <a:pt x="660514" y="766981"/>
                                <a:pt x="659176" y="764817"/>
                              </a:cubicBezTo>
                              <a:cubicBezTo>
                                <a:pt x="658033" y="762967"/>
                                <a:pt x="658943" y="762521"/>
                                <a:pt x="664874" y="762046"/>
                              </a:cubicBezTo>
                              <a:cubicBezTo>
                                <a:pt x="667262" y="761855"/>
                                <a:pt x="672562" y="752356"/>
                                <a:pt x="672562" y="748271"/>
                              </a:cubicBezTo>
                              <a:cubicBezTo>
                                <a:pt x="672562" y="747272"/>
                                <a:pt x="670721" y="746436"/>
                                <a:pt x="668465" y="746437"/>
                              </a:cubicBezTo>
                              <a:cubicBezTo>
                                <a:pt x="666185" y="746437"/>
                                <a:pt x="664367" y="745063"/>
                                <a:pt x="664367" y="743354"/>
                              </a:cubicBezTo>
                              <a:cubicBezTo>
                                <a:pt x="664367" y="741661"/>
                                <a:pt x="662976" y="740310"/>
                                <a:pt x="661284" y="740310"/>
                              </a:cubicBezTo>
                              <a:cubicBezTo>
                                <a:pt x="659591" y="740310"/>
                                <a:pt x="658201" y="739483"/>
                                <a:pt x="658201" y="738476"/>
                              </a:cubicBezTo>
                              <a:cubicBezTo>
                                <a:pt x="658201" y="735546"/>
                                <a:pt x="663671" y="734268"/>
                                <a:pt x="666045" y="736642"/>
                              </a:cubicBezTo>
                              <a:cubicBezTo>
                                <a:pt x="667570" y="738167"/>
                                <a:pt x="669218" y="737801"/>
                                <a:pt x="671625" y="735393"/>
                              </a:cubicBezTo>
                              <a:cubicBezTo>
                                <a:pt x="673654" y="733364"/>
                                <a:pt x="676621" y="732438"/>
                                <a:pt x="678923" y="733169"/>
                              </a:cubicBezTo>
                              <a:cubicBezTo>
                                <a:pt x="681599" y="734018"/>
                                <a:pt x="682826" y="733411"/>
                                <a:pt x="682826" y="731218"/>
                              </a:cubicBezTo>
                              <a:cubicBezTo>
                                <a:pt x="682826" y="728621"/>
                                <a:pt x="685040" y="728165"/>
                                <a:pt x="694846" y="728720"/>
                              </a:cubicBezTo>
                              <a:cubicBezTo>
                                <a:pt x="705476" y="729322"/>
                                <a:pt x="706797" y="729003"/>
                                <a:pt x="705968" y="725832"/>
                              </a:cubicBezTo>
                              <a:cubicBezTo>
                                <a:pt x="705355" y="723490"/>
                                <a:pt x="706524" y="721765"/>
                                <a:pt x="709324" y="720876"/>
                              </a:cubicBezTo>
                              <a:cubicBezTo>
                                <a:pt x="715357" y="718962"/>
                                <a:pt x="714666" y="716062"/>
                                <a:pt x="708466" y="717247"/>
                              </a:cubicBezTo>
                              <a:cubicBezTo>
                                <a:pt x="705645" y="717786"/>
                                <a:pt x="703353" y="717293"/>
                                <a:pt x="703353" y="716155"/>
                              </a:cubicBezTo>
                              <a:cubicBezTo>
                                <a:pt x="703353" y="713360"/>
                                <a:pt x="697902" y="711419"/>
                                <a:pt x="694104" y="712877"/>
                              </a:cubicBezTo>
                              <a:cubicBezTo>
                                <a:pt x="692412" y="713526"/>
                                <a:pt x="691021" y="715538"/>
                                <a:pt x="691021" y="717325"/>
                              </a:cubicBezTo>
                              <a:cubicBezTo>
                                <a:pt x="691021" y="719949"/>
                                <a:pt x="690481" y="719794"/>
                                <a:pt x="688133" y="716584"/>
                              </a:cubicBezTo>
                              <a:cubicBezTo>
                                <a:pt x="686488" y="714334"/>
                                <a:pt x="685987" y="711711"/>
                                <a:pt x="686962" y="710535"/>
                              </a:cubicBezTo>
                              <a:cubicBezTo>
                                <a:pt x="688092" y="709174"/>
                                <a:pt x="684845" y="708479"/>
                                <a:pt x="677557" y="708545"/>
                              </a:cubicBezTo>
                              <a:cubicBezTo>
                                <a:pt x="671438" y="708601"/>
                                <a:pt x="666435" y="707863"/>
                                <a:pt x="666435" y="706906"/>
                              </a:cubicBezTo>
                              <a:cubicBezTo>
                                <a:pt x="666435" y="705949"/>
                                <a:pt x="665601" y="705702"/>
                                <a:pt x="664601" y="706321"/>
                              </a:cubicBezTo>
                              <a:cubicBezTo>
                                <a:pt x="663601" y="706939"/>
                                <a:pt x="662295" y="705618"/>
                                <a:pt x="661713" y="703394"/>
                              </a:cubicBezTo>
                              <a:cubicBezTo>
                                <a:pt x="660814" y="699958"/>
                                <a:pt x="661247" y="699669"/>
                                <a:pt x="664562" y="701443"/>
                              </a:cubicBezTo>
                              <a:cubicBezTo>
                                <a:pt x="667228" y="702870"/>
                                <a:pt x="668464" y="702855"/>
                                <a:pt x="668464" y="701404"/>
                              </a:cubicBezTo>
                              <a:cubicBezTo>
                                <a:pt x="668464" y="700236"/>
                                <a:pt x="670333" y="699257"/>
                                <a:pt x="672601" y="699257"/>
                              </a:cubicBezTo>
                              <a:cubicBezTo>
                                <a:pt x="674869" y="699257"/>
                                <a:pt x="678279" y="697417"/>
                                <a:pt x="680211" y="695160"/>
                              </a:cubicBezTo>
                              <a:cubicBezTo>
                                <a:pt x="684309" y="690375"/>
                                <a:pt x="686923" y="689899"/>
                                <a:pt x="686923" y="693911"/>
                              </a:cubicBezTo>
                              <a:cubicBezTo>
                                <a:pt x="686923" y="697374"/>
                                <a:pt x="694338" y="699527"/>
                                <a:pt x="700700" y="697931"/>
                              </a:cubicBezTo>
                              <a:cubicBezTo>
                                <a:pt x="703400" y="697253"/>
                                <a:pt x="705383" y="697709"/>
                                <a:pt x="705383" y="698984"/>
                              </a:cubicBezTo>
                              <a:cubicBezTo>
                                <a:pt x="705383" y="700199"/>
                                <a:pt x="706548" y="700849"/>
                                <a:pt x="707958" y="700428"/>
                              </a:cubicBezTo>
                              <a:cubicBezTo>
                                <a:pt x="717877" y="697471"/>
                                <a:pt x="717882" y="697452"/>
                                <a:pt x="715256" y="693248"/>
                              </a:cubicBezTo>
                              <a:cubicBezTo>
                                <a:pt x="713863" y="691017"/>
                                <a:pt x="713518" y="688448"/>
                                <a:pt x="714476" y="687550"/>
                              </a:cubicBezTo>
                              <a:cubicBezTo>
                                <a:pt x="715433" y="686653"/>
                                <a:pt x="716626" y="687077"/>
                                <a:pt x="717129" y="688487"/>
                              </a:cubicBezTo>
                              <a:cubicBezTo>
                                <a:pt x="718543" y="692445"/>
                                <a:pt x="722459" y="691447"/>
                                <a:pt x="726339" y="686107"/>
                              </a:cubicBezTo>
                              <a:cubicBezTo>
                                <a:pt x="729750" y="681412"/>
                                <a:pt x="729730" y="681244"/>
                                <a:pt x="725325" y="681424"/>
                              </a:cubicBezTo>
                              <a:cubicBezTo>
                                <a:pt x="722825" y="681526"/>
                                <a:pt x="718796" y="680932"/>
                                <a:pt x="716349" y="680097"/>
                              </a:cubicBezTo>
                              <a:cubicBezTo>
                                <a:pt x="713001" y="678954"/>
                                <a:pt x="711643" y="679478"/>
                                <a:pt x="710924" y="682243"/>
                              </a:cubicBezTo>
                              <a:cubicBezTo>
                                <a:pt x="710310" y="684607"/>
                                <a:pt x="709906" y="683921"/>
                                <a:pt x="709753" y="680292"/>
                              </a:cubicBezTo>
                              <a:cubicBezTo>
                                <a:pt x="709578" y="676139"/>
                                <a:pt x="710469" y="674673"/>
                                <a:pt x="713188" y="674673"/>
                              </a:cubicBezTo>
                              <a:cubicBezTo>
                                <a:pt x="716979" y="674673"/>
                                <a:pt x="721812" y="670995"/>
                                <a:pt x="721812" y="668117"/>
                              </a:cubicBezTo>
                              <a:cubicBezTo>
                                <a:pt x="721812" y="667228"/>
                                <a:pt x="720197" y="666624"/>
                                <a:pt x="718222" y="666790"/>
                              </a:cubicBezTo>
                              <a:cubicBezTo>
                                <a:pt x="710880" y="667405"/>
                                <a:pt x="705383" y="666399"/>
                                <a:pt x="705383" y="664410"/>
                              </a:cubicBezTo>
                              <a:cubicBezTo>
                                <a:pt x="705383" y="663281"/>
                                <a:pt x="707713" y="662341"/>
                                <a:pt x="710534" y="662341"/>
                              </a:cubicBezTo>
                              <a:cubicBezTo>
                                <a:pt x="713355" y="662341"/>
                                <a:pt x="715647" y="661402"/>
                                <a:pt x="715647" y="660234"/>
                              </a:cubicBezTo>
                              <a:cubicBezTo>
                                <a:pt x="715647" y="658893"/>
                                <a:pt x="717335" y="659022"/>
                                <a:pt x="720252" y="660624"/>
                              </a:cubicBezTo>
                              <a:cubicBezTo>
                                <a:pt x="726071" y="663821"/>
                                <a:pt x="732682" y="665008"/>
                                <a:pt x="731179" y="662576"/>
                              </a:cubicBezTo>
                              <a:cubicBezTo>
                                <a:pt x="729938" y="660568"/>
                                <a:pt x="736062" y="657469"/>
                                <a:pt x="737813" y="659219"/>
                              </a:cubicBezTo>
                              <a:cubicBezTo>
                                <a:pt x="738404" y="659810"/>
                                <a:pt x="737665" y="660312"/>
                                <a:pt x="736174" y="660312"/>
                              </a:cubicBezTo>
                              <a:cubicBezTo>
                                <a:pt x="734176" y="660312"/>
                                <a:pt x="734374" y="661294"/>
                                <a:pt x="736876" y="664058"/>
                              </a:cubicBezTo>
                              <a:cubicBezTo>
                                <a:pt x="738744" y="666121"/>
                                <a:pt x="740272" y="669616"/>
                                <a:pt x="740272" y="671824"/>
                              </a:cubicBezTo>
                              <a:cubicBezTo>
                                <a:pt x="740272" y="674390"/>
                                <a:pt x="741661" y="675843"/>
                                <a:pt x="744135" y="675843"/>
                              </a:cubicBezTo>
                              <a:cubicBezTo>
                                <a:pt x="746518" y="675843"/>
                                <a:pt x="747591" y="674757"/>
                                <a:pt x="746945" y="673073"/>
                              </a:cubicBezTo>
                              <a:cubicBezTo>
                                <a:pt x="745586" y="669531"/>
                                <a:pt x="752599" y="664280"/>
                                <a:pt x="756936" y="665580"/>
                              </a:cubicBezTo>
                              <a:cubicBezTo>
                                <a:pt x="758825" y="666147"/>
                                <a:pt x="760831" y="665129"/>
                                <a:pt x="761541" y="663278"/>
                              </a:cubicBezTo>
                              <a:cubicBezTo>
                                <a:pt x="762361" y="661140"/>
                                <a:pt x="764200" y="660433"/>
                                <a:pt x="766770" y="661249"/>
                              </a:cubicBezTo>
                              <a:cubicBezTo>
                                <a:pt x="771477" y="662742"/>
                                <a:pt x="771507" y="657072"/>
                                <a:pt x="766809" y="653834"/>
                              </a:cubicBezTo>
                              <a:cubicBezTo>
                                <a:pt x="764675" y="652363"/>
                                <a:pt x="765177" y="652179"/>
                                <a:pt x="768682" y="653171"/>
                              </a:cubicBezTo>
                              <a:cubicBezTo>
                                <a:pt x="772706" y="654309"/>
                                <a:pt x="773292" y="653918"/>
                                <a:pt x="772312" y="650751"/>
                              </a:cubicBezTo>
                              <a:cubicBezTo>
                                <a:pt x="770847" y="646018"/>
                                <a:pt x="782548" y="626718"/>
                                <a:pt x="785698" y="628665"/>
                              </a:cubicBezTo>
                              <a:cubicBezTo>
                                <a:pt x="787187" y="629585"/>
                                <a:pt x="787410" y="628431"/>
                                <a:pt x="786400" y="625152"/>
                              </a:cubicBezTo>
                              <a:cubicBezTo>
                                <a:pt x="784294" y="618314"/>
                                <a:pt x="783916" y="618136"/>
                                <a:pt x="777112" y="620704"/>
                              </a:cubicBezTo>
                              <a:cubicBezTo>
                                <a:pt x="773770" y="621965"/>
                                <a:pt x="771024" y="622197"/>
                                <a:pt x="771024" y="621211"/>
                              </a:cubicBezTo>
                              <a:cubicBezTo>
                                <a:pt x="771024" y="619014"/>
                                <a:pt x="779376" y="611065"/>
                                <a:pt x="781678" y="611065"/>
                              </a:cubicBezTo>
                              <a:cubicBezTo>
                                <a:pt x="782593" y="611065"/>
                                <a:pt x="783356" y="609910"/>
                                <a:pt x="783356" y="608489"/>
                              </a:cubicBezTo>
                              <a:cubicBezTo>
                                <a:pt x="783356" y="607069"/>
                                <a:pt x="785268" y="604684"/>
                                <a:pt x="787610" y="603221"/>
                              </a:cubicBezTo>
                              <a:cubicBezTo>
                                <a:pt x="790838" y="601205"/>
                                <a:pt x="791307" y="599931"/>
                                <a:pt x="789600" y="597875"/>
                              </a:cubicBezTo>
                              <a:cubicBezTo>
                                <a:pt x="788035" y="595989"/>
                                <a:pt x="788004" y="593506"/>
                                <a:pt x="789444" y="589719"/>
                              </a:cubicBezTo>
                              <a:cubicBezTo>
                                <a:pt x="791510" y="584287"/>
                                <a:pt x="789341" y="577425"/>
                                <a:pt x="784371" y="573603"/>
                              </a:cubicBezTo>
                              <a:cubicBezTo>
                                <a:pt x="783089" y="572617"/>
                                <a:pt x="783655" y="570997"/>
                                <a:pt x="785854" y="569311"/>
                              </a:cubicBezTo>
                              <a:cubicBezTo>
                                <a:pt x="788532" y="567256"/>
                                <a:pt x="788805" y="566057"/>
                                <a:pt x="786985" y="564237"/>
                              </a:cubicBezTo>
                              <a:cubicBezTo>
                                <a:pt x="785166" y="562418"/>
                                <a:pt x="785399" y="561818"/>
                                <a:pt x="787961" y="561818"/>
                              </a:cubicBezTo>
                              <a:cubicBezTo>
                                <a:pt x="789813" y="561818"/>
                                <a:pt x="791817" y="562669"/>
                                <a:pt x="792449" y="563691"/>
                              </a:cubicBezTo>
                              <a:cubicBezTo>
                                <a:pt x="793875" y="565999"/>
                                <a:pt x="801815" y="564113"/>
                                <a:pt x="801815" y="561467"/>
                              </a:cubicBezTo>
                              <a:cubicBezTo>
                                <a:pt x="801815" y="560404"/>
                                <a:pt x="802665" y="560054"/>
                                <a:pt x="803688" y="560686"/>
                              </a:cubicBezTo>
                              <a:cubicBezTo>
                                <a:pt x="804712" y="561319"/>
                                <a:pt x="805042" y="559753"/>
                                <a:pt x="804430" y="557213"/>
                              </a:cubicBezTo>
                              <a:cubicBezTo>
                                <a:pt x="803517" y="553427"/>
                                <a:pt x="803783" y="553082"/>
                                <a:pt x="806030" y="555184"/>
                              </a:cubicBezTo>
                              <a:cubicBezTo>
                                <a:pt x="810652" y="559508"/>
                                <a:pt x="811948" y="558093"/>
                                <a:pt x="811064" y="549604"/>
                              </a:cubicBezTo>
                              <a:cubicBezTo>
                                <a:pt x="810598" y="545126"/>
                                <a:pt x="811005" y="540947"/>
                                <a:pt x="811962" y="540355"/>
                              </a:cubicBezTo>
                              <a:cubicBezTo>
                                <a:pt x="812092" y="540275"/>
                                <a:pt x="812218" y="540236"/>
                                <a:pt x="812352" y="540238"/>
                              </a:cubicBezTo>
                              <a:close/>
                              <a:moveTo>
                                <a:pt x="74695" y="541330"/>
                              </a:moveTo>
                              <a:cubicBezTo>
                                <a:pt x="76454" y="541330"/>
                                <a:pt x="77343" y="542231"/>
                                <a:pt x="76646" y="543359"/>
                              </a:cubicBezTo>
                              <a:cubicBezTo>
                                <a:pt x="75949" y="544487"/>
                                <a:pt x="74508" y="545427"/>
                                <a:pt x="73446" y="545427"/>
                              </a:cubicBezTo>
                              <a:cubicBezTo>
                                <a:pt x="72384" y="545427"/>
                                <a:pt x="71495" y="544487"/>
                                <a:pt x="71495" y="543359"/>
                              </a:cubicBezTo>
                              <a:cubicBezTo>
                                <a:pt x="71495" y="542231"/>
                                <a:pt x="72936" y="541330"/>
                                <a:pt x="74695" y="541330"/>
                              </a:cubicBezTo>
                              <a:close/>
                              <a:moveTo>
                                <a:pt x="369415" y="541330"/>
                              </a:moveTo>
                              <a:cubicBezTo>
                                <a:pt x="370303" y="541330"/>
                                <a:pt x="371015" y="543171"/>
                                <a:pt x="371015" y="545427"/>
                              </a:cubicBezTo>
                              <a:cubicBezTo>
                                <a:pt x="371015" y="547683"/>
                                <a:pt x="370161" y="549525"/>
                                <a:pt x="369103" y="549525"/>
                              </a:cubicBezTo>
                              <a:cubicBezTo>
                                <a:pt x="368045" y="549525"/>
                                <a:pt x="367294" y="547683"/>
                                <a:pt x="367464" y="545427"/>
                              </a:cubicBezTo>
                              <a:cubicBezTo>
                                <a:pt x="367634" y="543171"/>
                                <a:pt x="368527" y="541330"/>
                                <a:pt x="369415" y="541330"/>
                              </a:cubicBezTo>
                              <a:close/>
                              <a:moveTo>
                                <a:pt x="793737" y="541330"/>
                              </a:moveTo>
                              <a:cubicBezTo>
                                <a:pt x="794799" y="541330"/>
                                <a:pt x="795650" y="542720"/>
                                <a:pt x="795650" y="544413"/>
                              </a:cubicBezTo>
                              <a:cubicBezTo>
                                <a:pt x="795650" y="547585"/>
                                <a:pt x="793238" y="548479"/>
                                <a:pt x="790928" y="546169"/>
                              </a:cubicBezTo>
                              <a:cubicBezTo>
                                <a:pt x="789289" y="544530"/>
                                <a:pt x="791151" y="541330"/>
                                <a:pt x="793737" y="541330"/>
                              </a:cubicBezTo>
                              <a:close/>
                              <a:moveTo>
                                <a:pt x="572459" y="541564"/>
                              </a:moveTo>
                              <a:cubicBezTo>
                                <a:pt x="573630" y="541389"/>
                                <a:pt x="574157" y="542169"/>
                                <a:pt x="573708" y="543515"/>
                              </a:cubicBezTo>
                              <a:cubicBezTo>
                                <a:pt x="573214" y="544996"/>
                                <a:pt x="571599" y="546612"/>
                                <a:pt x="570118" y="547105"/>
                              </a:cubicBezTo>
                              <a:cubicBezTo>
                                <a:pt x="568579" y="547618"/>
                                <a:pt x="567810" y="546849"/>
                                <a:pt x="568323" y="545310"/>
                              </a:cubicBezTo>
                              <a:cubicBezTo>
                                <a:pt x="568816" y="543829"/>
                                <a:pt x="570432" y="542214"/>
                                <a:pt x="571913" y="541720"/>
                              </a:cubicBezTo>
                              <a:cubicBezTo>
                                <a:pt x="572105" y="541656"/>
                                <a:pt x="572292" y="541589"/>
                                <a:pt x="572459" y="541564"/>
                              </a:cubicBezTo>
                              <a:close/>
                              <a:moveTo>
                                <a:pt x="391216" y="542696"/>
                              </a:moveTo>
                              <a:cubicBezTo>
                                <a:pt x="393849" y="542800"/>
                                <a:pt x="394581" y="544456"/>
                                <a:pt x="394806" y="548939"/>
                              </a:cubicBezTo>
                              <a:cubicBezTo>
                                <a:pt x="395102" y="554813"/>
                                <a:pt x="394685" y="555341"/>
                                <a:pt x="391255" y="553505"/>
                              </a:cubicBezTo>
                              <a:cubicBezTo>
                                <a:pt x="388632" y="552101"/>
                                <a:pt x="387392" y="552101"/>
                                <a:pt x="387392" y="553544"/>
                              </a:cubicBezTo>
                              <a:lnTo>
                                <a:pt x="387431" y="553544"/>
                              </a:lnTo>
                              <a:cubicBezTo>
                                <a:pt x="387431" y="556215"/>
                                <a:pt x="383939" y="556322"/>
                                <a:pt x="382318" y="553700"/>
                              </a:cubicBezTo>
                              <a:cubicBezTo>
                                <a:pt x="381033" y="551620"/>
                                <a:pt x="385252" y="543570"/>
                                <a:pt x="387899" y="543047"/>
                              </a:cubicBezTo>
                              <a:cubicBezTo>
                                <a:pt x="389258" y="542778"/>
                                <a:pt x="390338" y="542661"/>
                                <a:pt x="391216" y="542696"/>
                              </a:cubicBezTo>
                              <a:close/>
                              <a:moveTo>
                                <a:pt x="579356" y="544218"/>
                              </a:moveTo>
                              <a:cubicBezTo>
                                <a:pt x="579971" y="544213"/>
                                <a:pt x="580268" y="545225"/>
                                <a:pt x="580800" y="547261"/>
                              </a:cubicBezTo>
                              <a:cubicBezTo>
                                <a:pt x="581388" y="549508"/>
                                <a:pt x="581352" y="551861"/>
                                <a:pt x="580722" y="552491"/>
                              </a:cubicBezTo>
                              <a:cubicBezTo>
                                <a:pt x="579252" y="553961"/>
                                <a:pt x="572020" y="553994"/>
                                <a:pt x="572020" y="552530"/>
                              </a:cubicBezTo>
                              <a:cubicBezTo>
                                <a:pt x="572020" y="551918"/>
                                <a:pt x="573773" y="549566"/>
                                <a:pt x="575883" y="547300"/>
                              </a:cubicBezTo>
                              <a:cubicBezTo>
                                <a:pt x="577796" y="545248"/>
                                <a:pt x="578741" y="544222"/>
                                <a:pt x="579356" y="544218"/>
                              </a:cubicBezTo>
                              <a:close/>
                              <a:moveTo>
                                <a:pt x="511178" y="544335"/>
                              </a:moveTo>
                              <a:cubicBezTo>
                                <a:pt x="511772" y="544256"/>
                                <a:pt x="511703" y="545184"/>
                                <a:pt x="511139" y="547339"/>
                              </a:cubicBezTo>
                              <a:cubicBezTo>
                                <a:pt x="509921" y="551999"/>
                                <a:pt x="509223" y="552467"/>
                                <a:pt x="507549" y="549759"/>
                              </a:cubicBezTo>
                              <a:cubicBezTo>
                                <a:pt x="506931" y="548758"/>
                                <a:pt x="507753" y="546865"/>
                                <a:pt x="509344" y="545544"/>
                              </a:cubicBezTo>
                              <a:cubicBezTo>
                                <a:pt x="510231" y="544808"/>
                                <a:pt x="510822" y="544381"/>
                                <a:pt x="511178" y="544334"/>
                              </a:cubicBezTo>
                              <a:close/>
                              <a:moveTo>
                                <a:pt x="30569" y="545427"/>
                              </a:moveTo>
                              <a:cubicBezTo>
                                <a:pt x="31631" y="545427"/>
                                <a:pt x="32482" y="546204"/>
                                <a:pt x="32482" y="547144"/>
                              </a:cubicBezTo>
                              <a:cubicBezTo>
                                <a:pt x="32482" y="548084"/>
                                <a:pt x="31158" y="548822"/>
                                <a:pt x="29516" y="548822"/>
                              </a:cubicBezTo>
                              <a:cubicBezTo>
                                <a:pt x="27873" y="548822"/>
                                <a:pt x="26983" y="548085"/>
                                <a:pt x="27564" y="547144"/>
                              </a:cubicBezTo>
                              <a:cubicBezTo>
                                <a:pt x="28145" y="546204"/>
                                <a:pt x="29508" y="545427"/>
                                <a:pt x="30569" y="545427"/>
                              </a:cubicBezTo>
                              <a:close/>
                              <a:moveTo>
                                <a:pt x="559601" y="545427"/>
                              </a:moveTo>
                              <a:cubicBezTo>
                                <a:pt x="560662" y="545427"/>
                                <a:pt x="562103" y="546328"/>
                                <a:pt x="562801" y="547456"/>
                              </a:cubicBezTo>
                              <a:cubicBezTo>
                                <a:pt x="563498" y="548585"/>
                                <a:pt x="562608" y="549525"/>
                                <a:pt x="560849" y="549525"/>
                              </a:cubicBezTo>
                              <a:cubicBezTo>
                                <a:pt x="559090" y="549525"/>
                                <a:pt x="557688" y="548585"/>
                                <a:pt x="557688" y="547456"/>
                              </a:cubicBezTo>
                              <a:cubicBezTo>
                                <a:pt x="557688" y="546328"/>
                                <a:pt x="558539" y="545427"/>
                                <a:pt x="559601" y="545427"/>
                              </a:cubicBezTo>
                              <a:close/>
                              <a:moveTo>
                                <a:pt x="594723" y="545427"/>
                              </a:moveTo>
                              <a:cubicBezTo>
                                <a:pt x="595164" y="545406"/>
                                <a:pt x="595671" y="545481"/>
                                <a:pt x="596245" y="545700"/>
                              </a:cubicBezTo>
                              <a:cubicBezTo>
                                <a:pt x="597293" y="546100"/>
                                <a:pt x="597452" y="548283"/>
                                <a:pt x="596597" y="550539"/>
                              </a:cubicBezTo>
                              <a:cubicBezTo>
                                <a:pt x="595146" y="554365"/>
                                <a:pt x="594951" y="554399"/>
                                <a:pt x="593553" y="550969"/>
                              </a:cubicBezTo>
                              <a:cubicBezTo>
                                <a:pt x="592238" y="547743"/>
                                <a:pt x="592814" y="545521"/>
                                <a:pt x="594723" y="545427"/>
                              </a:cubicBezTo>
                              <a:close/>
                              <a:moveTo>
                                <a:pt x="863996" y="546325"/>
                              </a:moveTo>
                              <a:cubicBezTo>
                                <a:pt x="864620" y="546357"/>
                                <a:pt x="864796" y="546769"/>
                                <a:pt x="864347" y="547495"/>
                              </a:cubicBezTo>
                              <a:cubicBezTo>
                                <a:pt x="863658" y="548611"/>
                                <a:pt x="862209" y="549525"/>
                                <a:pt x="861147" y="549525"/>
                              </a:cubicBezTo>
                              <a:cubicBezTo>
                                <a:pt x="858196" y="549525"/>
                                <a:pt x="858842" y="548040"/>
                                <a:pt x="862396" y="546676"/>
                              </a:cubicBezTo>
                              <a:cubicBezTo>
                                <a:pt x="863080" y="546413"/>
                                <a:pt x="863621" y="546306"/>
                                <a:pt x="863996" y="546325"/>
                              </a:cubicBezTo>
                              <a:close/>
                              <a:moveTo>
                                <a:pt x="528099" y="547456"/>
                              </a:moveTo>
                              <a:cubicBezTo>
                                <a:pt x="529885" y="547456"/>
                                <a:pt x="530965" y="548575"/>
                                <a:pt x="530519" y="549915"/>
                              </a:cubicBezTo>
                              <a:cubicBezTo>
                                <a:pt x="529251" y="553718"/>
                                <a:pt x="524821" y="554357"/>
                                <a:pt x="524821" y="550734"/>
                              </a:cubicBezTo>
                              <a:cubicBezTo>
                                <a:pt x="524821" y="548948"/>
                                <a:pt x="526313" y="547456"/>
                                <a:pt x="528099" y="547456"/>
                              </a:cubicBezTo>
                              <a:close/>
                              <a:moveTo>
                                <a:pt x="729748" y="547456"/>
                              </a:moveTo>
                              <a:cubicBezTo>
                                <a:pt x="730745" y="547456"/>
                                <a:pt x="732046" y="549336"/>
                                <a:pt x="732636" y="551593"/>
                              </a:cubicBezTo>
                              <a:cubicBezTo>
                                <a:pt x="733333" y="554259"/>
                                <a:pt x="732677" y="555690"/>
                                <a:pt x="730802" y="555690"/>
                              </a:cubicBezTo>
                              <a:cubicBezTo>
                                <a:pt x="729215" y="555690"/>
                                <a:pt x="727953" y="553849"/>
                                <a:pt x="727953" y="551593"/>
                              </a:cubicBezTo>
                              <a:cubicBezTo>
                                <a:pt x="727953" y="549336"/>
                                <a:pt x="728751" y="547456"/>
                                <a:pt x="729748" y="547456"/>
                              </a:cubicBezTo>
                              <a:close/>
                              <a:moveTo>
                                <a:pt x="375079" y="549525"/>
                              </a:moveTo>
                              <a:cubicBezTo>
                                <a:pt x="376207" y="549525"/>
                                <a:pt x="377147" y="549925"/>
                                <a:pt x="377147" y="550422"/>
                              </a:cubicBezTo>
                              <a:cubicBezTo>
                                <a:pt x="377147" y="550920"/>
                                <a:pt x="376207" y="551910"/>
                                <a:pt x="375079" y="552608"/>
                              </a:cubicBezTo>
                              <a:cubicBezTo>
                                <a:pt x="373950" y="553305"/>
                                <a:pt x="373049" y="552905"/>
                                <a:pt x="373049" y="551710"/>
                              </a:cubicBezTo>
                              <a:cubicBezTo>
                                <a:pt x="373049" y="550515"/>
                                <a:pt x="373950" y="549525"/>
                                <a:pt x="375079" y="549525"/>
                              </a:cubicBezTo>
                              <a:close/>
                              <a:moveTo>
                                <a:pt x="443022" y="550968"/>
                              </a:moveTo>
                              <a:cubicBezTo>
                                <a:pt x="443692" y="550965"/>
                                <a:pt x="443959" y="551864"/>
                                <a:pt x="443959" y="553739"/>
                              </a:cubicBezTo>
                              <a:cubicBezTo>
                                <a:pt x="443959" y="557898"/>
                                <a:pt x="441798" y="559059"/>
                                <a:pt x="439861" y="555925"/>
                              </a:cubicBezTo>
                              <a:cubicBezTo>
                                <a:pt x="439243" y="554924"/>
                                <a:pt x="439906" y="553099"/>
                                <a:pt x="441344" y="551905"/>
                              </a:cubicBezTo>
                              <a:cubicBezTo>
                                <a:pt x="442082" y="551293"/>
                                <a:pt x="442620" y="550970"/>
                                <a:pt x="443022" y="550969"/>
                              </a:cubicBezTo>
                              <a:close/>
                              <a:moveTo>
                                <a:pt x="794489" y="551593"/>
                              </a:moveTo>
                              <a:cubicBezTo>
                                <a:pt x="796248" y="551593"/>
                                <a:pt x="797689" y="551993"/>
                                <a:pt x="797689" y="552490"/>
                              </a:cubicBezTo>
                              <a:cubicBezTo>
                                <a:pt x="797689" y="554655"/>
                                <a:pt x="793748" y="555556"/>
                                <a:pt x="792576" y="553661"/>
                              </a:cubicBezTo>
                              <a:cubicBezTo>
                                <a:pt x="791868" y="552514"/>
                                <a:pt x="792730" y="551593"/>
                                <a:pt x="794489" y="551593"/>
                              </a:cubicBezTo>
                              <a:close/>
                              <a:moveTo>
                                <a:pt x="407855" y="552100"/>
                              </a:moveTo>
                              <a:cubicBezTo>
                                <a:pt x="408640" y="552007"/>
                                <a:pt x="409467" y="552307"/>
                                <a:pt x="410274" y="553115"/>
                              </a:cubicBezTo>
                              <a:cubicBezTo>
                                <a:pt x="412303" y="555143"/>
                                <a:pt x="412081" y="555690"/>
                                <a:pt x="409104" y="555690"/>
                              </a:cubicBezTo>
                              <a:cubicBezTo>
                                <a:pt x="406209" y="555690"/>
                                <a:pt x="405851" y="556290"/>
                                <a:pt x="407621" y="558422"/>
                              </a:cubicBezTo>
                              <a:cubicBezTo>
                                <a:pt x="408877" y="559936"/>
                                <a:pt x="409300" y="561777"/>
                                <a:pt x="408557" y="562520"/>
                              </a:cubicBezTo>
                              <a:cubicBezTo>
                                <a:pt x="407815" y="563262"/>
                                <a:pt x="408520" y="563929"/>
                                <a:pt x="410118" y="563963"/>
                              </a:cubicBezTo>
                              <a:cubicBezTo>
                                <a:pt x="412204" y="564008"/>
                                <a:pt x="412031" y="564609"/>
                                <a:pt x="409455" y="566110"/>
                              </a:cubicBezTo>
                              <a:cubicBezTo>
                                <a:pt x="407480" y="567260"/>
                                <a:pt x="405865" y="569643"/>
                                <a:pt x="405865" y="571417"/>
                              </a:cubicBezTo>
                              <a:cubicBezTo>
                                <a:pt x="405865" y="574186"/>
                                <a:pt x="405358" y="574224"/>
                                <a:pt x="402430" y="571807"/>
                              </a:cubicBezTo>
                              <a:cubicBezTo>
                                <a:pt x="399771" y="569612"/>
                                <a:pt x="398849" y="569574"/>
                                <a:pt x="398176" y="571573"/>
                              </a:cubicBezTo>
                              <a:cubicBezTo>
                                <a:pt x="397150" y="574621"/>
                                <a:pt x="386141" y="575023"/>
                                <a:pt x="384322" y="572080"/>
                              </a:cubicBezTo>
                              <a:cubicBezTo>
                                <a:pt x="383625" y="570952"/>
                                <a:pt x="385016" y="570051"/>
                                <a:pt x="387405" y="570051"/>
                              </a:cubicBezTo>
                              <a:cubicBezTo>
                                <a:pt x="390060" y="570051"/>
                                <a:pt x="391190" y="569136"/>
                                <a:pt x="390332" y="567749"/>
                              </a:cubicBezTo>
                              <a:cubicBezTo>
                                <a:pt x="389387" y="566220"/>
                                <a:pt x="390356" y="565957"/>
                                <a:pt x="393298" y="566890"/>
                              </a:cubicBezTo>
                              <a:cubicBezTo>
                                <a:pt x="396260" y="567830"/>
                                <a:pt x="398036" y="567267"/>
                                <a:pt x="398840" y="565173"/>
                              </a:cubicBezTo>
                              <a:cubicBezTo>
                                <a:pt x="399492" y="563474"/>
                                <a:pt x="401265" y="562562"/>
                                <a:pt x="402781" y="563144"/>
                              </a:cubicBezTo>
                              <a:cubicBezTo>
                                <a:pt x="404632" y="563854"/>
                                <a:pt x="405260" y="562969"/>
                                <a:pt x="404655" y="560451"/>
                              </a:cubicBezTo>
                              <a:cubicBezTo>
                                <a:pt x="403633" y="556206"/>
                                <a:pt x="405498" y="552380"/>
                                <a:pt x="407855" y="552100"/>
                              </a:cubicBezTo>
                              <a:close/>
                              <a:moveTo>
                                <a:pt x="563802" y="553622"/>
                              </a:moveTo>
                              <a:cubicBezTo>
                                <a:pt x="564931" y="553622"/>
                                <a:pt x="565871" y="554562"/>
                                <a:pt x="565871" y="555690"/>
                              </a:cubicBezTo>
                              <a:cubicBezTo>
                                <a:pt x="565871" y="556818"/>
                                <a:pt x="564930" y="557720"/>
                                <a:pt x="563802" y="557720"/>
                              </a:cubicBezTo>
                              <a:cubicBezTo>
                                <a:pt x="562674" y="557720"/>
                                <a:pt x="561773" y="556819"/>
                                <a:pt x="561773" y="555690"/>
                              </a:cubicBezTo>
                              <a:cubicBezTo>
                                <a:pt x="561773" y="554562"/>
                                <a:pt x="562674" y="553622"/>
                                <a:pt x="563802" y="553622"/>
                              </a:cubicBezTo>
                              <a:close/>
                              <a:moveTo>
                                <a:pt x="73632" y="554832"/>
                              </a:moveTo>
                              <a:cubicBezTo>
                                <a:pt x="73948" y="554780"/>
                                <a:pt x="74349" y="554877"/>
                                <a:pt x="74842" y="555066"/>
                              </a:cubicBezTo>
                              <a:cubicBezTo>
                                <a:pt x="76359" y="555648"/>
                                <a:pt x="77613" y="557346"/>
                                <a:pt x="77613" y="558851"/>
                              </a:cubicBezTo>
                              <a:cubicBezTo>
                                <a:pt x="77613" y="563859"/>
                                <a:pt x="74002" y="563923"/>
                                <a:pt x="73047" y="558929"/>
                              </a:cubicBezTo>
                              <a:cubicBezTo>
                                <a:pt x="72543" y="556291"/>
                                <a:pt x="72687" y="554986"/>
                                <a:pt x="73633" y="554832"/>
                              </a:cubicBezTo>
                              <a:close/>
                              <a:moveTo>
                                <a:pt x="48890" y="555690"/>
                              </a:moveTo>
                              <a:cubicBezTo>
                                <a:pt x="50018" y="555690"/>
                                <a:pt x="50958" y="556090"/>
                                <a:pt x="50958" y="556588"/>
                              </a:cubicBezTo>
                              <a:cubicBezTo>
                                <a:pt x="50958" y="557085"/>
                                <a:pt x="50018" y="558037"/>
                                <a:pt x="48890" y="558734"/>
                              </a:cubicBezTo>
                              <a:cubicBezTo>
                                <a:pt x="47762" y="559431"/>
                                <a:pt x="46822" y="559031"/>
                                <a:pt x="46822" y="557837"/>
                              </a:cubicBezTo>
                              <a:cubicBezTo>
                                <a:pt x="46822" y="556642"/>
                                <a:pt x="47762" y="555690"/>
                                <a:pt x="48890" y="555690"/>
                              </a:cubicBezTo>
                              <a:close/>
                              <a:moveTo>
                                <a:pt x="524806" y="555690"/>
                              </a:moveTo>
                              <a:cubicBezTo>
                                <a:pt x="525934" y="555690"/>
                                <a:pt x="526874" y="556591"/>
                                <a:pt x="526874" y="557720"/>
                              </a:cubicBezTo>
                              <a:cubicBezTo>
                                <a:pt x="526874" y="558848"/>
                                <a:pt x="525934" y="559788"/>
                                <a:pt x="524806" y="559788"/>
                              </a:cubicBezTo>
                              <a:cubicBezTo>
                                <a:pt x="523678" y="559788"/>
                                <a:pt x="522777" y="558848"/>
                                <a:pt x="522777" y="557720"/>
                              </a:cubicBezTo>
                              <a:cubicBezTo>
                                <a:pt x="522777" y="556591"/>
                                <a:pt x="523678" y="555690"/>
                                <a:pt x="524806" y="555690"/>
                              </a:cubicBezTo>
                              <a:close/>
                              <a:moveTo>
                                <a:pt x="89432" y="560724"/>
                              </a:moveTo>
                              <a:cubicBezTo>
                                <a:pt x="89748" y="560673"/>
                                <a:pt x="89901" y="560860"/>
                                <a:pt x="89901" y="561349"/>
                              </a:cubicBezTo>
                              <a:cubicBezTo>
                                <a:pt x="89901" y="562653"/>
                                <a:pt x="91872" y="564786"/>
                                <a:pt x="94272" y="566071"/>
                              </a:cubicBezTo>
                              <a:cubicBezTo>
                                <a:pt x="97675" y="567892"/>
                                <a:pt x="99026" y="567807"/>
                                <a:pt x="100399" y="565641"/>
                              </a:cubicBezTo>
                              <a:cubicBezTo>
                                <a:pt x="101621" y="563713"/>
                                <a:pt x="102237" y="564723"/>
                                <a:pt x="102428" y="568997"/>
                              </a:cubicBezTo>
                              <a:cubicBezTo>
                                <a:pt x="102579" y="572382"/>
                                <a:pt x="102562" y="575954"/>
                                <a:pt x="102389" y="576919"/>
                              </a:cubicBezTo>
                              <a:cubicBezTo>
                                <a:pt x="102216" y="577884"/>
                                <a:pt x="103151" y="579950"/>
                                <a:pt x="104457" y="581524"/>
                              </a:cubicBezTo>
                              <a:cubicBezTo>
                                <a:pt x="106295" y="583739"/>
                                <a:pt x="106207" y="584316"/>
                                <a:pt x="104028" y="584100"/>
                              </a:cubicBezTo>
                              <a:cubicBezTo>
                                <a:pt x="91162" y="582823"/>
                                <a:pt x="87098" y="580054"/>
                                <a:pt x="89042" y="573797"/>
                              </a:cubicBezTo>
                              <a:cubicBezTo>
                                <a:pt x="89630" y="571907"/>
                                <a:pt x="88745" y="569576"/>
                                <a:pt x="87091" y="568646"/>
                              </a:cubicBezTo>
                              <a:cubicBezTo>
                                <a:pt x="84483" y="567180"/>
                                <a:pt x="84483" y="566441"/>
                                <a:pt x="87013" y="562988"/>
                              </a:cubicBezTo>
                              <a:cubicBezTo>
                                <a:pt x="88015" y="561619"/>
                                <a:pt x="88907" y="560811"/>
                                <a:pt x="89432" y="560724"/>
                              </a:cubicBezTo>
                              <a:close/>
                              <a:moveTo>
                                <a:pt x="718686" y="561817"/>
                              </a:moveTo>
                              <a:cubicBezTo>
                                <a:pt x="720378" y="561817"/>
                                <a:pt x="721769" y="562707"/>
                                <a:pt x="721769" y="563768"/>
                              </a:cubicBezTo>
                              <a:cubicBezTo>
                                <a:pt x="721769" y="566355"/>
                                <a:pt x="718569" y="568217"/>
                                <a:pt x="716930" y="566578"/>
                              </a:cubicBezTo>
                              <a:cubicBezTo>
                                <a:pt x="714619" y="564268"/>
                                <a:pt x="715513" y="561817"/>
                                <a:pt x="718686" y="561817"/>
                              </a:cubicBezTo>
                              <a:close/>
                              <a:moveTo>
                                <a:pt x="736637" y="563924"/>
                              </a:moveTo>
                              <a:cubicBezTo>
                                <a:pt x="738612" y="563907"/>
                                <a:pt x="740228" y="564786"/>
                                <a:pt x="740228" y="565915"/>
                              </a:cubicBezTo>
                              <a:cubicBezTo>
                                <a:pt x="740228" y="568416"/>
                                <a:pt x="740001" y="568416"/>
                                <a:pt x="736130" y="565915"/>
                              </a:cubicBezTo>
                              <a:cubicBezTo>
                                <a:pt x="733500" y="564215"/>
                                <a:pt x="733569" y="563951"/>
                                <a:pt x="736637" y="563924"/>
                              </a:cubicBezTo>
                              <a:close/>
                              <a:moveTo>
                                <a:pt x="456425" y="565915"/>
                              </a:moveTo>
                              <a:cubicBezTo>
                                <a:pt x="458697" y="565915"/>
                                <a:pt x="458828" y="566840"/>
                                <a:pt x="457088" y="570090"/>
                              </a:cubicBezTo>
                              <a:cubicBezTo>
                                <a:pt x="455868" y="572370"/>
                                <a:pt x="455304" y="574922"/>
                                <a:pt x="455839" y="575787"/>
                              </a:cubicBezTo>
                              <a:cubicBezTo>
                                <a:pt x="456374" y="576653"/>
                                <a:pt x="454334" y="577505"/>
                                <a:pt x="451312" y="577660"/>
                              </a:cubicBezTo>
                              <a:cubicBezTo>
                                <a:pt x="448291" y="577816"/>
                                <a:pt x="447007" y="577457"/>
                                <a:pt x="448424" y="576880"/>
                              </a:cubicBezTo>
                              <a:cubicBezTo>
                                <a:pt x="449842" y="576303"/>
                                <a:pt x="450458" y="574956"/>
                                <a:pt x="449790" y="573875"/>
                              </a:cubicBezTo>
                              <a:cubicBezTo>
                                <a:pt x="448208" y="571314"/>
                                <a:pt x="452700" y="565914"/>
                                <a:pt x="456425" y="565914"/>
                              </a:cubicBezTo>
                              <a:close/>
                              <a:moveTo>
                                <a:pt x="706274" y="565915"/>
                              </a:moveTo>
                              <a:cubicBezTo>
                                <a:pt x="710581" y="565915"/>
                                <a:pt x="711969" y="569321"/>
                                <a:pt x="710489" y="576061"/>
                              </a:cubicBezTo>
                              <a:cubicBezTo>
                                <a:pt x="708945" y="583090"/>
                                <a:pt x="703308" y="586375"/>
                                <a:pt x="703308" y="580236"/>
                              </a:cubicBezTo>
                              <a:cubicBezTo>
                                <a:pt x="703308" y="577932"/>
                                <a:pt x="704669" y="576178"/>
                                <a:pt x="706508" y="576178"/>
                              </a:cubicBezTo>
                              <a:cubicBezTo>
                                <a:pt x="709439" y="576178"/>
                                <a:pt x="709439" y="575908"/>
                                <a:pt x="706508" y="572978"/>
                              </a:cubicBezTo>
                              <a:cubicBezTo>
                                <a:pt x="702484" y="568953"/>
                                <a:pt x="702403" y="565915"/>
                                <a:pt x="706274" y="565915"/>
                              </a:cubicBezTo>
                              <a:close/>
                              <a:moveTo>
                                <a:pt x="68364" y="566617"/>
                              </a:moveTo>
                              <a:cubicBezTo>
                                <a:pt x="69957" y="566617"/>
                                <a:pt x="70818" y="567394"/>
                                <a:pt x="70237" y="568334"/>
                              </a:cubicBezTo>
                              <a:cubicBezTo>
                                <a:pt x="69656" y="569274"/>
                                <a:pt x="68795" y="570051"/>
                                <a:pt x="68364" y="570051"/>
                              </a:cubicBezTo>
                              <a:cubicBezTo>
                                <a:pt x="67933" y="570051"/>
                                <a:pt x="67111" y="569274"/>
                                <a:pt x="66530" y="568334"/>
                              </a:cubicBezTo>
                              <a:cubicBezTo>
                                <a:pt x="65949" y="567394"/>
                                <a:pt x="66771" y="566617"/>
                                <a:pt x="68364" y="566617"/>
                              </a:cubicBezTo>
                              <a:close/>
                              <a:moveTo>
                                <a:pt x="756615" y="567983"/>
                              </a:moveTo>
                              <a:cubicBezTo>
                                <a:pt x="757743" y="567983"/>
                                <a:pt x="758683" y="568923"/>
                                <a:pt x="758683" y="570051"/>
                              </a:cubicBezTo>
                              <a:cubicBezTo>
                                <a:pt x="758683" y="571179"/>
                                <a:pt x="757743" y="572080"/>
                                <a:pt x="756615" y="572080"/>
                              </a:cubicBezTo>
                              <a:cubicBezTo>
                                <a:pt x="755487" y="572080"/>
                                <a:pt x="754586" y="571179"/>
                                <a:pt x="754586" y="570051"/>
                              </a:cubicBezTo>
                              <a:cubicBezTo>
                                <a:pt x="754586" y="568923"/>
                                <a:pt x="755487" y="567983"/>
                                <a:pt x="756615" y="567983"/>
                              </a:cubicBezTo>
                              <a:close/>
                              <a:moveTo>
                                <a:pt x="471265" y="571339"/>
                              </a:moveTo>
                              <a:cubicBezTo>
                                <a:pt x="472678" y="571132"/>
                                <a:pt x="472458" y="573095"/>
                                <a:pt x="471226" y="579690"/>
                              </a:cubicBezTo>
                              <a:cubicBezTo>
                                <a:pt x="470250" y="584914"/>
                                <a:pt x="468829" y="589726"/>
                                <a:pt x="468104" y="590382"/>
                              </a:cubicBezTo>
                              <a:cubicBezTo>
                                <a:pt x="467379" y="591039"/>
                                <a:pt x="467367" y="588586"/>
                                <a:pt x="468065" y="584919"/>
                              </a:cubicBezTo>
                              <a:cubicBezTo>
                                <a:pt x="469050" y="579743"/>
                                <a:pt x="468635" y="578246"/>
                                <a:pt x="466192" y="578246"/>
                              </a:cubicBezTo>
                              <a:cubicBezTo>
                                <a:pt x="462428" y="578246"/>
                                <a:pt x="464104" y="574926"/>
                                <a:pt x="469275" y="572158"/>
                              </a:cubicBezTo>
                              <a:cubicBezTo>
                                <a:pt x="470134" y="571699"/>
                                <a:pt x="470795" y="571408"/>
                                <a:pt x="471266" y="571339"/>
                              </a:cubicBezTo>
                              <a:close/>
                              <a:moveTo>
                                <a:pt x="491988" y="572080"/>
                              </a:moveTo>
                              <a:cubicBezTo>
                                <a:pt x="493117" y="572080"/>
                                <a:pt x="494057" y="573020"/>
                                <a:pt x="494057" y="574149"/>
                              </a:cubicBezTo>
                              <a:cubicBezTo>
                                <a:pt x="494057" y="575277"/>
                                <a:pt x="493117" y="576178"/>
                                <a:pt x="491988" y="576178"/>
                              </a:cubicBezTo>
                              <a:cubicBezTo>
                                <a:pt x="490860" y="576178"/>
                                <a:pt x="489959" y="575277"/>
                                <a:pt x="489959" y="574149"/>
                              </a:cubicBezTo>
                              <a:cubicBezTo>
                                <a:pt x="489959" y="573020"/>
                                <a:pt x="490860" y="572080"/>
                                <a:pt x="491988" y="572080"/>
                              </a:cubicBezTo>
                              <a:close/>
                              <a:moveTo>
                                <a:pt x="63639" y="573368"/>
                              </a:moveTo>
                              <a:cubicBezTo>
                                <a:pt x="65207" y="573295"/>
                                <a:pt x="66749" y="575185"/>
                                <a:pt x="66566" y="578675"/>
                              </a:cubicBezTo>
                              <a:cubicBezTo>
                                <a:pt x="66344" y="582910"/>
                                <a:pt x="63096" y="585586"/>
                                <a:pt x="60868" y="583358"/>
                              </a:cubicBezTo>
                              <a:cubicBezTo>
                                <a:pt x="60254" y="582744"/>
                                <a:pt x="60154" y="580023"/>
                                <a:pt x="60673" y="577309"/>
                              </a:cubicBezTo>
                              <a:cubicBezTo>
                                <a:pt x="61176" y="574679"/>
                                <a:pt x="62419" y="573425"/>
                                <a:pt x="63639" y="573368"/>
                              </a:cubicBezTo>
                              <a:close/>
                              <a:moveTo>
                                <a:pt x="695080" y="576451"/>
                              </a:moveTo>
                              <a:cubicBezTo>
                                <a:pt x="696010" y="576451"/>
                                <a:pt x="696951" y="576596"/>
                                <a:pt x="697656" y="576880"/>
                              </a:cubicBezTo>
                              <a:cubicBezTo>
                                <a:pt x="699066" y="577449"/>
                                <a:pt x="697901" y="577934"/>
                                <a:pt x="695080" y="577934"/>
                              </a:cubicBezTo>
                              <a:cubicBezTo>
                                <a:pt x="692259" y="577934"/>
                                <a:pt x="691133" y="577449"/>
                                <a:pt x="692543" y="576880"/>
                              </a:cubicBezTo>
                              <a:cubicBezTo>
                                <a:pt x="693249" y="576596"/>
                                <a:pt x="694151" y="576451"/>
                                <a:pt x="695080" y="576451"/>
                              </a:cubicBezTo>
                              <a:close/>
                              <a:moveTo>
                                <a:pt x="608950" y="578246"/>
                              </a:moveTo>
                              <a:cubicBezTo>
                                <a:pt x="610079" y="578246"/>
                                <a:pt x="610980" y="578646"/>
                                <a:pt x="610980" y="579143"/>
                              </a:cubicBezTo>
                              <a:cubicBezTo>
                                <a:pt x="610980" y="579641"/>
                                <a:pt x="610079" y="580631"/>
                                <a:pt x="608950" y="581329"/>
                              </a:cubicBezTo>
                              <a:cubicBezTo>
                                <a:pt x="607822" y="582026"/>
                                <a:pt x="606882" y="581626"/>
                                <a:pt x="606882" y="580431"/>
                              </a:cubicBezTo>
                              <a:cubicBezTo>
                                <a:pt x="606882" y="579237"/>
                                <a:pt x="607822" y="578246"/>
                                <a:pt x="608950" y="578246"/>
                              </a:cubicBezTo>
                              <a:close/>
                              <a:moveTo>
                                <a:pt x="398676" y="580275"/>
                              </a:moveTo>
                              <a:cubicBezTo>
                                <a:pt x="400369" y="580275"/>
                                <a:pt x="401720" y="581215"/>
                                <a:pt x="401720" y="582343"/>
                              </a:cubicBezTo>
                              <a:cubicBezTo>
                                <a:pt x="401720" y="583472"/>
                                <a:pt x="400368" y="584412"/>
                                <a:pt x="398676" y="584412"/>
                              </a:cubicBezTo>
                              <a:cubicBezTo>
                                <a:pt x="396984" y="584412"/>
                                <a:pt x="395593" y="583472"/>
                                <a:pt x="395593" y="582343"/>
                              </a:cubicBezTo>
                              <a:cubicBezTo>
                                <a:pt x="395593" y="581215"/>
                                <a:pt x="396984" y="580275"/>
                                <a:pt x="398676" y="580275"/>
                              </a:cubicBezTo>
                              <a:close/>
                              <a:moveTo>
                                <a:pt x="850952" y="582539"/>
                              </a:moveTo>
                              <a:cubicBezTo>
                                <a:pt x="851621" y="582431"/>
                                <a:pt x="852320" y="582814"/>
                                <a:pt x="853215" y="583709"/>
                              </a:cubicBezTo>
                              <a:cubicBezTo>
                                <a:pt x="854518" y="585012"/>
                                <a:pt x="854949" y="587088"/>
                                <a:pt x="854191" y="588314"/>
                              </a:cubicBezTo>
                              <a:cubicBezTo>
                                <a:pt x="852638" y="590827"/>
                                <a:pt x="846884" y="591386"/>
                                <a:pt x="846932" y="589016"/>
                              </a:cubicBezTo>
                              <a:cubicBezTo>
                                <a:pt x="846949" y="588170"/>
                                <a:pt x="847858" y="586094"/>
                                <a:pt x="848922" y="584412"/>
                              </a:cubicBezTo>
                              <a:cubicBezTo>
                                <a:pt x="849653" y="583255"/>
                                <a:pt x="850282" y="582646"/>
                                <a:pt x="850952" y="582539"/>
                              </a:cubicBezTo>
                              <a:close/>
                              <a:moveTo>
                                <a:pt x="55803" y="584763"/>
                              </a:moveTo>
                              <a:cubicBezTo>
                                <a:pt x="55943" y="584711"/>
                                <a:pt x="56101" y="584788"/>
                                <a:pt x="56271" y="584958"/>
                              </a:cubicBezTo>
                              <a:cubicBezTo>
                                <a:pt x="56953" y="585640"/>
                                <a:pt x="57059" y="587419"/>
                                <a:pt x="56467" y="588899"/>
                              </a:cubicBezTo>
                              <a:cubicBezTo>
                                <a:pt x="55812" y="590536"/>
                                <a:pt x="55316" y="590040"/>
                                <a:pt x="55218" y="587651"/>
                              </a:cubicBezTo>
                              <a:cubicBezTo>
                                <a:pt x="55151" y="586029"/>
                                <a:pt x="55383" y="584917"/>
                                <a:pt x="55803" y="584763"/>
                              </a:cubicBezTo>
                              <a:close/>
                              <a:moveTo>
                                <a:pt x="379047" y="586441"/>
                              </a:moveTo>
                              <a:cubicBezTo>
                                <a:pt x="380242" y="586441"/>
                                <a:pt x="381233" y="587381"/>
                                <a:pt x="381233" y="588509"/>
                              </a:cubicBezTo>
                              <a:cubicBezTo>
                                <a:pt x="381233" y="589637"/>
                                <a:pt x="380833" y="590538"/>
                                <a:pt x="380335" y="590538"/>
                              </a:cubicBezTo>
                              <a:cubicBezTo>
                                <a:pt x="379838" y="590538"/>
                                <a:pt x="378847" y="589637"/>
                                <a:pt x="378150" y="588509"/>
                              </a:cubicBezTo>
                              <a:cubicBezTo>
                                <a:pt x="377452" y="587381"/>
                                <a:pt x="377852" y="586441"/>
                                <a:pt x="379047" y="586441"/>
                              </a:cubicBezTo>
                              <a:close/>
                              <a:moveTo>
                                <a:pt x="61067" y="588509"/>
                              </a:moveTo>
                              <a:cubicBezTo>
                                <a:pt x="62262" y="588509"/>
                                <a:pt x="63252" y="589410"/>
                                <a:pt x="63253" y="590538"/>
                              </a:cubicBezTo>
                              <a:cubicBezTo>
                                <a:pt x="63253" y="591666"/>
                                <a:pt x="62853" y="592607"/>
                                <a:pt x="62355" y="592607"/>
                              </a:cubicBezTo>
                              <a:cubicBezTo>
                                <a:pt x="61857" y="592607"/>
                                <a:pt x="60867" y="591667"/>
                                <a:pt x="60169" y="590538"/>
                              </a:cubicBezTo>
                              <a:cubicBezTo>
                                <a:pt x="59472" y="589410"/>
                                <a:pt x="59872" y="588509"/>
                                <a:pt x="61067" y="588509"/>
                              </a:cubicBezTo>
                              <a:close/>
                              <a:moveTo>
                                <a:pt x="170847" y="588509"/>
                              </a:moveTo>
                              <a:cubicBezTo>
                                <a:pt x="172606" y="588509"/>
                                <a:pt x="174047" y="589410"/>
                                <a:pt x="174047" y="590538"/>
                              </a:cubicBezTo>
                              <a:cubicBezTo>
                                <a:pt x="174047" y="591666"/>
                                <a:pt x="173157" y="592607"/>
                                <a:pt x="172095" y="592607"/>
                              </a:cubicBezTo>
                              <a:cubicBezTo>
                                <a:pt x="171034" y="592607"/>
                                <a:pt x="169593" y="591667"/>
                                <a:pt x="168895" y="590538"/>
                              </a:cubicBezTo>
                              <a:cubicBezTo>
                                <a:pt x="168198" y="589410"/>
                                <a:pt x="169088" y="588509"/>
                                <a:pt x="170847" y="588509"/>
                              </a:cubicBezTo>
                              <a:close/>
                              <a:moveTo>
                                <a:pt x="771418" y="588743"/>
                              </a:moveTo>
                              <a:cubicBezTo>
                                <a:pt x="772589" y="588568"/>
                                <a:pt x="773115" y="589348"/>
                                <a:pt x="772666" y="590694"/>
                              </a:cubicBezTo>
                              <a:cubicBezTo>
                                <a:pt x="772173" y="592175"/>
                                <a:pt x="770557" y="593791"/>
                                <a:pt x="769076" y="594284"/>
                              </a:cubicBezTo>
                              <a:cubicBezTo>
                                <a:pt x="767538" y="594797"/>
                                <a:pt x="766768" y="594028"/>
                                <a:pt x="767281" y="592489"/>
                              </a:cubicBezTo>
                              <a:cubicBezTo>
                                <a:pt x="767775" y="591009"/>
                                <a:pt x="769390" y="589393"/>
                                <a:pt x="770871" y="588899"/>
                              </a:cubicBezTo>
                              <a:cubicBezTo>
                                <a:pt x="771064" y="588835"/>
                                <a:pt x="771250" y="588768"/>
                                <a:pt x="771418" y="588743"/>
                              </a:cubicBezTo>
                              <a:close/>
                              <a:moveTo>
                                <a:pt x="663122" y="588821"/>
                              </a:moveTo>
                              <a:cubicBezTo>
                                <a:pt x="664019" y="588590"/>
                                <a:pt x="665825" y="590197"/>
                                <a:pt x="669366" y="593738"/>
                              </a:cubicBezTo>
                              <a:cubicBezTo>
                                <a:pt x="672238" y="596610"/>
                                <a:pt x="674596" y="599352"/>
                                <a:pt x="674596" y="599865"/>
                              </a:cubicBezTo>
                              <a:cubicBezTo>
                                <a:pt x="674596" y="600378"/>
                                <a:pt x="673205" y="600801"/>
                                <a:pt x="671513" y="600802"/>
                              </a:cubicBezTo>
                              <a:cubicBezTo>
                                <a:pt x="669820" y="600802"/>
                                <a:pt x="668429" y="599900"/>
                                <a:pt x="668429" y="598772"/>
                              </a:cubicBezTo>
                              <a:cubicBezTo>
                                <a:pt x="668429" y="597644"/>
                                <a:pt x="667039" y="596704"/>
                                <a:pt x="665346" y="596704"/>
                              </a:cubicBezTo>
                              <a:cubicBezTo>
                                <a:pt x="663637" y="596704"/>
                                <a:pt x="662263" y="594886"/>
                                <a:pt x="662263" y="592607"/>
                              </a:cubicBezTo>
                              <a:cubicBezTo>
                                <a:pt x="662263" y="590287"/>
                                <a:pt x="662424" y="589001"/>
                                <a:pt x="663122" y="588821"/>
                              </a:cubicBezTo>
                              <a:close/>
                              <a:moveTo>
                                <a:pt x="598690" y="592607"/>
                              </a:moveTo>
                              <a:cubicBezTo>
                                <a:pt x="599819" y="592607"/>
                                <a:pt x="600720" y="593508"/>
                                <a:pt x="600720" y="594636"/>
                              </a:cubicBezTo>
                              <a:cubicBezTo>
                                <a:pt x="600720" y="595764"/>
                                <a:pt x="599819" y="596704"/>
                                <a:pt x="598690" y="596704"/>
                              </a:cubicBezTo>
                              <a:cubicBezTo>
                                <a:pt x="597562" y="596704"/>
                                <a:pt x="596622" y="595764"/>
                                <a:pt x="596622" y="594636"/>
                              </a:cubicBezTo>
                              <a:cubicBezTo>
                                <a:pt x="596622" y="593508"/>
                                <a:pt x="597562" y="592607"/>
                                <a:pt x="598690" y="592607"/>
                              </a:cubicBezTo>
                              <a:close/>
                              <a:moveTo>
                                <a:pt x="737582" y="593816"/>
                              </a:moveTo>
                              <a:cubicBezTo>
                                <a:pt x="739287" y="593707"/>
                                <a:pt x="740236" y="595406"/>
                                <a:pt x="740236" y="598850"/>
                              </a:cubicBezTo>
                              <a:cubicBezTo>
                                <a:pt x="740236" y="600978"/>
                                <a:pt x="738222" y="602785"/>
                                <a:pt x="735123" y="603377"/>
                              </a:cubicBezTo>
                              <a:cubicBezTo>
                                <a:pt x="728993" y="604549"/>
                                <a:pt x="728285" y="600919"/>
                                <a:pt x="733719" y="596002"/>
                              </a:cubicBezTo>
                              <a:cubicBezTo>
                                <a:pt x="735254" y="594612"/>
                                <a:pt x="736559" y="593882"/>
                                <a:pt x="737582" y="593816"/>
                              </a:cubicBezTo>
                              <a:close/>
                              <a:moveTo>
                                <a:pt x="206173" y="595611"/>
                              </a:moveTo>
                              <a:cubicBezTo>
                                <a:pt x="205347" y="595632"/>
                                <a:pt x="204428" y="595664"/>
                                <a:pt x="203363" y="595728"/>
                              </a:cubicBezTo>
                              <a:cubicBezTo>
                                <a:pt x="194169" y="596287"/>
                                <a:pt x="192781" y="599698"/>
                                <a:pt x="193450" y="620352"/>
                              </a:cubicBezTo>
                              <a:cubicBezTo>
                                <a:pt x="193830" y="632070"/>
                                <a:pt x="194660" y="634909"/>
                                <a:pt x="198563" y="638069"/>
                              </a:cubicBezTo>
                              <a:cubicBezTo>
                                <a:pt x="201120" y="640140"/>
                                <a:pt x="202196" y="641815"/>
                                <a:pt x="200943" y="641815"/>
                              </a:cubicBezTo>
                              <a:cubicBezTo>
                                <a:pt x="197106" y="641815"/>
                                <a:pt x="198423" y="647719"/>
                                <a:pt x="202777" y="650049"/>
                              </a:cubicBezTo>
                              <a:cubicBezTo>
                                <a:pt x="205890" y="651715"/>
                                <a:pt x="206851" y="651581"/>
                                <a:pt x="206875" y="649581"/>
                              </a:cubicBezTo>
                              <a:cubicBezTo>
                                <a:pt x="206898" y="647618"/>
                                <a:pt x="207385" y="647702"/>
                                <a:pt x="208748" y="649854"/>
                              </a:cubicBezTo>
                              <a:cubicBezTo>
                                <a:pt x="209755" y="651444"/>
                                <a:pt x="210063" y="654127"/>
                                <a:pt x="209412" y="655825"/>
                              </a:cubicBezTo>
                              <a:cubicBezTo>
                                <a:pt x="208593" y="657959"/>
                                <a:pt x="209038" y="658431"/>
                                <a:pt x="210855" y="657308"/>
                              </a:cubicBezTo>
                              <a:cubicBezTo>
                                <a:pt x="212391" y="656359"/>
                                <a:pt x="214175" y="656787"/>
                                <a:pt x="215148" y="658361"/>
                              </a:cubicBezTo>
                              <a:cubicBezTo>
                                <a:pt x="216516" y="660574"/>
                                <a:pt x="217430" y="660561"/>
                                <a:pt x="220222" y="658244"/>
                              </a:cubicBezTo>
                              <a:cubicBezTo>
                                <a:pt x="222916" y="656009"/>
                                <a:pt x="224440" y="655906"/>
                                <a:pt x="227558" y="657854"/>
                              </a:cubicBezTo>
                              <a:cubicBezTo>
                                <a:pt x="230625" y="659769"/>
                                <a:pt x="232358" y="659765"/>
                                <a:pt x="235481" y="657815"/>
                              </a:cubicBezTo>
                              <a:cubicBezTo>
                                <a:pt x="240558" y="654645"/>
                                <a:pt x="243223" y="657084"/>
                                <a:pt x="239539" y="661522"/>
                              </a:cubicBezTo>
                              <a:cubicBezTo>
                                <a:pt x="237131" y="664424"/>
                                <a:pt x="237361" y="665375"/>
                                <a:pt x="241374" y="668625"/>
                              </a:cubicBezTo>
                              <a:cubicBezTo>
                                <a:pt x="247149" y="673301"/>
                                <a:pt x="252661" y="671739"/>
                                <a:pt x="250818" y="665932"/>
                              </a:cubicBezTo>
                              <a:cubicBezTo>
                                <a:pt x="249672" y="662322"/>
                                <a:pt x="250161" y="661968"/>
                                <a:pt x="254760" y="663122"/>
                              </a:cubicBezTo>
                              <a:cubicBezTo>
                                <a:pt x="258820" y="664141"/>
                                <a:pt x="260578" y="663471"/>
                                <a:pt x="262331" y="660196"/>
                              </a:cubicBezTo>
                              <a:cubicBezTo>
                                <a:pt x="263993" y="657089"/>
                                <a:pt x="265291" y="656490"/>
                                <a:pt x="267170" y="658049"/>
                              </a:cubicBezTo>
                              <a:cubicBezTo>
                                <a:pt x="268970" y="659543"/>
                                <a:pt x="270477" y="659464"/>
                                <a:pt x="272165" y="657776"/>
                              </a:cubicBezTo>
                              <a:cubicBezTo>
                                <a:pt x="275537" y="654404"/>
                                <a:pt x="275136" y="648649"/>
                                <a:pt x="271463" y="647240"/>
                              </a:cubicBezTo>
                              <a:cubicBezTo>
                                <a:pt x="269770" y="646590"/>
                                <a:pt x="268418" y="644186"/>
                                <a:pt x="268418" y="641894"/>
                              </a:cubicBezTo>
                              <a:cubicBezTo>
                                <a:pt x="268418" y="637141"/>
                                <a:pt x="269175" y="636907"/>
                                <a:pt x="274702" y="639864"/>
                              </a:cubicBezTo>
                              <a:cubicBezTo>
                                <a:pt x="277880" y="641565"/>
                                <a:pt x="278643" y="641291"/>
                                <a:pt x="278643" y="638577"/>
                              </a:cubicBezTo>
                              <a:cubicBezTo>
                                <a:pt x="278643" y="636069"/>
                                <a:pt x="279998" y="635471"/>
                                <a:pt x="283795" y="636196"/>
                              </a:cubicBezTo>
                              <a:cubicBezTo>
                                <a:pt x="289548" y="637296"/>
                                <a:pt x="290422" y="635381"/>
                                <a:pt x="285902" y="631631"/>
                              </a:cubicBezTo>
                              <a:cubicBezTo>
                                <a:pt x="284246" y="630256"/>
                                <a:pt x="283080" y="628106"/>
                                <a:pt x="283326" y="626831"/>
                              </a:cubicBezTo>
                              <a:cubicBezTo>
                                <a:pt x="283572" y="625555"/>
                                <a:pt x="281728" y="624174"/>
                                <a:pt x="279190" y="623787"/>
                              </a:cubicBezTo>
                              <a:cubicBezTo>
                                <a:pt x="276651" y="623399"/>
                                <a:pt x="274546" y="622222"/>
                                <a:pt x="274546" y="621172"/>
                              </a:cubicBezTo>
                              <a:cubicBezTo>
                                <a:pt x="274546" y="620122"/>
                                <a:pt x="273569" y="619260"/>
                                <a:pt x="272360" y="619260"/>
                              </a:cubicBezTo>
                              <a:cubicBezTo>
                                <a:pt x="269639" y="619260"/>
                                <a:pt x="264321" y="624429"/>
                                <a:pt x="264321" y="627065"/>
                              </a:cubicBezTo>
                              <a:cubicBezTo>
                                <a:pt x="264321" y="628135"/>
                                <a:pt x="262756" y="630277"/>
                                <a:pt x="260847" y="631826"/>
                              </a:cubicBezTo>
                              <a:cubicBezTo>
                                <a:pt x="258938" y="633374"/>
                                <a:pt x="257911" y="633734"/>
                                <a:pt x="258584" y="632606"/>
                              </a:cubicBezTo>
                              <a:cubicBezTo>
                                <a:pt x="259626" y="630860"/>
                                <a:pt x="252744" y="630519"/>
                                <a:pt x="234934" y="631474"/>
                              </a:cubicBezTo>
                              <a:cubicBezTo>
                                <a:pt x="234012" y="631524"/>
                                <a:pt x="233861" y="633525"/>
                                <a:pt x="234622" y="635923"/>
                              </a:cubicBezTo>
                              <a:cubicBezTo>
                                <a:pt x="235553" y="638857"/>
                                <a:pt x="235292" y="639833"/>
                                <a:pt x="233763" y="638889"/>
                              </a:cubicBezTo>
                              <a:cubicBezTo>
                                <a:pt x="232514" y="638117"/>
                                <a:pt x="231461" y="638474"/>
                                <a:pt x="231461" y="639669"/>
                              </a:cubicBezTo>
                              <a:cubicBezTo>
                                <a:pt x="231461" y="640864"/>
                                <a:pt x="230560" y="641815"/>
                                <a:pt x="229431" y="641815"/>
                              </a:cubicBezTo>
                              <a:cubicBezTo>
                                <a:pt x="228303" y="641815"/>
                                <a:pt x="227363" y="639975"/>
                                <a:pt x="227363" y="637718"/>
                              </a:cubicBezTo>
                              <a:cubicBezTo>
                                <a:pt x="227363" y="635462"/>
                                <a:pt x="226412" y="633621"/>
                                <a:pt x="225217" y="633621"/>
                              </a:cubicBezTo>
                              <a:cubicBezTo>
                                <a:pt x="224022" y="633621"/>
                                <a:pt x="223537" y="632800"/>
                                <a:pt x="224163" y="631787"/>
                              </a:cubicBezTo>
                              <a:cubicBezTo>
                                <a:pt x="224789" y="630773"/>
                                <a:pt x="222544" y="626972"/>
                                <a:pt x="219168" y="623358"/>
                              </a:cubicBezTo>
                              <a:cubicBezTo>
                                <a:pt x="215792" y="619744"/>
                                <a:pt x="213546" y="615981"/>
                                <a:pt x="214173" y="614967"/>
                              </a:cubicBezTo>
                              <a:cubicBezTo>
                                <a:pt x="214799" y="613954"/>
                                <a:pt x="214314" y="613134"/>
                                <a:pt x="213119" y="613134"/>
                              </a:cubicBezTo>
                              <a:cubicBezTo>
                                <a:pt x="211924" y="613134"/>
                                <a:pt x="210973" y="611765"/>
                                <a:pt x="210973" y="610129"/>
                              </a:cubicBezTo>
                              <a:cubicBezTo>
                                <a:pt x="210973" y="608492"/>
                                <a:pt x="209357" y="606200"/>
                                <a:pt x="207382" y="605016"/>
                              </a:cubicBezTo>
                              <a:cubicBezTo>
                                <a:pt x="203963" y="602967"/>
                                <a:pt x="203963" y="602719"/>
                                <a:pt x="207382" y="600061"/>
                              </a:cubicBezTo>
                              <a:cubicBezTo>
                                <a:pt x="211950" y="596508"/>
                                <a:pt x="211948" y="595470"/>
                                <a:pt x="206172" y="595612"/>
                              </a:cubicBezTo>
                              <a:close/>
                              <a:moveTo>
                                <a:pt x="841276" y="596899"/>
                              </a:moveTo>
                              <a:cubicBezTo>
                                <a:pt x="842005" y="596907"/>
                                <a:pt x="842909" y="597069"/>
                                <a:pt x="843891" y="597445"/>
                              </a:cubicBezTo>
                              <a:cubicBezTo>
                                <a:pt x="845704" y="598141"/>
                                <a:pt x="846584" y="599665"/>
                                <a:pt x="845882" y="600802"/>
                              </a:cubicBezTo>
                              <a:cubicBezTo>
                                <a:pt x="844219" y="603492"/>
                                <a:pt x="841341" y="603441"/>
                                <a:pt x="839637" y="600684"/>
                              </a:cubicBezTo>
                              <a:cubicBezTo>
                                <a:pt x="838221" y="598393"/>
                                <a:pt x="839092" y="596874"/>
                                <a:pt x="841276" y="596899"/>
                              </a:cubicBezTo>
                              <a:close/>
                              <a:moveTo>
                                <a:pt x="145177" y="598772"/>
                              </a:moveTo>
                              <a:cubicBezTo>
                                <a:pt x="145437" y="598752"/>
                                <a:pt x="145734" y="598772"/>
                                <a:pt x="146074" y="598772"/>
                              </a:cubicBezTo>
                              <a:cubicBezTo>
                                <a:pt x="147905" y="598772"/>
                                <a:pt x="149431" y="600124"/>
                                <a:pt x="149431" y="601816"/>
                              </a:cubicBezTo>
                              <a:cubicBezTo>
                                <a:pt x="149431" y="603508"/>
                                <a:pt x="149076" y="604899"/>
                                <a:pt x="148650" y="604899"/>
                              </a:cubicBezTo>
                              <a:cubicBezTo>
                                <a:pt x="148224" y="604899"/>
                                <a:pt x="146738" y="603508"/>
                                <a:pt x="145333" y="601816"/>
                              </a:cubicBezTo>
                              <a:cubicBezTo>
                                <a:pt x="143503" y="599611"/>
                                <a:pt x="143353" y="598913"/>
                                <a:pt x="145177" y="598772"/>
                              </a:cubicBezTo>
                              <a:close/>
                              <a:moveTo>
                                <a:pt x="678775" y="598772"/>
                              </a:moveTo>
                              <a:cubicBezTo>
                                <a:pt x="682206" y="598772"/>
                                <a:pt x="679849" y="607467"/>
                                <a:pt x="675106" y="612313"/>
                              </a:cubicBezTo>
                              <a:cubicBezTo>
                                <a:pt x="672567" y="614907"/>
                                <a:pt x="670501" y="617984"/>
                                <a:pt x="670501" y="619142"/>
                              </a:cubicBezTo>
                              <a:cubicBezTo>
                                <a:pt x="670501" y="620300"/>
                                <a:pt x="668202" y="621831"/>
                                <a:pt x="665389" y="622537"/>
                              </a:cubicBezTo>
                              <a:cubicBezTo>
                                <a:pt x="662546" y="623251"/>
                                <a:pt x="660865" y="624777"/>
                                <a:pt x="661603" y="625971"/>
                              </a:cubicBezTo>
                              <a:cubicBezTo>
                                <a:pt x="662404" y="627268"/>
                                <a:pt x="661906" y="627492"/>
                                <a:pt x="660393" y="626557"/>
                              </a:cubicBezTo>
                              <a:cubicBezTo>
                                <a:pt x="659014" y="625704"/>
                                <a:pt x="658347" y="623809"/>
                                <a:pt x="658910" y="622342"/>
                              </a:cubicBezTo>
                              <a:cubicBezTo>
                                <a:pt x="660300" y="618721"/>
                                <a:pt x="654869" y="619728"/>
                                <a:pt x="649856" y="624020"/>
                              </a:cubicBezTo>
                              <a:cubicBezTo>
                                <a:pt x="643012" y="629880"/>
                                <a:pt x="642398" y="628890"/>
                                <a:pt x="647047" y="619571"/>
                              </a:cubicBezTo>
                              <a:cubicBezTo>
                                <a:pt x="649593" y="614467"/>
                                <a:pt x="651959" y="612857"/>
                                <a:pt x="658286" y="611845"/>
                              </a:cubicBezTo>
                              <a:cubicBezTo>
                                <a:pt x="662696" y="611140"/>
                                <a:pt x="665887" y="609826"/>
                                <a:pt x="665350" y="608957"/>
                              </a:cubicBezTo>
                              <a:cubicBezTo>
                                <a:pt x="664433" y="607474"/>
                                <a:pt x="666816" y="605948"/>
                                <a:pt x="671516" y="605016"/>
                              </a:cubicBezTo>
                              <a:cubicBezTo>
                                <a:pt x="672644" y="604792"/>
                                <a:pt x="674321" y="603311"/>
                                <a:pt x="675223" y="601699"/>
                              </a:cubicBezTo>
                              <a:cubicBezTo>
                                <a:pt x="676125" y="600087"/>
                                <a:pt x="677715" y="598772"/>
                                <a:pt x="678774" y="598772"/>
                              </a:cubicBezTo>
                              <a:close/>
                              <a:moveTo>
                                <a:pt x="605952" y="601738"/>
                              </a:moveTo>
                              <a:cubicBezTo>
                                <a:pt x="606343" y="601600"/>
                                <a:pt x="606640" y="602783"/>
                                <a:pt x="606694" y="604899"/>
                              </a:cubicBezTo>
                              <a:cubicBezTo>
                                <a:pt x="606766" y="607719"/>
                                <a:pt x="605953" y="611440"/>
                                <a:pt x="604860" y="613133"/>
                              </a:cubicBezTo>
                              <a:cubicBezTo>
                                <a:pt x="603415" y="615369"/>
                                <a:pt x="602853" y="615474"/>
                                <a:pt x="602830" y="613523"/>
                              </a:cubicBezTo>
                              <a:cubicBezTo>
                                <a:pt x="602813" y="612046"/>
                                <a:pt x="602078" y="611258"/>
                                <a:pt x="601191" y="611806"/>
                              </a:cubicBezTo>
                              <a:cubicBezTo>
                                <a:pt x="600305" y="612354"/>
                                <a:pt x="599552" y="611053"/>
                                <a:pt x="599552" y="608879"/>
                              </a:cubicBezTo>
                              <a:cubicBezTo>
                                <a:pt x="599552" y="606705"/>
                                <a:pt x="600693" y="604899"/>
                                <a:pt x="602050" y="604899"/>
                              </a:cubicBezTo>
                              <a:cubicBezTo>
                                <a:pt x="603406" y="604899"/>
                                <a:pt x="604954" y="603773"/>
                                <a:pt x="605523" y="602362"/>
                              </a:cubicBezTo>
                              <a:cubicBezTo>
                                <a:pt x="605665" y="602010"/>
                                <a:pt x="605822" y="601784"/>
                                <a:pt x="605952" y="601738"/>
                              </a:cubicBezTo>
                              <a:close/>
                              <a:moveTo>
                                <a:pt x="114229" y="602050"/>
                              </a:moveTo>
                              <a:cubicBezTo>
                                <a:pt x="115205" y="602114"/>
                                <a:pt x="115907" y="602891"/>
                                <a:pt x="115907" y="604079"/>
                              </a:cubicBezTo>
                              <a:cubicBezTo>
                                <a:pt x="115907" y="607309"/>
                                <a:pt x="113350" y="607942"/>
                                <a:pt x="111614" y="605133"/>
                              </a:cubicBezTo>
                              <a:cubicBezTo>
                                <a:pt x="110990" y="604123"/>
                                <a:pt x="111677" y="602820"/>
                                <a:pt x="113175" y="602245"/>
                              </a:cubicBezTo>
                              <a:cubicBezTo>
                                <a:pt x="113549" y="602101"/>
                                <a:pt x="113903" y="602029"/>
                                <a:pt x="114229" y="602050"/>
                              </a:cubicBezTo>
                              <a:close/>
                              <a:moveTo>
                                <a:pt x="69428" y="606967"/>
                              </a:moveTo>
                              <a:cubicBezTo>
                                <a:pt x="70556" y="606967"/>
                                <a:pt x="71457" y="607868"/>
                                <a:pt x="71457" y="608996"/>
                              </a:cubicBezTo>
                              <a:cubicBezTo>
                                <a:pt x="71457" y="610124"/>
                                <a:pt x="70556" y="611064"/>
                                <a:pt x="69428" y="611064"/>
                              </a:cubicBezTo>
                              <a:cubicBezTo>
                                <a:pt x="68299" y="611064"/>
                                <a:pt x="67359" y="610125"/>
                                <a:pt x="67359" y="608996"/>
                              </a:cubicBezTo>
                              <a:cubicBezTo>
                                <a:pt x="67359" y="607868"/>
                                <a:pt x="68299" y="606967"/>
                                <a:pt x="69428" y="606967"/>
                              </a:cubicBezTo>
                              <a:close/>
                              <a:moveTo>
                                <a:pt x="756633" y="606967"/>
                              </a:moveTo>
                              <a:cubicBezTo>
                                <a:pt x="757761" y="606967"/>
                                <a:pt x="758701" y="607868"/>
                                <a:pt x="758701" y="608996"/>
                              </a:cubicBezTo>
                              <a:cubicBezTo>
                                <a:pt x="758701" y="610124"/>
                                <a:pt x="757761" y="611064"/>
                                <a:pt x="756633" y="611064"/>
                              </a:cubicBezTo>
                              <a:cubicBezTo>
                                <a:pt x="755504" y="611064"/>
                                <a:pt x="754603" y="610125"/>
                                <a:pt x="754603" y="608996"/>
                              </a:cubicBezTo>
                              <a:cubicBezTo>
                                <a:pt x="754603" y="607868"/>
                                <a:pt x="755504" y="606967"/>
                                <a:pt x="756633" y="606967"/>
                              </a:cubicBezTo>
                              <a:close/>
                              <a:moveTo>
                                <a:pt x="155554" y="608996"/>
                              </a:moveTo>
                              <a:cubicBezTo>
                                <a:pt x="156682" y="608996"/>
                                <a:pt x="157622" y="609936"/>
                                <a:pt x="157622" y="611064"/>
                              </a:cubicBezTo>
                              <a:cubicBezTo>
                                <a:pt x="157622" y="612193"/>
                                <a:pt x="156682" y="613133"/>
                                <a:pt x="155554" y="613133"/>
                              </a:cubicBezTo>
                              <a:cubicBezTo>
                                <a:pt x="154426" y="613133"/>
                                <a:pt x="153525" y="612193"/>
                                <a:pt x="153525" y="611064"/>
                              </a:cubicBezTo>
                              <a:cubicBezTo>
                                <a:pt x="153525" y="609936"/>
                                <a:pt x="154426" y="608996"/>
                                <a:pt x="155554" y="608996"/>
                              </a:cubicBezTo>
                              <a:close/>
                              <a:moveTo>
                                <a:pt x="760771" y="613133"/>
                              </a:moveTo>
                              <a:cubicBezTo>
                                <a:pt x="761899" y="613133"/>
                                <a:pt x="762800" y="614034"/>
                                <a:pt x="762800" y="615162"/>
                              </a:cubicBezTo>
                              <a:cubicBezTo>
                                <a:pt x="762800" y="616290"/>
                                <a:pt x="761899" y="617230"/>
                                <a:pt x="760771" y="617230"/>
                              </a:cubicBezTo>
                              <a:cubicBezTo>
                                <a:pt x="759642" y="617230"/>
                                <a:pt x="758702" y="616290"/>
                                <a:pt x="758702" y="615162"/>
                              </a:cubicBezTo>
                              <a:cubicBezTo>
                                <a:pt x="758702" y="614034"/>
                                <a:pt x="759642" y="613133"/>
                                <a:pt x="760771" y="613133"/>
                              </a:cubicBezTo>
                              <a:close/>
                              <a:moveTo>
                                <a:pt x="153683" y="615435"/>
                              </a:moveTo>
                              <a:cubicBezTo>
                                <a:pt x="154396" y="615406"/>
                                <a:pt x="155206" y="615529"/>
                                <a:pt x="155947" y="615825"/>
                              </a:cubicBezTo>
                              <a:cubicBezTo>
                                <a:pt x="157583" y="616480"/>
                                <a:pt x="157127" y="616937"/>
                                <a:pt x="154737" y="617035"/>
                              </a:cubicBezTo>
                              <a:cubicBezTo>
                                <a:pt x="152574" y="617124"/>
                                <a:pt x="151362" y="616663"/>
                                <a:pt x="152044" y="615981"/>
                              </a:cubicBezTo>
                              <a:cubicBezTo>
                                <a:pt x="152385" y="615641"/>
                                <a:pt x="152971" y="615464"/>
                                <a:pt x="153683" y="615435"/>
                              </a:cubicBezTo>
                              <a:close/>
                              <a:moveTo>
                                <a:pt x="206290" y="619259"/>
                              </a:moveTo>
                              <a:cubicBezTo>
                                <a:pt x="207741" y="619259"/>
                                <a:pt x="208905" y="621100"/>
                                <a:pt x="208905" y="623357"/>
                              </a:cubicBezTo>
                              <a:cubicBezTo>
                                <a:pt x="208905" y="625613"/>
                                <a:pt x="207741" y="627454"/>
                                <a:pt x="206290" y="627454"/>
                              </a:cubicBezTo>
                              <a:cubicBezTo>
                                <a:pt x="204839" y="627454"/>
                                <a:pt x="203636" y="625613"/>
                                <a:pt x="203636" y="623357"/>
                              </a:cubicBezTo>
                              <a:cubicBezTo>
                                <a:pt x="203636" y="621101"/>
                                <a:pt x="204839" y="619259"/>
                                <a:pt x="206290" y="619259"/>
                              </a:cubicBezTo>
                              <a:close/>
                              <a:moveTo>
                                <a:pt x="677560" y="619337"/>
                              </a:moveTo>
                              <a:cubicBezTo>
                                <a:pt x="678945" y="619289"/>
                                <a:pt x="678725" y="619909"/>
                                <a:pt x="677170" y="621523"/>
                              </a:cubicBezTo>
                              <a:cubicBezTo>
                                <a:pt x="673695" y="625128"/>
                                <a:pt x="673935" y="627454"/>
                                <a:pt x="677794" y="627454"/>
                              </a:cubicBezTo>
                              <a:cubicBezTo>
                                <a:pt x="679553" y="627454"/>
                                <a:pt x="680404" y="628394"/>
                                <a:pt x="679706" y="629523"/>
                              </a:cubicBezTo>
                              <a:cubicBezTo>
                                <a:pt x="677997" y="632289"/>
                                <a:pt x="674594" y="632135"/>
                                <a:pt x="674594" y="629288"/>
                              </a:cubicBezTo>
                              <a:cubicBezTo>
                                <a:pt x="674594" y="627936"/>
                                <a:pt x="672714" y="627470"/>
                                <a:pt x="669989" y="628157"/>
                              </a:cubicBezTo>
                              <a:cubicBezTo>
                                <a:pt x="666037" y="629152"/>
                                <a:pt x="665814" y="628977"/>
                                <a:pt x="668623" y="626869"/>
                              </a:cubicBezTo>
                              <a:cubicBezTo>
                                <a:pt x="670427" y="625515"/>
                                <a:pt x="671818" y="623494"/>
                                <a:pt x="671706" y="622381"/>
                              </a:cubicBezTo>
                              <a:cubicBezTo>
                                <a:pt x="671594" y="621268"/>
                                <a:pt x="673352" y="620018"/>
                                <a:pt x="675609" y="619611"/>
                              </a:cubicBezTo>
                              <a:cubicBezTo>
                                <a:pt x="676438" y="619461"/>
                                <a:pt x="677098" y="619353"/>
                                <a:pt x="677560" y="619337"/>
                              </a:cubicBezTo>
                              <a:close/>
                              <a:moveTo>
                                <a:pt x="155553" y="621328"/>
                              </a:moveTo>
                              <a:cubicBezTo>
                                <a:pt x="156681" y="621328"/>
                                <a:pt x="157621" y="622229"/>
                                <a:pt x="157621" y="623357"/>
                              </a:cubicBezTo>
                              <a:cubicBezTo>
                                <a:pt x="157621" y="624485"/>
                                <a:pt x="156681" y="625425"/>
                                <a:pt x="155553" y="625425"/>
                              </a:cubicBezTo>
                              <a:cubicBezTo>
                                <a:pt x="154424" y="625425"/>
                                <a:pt x="153523" y="624485"/>
                                <a:pt x="153523" y="623357"/>
                              </a:cubicBezTo>
                              <a:cubicBezTo>
                                <a:pt x="153523" y="622229"/>
                                <a:pt x="154424" y="621328"/>
                                <a:pt x="155553" y="621328"/>
                              </a:cubicBezTo>
                              <a:close/>
                              <a:moveTo>
                                <a:pt x="657820" y="634127"/>
                              </a:moveTo>
                              <a:cubicBezTo>
                                <a:pt x="660132" y="634095"/>
                                <a:pt x="664337" y="636128"/>
                                <a:pt x="664337" y="637717"/>
                              </a:cubicBezTo>
                              <a:cubicBezTo>
                                <a:pt x="664337" y="640946"/>
                                <a:pt x="658029" y="641701"/>
                                <a:pt x="656844" y="638615"/>
                              </a:cubicBezTo>
                              <a:cubicBezTo>
                                <a:pt x="656183" y="636893"/>
                                <a:pt x="656068" y="635060"/>
                                <a:pt x="656610" y="634518"/>
                              </a:cubicBezTo>
                              <a:cubicBezTo>
                                <a:pt x="656869" y="634258"/>
                                <a:pt x="657286" y="634135"/>
                                <a:pt x="657820" y="634127"/>
                              </a:cubicBezTo>
                              <a:close/>
                              <a:moveTo>
                                <a:pt x="244422" y="634400"/>
                              </a:moveTo>
                              <a:cubicBezTo>
                                <a:pt x="246659" y="634189"/>
                                <a:pt x="249964" y="636544"/>
                                <a:pt x="249964" y="638966"/>
                              </a:cubicBezTo>
                              <a:cubicBezTo>
                                <a:pt x="249964" y="642689"/>
                                <a:pt x="244564" y="642693"/>
                                <a:pt x="243134" y="638966"/>
                              </a:cubicBezTo>
                              <a:cubicBezTo>
                                <a:pt x="242527" y="637384"/>
                                <a:pt x="242498" y="635582"/>
                                <a:pt x="243095" y="634986"/>
                              </a:cubicBezTo>
                              <a:cubicBezTo>
                                <a:pt x="243448" y="634633"/>
                                <a:pt x="243906" y="634449"/>
                                <a:pt x="244422" y="634400"/>
                              </a:cubicBezTo>
                              <a:close/>
                              <a:moveTo>
                                <a:pt x="712537" y="639552"/>
                              </a:moveTo>
                              <a:lnTo>
                                <a:pt x="706683" y="644898"/>
                              </a:lnTo>
                              <a:cubicBezTo>
                                <a:pt x="701760" y="649370"/>
                                <a:pt x="700330" y="649777"/>
                                <a:pt x="697590" y="647551"/>
                              </a:cubicBezTo>
                              <a:cubicBezTo>
                                <a:pt x="694840" y="645317"/>
                                <a:pt x="694544" y="645431"/>
                                <a:pt x="695600" y="648254"/>
                              </a:cubicBezTo>
                              <a:cubicBezTo>
                                <a:pt x="696287" y="650091"/>
                                <a:pt x="695812" y="652607"/>
                                <a:pt x="694546" y="653873"/>
                              </a:cubicBezTo>
                              <a:cubicBezTo>
                                <a:pt x="691765" y="656654"/>
                                <a:pt x="691019" y="656673"/>
                                <a:pt x="686273" y="653912"/>
                              </a:cubicBezTo>
                              <a:cubicBezTo>
                                <a:pt x="683347" y="652210"/>
                                <a:pt x="683076" y="651139"/>
                                <a:pt x="684985" y="648839"/>
                              </a:cubicBezTo>
                              <a:cubicBezTo>
                                <a:pt x="686314" y="647238"/>
                                <a:pt x="688946" y="645951"/>
                                <a:pt x="690839" y="645951"/>
                              </a:cubicBezTo>
                              <a:cubicBezTo>
                                <a:pt x="692731" y="645951"/>
                                <a:pt x="695152" y="645127"/>
                                <a:pt x="696224" y="644117"/>
                              </a:cubicBezTo>
                              <a:cubicBezTo>
                                <a:pt x="697296" y="643108"/>
                                <a:pt x="701407" y="641658"/>
                                <a:pt x="705356" y="640917"/>
                              </a:cubicBezTo>
                              <a:lnTo>
                                <a:pt x="712537" y="639552"/>
                              </a:lnTo>
                              <a:close/>
                              <a:moveTo>
                                <a:pt x="756636" y="639786"/>
                              </a:moveTo>
                              <a:cubicBezTo>
                                <a:pt x="757764" y="639786"/>
                                <a:pt x="758704" y="640687"/>
                                <a:pt x="758704" y="641815"/>
                              </a:cubicBezTo>
                              <a:cubicBezTo>
                                <a:pt x="758704" y="642943"/>
                                <a:pt x="757764" y="643883"/>
                                <a:pt x="756636" y="643883"/>
                              </a:cubicBezTo>
                              <a:cubicBezTo>
                                <a:pt x="755507" y="643883"/>
                                <a:pt x="754606" y="642943"/>
                                <a:pt x="754606" y="641815"/>
                              </a:cubicBezTo>
                              <a:cubicBezTo>
                                <a:pt x="754606" y="640686"/>
                                <a:pt x="755507" y="639786"/>
                                <a:pt x="756636" y="639786"/>
                              </a:cubicBezTo>
                              <a:close/>
                              <a:moveTo>
                                <a:pt x="732206" y="642829"/>
                              </a:moveTo>
                              <a:cubicBezTo>
                                <a:pt x="733309" y="642709"/>
                                <a:pt x="734079" y="643142"/>
                                <a:pt x="734079" y="643961"/>
                              </a:cubicBezTo>
                              <a:cubicBezTo>
                                <a:pt x="734079" y="645054"/>
                                <a:pt x="732688" y="645951"/>
                                <a:pt x="730996" y="645951"/>
                              </a:cubicBezTo>
                              <a:cubicBezTo>
                                <a:pt x="729303" y="645951"/>
                                <a:pt x="727952" y="645575"/>
                                <a:pt x="727952" y="645132"/>
                              </a:cubicBezTo>
                              <a:cubicBezTo>
                                <a:pt x="727952" y="644688"/>
                                <a:pt x="729303" y="643791"/>
                                <a:pt x="730996" y="643142"/>
                              </a:cubicBezTo>
                              <a:cubicBezTo>
                                <a:pt x="731419" y="642979"/>
                                <a:pt x="731838" y="642870"/>
                                <a:pt x="732205" y="642829"/>
                              </a:cubicBezTo>
                              <a:close/>
                              <a:moveTo>
                                <a:pt x="252500" y="643922"/>
                              </a:moveTo>
                              <a:cubicBezTo>
                                <a:pt x="254475" y="643905"/>
                                <a:pt x="256091" y="644823"/>
                                <a:pt x="256091" y="645951"/>
                              </a:cubicBezTo>
                              <a:cubicBezTo>
                                <a:pt x="256091" y="648453"/>
                                <a:pt x="255865" y="648453"/>
                                <a:pt x="251993" y="645951"/>
                              </a:cubicBezTo>
                              <a:cubicBezTo>
                                <a:pt x="249363" y="644252"/>
                                <a:pt x="249432" y="643949"/>
                                <a:pt x="252500" y="643922"/>
                              </a:cubicBezTo>
                              <a:close/>
                              <a:moveTo>
                                <a:pt x="213006" y="645951"/>
                              </a:moveTo>
                              <a:cubicBezTo>
                                <a:pt x="214135" y="645951"/>
                                <a:pt x="215075" y="646852"/>
                                <a:pt x="215075" y="647981"/>
                              </a:cubicBezTo>
                              <a:cubicBezTo>
                                <a:pt x="215075" y="649109"/>
                                <a:pt x="214134" y="650049"/>
                                <a:pt x="213006" y="650049"/>
                              </a:cubicBezTo>
                              <a:cubicBezTo>
                                <a:pt x="211878" y="650049"/>
                                <a:pt x="210977" y="649109"/>
                                <a:pt x="210977" y="647981"/>
                              </a:cubicBezTo>
                              <a:cubicBezTo>
                                <a:pt x="210977" y="646852"/>
                                <a:pt x="211878" y="645951"/>
                                <a:pt x="213006" y="645951"/>
                              </a:cubicBezTo>
                              <a:close/>
                              <a:moveTo>
                                <a:pt x="759130" y="648761"/>
                              </a:moveTo>
                              <a:cubicBezTo>
                                <a:pt x="761028" y="648697"/>
                                <a:pt x="760193" y="651175"/>
                                <a:pt x="756632" y="656176"/>
                              </a:cubicBezTo>
                              <a:cubicBezTo>
                                <a:pt x="754129" y="659690"/>
                                <a:pt x="751593" y="662063"/>
                                <a:pt x="750973" y="661444"/>
                              </a:cubicBezTo>
                              <a:cubicBezTo>
                                <a:pt x="750354" y="660824"/>
                                <a:pt x="748624" y="661358"/>
                                <a:pt x="747110" y="662614"/>
                              </a:cubicBezTo>
                              <a:cubicBezTo>
                                <a:pt x="744999" y="664366"/>
                                <a:pt x="744339" y="664112"/>
                                <a:pt x="744339" y="661561"/>
                              </a:cubicBezTo>
                              <a:cubicBezTo>
                                <a:pt x="744339" y="659730"/>
                                <a:pt x="745403" y="658244"/>
                                <a:pt x="746719" y="658244"/>
                              </a:cubicBezTo>
                              <a:cubicBezTo>
                                <a:pt x="748036" y="658244"/>
                                <a:pt x="748521" y="657626"/>
                                <a:pt x="747773" y="656878"/>
                              </a:cubicBezTo>
                              <a:cubicBezTo>
                                <a:pt x="747025" y="656130"/>
                                <a:pt x="749260" y="653782"/>
                                <a:pt x="752768" y="651649"/>
                              </a:cubicBezTo>
                              <a:cubicBezTo>
                                <a:pt x="755858" y="649770"/>
                                <a:pt x="757991" y="648799"/>
                                <a:pt x="759129" y="648761"/>
                              </a:cubicBezTo>
                              <a:close/>
                              <a:moveTo>
                                <a:pt x="678932" y="654146"/>
                              </a:moveTo>
                              <a:cubicBezTo>
                                <a:pt x="680060" y="654146"/>
                                <a:pt x="680409" y="655047"/>
                                <a:pt x="679712" y="656176"/>
                              </a:cubicBezTo>
                              <a:cubicBezTo>
                                <a:pt x="679015" y="657304"/>
                                <a:pt x="677523" y="658244"/>
                                <a:pt x="676395" y="658244"/>
                              </a:cubicBezTo>
                              <a:cubicBezTo>
                                <a:pt x="675266" y="658244"/>
                                <a:pt x="674917" y="657304"/>
                                <a:pt x="675614" y="656176"/>
                              </a:cubicBezTo>
                              <a:cubicBezTo>
                                <a:pt x="676312" y="655047"/>
                                <a:pt x="677803" y="654146"/>
                                <a:pt x="678932" y="654146"/>
                              </a:cubicBezTo>
                              <a:close/>
                              <a:moveTo>
                                <a:pt x="697156" y="670537"/>
                              </a:moveTo>
                              <a:cubicBezTo>
                                <a:pt x="698284" y="670537"/>
                                <a:pt x="699224" y="671477"/>
                                <a:pt x="699224" y="672605"/>
                              </a:cubicBezTo>
                              <a:cubicBezTo>
                                <a:pt x="699224" y="673733"/>
                                <a:pt x="698284" y="674673"/>
                                <a:pt x="697156" y="674673"/>
                              </a:cubicBezTo>
                              <a:cubicBezTo>
                                <a:pt x="696027" y="674673"/>
                                <a:pt x="695087" y="673733"/>
                                <a:pt x="695087" y="672605"/>
                              </a:cubicBezTo>
                              <a:cubicBezTo>
                                <a:pt x="695087" y="671477"/>
                                <a:pt x="696027" y="670537"/>
                                <a:pt x="697156" y="670537"/>
                              </a:cubicBezTo>
                              <a:close/>
                              <a:moveTo>
                                <a:pt x="473420" y="670849"/>
                              </a:moveTo>
                              <a:cubicBezTo>
                                <a:pt x="472820" y="670979"/>
                                <a:pt x="472074" y="671643"/>
                                <a:pt x="471118" y="672800"/>
                              </a:cubicBezTo>
                              <a:cubicBezTo>
                                <a:pt x="469636" y="674591"/>
                                <a:pt x="467259" y="675656"/>
                                <a:pt x="465849" y="675181"/>
                              </a:cubicBezTo>
                              <a:cubicBezTo>
                                <a:pt x="462757" y="674139"/>
                                <a:pt x="462403" y="677960"/>
                                <a:pt x="465420" y="679824"/>
                              </a:cubicBezTo>
                              <a:cubicBezTo>
                                <a:pt x="466594" y="680550"/>
                                <a:pt x="467004" y="682931"/>
                                <a:pt x="466317" y="685093"/>
                              </a:cubicBezTo>
                              <a:cubicBezTo>
                                <a:pt x="465631" y="687254"/>
                                <a:pt x="465495" y="688995"/>
                                <a:pt x="466005" y="688995"/>
                              </a:cubicBezTo>
                              <a:cubicBezTo>
                                <a:pt x="468820" y="688995"/>
                                <a:pt x="478733" y="683539"/>
                                <a:pt x="479040" y="681814"/>
                              </a:cubicBezTo>
                              <a:cubicBezTo>
                                <a:pt x="479238" y="680700"/>
                                <a:pt x="480108" y="678014"/>
                                <a:pt x="480952" y="675844"/>
                              </a:cubicBezTo>
                              <a:cubicBezTo>
                                <a:pt x="482156" y="672748"/>
                                <a:pt x="481747" y="672157"/>
                                <a:pt x="479157" y="673151"/>
                              </a:cubicBezTo>
                              <a:cubicBezTo>
                                <a:pt x="477342" y="673848"/>
                                <a:pt x="475391" y="673327"/>
                                <a:pt x="474825" y="671981"/>
                              </a:cubicBezTo>
                              <a:cubicBezTo>
                                <a:pt x="474459" y="671111"/>
                                <a:pt x="474020" y="670719"/>
                                <a:pt x="473420" y="670849"/>
                              </a:cubicBezTo>
                              <a:close/>
                              <a:moveTo>
                                <a:pt x="113170" y="673464"/>
                              </a:moveTo>
                              <a:cubicBezTo>
                                <a:pt x="112867" y="673494"/>
                                <a:pt x="112578" y="673572"/>
                                <a:pt x="112311" y="673737"/>
                              </a:cubicBezTo>
                              <a:cubicBezTo>
                                <a:pt x="111242" y="674397"/>
                                <a:pt x="111008" y="675946"/>
                                <a:pt x="111765" y="677171"/>
                              </a:cubicBezTo>
                              <a:cubicBezTo>
                                <a:pt x="112544" y="678432"/>
                                <a:pt x="112182" y="678794"/>
                                <a:pt x="110945" y="678029"/>
                              </a:cubicBezTo>
                              <a:cubicBezTo>
                                <a:pt x="107076" y="675638"/>
                                <a:pt x="102043" y="679033"/>
                                <a:pt x="102672" y="683610"/>
                              </a:cubicBezTo>
                              <a:cubicBezTo>
                                <a:pt x="103109" y="686794"/>
                                <a:pt x="102287" y="687835"/>
                                <a:pt x="99667" y="687395"/>
                              </a:cubicBezTo>
                              <a:cubicBezTo>
                                <a:pt x="94961" y="686605"/>
                                <a:pt x="95096" y="687579"/>
                                <a:pt x="101189" y="697229"/>
                              </a:cubicBezTo>
                              <a:cubicBezTo>
                                <a:pt x="104009" y="701697"/>
                                <a:pt x="106340" y="706260"/>
                                <a:pt x="106340" y="707375"/>
                              </a:cubicBezTo>
                              <a:cubicBezTo>
                                <a:pt x="106340" y="708490"/>
                                <a:pt x="107731" y="708883"/>
                                <a:pt x="109423" y="708233"/>
                              </a:cubicBezTo>
                              <a:cubicBezTo>
                                <a:pt x="111387" y="707480"/>
                                <a:pt x="112506" y="708235"/>
                                <a:pt x="112506" y="710380"/>
                              </a:cubicBezTo>
                              <a:cubicBezTo>
                                <a:pt x="112506" y="712228"/>
                                <a:pt x="114122" y="714354"/>
                                <a:pt x="116096" y="715101"/>
                              </a:cubicBezTo>
                              <a:cubicBezTo>
                                <a:pt x="119757" y="716488"/>
                                <a:pt x="125302" y="721220"/>
                                <a:pt x="124526" y="722282"/>
                              </a:cubicBezTo>
                              <a:cubicBezTo>
                                <a:pt x="123458" y="723743"/>
                                <a:pt x="134347" y="738223"/>
                                <a:pt x="137092" y="738983"/>
                              </a:cubicBezTo>
                              <a:cubicBezTo>
                                <a:pt x="142356" y="740442"/>
                                <a:pt x="143258" y="740365"/>
                                <a:pt x="143258" y="738476"/>
                              </a:cubicBezTo>
                              <a:cubicBezTo>
                                <a:pt x="143258" y="737468"/>
                                <a:pt x="141796" y="736074"/>
                                <a:pt x="140019" y="735393"/>
                              </a:cubicBezTo>
                              <a:cubicBezTo>
                                <a:pt x="137102" y="734274"/>
                                <a:pt x="137113" y="733811"/>
                                <a:pt x="140136" y="730788"/>
                              </a:cubicBezTo>
                              <a:cubicBezTo>
                                <a:pt x="141977" y="728947"/>
                                <a:pt x="142993" y="726208"/>
                                <a:pt x="142400" y="724661"/>
                              </a:cubicBezTo>
                              <a:cubicBezTo>
                                <a:pt x="141767" y="723012"/>
                                <a:pt x="142690" y="721852"/>
                                <a:pt x="144585" y="721852"/>
                              </a:cubicBezTo>
                              <a:cubicBezTo>
                                <a:pt x="146799" y="721852"/>
                                <a:pt x="147386" y="720716"/>
                                <a:pt x="146458" y="718300"/>
                              </a:cubicBezTo>
                              <a:cubicBezTo>
                                <a:pt x="145714" y="716361"/>
                                <a:pt x="145700" y="715357"/>
                                <a:pt x="146419" y="716076"/>
                              </a:cubicBezTo>
                              <a:cubicBezTo>
                                <a:pt x="147004" y="716661"/>
                                <a:pt x="148604" y="716026"/>
                                <a:pt x="150322" y="714906"/>
                              </a:cubicBezTo>
                              <a:cubicBezTo>
                                <a:pt x="150301" y="715355"/>
                                <a:pt x="150444" y="715993"/>
                                <a:pt x="150790" y="716896"/>
                              </a:cubicBezTo>
                              <a:cubicBezTo>
                                <a:pt x="151779" y="719471"/>
                                <a:pt x="151438" y="720004"/>
                                <a:pt x="149502" y="718808"/>
                              </a:cubicBezTo>
                              <a:cubicBezTo>
                                <a:pt x="147701" y="717694"/>
                                <a:pt x="147164" y="718092"/>
                                <a:pt x="147863" y="720017"/>
                              </a:cubicBezTo>
                              <a:cubicBezTo>
                                <a:pt x="148433" y="721585"/>
                                <a:pt x="150022" y="722591"/>
                                <a:pt x="151376" y="722281"/>
                              </a:cubicBezTo>
                              <a:cubicBezTo>
                                <a:pt x="152729" y="721971"/>
                                <a:pt x="153279" y="722587"/>
                                <a:pt x="152624" y="723647"/>
                              </a:cubicBezTo>
                              <a:cubicBezTo>
                                <a:pt x="151969" y="724707"/>
                                <a:pt x="152612" y="726015"/>
                                <a:pt x="154029" y="726534"/>
                              </a:cubicBezTo>
                              <a:cubicBezTo>
                                <a:pt x="156091" y="727290"/>
                                <a:pt x="156081" y="728028"/>
                                <a:pt x="154029" y="730203"/>
                              </a:cubicBezTo>
                              <a:cubicBezTo>
                                <a:pt x="152177" y="732165"/>
                                <a:pt x="151454" y="732215"/>
                                <a:pt x="151454" y="730437"/>
                              </a:cubicBezTo>
                              <a:cubicBezTo>
                                <a:pt x="151454" y="729083"/>
                                <a:pt x="149162" y="727978"/>
                                <a:pt x="146341" y="727978"/>
                              </a:cubicBezTo>
                              <a:cubicBezTo>
                                <a:pt x="141250" y="727978"/>
                                <a:pt x="139798" y="729982"/>
                                <a:pt x="142751" y="732934"/>
                              </a:cubicBezTo>
                              <a:cubicBezTo>
                                <a:pt x="143597" y="733780"/>
                                <a:pt x="144326" y="735559"/>
                                <a:pt x="144351" y="736876"/>
                              </a:cubicBezTo>
                              <a:cubicBezTo>
                                <a:pt x="144376" y="738192"/>
                                <a:pt x="145992" y="739002"/>
                                <a:pt x="147941" y="738671"/>
                              </a:cubicBezTo>
                              <a:cubicBezTo>
                                <a:pt x="149890" y="738339"/>
                                <a:pt x="151454" y="738922"/>
                                <a:pt x="151454" y="739958"/>
                              </a:cubicBezTo>
                              <a:cubicBezTo>
                                <a:pt x="151454" y="740995"/>
                                <a:pt x="153815" y="741832"/>
                                <a:pt x="156683" y="741832"/>
                              </a:cubicBezTo>
                              <a:cubicBezTo>
                                <a:pt x="159609" y="741832"/>
                                <a:pt x="161560" y="740814"/>
                                <a:pt x="161132" y="739529"/>
                              </a:cubicBezTo>
                              <a:cubicBezTo>
                                <a:pt x="160240" y="736853"/>
                                <a:pt x="164518" y="732076"/>
                                <a:pt x="167805" y="732076"/>
                              </a:cubicBezTo>
                              <a:cubicBezTo>
                                <a:pt x="169440" y="732076"/>
                                <a:pt x="169464" y="733259"/>
                                <a:pt x="167883" y="736212"/>
                              </a:cubicBezTo>
                              <a:cubicBezTo>
                                <a:pt x="165854" y="740004"/>
                                <a:pt x="166555" y="741160"/>
                                <a:pt x="170459" y="740544"/>
                              </a:cubicBezTo>
                              <a:cubicBezTo>
                                <a:pt x="171305" y="740410"/>
                                <a:pt x="171981" y="741123"/>
                                <a:pt x="171981" y="742144"/>
                              </a:cubicBezTo>
                              <a:cubicBezTo>
                                <a:pt x="171981" y="744241"/>
                                <a:pt x="187479" y="743934"/>
                                <a:pt x="189620" y="741792"/>
                              </a:cubicBezTo>
                              <a:cubicBezTo>
                                <a:pt x="190383" y="741029"/>
                                <a:pt x="188806" y="738576"/>
                                <a:pt x="186108" y="736329"/>
                              </a:cubicBezTo>
                              <a:cubicBezTo>
                                <a:pt x="183409" y="734082"/>
                                <a:pt x="182001" y="732191"/>
                                <a:pt x="182986" y="732154"/>
                              </a:cubicBezTo>
                              <a:cubicBezTo>
                                <a:pt x="183970" y="732116"/>
                                <a:pt x="183671" y="730774"/>
                                <a:pt x="182322" y="729149"/>
                              </a:cubicBezTo>
                              <a:cubicBezTo>
                                <a:pt x="180973" y="727524"/>
                                <a:pt x="178754" y="726626"/>
                                <a:pt x="177366" y="727159"/>
                              </a:cubicBezTo>
                              <a:cubicBezTo>
                                <a:pt x="175563" y="727851"/>
                                <a:pt x="175098" y="725987"/>
                                <a:pt x="175727" y="720603"/>
                              </a:cubicBezTo>
                              <a:cubicBezTo>
                                <a:pt x="176370" y="715091"/>
                                <a:pt x="175702" y="712543"/>
                                <a:pt x="173229" y="711159"/>
                              </a:cubicBezTo>
                              <a:cubicBezTo>
                                <a:pt x="171371" y="710119"/>
                                <a:pt x="170389" y="708394"/>
                                <a:pt x="171044" y="707335"/>
                              </a:cubicBezTo>
                              <a:cubicBezTo>
                                <a:pt x="171698" y="706276"/>
                                <a:pt x="170770" y="705423"/>
                                <a:pt x="168975" y="705423"/>
                              </a:cubicBezTo>
                              <a:cubicBezTo>
                                <a:pt x="167181" y="705423"/>
                                <a:pt x="165176" y="704032"/>
                                <a:pt x="164527" y="702340"/>
                              </a:cubicBezTo>
                              <a:cubicBezTo>
                                <a:pt x="163877" y="700648"/>
                                <a:pt x="161670" y="699257"/>
                                <a:pt x="159609" y="699257"/>
                              </a:cubicBezTo>
                              <a:cubicBezTo>
                                <a:pt x="156474" y="699257"/>
                                <a:pt x="155968" y="700620"/>
                                <a:pt x="156604" y="707569"/>
                              </a:cubicBezTo>
                              <a:cubicBezTo>
                                <a:pt x="157284" y="714996"/>
                                <a:pt x="156948" y="715757"/>
                                <a:pt x="153404" y="714632"/>
                              </a:cubicBezTo>
                              <a:cubicBezTo>
                                <a:pt x="152547" y="714360"/>
                                <a:pt x="151903" y="714198"/>
                                <a:pt x="151414" y="714164"/>
                              </a:cubicBezTo>
                              <a:cubicBezTo>
                                <a:pt x="153570" y="712537"/>
                                <a:pt x="155551" y="710347"/>
                                <a:pt x="155551" y="709052"/>
                              </a:cubicBezTo>
                              <a:cubicBezTo>
                                <a:pt x="155551" y="708175"/>
                                <a:pt x="154124" y="707491"/>
                                <a:pt x="152351" y="707491"/>
                              </a:cubicBezTo>
                              <a:cubicBezTo>
                                <a:pt x="149420" y="707491"/>
                                <a:pt x="149420" y="707182"/>
                                <a:pt x="152351" y="704252"/>
                              </a:cubicBezTo>
                              <a:cubicBezTo>
                                <a:pt x="156032" y="700571"/>
                                <a:pt x="156215" y="699377"/>
                                <a:pt x="153716" y="695433"/>
                              </a:cubicBezTo>
                              <a:cubicBezTo>
                                <a:pt x="152660" y="693765"/>
                                <a:pt x="150858" y="693264"/>
                                <a:pt x="149307" y="694223"/>
                              </a:cubicBezTo>
                              <a:cubicBezTo>
                                <a:pt x="147507" y="695335"/>
                                <a:pt x="147037" y="694906"/>
                                <a:pt x="147824" y="692857"/>
                              </a:cubicBezTo>
                              <a:cubicBezTo>
                                <a:pt x="148564" y="690927"/>
                                <a:pt x="147592" y="689729"/>
                                <a:pt x="145092" y="689540"/>
                              </a:cubicBezTo>
                              <a:cubicBezTo>
                                <a:pt x="142959" y="689380"/>
                                <a:pt x="141228" y="690479"/>
                                <a:pt x="141228" y="691960"/>
                              </a:cubicBezTo>
                              <a:cubicBezTo>
                                <a:pt x="141228" y="693465"/>
                                <a:pt x="138943" y="694652"/>
                                <a:pt x="136077" y="694652"/>
                              </a:cubicBezTo>
                              <a:cubicBezTo>
                                <a:pt x="132430" y="694652"/>
                                <a:pt x="130964" y="693524"/>
                                <a:pt x="130964" y="690789"/>
                              </a:cubicBezTo>
                              <a:cubicBezTo>
                                <a:pt x="130964" y="688674"/>
                                <a:pt x="131865" y="686965"/>
                                <a:pt x="132994" y="686965"/>
                              </a:cubicBezTo>
                              <a:cubicBezTo>
                                <a:pt x="134122" y="686965"/>
                                <a:pt x="135062" y="686041"/>
                                <a:pt x="135062" y="684897"/>
                              </a:cubicBezTo>
                              <a:cubicBezTo>
                                <a:pt x="135062" y="681920"/>
                                <a:pt x="122710" y="674809"/>
                                <a:pt x="119608" y="675999"/>
                              </a:cubicBezTo>
                              <a:cubicBezTo>
                                <a:pt x="118177" y="676548"/>
                                <a:pt x="116383" y="675974"/>
                                <a:pt x="115627" y="674751"/>
                              </a:cubicBezTo>
                              <a:cubicBezTo>
                                <a:pt x="115060" y="673833"/>
                                <a:pt x="114075" y="673371"/>
                                <a:pt x="113169" y="673463"/>
                              </a:cubicBezTo>
                              <a:close/>
                              <a:moveTo>
                                <a:pt x="695079" y="678966"/>
                              </a:moveTo>
                              <a:cubicBezTo>
                                <a:pt x="696771" y="678894"/>
                                <a:pt x="699294" y="679542"/>
                                <a:pt x="700659" y="680410"/>
                              </a:cubicBezTo>
                              <a:cubicBezTo>
                                <a:pt x="702433" y="681537"/>
                                <a:pt x="701911" y="682736"/>
                                <a:pt x="698825" y="684663"/>
                              </a:cubicBezTo>
                              <a:cubicBezTo>
                                <a:pt x="695102" y="686988"/>
                                <a:pt x="694662" y="686947"/>
                                <a:pt x="695703" y="684234"/>
                              </a:cubicBezTo>
                              <a:cubicBezTo>
                                <a:pt x="696367" y="682503"/>
                                <a:pt x="695801" y="680606"/>
                                <a:pt x="694454" y="680058"/>
                              </a:cubicBezTo>
                              <a:cubicBezTo>
                                <a:pt x="692925" y="679436"/>
                                <a:pt x="693157" y="679047"/>
                                <a:pt x="695079" y="678966"/>
                              </a:cubicBezTo>
                              <a:close/>
                              <a:moveTo>
                                <a:pt x="672756" y="680800"/>
                              </a:moveTo>
                              <a:cubicBezTo>
                                <a:pt x="673884" y="680800"/>
                                <a:pt x="674273" y="681740"/>
                                <a:pt x="673575" y="682868"/>
                              </a:cubicBezTo>
                              <a:cubicBezTo>
                                <a:pt x="672878" y="683996"/>
                                <a:pt x="671347" y="684897"/>
                                <a:pt x="670219" y="684897"/>
                              </a:cubicBezTo>
                              <a:cubicBezTo>
                                <a:pt x="669091" y="684897"/>
                                <a:pt x="668741" y="683996"/>
                                <a:pt x="669439" y="682868"/>
                              </a:cubicBezTo>
                              <a:cubicBezTo>
                                <a:pt x="670136" y="681740"/>
                                <a:pt x="671627" y="680800"/>
                                <a:pt x="672756" y="680800"/>
                              </a:cubicBezTo>
                              <a:close/>
                              <a:moveTo>
                                <a:pt x="344438" y="685990"/>
                              </a:moveTo>
                              <a:cubicBezTo>
                                <a:pt x="342011" y="686064"/>
                                <a:pt x="338855" y="686321"/>
                                <a:pt x="334916" y="686731"/>
                              </a:cubicBezTo>
                              <a:cubicBezTo>
                                <a:pt x="332338" y="687000"/>
                                <a:pt x="331852" y="693131"/>
                                <a:pt x="334408" y="693131"/>
                              </a:cubicBezTo>
                              <a:cubicBezTo>
                                <a:pt x="335349" y="693131"/>
                                <a:pt x="336086" y="694483"/>
                                <a:pt x="336086" y="696175"/>
                              </a:cubicBezTo>
                              <a:cubicBezTo>
                                <a:pt x="336086" y="700227"/>
                                <a:pt x="329998" y="700123"/>
                                <a:pt x="324028" y="695941"/>
                              </a:cubicBezTo>
                              <a:cubicBezTo>
                                <a:pt x="320007" y="693125"/>
                                <a:pt x="318006" y="692974"/>
                                <a:pt x="311227" y="695004"/>
                              </a:cubicBezTo>
                              <a:cubicBezTo>
                                <a:pt x="306805" y="696329"/>
                                <a:pt x="302445" y="696948"/>
                                <a:pt x="301510" y="696370"/>
                              </a:cubicBezTo>
                              <a:cubicBezTo>
                                <a:pt x="300574" y="695792"/>
                                <a:pt x="299875" y="698733"/>
                                <a:pt x="299988" y="702926"/>
                              </a:cubicBezTo>
                              <a:cubicBezTo>
                                <a:pt x="300177" y="709971"/>
                                <a:pt x="299784" y="710526"/>
                                <a:pt x="294680" y="710184"/>
                              </a:cubicBezTo>
                              <a:cubicBezTo>
                                <a:pt x="290628" y="709913"/>
                                <a:pt x="289437" y="710590"/>
                                <a:pt x="290270" y="712760"/>
                              </a:cubicBezTo>
                              <a:cubicBezTo>
                                <a:pt x="291038" y="714760"/>
                                <a:pt x="290429" y="715350"/>
                                <a:pt x="288358" y="714555"/>
                              </a:cubicBezTo>
                              <a:cubicBezTo>
                                <a:pt x="285838" y="713588"/>
                                <a:pt x="285418" y="715219"/>
                                <a:pt x="286017" y="723765"/>
                              </a:cubicBezTo>
                              <a:cubicBezTo>
                                <a:pt x="286473" y="730283"/>
                                <a:pt x="285925" y="734145"/>
                                <a:pt x="284534" y="734145"/>
                              </a:cubicBezTo>
                              <a:cubicBezTo>
                                <a:pt x="283315" y="734145"/>
                                <a:pt x="282834" y="732838"/>
                                <a:pt x="283441" y="731257"/>
                              </a:cubicBezTo>
                              <a:cubicBezTo>
                                <a:pt x="284117" y="729494"/>
                                <a:pt x="282851" y="727941"/>
                                <a:pt x="280163" y="727238"/>
                              </a:cubicBezTo>
                              <a:cubicBezTo>
                                <a:pt x="275079" y="725909"/>
                                <a:pt x="275469" y="725636"/>
                                <a:pt x="273645" y="731569"/>
                              </a:cubicBezTo>
                              <a:cubicBezTo>
                                <a:pt x="272806" y="734299"/>
                                <a:pt x="273091" y="736213"/>
                                <a:pt x="274348" y="736213"/>
                              </a:cubicBezTo>
                              <a:cubicBezTo>
                                <a:pt x="275517" y="736213"/>
                                <a:pt x="275934" y="737565"/>
                                <a:pt x="275284" y="739257"/>
                              </a:cubicBezTo>
                              <a:cubicBezTo>
                                <a:pt x="274537" y="741205"/>
                                <a:pt x="275343" y="742340"/>
                                <a:pt x="277431" y="742340"/>
                              </a:cubicBezTo>
                              <a:cubicBezTo>
                                <a:pt x="279244" y="742340"/>
                                <a:pt x="280709" y="743237"/>
                                <a:pt x="280709" y="744330"/>
                              </a:cubicBezTo>
                              <a:cubicBezTo>
                                <a:pt x="280709" y="745423"/>
                                <a:pt x="282100" y="745799"/>
                                <a:pt x="283792" y="745149"/>
                              </a:cubicBezTo>
                              <a:cubicBezTo>
                                <a:pt x="285484" y="744500"/>
                                <a:pt x="286875" y="744993"/>
                                <a:pt x="286875" y="746242"/>
                              </a:cubicBezTo>
                              <a:cubicBezTo>
                                <a:pt x="286875" y="747491"/>
                                <a:pt x="288266" y="748505"/>
                                <a:pt x="289958" y="748505"/>
                              </a:cubicBezTo>
                              <a:cubicBezTo>
                                <a:pt x="291651" y="748505"/>
                                <a:pt x="293002" y="750233"/>
                                <a:pt x="293002" y="752369"/>
                              </a:cubicBezTo>
                              <a:cubicBezTo>
                                <a:pt x="293002" y="754505"/>
                                <a:pt x="294618" y="756974"/>
                                <a:pt x="296593" y="757832"/>
                              </a:cubicBezTo>
                              <a:cubicBezTo>
                                <a:pt x="302909" y="760578"/>
                                <a:pt x="309432" y="761003"/>
                                <a:pt x="309432" y="758691"/>
                              </a:cubicBezTo>
                              <a:cubicBezTo>
                                <a:pt x="309432" y="757457"/>
                                <a:pt x="310372" y="757017"/>
                                <a:pt x="311500" y="757715"/>
                              </a:cubicBezTo>
                              <a:cubicBezTo>
                                <a:pt x="312629" y="758412"/>
                                <a:pt x="313530" y="757976"/>
                                <a:pt x="313530" y="756700"/>
                              </a:cubicBezTo>
                              <a:cubicBezTo>
                                <a:pt x="313530" y="755360"/>
                                <a:pt x="314905" y="755734"/>
                                <a:pt x="316769" y="757598"/>
                              </a:cubicBezTo>
                              <a:cubicBezTo>
                                <a:pt x="318542" y="759371"/>
                                <a:pt x="321911" y="760798"/>
                                <a:pt x="324262" y="760798"/>
                              </a:cubicBezTo>
                              <a:cubicBezTo>
                                <a:pt x="328273" y="760798"/>
                                <a:pt x="328306" y="761024"/>
                                <a:pt x="325120" y="764544"/>
                              </a:cubicBezTo>
                              <a:cubicBezTo>
                                <a:pt x="320433" y="769723"/>
                                <a:pt x="320765" y="770525"/>
                                <a:pt x="328359" y="772193"/>
                              </a:cubicBezTo>
                              <a:cubicBezTo>
                                <a:pt x="332010" y="772995"/>
                                <a:pt x="335975" y="774970"/>
                                <a:pt x="337140" y="776563"/>
                              </a:cubicBezTo>
                              <a:cubicBezTo>
                                <a:pt x="338305" y="778157"/>
                                <a:pt x="341783" y="779707"/>
                                <a:pt x="344867" y="780036"/>
                              </a:cubicBezTo>
                              <a:cubicBezTo>
                                <a:pt x="350233" y="780608"/>
                                <a:pt x="355437" y="783392"/>
                                <a:pt x="351150" y="783392"/>
                              </a:cubicBezTo>
                              <a:cubicBezTo>
                                <a:pt x="350015" y="783392"/>
                                <a:pt x="349204" y="785971"/>
                                <a:pt x="349394" y="789168"/>
                              </a:cubicBezTo>
                              <a:cubicBezTo>
                                <a:pt x="349759" y="795299"/>
                                <a:pt x="345759" y="797102"/>
                                <a:pt x="340652" y="793070"/>
                              </a:cubicBezTo>
                              <a:cubicBezTo>
                                <a:pt x="337150" y="790305"/>
                                <a:pt x="336016" y="791831"/>
                                <a:pt x="337452" y="797324"/>
                              </a:cubicBezTo>
                              <a:cubicBezTo>
                                <a:pt x="338103" y="799813"/>
                                <a:pt x="340136" y="801859"/>
                                <a:pt x="341979" y="801889"/>
                              </a:cubicBezTo>
                              <a:cubicBezTo>
                                <a:pt x="343822" y="801920"/>
                                <a:pt x="348567" y="804653"/>
                                <a:pt x="352516" y="807977"/>
                              </a:cubicBezTo>
                              <a:cubicBezTo>
                                <a:pt x="359200" y="813603"/>
                                <a:pt x="359345" y="814052"/>
                                <a:pt x="354936" y="814104"/>
                              </a:cubicBezTo>
                              <a:cubicBezTo>
                                <a:pt x="352331" y="814134"/>
                                <a:pt x="350681" y="814856"/>
                                <a:pt x="351228" y="815743"/>
                              </a:cubicBezTo>
                              <a:cubicBezTo>
                                <a:pt x="351776" y="816629"/>
                                <a:pt x="347655" y="817569"/>
                                <a:pt x="342096" y="817811"/>
                              </a:cubicBezTo>
                              <a:cubicBezTo>
                                <a:pt x="336432" y="818058"/>
                                <a:pt x="331989" y="817361"/>
                                <a:pt x="331989" y="816211"/>
                              </a:cubicBezTo>
                              <a:cubicBezTo>
                                <a:pt x="331989" y="815083"/>
                                <a:pt x="330198" y="814143"/>
                                <a:pt x="328008" y="814143"/>
                              </a:cubicBezTo>
                              <a:cubicBezTo>
                                <a:pt x="325818" y="814143"/>
                                <a:pt x="323514" y="813255"/>
                                <a:pt x="322857" y="812192"/>
                              </a:cubicBezTo>
                              <a:cubicBezTo>
                                <a:pt x="322199" y="811128"/>
                                <a:pt x="317262" y="810392"/>
                                <a:pt x="311929" y="810514"/>
                              </a:cubicBezTo>
                              <a:cubicBezTo>
                                <a:pt x="303299" y="810710"/>
                                <a:pt x="302201" y="811257"/>
                                <a:pt x="301939" y="815509"/>
                              </a:cubicBezTo>
                              <a:cubicBezTo>
                                <a:pt x="301776" y="818136"/>
                                <a:pt x="302465" y="819753"/>
                                <a:pt x="303461" y="819138"/>
                              </a:cubicBezTo>
                              <a:cubicBezTo>
                                <a:pt x="304456" y="818522"/>
                                <a:pt x="304676" y="819610"/>
                                <a:pt x="303929" y="821557"/>
                              </a:cubicBezTo>
                              <a:cubicBezTo>
                                <a:pt x="302912" y="824207"/>
                                <a:pt x="303382" y="824788"/>
                                <a:pt x="305802" y="823859"/>
                              </a:cubicBezTo>
                              <a:cubicBezTo>
                                <a:pt x="307581" y="823177"/>
                                <a:pt x="310743" y="823901"/>
                                <a:pt x="312827" y="825460"/>
                              </a:cubicBezTo>
                              <a:cubicBezTo>
                                <a:pt x="316360" y="828102"/>
                                <a:pt x="316294" y="828201"/>
                                <a:pt x="311773" y="827059"/>
                              </a:cubicBezTo>
                              <a:cubicBezTo>
                                <a:pt x="307479" y="825976"/>
                                <a:pt x="307068" y="826367"/>
                                <a:pt x="308378" y="830494"/>
                              </a:cubicBezTo>
                              <a:cubicBezTo>
                                <a:pt x="309389" y="833681"/>
                                <a:pt x="309155" y="834734"/>
                                <a:pt x="307597" y="833772"/>
                              </a:cubicBezTo>
                              <a:cubicBezTo>
                                <a:pt x="306131" y="832865"/>
                                <a:pt x="305553" y="833946"/>
                                <a:pt x="305997" y="836854"/>
                              </a:cubicBezTo>
                              <a:cubicBezTo>
                                <a:pt x="306791" y="842055"/>
                                <a:pt x="312614" y="846961"/>
                                <a:pt x="318017" y="846961"/>
                              </a:cubicBezTo>
                              <a:cubicBezTo>
                                <a:pt x="320058" y="846961"/>
                                <a:pt x="321725" y="847859"/>
                                <a:pt x="321725" y="848952"/>
                              </a:cubicBezTo>
                              <a:cubicBezTo>
                                <a:pt x="321725" y="850044"/>
                                <a:pt x="323140" y="850387"/>
                                <a:pt x="324847" y="849732"/>
                              </a:cubicBezTo>
                              <a:cubicBezTo>
                                <a:pt x="326554" y="849077"/>
                                <a:pt x="329192" y="849619"/>
                                <a:pt x="330739" y="850903"/>
                              </a:cubicBezTo>
                              <a:cubicBezTo>
                                <a:pt x="332286" y="852186"/>
                                <a:pt x="336923" y="853364"/>
                                <a:pt x="341003" y="853517"/>
                              </a:cubicBezTo>
                              <a:cubicBezTo>
                                <a:pt x="345083" y="853671"/>
                                <a:pt x="348418" y="854536"/>
                                <a:pt x="348418" y="855469"/>
                              </a:cubicBezTo>
                              <a:cubicBezTo>
                                <a:pt x="348418" y="856401"/>
                                <a:pt x="352114" y="857787"/>
                                <a:pt x="356653" y="858512"/>
                              </a:cubicBezTo>
                              <a:cubicBezTo>
                                <a:pt x="361191" y="859238"/>
                                <a:pt x="365413" y="860615"/>
                                <a:pt x="366019" y="861595"/>
                              </a:cubicBezTo>
                              <a:cubicBezTo>
                                <a:pt x="367577" y="864117"/>
                                <a:pt x="373043" y="863814"/>
                                <a:pt x="373043" y="861205"/>
                              </a:cubicBezTo>
                              <a:cubicBezTo>
                                <a:pt x="373043" y="860010"/>
                                <a:pt x="373944" y="859610"/>
                                <a:pt x="375073" y="860307"/>
                              </a:cubicBezTo>
                              <a:cubicBezTo>
                                <a:pt x="376201" y="861005"/>
                                <a:pt x="377141" y="860667"/>
                                <a:pt x="377141" y="859566"/>
                              </a:cubicBezTo>
                              <a:cubicBezTo>
                                <a:pt x="377141" y="858465"/>
                                <a:pt x="375976" y="857143"/>
                                <a:pt x="374565" y="856639"/>
                              </a:cubicBezTo>
                              <a:cubicBezTo>
                                <a:pt x="370069" y="855034"/>
                                <a:pt x="374557" y="852698"/>
                                <a:pt x="382136" y="852698"/>
                              </a:cubicBezTo>
                              <a:cubicBezTo>
                                <a:pt x="386164" y="852698"/>
                                <a:pt x="389977" y="851879"/>
                                <a:pt x="390605" y="850864"/>
                              </a:cubicBezTo>
                              <a:cubicBezTo>
                                <a:pt x="391232" y="849849"/>
                                <a:pt x="390708" y="849030"/>
                                <a:pt x="389473" y="849030"/>
                              </a:cubicBezTo>
                              <a:cubicBezTo>
                                <a:pt x="387917" y="849030"/>
                                <a:pt x="387855" y="847824"/>
                                <a:pt x="389278" y="845166"/>
                              </a:cubicBezTo>
                              <a:cubicBezTo>
                                <a:pt x="390406" y="843058"/>
                                <a:pt x="390670" y="840617"/>
                                <a:pt x="389863" y="839742"/>
                              </a:cubicBezTo>
                              <a:cubicBezTo>
                                <a:pt x="389057" y="838868"/>
                                <a:pt x="391651" y="838902"/>
                                <a:pt x="395600" y="839781"/>
                              </a:cubicBezTo>
                              <a:cubicBezTo>
                                <a:pt x="399549" y="840660"/>
                                <a:pt x="405799" y="841314"/>
                                <a:pt x="409493" y="841225"/>
                              </a:cubicBezTo>
                              <a:cubicBezTo>
                                <a:pt x="413187" y="841136"/>
                                <a:pt x="415703" y="841885"/>
                                <a:pt x="415074" y="842903"/>
                              </a:cubicBezTo>
                              <a:cubicBezTo>
                                <a:pt x="413141" y="846030"/>
                                <a:pt x="418912" y="853127"/>
                                <a:pt x="423386" y="853127"/>
                              </a:cubicBezTo>
                              <a:cubicBezTo>
                                <a:pt x="428323" y="853127"/>
                                <a:pt x="438622" y="848675"/>
                                <a:pt x="438645" y="846532"/>
                              </a:cubicBezTo>
                              <a:cubicBezTo>
                                <a:pt x="438655" y="845721"/>
                                <a:pt x="440062" y="845566"/>
                                <a:pt x="441767" y="846220"/>
                              </a:cubicBezTo>
                              <a:cubicBezTo>
                                <a:pt x="443986" y="847071"/>
                                <a:pt x="444509" y="846478"/>
                                <a:pt x="443602" y="844113"/>
                              </a:cubicBezTo>
                              <a:cubicBezTo>
                                <a:pt x="442658" y="841653"/>
                                <a:pt x="443555" y="840819"/>
                                <a:pt x="447153" y="840796"/>
                              </a:cubicBezTo>
                              <a:cubicBezTo>
                                <a:pt x="451027" y="840771"/>
                                <a:pt x="451375" y="840360"/>
                                <a:pt x="448909" y="838766"/>
                              </a:cubicBezTo>
                              <a:cubicBezTo>
                                <a:pt x="447217" y="837673"/>
                                <a:pt x="443760" y="836755"/>
                                <a:pt x="441221" y="836737"/>
                              </a:cubicBezTo>
                              <a:cubicBezTo>
                                <a:pt x="438682" y="836720"/>
                                <a:pt x="436616" y="835684"/>
                                <a:pt x="436616" y="834435"/>
                              </a:cubicBezTo>
                              <a:cubicBezTo>
                                <a:pt x="436616" y="833186"/>
                                <a:pt x="435251" y="832698"/>
                                <a:pt x="433572" y="833342"/>
                              </a:cubicBezTo>
                              <a:cubicBezTo>
                                <a:pt x="430220" y="834628"/>
                                <a:pt x="430188" y="830611"/>
                                <a:pt x="433533" y="827840"/>
                              </a:cubicBezTo>
                              <a:cubicBezTo>
                                <a:pt x="434676" y="826893"/>
                                <a:pt x="433065" y="826515"/>
                                <a:pt x="429904" y="827020"/>
                              </a:cubicBezTo>
                              <a:cubicBezTo>
                                <a:pt x="425281" y="827760"/>
                                <a:pt x="424024" y="827059"/>
                                <a:pt x="423035" y="823118"/>
                              </a:cubicBezTo>
                              <a:cubicBezTo>
                                <a:pt x="422367" y="820459"/>
                                <a:pt x="420891" y="818866"/>
                                <a:pt x="419757" y="819567"/>
                              </a:cubicBezTo>
                              <a:cubicBezTo>
                                <a:pt x="418623" y="820268"/>
                                <a:pt x="416927" y="819551"/>
                                <a:pt x="415971" y="818006"/>
                              </a:cubicBezTo>
                              <a:cubicBezTo>
                                <a:pt x="414588" y="815768"/>
                                <a:pt x="413707" y="815704"/>
                                <a:pt x="411679" y="817733"/>
                              </a:cubicBezTo>
                              <a:cubicBezTo>
                                <a:pt x="407141" y="822270"/>
                                <a:pt x="405271" y="820478"/>
                                <a:pt x="406527" y="812738"/>
                              </a:cubicBezTo>
                              <a:cubicBezTo>
                                <a:pt x="407263" y="808204"/>
                                <a:pt x="406774" y="803890"/>
                                <a:pt x="405317" y="801967"/>
                              </a:cubicBezTo>
                              <a:cubicBezTo>
                                <a:pt x="403981" y="800204"/>
                                <a:pt x="403713" y="799421"/>
                                <a:pt x="404693" y="800250"/>
                              </a:cubicBezTo>
                              <a:cubicBezTo>
                                <a:pt x="406845" y="802071"/>
                                <a:pt x="411991" y="792737"/>
                                <a:pt x="411991" y="787022"/>
                              </a:cubicBezTo>
                              <a:cubicBezTo>
                                <a:pt x="411991" y="784095"/>
                                <a:pt x="411055" y="783298"/>
                                <a:pt x="408674" y="784212"/>
                              </a:cubicBezTo>
                              <a:cubicBezTo>
                                <a:pt x="406575" y="785017"/>
                                <a:pt x="403556" y="783553"/>
                                <a:pt x="400478" y="780231"/>
                              </a:cubicBezTo>
                              <a:cubicBezTo>
                                <a:pt x="395336" y="774683"/>
                                <a:pt x="394201" y="771061"/>
                                <a:pt x="397629" y="771061"/>
                              </a:cubicBezTo>
                              <a:cubicBezTo>
                                <a:pt x="398758" y="771061"/>
                                <a:pt x="399698" y="772401"/>
                                <a:pt x="399698" y="774027"/>
                              </a:cubicBezTo>
                              <a:cubicBezTo>
                                <a:pt x="399698" y="783796"/>
                                <a:pt x="414350" y="773167"/>
                                <a:pt x="414762" y="763100"/>
                              </a:cubicBezTo>
                              <a:cubicBezTo>
                                <a:pt x="414897" y="759782"/>
                                <a:pt x="415734" y="757494"/>
                                <a:pt x="416596" y="758027"/>
                              </a:cubicBezTo>
                              <a:cubicBezTo>
                                <a:pt x="417458" y="758560"/>
                                <a:pt x="418157" y="757562"/>
                                <a:pt x="418157" y="755803"/>
                              </a:cubicBezTo>
                              <a:cubicBezTo>
                                <a:pt x="418157" y="753603"/>
                                <a:pt x="416190" y="752603"/>
                                <a:pt x="411874" y="752603"/>
                              </a:cubicBezTo>
                              <a:cubicBezTo>
                                <a:pt x="408212" y="752603"/>
                                <a:pt x="406139" y="753474"/>
                                <a:pt x="406878" y="754671"/>
                              </a:cubicBezTo>
                              <a:cubicBezTo>
                                <a:pt x="407576" y="755799"/>
                                <a:pt x="406236" y="756700"/>
                                <a:pt x="403912" y="756700"/>
                              </a:cubicBezTo>
                              <a:cubicBezTo>
                                <a:pt x="399151" y="756700"/>
                                <a:pt x="398512" y="754607"/>
                                <a:pt x="402156" y="750964"/>
                              </a:cubicBezTo>
                              <a:cubicBezTo>
                                <a:pt x="405186" y="747934"/>
                                <a:pt x="402833" y="747783"/>
                                <a:pt x="397473" y="750652"/>
                              </a:cubicBezTo>
                              <a:cubicBezTo>
                                <a:pt x="392926" y="753085"/>
                                <a:pt x="388419" y="750996"/>
                                <a:pt x="388419" y="746476"/>
                              </a:cubicBezTo>
                              <a:cubicBezTo>
                                <a:pt x="388419" y="744799"/>
                                <a:pt x="386703" y="743097"/>
                                <a:pt x="384595" y="742691"/>
                              </a:cubicBezTo>
                              <a:cubicBezTo>
                                <a:pt x="382214" y="742232"/>
                                <a:pt x="381273" y="742816"/>
                                <a:pt x="382136" y="744213"/>
                              </a:cubicBezTo>
                              <a:cubicBezTo>
                                <a:pt x="382917" y="745476"/>
                                <a:pt x="382138" y="746437"/>
                                <a:pt x="380341" y="746437"/>
                              </a:cubicBezTo>
                              <a:cubicBezTo>
                                <a:pt x="378582" y="746437"/>
                                <a:pt x="377141" y="745536"/>
                                <a:pt x="377141" y="744408"/>
                              </a:cubicBezTo>
                              <a:cubicBezTo>
                                <a:pt x="377141" y="740431"/>
                                <a:pt x="376768" y="739256"/>
                                <a:pt x="374761" y="736837"/>
                              </a:cubicBezTo>
                              <a:cubicBezTo>
                                <a:pt x="373646" y="735494"/>
                                <a:pt x="371414" y="734893"/>
                                <a:pt x="369804" y="735511"/>
                              </a:cubicBezTo>
                              <a:cubicBezTo>
                                <a:pt x="367987" y="736208"/>
                                <a:pt x="366877" y="735340"/>
                                <a:pt x="366877" y="733208"/>
                              </a:cubicBezTo>
                              <a:cubicBezTo>
                                <a:pt x="366877" y="730707"/>
                                <a:pt x="367987" y="730114"/>
                                <a:pt x="370975" y="731062"/>
                              </a:cubicBezTo>
                              <a:cubicBezTo>
                                <a:pt x="374710" y="732247"/>
                                <a:pt x="376001" y="730629"/>
                                <a:pt x="374565" y="726535"/>
                              </a:cubicBezTo>
                              <a:cubicBezTo>
                                <a:pt x="374283" y="725731"/>
                                <a:pt x="371502" y="725312"/>
                                <a:pt x="368399" y="725638"/>
                              </a:cubicBezTo>
                              <a:cubicBezTo>
                                <a:pt x="365213" y="725972"/>
                                <a:pt x="362780" y="725235"/>
                                <a:pt x="362780" y="723921"/>
                              </a:cubicBezTo>
                              <a:cubicBezTo>
                                <a:pt x="362780" y="722641"/>
                                <a:pt x="361809" y="722179"/>
                                <a:pt x="360633" y="722906"/>
                              </a:cubicBezTo>
                              <a:cubicBezTo>
                                <a:pt x="359457" y="723633"/>
                                <a:pt x="353880" y="722560"/>
                                <a:pt x="348223" y="720526"/>
                              </a:cubicBezTo>
                              <a:cubicBezTo>
                                <a:pt x="339487" y="717384"/>
                                <a:pt x="337644" y="717287"/>
                                <a:pt x="336125" y="719745"/>
                              </a:cubicBezTo>
                              <a:cubicBezTo>
                                <a:pt x="334638" y="722152"/>
                                <a:pt x="333360" y="722190"/>
                                <a:pt x="328593" y="720018"/>
                              </a:cubicBezTo>
                              <a:cubicBezTo>
                                <a:pt x="324628" y="718212"/>
                                <a:pt x="322665" y="718096"/>
                                <a:pt x="322154" y="719628"/>
                              </a:cubicBezTo>
                              <a:cubicBezTo>
                                <a:pt x="321107" y="722770"/>
                                <a:pt x="314492" y="722374"/>
                                <a:pt x="311695" y="719004"/>
                              </a:cubicBezTo>
                              <a:cubicBezTo>
                                <a:pt x="309866" y="716799"/>
                                <a:pt x="310120" y="715867"/>
                                <a:pt x="312827" y="714828"/>
                              </a:cubicBezTo>
                              <a:cubicBezTo>
                                <a:pt x="315930" y="713638"/>
                                <a:pt x="315813" y="713143"/>
                                <a:pt x="311812" y="710341"/>
                              </a:cubicBezTo>
                              <a:cubicBezTo>
                                <a:pt x="307040" y="706998"/>
                                <a:pt x="307591" y="703355"/>
                                <a:pt x="312866" y="703355"/>
                              </a:cubicBezTo>
                              <a:cubicBezTo>
                                <a:pt x="314815" y="703355"/>
                                <a:pt x="315566" y="704551"/>
                                <a:pt x="314856" y="706399"/>
                              </a:cubicBezTo>
                              <a:cubicBezTo>
                                <a:pt x="314221" y="708055"/>
                                <a:pt x="314617" y="709936"/>
                                <a:pt x="315715" y="710614"/>
                              </a:cubicBezTo>
                              <a:cubicBezTo>
                                <a:pt x="316812" y="711292"/>
                                <a:pt x="317184" y="712724"/>
                                <a:pt x="316534" y="713775"/>
                              </a:cubicBezTo>
                              <a:cubicBezTo>
                                <a:pt x="315885" y="714825"/>
                                <a:pt x="317194" y="715687"/>
                                <a:pt x="319461" y="715687"/>
                              </a:cubicBezTo>
                              <a:cubicBezTo>
                                <a:pt x="321728" y="715687"/>
                                <a:pt x="324378" y="714269"/>
                                <a:pt x="325354" y="712526"/>
                              </a:cubicBezTo>
                              <a:cubicBezTo>
                                <a:pt x="326787" y="709966"/>
                                <a:pt x="328238" y="709744"/>
                                <a:pt x="332886" y="711511"/>
                              </a:cubicBezTo>
                              <a:cubicBezTo>
                                <a:pt x="336501" y="712885"/>
                                <a:pt x="339507" y="712994"/>
                                <a:pt x="340964" y="711784"/>
                              </a:cubicBezTo>
                              <a:cubicBezTo>
                                <a:pt x="342447" y="710554"/>
                                <a:pt x="345146" y="710871"/>
                                <a:pt x="348418" y="712682"/>
                              </a:cubicBezTo>
                              <a:cubicBezTo>
                                <a:pt x="351236" y="714241"/>
                                <a:pt x="354046" y="715569"/>
                                <a:pt x="354662" y="715609"/>
                              </a:cubicBezTo>
                              <a:cubicBezTo>
                                <a:pt x="356449" y="715725"/>
                                <a:pt x="355750" y="706717"/>
                                <a:pt x="353726" y="703550"/>
                              </a:cubicBezTo>
                              <a:cubicBezTo>
                                <a:pt x="352463" y="701575"/>
                                <a:pt x="352625" y="701152"/>
                                <a:pt x="354233" y="702146"/>
                              </a:cubicBezTo>
                              <a:cubicBezTo>
                                <a:pt x="355740" y="703077"/>
                                <a:pt x="356134" y="702472"/>
                                <a:pt x="355365" y="700468"/>
                              </a:cubicBezTo>
                              <a:cubicBezTo>
                                <a:pt x="354707" y="698752"/>
                                <a:pt x="353567" y="697443"/>
                                <a:pt x="352828" y="697541"/>
                              </a:cubicBezTo>
                              <a:cubicBezTo>
                                <a:pt x="344936" y="698587"/>
                                <a:pt x="340567" y="692345"/>
                                <a:pt x="347365" y="689736"/>
                              </a:cubicBezTo>
                              <a:cubicBezTo>
                                <a:pt x="349057" y="689087"/>
                                <a:pt x="350448" y="687890"/>
                                <a:pt x="350448" y="687044"/>
                              </a:cubicBezTo>
                              <a:cubicBezTo>
                                <a:pt x="350448" y="686230"/>
                                <a:pt x="348482" y="685866"/>
                                <a:pt x="344438" y="685990"/>
                              </a:cubicBezTo>
                              <a:close/>
                              <a:moveTo>
                                <a:pt x="631674" y="695434"/>
                              </a:moveTo>
                              <a:cubicBezTo>
                                <a:pt x="632387" y="695404"/>
                                <a:pt x="633198" y="695527"/>
                                <a:pt x="633938" y="695824"/>
                              </a:cubicBezTo>
                              <a:cubicBezTo>
                                <a:pt x="635574" y="696479"/>
                                <a:pt x="635118" y="696974"/>
                                <a:pt x="632728" y="697073"/>
                              </a:cubicBezTo>
                              <a:cubicBezTo>
                                <a:pt x="630566" y="697162"/>
                                <a:pt x="629354" y="696662"/>
                                <a:pt x="630035" y="695980"/>
                              </a:cubicBezTo>
                              <a:cubicBezTo>
                                <a:pt x="630376" y="695639"/>
                                <a:pt x="630962" y="695463"/>
                                <a:pt x="631675" y="695434"/>
                              </a:cubicBezTo>
                              <a:close/>
                              <a:moveTo>
                                <a:pt x="616259" y="697229"/>
                              </a:moveTo>
                              <a:cubicBezTo>
                                <a:pt x="618018" y="697229"/>
                                <a:pt x="618869" y="698130"/>
                                <a:pt x="618172" y="699258"/>
                              </a:cubicBezTo>
                              <a:cubicBezTo>
                                <a:pt x="617475" y="700386"/>
                                <a:pt x="616033" y="701326"/>
                                <a:pt x="614972" y="701326"/>
                              </a:cubicBezTo>
                              <a:cubicBezTo>
                                <a:pt x="613910" y="701326"/>
                                <a:pt x="613059" y="700386"/>
                                <a:pt x="613059" y="699258"/>
                              </a:cubicBezTo>
                              <a:cubicBezTo>
                                <a:pt x="613059" y="698130"/>
                                <a:pt x="614500" y="697229"/>
                                <a:pt x="616259" y="697229"/>
                              </a:cubicBezTo>
                              <a:close/>
                              <a:moveTo>
                                <a:pt x="643929" y="697229"/>
                              </a:moveTo>
                              <a:cubicBezTo>
                                <a:pt x="646252" y="697229"/>
                                <a:pt x="647592" y="698130"/>
                                <a:pt x="646895" y="699258"/>
                              </a:cubicBezTo>
                              <a:cubicBezTo>
                                <a:pt x="646197" y="700386"/>
                                <a:pt x="644306" y="701326"/>
                                <a:pt x="642680" y="701326"/>
                              </a:cubicBezTo>
                              <a:cubicBezTo>
                                <a:pt x="641054" y="701326"/>
                                <a:pt x="639714" y="700386"/>
                                <a:pt x="639714" y="699258"/>
                              </a:cubicBezTo>
                              <a:cubicBezTo>
                                <a:pt x="639714" y="698130"/>
                                <a:pt x="641605" y="697229"/>
                                <a:pt x="643928" y="697229"/>
                              </a:cubicBezTo>
                              <a:close/>
                              <a:moveTo>
                                <a:pt x="137095" y="699258"/>
                              </a:moveTo>
                              <a:cubicBezTo>
                                <a:pt x="138223" y="699258"/>
                                <a:pt x="139163" y="699658"/>
                                <a:pt x="139163" y="700156"/>
                              </a:cubicBezTo>
                              <a:cubicBezTo>
                                <a:pt x="139163" y="700653"/>
                                <a:pt x="138223" y="701644"/>
                                <a:pt x="137095" y="702341"/>
                              </a:cubicBezTo>
                              <a:cubicBezTo>
                                <a:pt x="135967" y="703038"/>
                                <a:pt x="135065" y="702638"/>
                                <a:pt x="135065" y="701443"/>
                              </a:cubicBezTo>
                              <a:cubicBezTo>
                                <a:pt x="135065" y="700248"/>
                                <a:pt x="135967" y="699258"/>
                                <a:pt x="137095" y="699258"/>
                              </a:cubicBezTo>
                              <a:close/>
                              <a:moveTo>
                                <a:pt x="759705" y="699960"/>
                              </a:moveTo>
                              <a:cubicBezTo>
                                <a:pt x="761397" y="699960"/>
                                <a:pt x="762788" y="700687"/>
                                <a:pt x="762788" y="701560"/>
                              </a:cubicBezTo>
                              <a:cubicBezTo>
                                <a:pt x="762788" y="703871"/>
                                <a:pt x="759481" y="705551"/>
                                <a:pt x="757949" y="704019"/>
                              </a:cubicBezTo>
                              <a:cubicBezTo>
                                <a:pt x="755710" y="701780"/>
                                <a:pt x="756489" y="699960"/>
                                <a:pt x="759705" y="699960"/>
                              </a:cubicBezTo>
                              <a:close/>
                              <a:moveTo>
                                <a:pt x="631661" y="703628"/>
                              </a:moveTo>
                              <a:cubicBezTo>
                                <a:pt x="632374" y="703599"/>
                                <a:pt x="633184" y="703722"/>
                                <a:pt x="633925" y="704019"/>
                              </a:cubicBezTo>
                              <a:cubicBezTo>
                                <a:pt x="635561" y="704674"/>
                                <a:pt x="635105" y="705169"/>
                                <a:pt x="632715" y="705267"/>
                              </a:cubicBezTo>
                              <a:cubicBezTo>
                                <a:pt x="630552" y="705357"/>
                                <a:pt x="629341" y="704856"/>
                                <a:pt x="630022" y="704175"/>
                              </a:cubicBezTo>
                              <a:cubicBezTo>
                                <a:pt x="630363" y="703834"/>
                                <a:pt x="630949" y="703658"/>
                                <a:pt x="631661" y="703628"/>
                              </a:cubicBezTo>
                              <a:close/>
                              <a:moveTo>
                                <a:pt x="752719" y="703668"/>
                              </a:moveTo>
                              <a:cubicBezTo>
                                <a:pt x="753170" y="703602"/>
                                <a:pt x="753562" y="703730"/>
                                <a:pt x="753890" y="704058"/>
                              </a:cubicBezTo>
                              <a:cubicBezTo>
                                <a:pt x="754764" y="704932"/>
                                <a:pt x="754203" y="706463"/>
                                <a:pt x="752602" y="707453"/>
                              </a:cubicBezTo>
                              <a:cubicBezTo>
                                <a:pt x="750373" y="708830"/>
                                <a:pt x="750979" y="709589"/>
                                <a:pt x="755217" y="710653"/>
                              </a:cubicBezTo>
                              <a:cubicBezTo>
                                <a:pt x="758260" y="711417"/>
                                <a:pt x="760758" y="712847"/>
                                <a:pt x="760758" y="713853"/>
                              </a:cubicBezTo>
                              <a:cubicBezTo>
                                <a:pt x="760758" y="716816"/>
                                <a:pt x="755886" y="715714"/>
                                <a:pt x="752133" y="711901"/>
                              </a:cubicBezTo>
                              <a:cubicBezTo>
                                <a:pt x="749813" y="709544"/>
                                <a:pt x="749275" y="707396"/>
                                <a:pt x="750494" y="705424"/>
                              </a:cubicBezTo>
                              <a:cubicBezTo>
                                <a:pt x="751122" y="704408"/>
                                <a:pt x="751967" y="703777"/>
                                <a:pt x="752719" y="703668"/>
                              </a:cubicBezTo>
                              <a:close/>
                              <a:moveTo>
                                <a:pt x="138655" y="705424"/>
                              </a:moveTo>
                              <a:cubicBezTo>
                                <a:pt x="139783" y="705424"/>
                                <a:pt x="141855" y="706814"/>
                                <a:pt x="143260" y="708507"/>
                              </a:cubicBezTo>
                              <a:cubicBezTo>
                                <a:pt x="144685" y="710223"/>
                                <a:pt x="144912" y="711589"/>
                                <a:pt x="143767" y="711589"/>
                              </a:cubicBezTo>
                              <a:cubicBezTo>
                                <a:pt x="142639" y="711589"/>
                                <a:pt x="140567" y="710199"/>
                                <a:pt x="139162" y="708507"/>
                              </a:cubicBezTo>
                              <a:cubicBezTo>
                                <a:pt x="137738" y="706790"/>
                                <a:pt x="137511" y="705424"/>
                                <a:pt x="138655" y="705424"/>
                              </a:cubicBezTo>
                              <a:close/>
                              <a:moveTo>
                                <a:pt x="646773" y="705424"/>
                              </a:moveTo>
                              <a:cubicBezTo>
                                <a:pt x="647271" y="705424"/>
                                <a:pt x="648261" y="706364"/>
                                <a:pt x="648959" y="707492"/>
                              </a:cubicBezTo>
                              <a:cubicBezTo>
                                <a:pt x="649656" y="708620"/>
                                <a:pt x="649256" y="709521"/>
                                <a:pt x="648061" y="709521"/>
                              </a:cubicBezTo>
                              <a:cubicBezTo>
                                <a:pt x="646866" y="709521"/>
                                <a:pt x="645875" y="708620"/>
                                <a:pt x="645875" y="707492"/>
                              </a:cubicBezTo>
                              <a:cubicBezTo>
                                <a:pt x="645875" y="706364"/>
                                <a:pt x="646276" y="705424"/>
                                <a:pt x="646773" y="705424"/>
                              </a:cubicBezTo>
                              <a:close/>
                              <a:moveTo>
                                <a:pt x="345695" y="706321"/>
                              </a:moveTo>
                              <a:cubicBezTo>
                                <a:pt x="346069" y="706302"/>
                                <a:pt x="346610" y="706449"/>
                                <a:pt x="347295" y="706711"/>
                              </a:cubicBezTo>
                              <a:cubicBezTo>
                                <a:pt x="349046" y="707383"/>
                                <a:pt x="350456" y="708258"/>
                                <a:pt x="350456" y="708702"/>
                              </a:cubicBezTo>
                              <a:cubicBezTo>
                                <a:pt x="350456" y="710363"/>
                                <a:pt x="346548" y="709441"/>
                                <a:pt x="345344" y="707492"/>
                              </a:cubicBezTo>
                              <a:cubicBezTo>
                                <a:pt x="344894" y="706765"/>
                                <a:pt x="345071" y="706353"/>
                                <a:pt x="345695" y="706321"/>
                              </a:cubicBezTo>
                              <a:close/>
                              <a:moveTo>
                                <a:pt x="669256" y="714321"/>
                              </a:moveTo>
                              <a:cubicBezTo>
                                <a:pt x="669992" y="714197"/>
                                <a:pt x="670505" y="714674"/>
                                <a:pt x="670505" y="715570"/>
                              </a:cubicBezTo>
                              <a:cubicBezTo>
                                <a:pt x="670505" y="716764"/>
                                <a:pt x="669565" y="717716"/>
                                <a:pt x="668437" y="717716"/>
                              </a:cubicBezTo>
                              <a:cubicBezTo>
                                <a:pt x="667308" y="717716"/>
                                <a:pt x="666407" y="717316"/>
                                <a:pt x="666407" y="716818"/>
                              </a:cubicBezTo>
                              <a:cubicBezTo>
                                <a:pt x="666407" y="716321"/>
                                <a:pt x="667308" y="715370"/>
                                <a:pt x="668437" y="714672"/>
                              </a:cubicBezTo>
                              <a:cubicBezTo>
                                <a:pt x="668719" y="714498"/>
                                <a:pt x="669011" y="714362"/>
                                <a:pt x="669256" y="714321"/>
                              </a:cubicBezTo>
                              <a:close/>
                              <a:moveTo>
                                <a:pt x="165165" y="714633"/>
                              </a:moveTo>
                              <a:cubicBezTo>
                                <a:pt x="165657" y="714607"/>
                                <a:pt x="166248" y="714702"/>
                                <a:pt x="166882" y="714945"/>
                              </a:cubicBezTo>
                              <a:cubicBezTo>
                                <a:pt x="168575" y="715595"/>
                                <a:pt x="169926" y="716492"/>
                                <a:pt x="169926" y="716936"/>
                              </a:cubicBezTo>
                              <a:cubicBezTo>
                                <a:pt x="169926" y="717379"/>
                                <a:pt x="168575" y="717716"/>
                                <a:pt x="166882" y="717716"/>
                              </a:cubicBezTo>
                              <a:cubicBezTo>
                                <a:pt x="165190" y="717716"/>
                                <a:pt x="163799" y="716819"/>
                                <a:pt x="163799" y="715726"/>
                              </a:cubicBezTo>
                              <a:cubicBezTo>
                                <a:pt x="163799" y="715043"/>
                                <a:pt x="164346" y="714677"/>
                                <a:pt x="165165" y="714633"/>
                              </a:cubicBezTo>
                              <a:close/>
                              <a:moveTo>
                                <a:pt x="751609" y="717716"/>
                              </a:moveTo>
                              <a:cubicBezTo>
                                <a:pt x="753266" y="717716"/>
                                <a:pt x="754614" y="718605"/>
                                <a:pt x="754614" y="719667"/>
                              </a:cubicBezTo>
                              <a:cubicBezTo>
                                <a:pt x="754614" y="723106"/>
                                <a:pt x="750986" y="723954"/>
                                <a:pt x="749775" y="720799"/>
                              </a:cubicBezTo>
                              <a:cubicBezTo>
                                <a:pt x="749060" y="718937"/>
                                <a:pt x="749779" y="717716"/>
                                <a:pt x="751609" y="717716"/>
                              </a:cubicBezTo>
                              <a:close/>
                              <a:moveTo>
                                <a:pt x="592548" y="719784"/>
                              </a:moveTo>
                              <a:cubicBezTo>
                                <a:pt x="593676" y="719784"/>
                                <a:pt x="594616" y="720184"/>
                                <a:pt x="594616" y="720682"/>
                              </a:cubicBezTo>
                              <a:cubicBezTo>
                                <a:pt x="594616" y="721179"/>
                                <a:pt x="593676" y="722170"/>
                                <a:pt x="592548" y="722867"/>
                              </a:cubicBezTo>
                              <a:cubicBezTo>
                                <a:pt x="591419" y="723564"/>
                                <a:pt x="590518" y="723164"/>
                                <a:pt x="590518" y="721970"/>
                              </a:cubicBezTo>
                              <a:cubicBezTo>
                                <a:pt x="590518" y="720775"/>
                                <a:pt x="591419" y="719784"/>
                                <a:pt x="592548" y="719784"/>
                              </a:cubicBezTo>
                              <a:close/>
                              <a:moveTo>
                                <a:pt x="632549" y="721853"/>
                              </a:moveTo>
                              <a:cubicBezTo>
                                <a:pt x="634242" y="721853"/>
                                <a:pt x="635632" y="722753"/>
                                <a:pt x="635632" y="723882"/>
                              </a:cubicBezTo>
                              <a:cubicBezTo>
                                <a:pt x="635632" y="725010"/>
                                <a:pt x="634242" y="725950"/>
                                <a:pt x="632549" y="725950"/>
                              </a:cubicBezTo>
                              <a:cubicBezTo>
                                <a:pt x="630857" y="725950"/>
                                <a:pt x="629466" y="725010"/>
                                <a:pt x="629466" y="723882"/>
                              </a:cubicBezTo>
                              <a:cubicBezTo>
                                <a:pt x="629466" y="722754"/>
                                <a:pt x="630857" y="721852"/>
                                <a:pt x="632549" y="721853"/>
                              </a:cubicBezTo>
                              <a:close/>
                              <a:moveTo>
                                <a:pt x="664355" y="721853"/>
                              </a:moveTo>
                              <a:cubicBezTo>
                                <a:pt x="665483" y="721853"/>
                                <a:pt x="666423" y="722753"/>
                                <a:pt x="666423" y="723882"/>
                              </a:cubicBezTo>
                              <a:cubicBezTo>
                                <a:pt x="666423" y="725010"/>
                                <a:pt x="665483" y="725950"/>
                                <a:pt x="664355" y="725950"/>
                              </a:cubicBezTo>
                              <a:cubicBezTo>
                                <a:pt x="663227" y="725950"/>
                                <a:pt x="662287" y="725010"/>
                                <a:pt x="662287" y="723882"/>
                              </a:cubicBezTo>
                              <a:cubicBezTo>
                                <a:pt x="662287" y="722754"/>
                                <a:pt x="663227" y="721852"/>
                                <a:pt x="664355" y="721853"/>
                              </a:cubicBezTo>
                              <a:close/>
                              <a:moveTo>
                                <a:pt x="740260" y="721853"/>
                              </a:moveTo>
                              <a:cubicBezTo>
                                <a:pt x="741388" y="721853"/>
                                <a:pt x="742328" y="722252"/>
                                <a:pt x="742328" y="722750"/>
                              </a:cubicBezTo>
                              <a:cubicBezTo>
                                <a:pt x="742328" y="723247"/>
                                <a:pt x="741388" y="724199"/>
                                <a:pt x="740260" y="724896"/>
                              </a:cubicBezTo>
                              <a:cubicBezTo>
                                <a:pt x="739131" y="725594"/>
                                <a:pt x="738191" y="725194"/>
                                <a:pt x="738191" y="723999"/>
                              </a:cubicBezTo>
                              <a:cubicBezTo>
                                <a:pt x="738191" y="722804"/>
                                <a:pt x="739131" y="721852"/>
                                <a:pt x="740260" y="721853"/>
                              </a:cubicBezTo>
                              <a:close/>
                              <a:moveTo>
                                <a:pt x="343288" y="727979"/>
                              </a:moveTo>
                              <a:cubicBezTo>
                                <a:pt x="346479" y="727979"/>
                                <a:pt x="348439" y="729147"/>
                                <a:pt x="348439" y="731062"/>
                              </a:cubicBezTo>
                              <a:cubicBezTo>
                                <a:pt x="348439" y="734139"/>
                                <a:pt x="342122" y="735360"/>
                                <a:pt x="339542" y="732779"/>
                              </a:cubicBezTo>
                              <a:cubicBezTo>
                                <a:pt x="336752" y="729990"/>
                                <a:pt x="338307" y="727979"/>
                                <a:pt x="343288" y="727979"/>
                              </a:cubicBezTo>
                              <a:close/>
                              <a:moveTo>
                                <a:pt x="745524" y="730125"/>
                              </a:moveTo>
                              <a:cubicBezTo>
                                <a:pt x="746226" y="730206"/>
                                <a:pt x="746421" y="730770"/>
                                <a:pt x="746421" y="731842"/>
                              </a:cubicBezTo>
                              <a:cubicBezTo>
                                <a:pt x="746421" y="732839"/>
                                <a:pt x="744580" y="734140"/>
                                <a:pt x="742324" y="734730"/>
                              </a:cubicBezTo>
                              <a:cubicBezTo>
                                <a:pt x="737479" y="735997"/>
                                <a:pt x="736755" y="733103"/>
                                <a:pt x="741465" y="731296"/>
                              </a:cubicBezTo>
                              <a:cubicBezTo>
                                <a:pt x="743618" y="730470"/>
                                <a:pt x="744822" y="730045"/>
                                <a:pt x="745524" y="730125"/>
                              </a:cubicBezTo>
                              <a:close/>
                              <a:moveTo>
                                <a:pt x="731006" y="734145"/>
                              </a:moveTo>
                              <a:cubicBezTo>
                                <a:pt x="732699" y="734145"/>
                                <a:pt x="734089" y="735085"/>
                                <a:pt x="734089" y="736213"/>
                              </a:cubicBezTo>
                              <a:cubicBezTo>
                                <a:pt x="734089" y="737341"/>
                                <a:pt x="732699" y="738242"/>
                                <a:pt x="731006" y="738242"/>
                              </a:cubicBezTo>
                              <a:cubicBezTo>
                                <a:pt x="729314" y="738242"/>
                                <a:pt x="727962" y="737341"/>
                                <a:pt x="727962" y="736213"/>
                              </a:cubicBezTo>
                              <a:cubicBezTo>
                                <a:pt x="727962" y="735085"/>
                                <a:pt x="729314" y="734145"/>
                                <a:pt x="731006" y="734145"/>
                              </a:cubicBezTo>
                              <a:close/>
                              <a:moveTo>
                                <a:pt x="310267" y="734691"/>
                              </a:moveTo>
                              <a:cubicBezTo>
                                <a:pt x="310633" y="734717"/>
                                <a:pt x="310966" y="734847"/>
                                <a:pt x="311282" y="735042"/>
                              </a:cubicBezTo>
                              <a:cubicBezTo>
                                <a:pt x="312905" y="736045"/>
                                <a:pt x="312701" y="737330"/>
                                <a:pt x="310618" y="739413"/>
                              </a:cubicBezTo>
                              <a:cubicBezTo>
                                <a:pt x="305690" y="744341"/>
                                <a:pt x="303425" y="742381"/>
                                <a:pt x="307184" y="736447"/>
                              </a:cubicBezTo>
                              <a:cubicBezTo>
                                <a:pt x="307923" y="735281"/>
                                <a:pt x="309171" y="734613"/>
                                <a:pt x="310267" y="734691"/>
                              </a:cubicBezTo>
                              <a:close/>
                              <a:moveTo>
                                <a:pt x="345235" y="738242"/>
                              </a:moveTo>
                              <a:cubicBezTo>
                                <a:pt x="346994" y="738242"/>
                                <a:pt x="348435" y="739182"/>
                                <a:pt x="348435" y="740310"/>
                              </a:cubicBezTo>
                              <a:cubicBezTo>
                                <a:pt x="348435" y="741439"/>
                                <a:pt x="347545" y="742340"/>
                                <a:pt x="346483" y="742340"/>
                              </a:cubicBezTo>
                              <a:cubicBezTo>
                                <a:pt x="345422" y="742340"/>
                                <a:pt x="343981" y="741439"/>
                                <a:pt x="343283" y="740310"/>
                              </a:cubicBezTo>
                              <a:cubicBezTo>
                                <a:pt x="342586" y="739182"/>
                                <a:pt x="343476" y="738242"/>
                                <a:pt x="345235" y="738242"/>
                              </a:cubicBezTo>
                              <a:close/>
                              <a:moveTo>
                                <a:pt x="313546" y="744408"/>
                              </a:moveTo>
                              <a:cubicBezTo>
                                <a:pt x="314674" y="744408"/>
                                <a:pt x="315614" y="745309"/>
                                <a:pt x="315614" y="746437"/>
                              </a:cubicBezTo>
                              <a:cubicBezTo>
                                <a:pt x="315614" y="747566"/>
                                <a:pt x="314674" y="748505"/>
                                <a:pt x="313546" y="748505"/>
                              </a:cubicBezTo>
                              <a:cubicBezTo>
                                <a:pt x="312418" y="748505"/>
                                <a:pt x="311517" y="747565"/>
                                <a:pt x="311517" y="746437"/>
                              </a:cubicBezTo>
                              <a:cubicBezTo>
                                <a:pt x="311517" y="745309"/>
                                <a:pt x="312418" y="744408"/>
                                <a:pt x="313546" y="744408"/>
                              </a:cubicBezTo>
                              <a:close/>
                              <a:moveTo>
                                <a:pt x="328064" y="744642"/>
                              </a:moveTo>
                              <a:cubicBezTo>
                                <a:pt x="328776" y="744613"/>
                                <a:pt x="329587" y="744736"/>
                                <a:pt x="330327" y="745032"/>
                              </a:cubicBezTo>
                              <a:cubicBezTo>
                                <a:pt x="331964" y="745687"/>
                                <a:pt x="331507" y="746183"/>
                                <a:pt x="329117" y="746281"/>
                              </a:cubicBezTo>
                              <a:cubicBezTo>
                                <a:pt x="326955" y="746370"/>
                                <a:pt x="325743" y="745909"/>
                                <a:pt x="326425" y="745227"/>
                              </a:cubicBezTo>
                              <a:cubicBezTo>
                                <a:pt x="326765" y="744887"/>
                                <a:pt x="327351" y="744671"/>
                                <a:pt x="328064" y="744642"/>
                              </a:cubicBezTo>
                              <a:close/>
                              <a:moveTo>
                                <a:pt x="272413" y="745344"/>
                              </a:moveTo>
                              <a:cubicBezTo>
                                <a:pt x="270986" y="745388"/>
                                <a:pt x="269657" y="745533"/>
                                <a:pt x="268588" y="745813"/>
                              </a:cubicBezTo>
                              <a:cubicBezTo>
                                <a:pt x="266164" y="746447"/>
                                <a:pt x="264923" y="747910"/>
                                <a:pt x="265700" y="749247"/>
                              </a:cubicBezTo>
                              <a:cubicBezTo>
                                <a:pt x="266446" y="750529"/>
                                <a:pt x="265293" y="750082"/>
                                <a:pt x="263125" y="748232"/>
                              </a:cubicBezTo>
                              <a:cubicBezTo>
                                <a:pt x="260308" y="745830"/>
                                <a:pt x="257875" y="745337"/>
                                <a:pt x="254578" y="746593"/>
                              </a:cubicBezTo>
                              <a:cubicBezTo>
                                <a:pt x="252039" y="747560"/>
                                <a:pt x="249973" y="748996"/>
                                <a:pt x="249973" y="749754"/>
                              </a:cubicBezTo>
                              <a:cubicBezTo>
                                <a:pt x="249973" y="752016"/>
                                <a:pt x="256890" y="756591"/>
                                <a:pt x="260432" y="756661"/>
                              </a:cubicBezTo>
                              <a:cubicBezTo>
                                <a:pt x="264098" y="756734"/>
                                <a:pt x="274970" y="768769"/>
                                <a:pt x="273505" y="771139"/>
                              </a:cubicBezTo>
                              <a:cubicBezTo>
                                <a:pt x="272992" y="771969"/>
                                <a:pt x="273933" y="773803"/>
                                <a:pt x="275613" y="775197"/>
                              </a:cubicBezTo>
                              <a:cubicBezTo>
                                <a:pt x="279576" y="778486"/>
                                <a:pt x="279583" y="785422"/>
                                <a:pt x="275613" y="785422"/>
                              </a:cubicBezTo>
                              <a:cubicBezTo>
                                <a:pt x="272133" y="785422"/>
                                <a:pt x="271465" y="788622"/>
                                <a:pt x="274559" y="790534"/>
                              </a:cubicBezTo>
                              <a:cubicBezTo>
                                <a:pt x="278197" y="792782"/>
                                <a:pt x="284971" y="793479"/>
                                <a:pt x="283730" y="791470"/>
                              </a:cubicBezTo>
                              <a:cubicBezTo>
                                <a:pt x="283056" y="790379"/>
                                <a:pt x="284629" y="789852"/>
                                <a:pt x="287281" y="790300"/>
                              </a:cubicBezTo>
                              <a:cubicBezTo>
                                <a:pt x="289889" y="790739"/>
                                <a:pt x="291768" y="792198"/>
                                <a:pt x="291457" y="793538"/>
                              </a:cubicBezTo>
                              <a:cubicBezTo>
                                <a:pt x="291098" y="795089"/>
                                <a:pt x="292352" y="795515"/>
                                <a:pt x="294891" y="794709"/>
                              </a:cubicBezTo>
                              <a:cubicBezTo>
                                <a:pt x="299417" y="793273"/>
                                <a:pt x="307693" y="800668"/>
                                <a:pt x="306131" y="804738"/>
                              </a:cubicBezTo>
                              <a:cubicBezTo>
                                <a:pt x="305492" y="806402"/>
                                <a:pt x="308011" y="807244"/>
                                <a:pt x="313897" y="807353"/>
                              </a:cubicBezTo>
                              <a:cubicBezTo>
                                <a:pt x="318689" y="807441"/>
                                <a:pt x="322962" y="808557"/>
                                <a:pt x="323380" y="809811"/>
                              </a:cubicBezTo>
                              <a:cubicBezTo>
                                <a:pt x="323798" y="811065"/>
                                <a:pt x="325850" y="812075"/>
                                <a:pt x="327946" y="812075"/>
                              </a:cubicBezTo>
                              <a:cubicBezTo>
                                <a:pt x="330042" y="812075"/>
                                <a:pt x="332322" y="813014"/>
                                <a:pt x="333020" y="814143"/>
                              </a:cubicBezTo>
                              <a:cubicBezTo>
                                <a:pt x="334475" y="816497"/>
                                <a:pt x="338349" y="816777"/>
                                <a:pt x="343283" y="814884"/>
                              </a:cubicBezTo>
                              <a:cubicBezTo>
                                <a:pt x="345882" y="813887"/>
                                <a:pt x="346084" y="813182"/>
                                <a:pt x="344103" y="811957"/>
                              </a:cubicBezTo>
                              <a:cubicBezTo>
                                <a:pt x="342031" y="810677"/>
                                <a:pt x="342111" y="809614"/>
                                <a:pt x="344454" y="806728"/>
                              </a:cubicBezTo>
                              <a:cubicBezTo>
                                <a:pt x="346074" y="804734"/>
                                <a:pt x="346294" y="803744"/>
                                <a:pt x="344962" y="804543"/>
                              </a:cubicBezTo>
                              <a:cubicBezTo>
                                <a:pt x="343629" y="805342"/>
                                <a:pt x="341963" y="805065"/>
                                <a:pt x="341254" y="803919"/>
                              </a:cubicBezTo>
                              <a:cubicBezTo>
                                <a:pt x="340545" y="802772"/>
                                <a:pt x="338080" y="801850"/>
                                <a:pt x="335751" y="801850"/>
                              </a:cubicBezTo>
                              <a:cubicBezTo>
                                <a:pt x="332295" y="801850"/>
                                <a:pt x="331949" y="801303"/>
                                <a:pt x="333956" y="798885"/>
                              </a:cubicBezTo>
                              <a:cubicBezTo>
                                <a:pt x="335977" y="796450"/>
                                <a:pt x="335576" y="795904"/>
                                <a:pt x="331654" y="795841"/>
                              </a:cubicBezTo>
                              <a:cubicBezTo>
                                <a:pt x="321608" y="795678"/>
                                <a:pt x="318738" y="795228"/>
                                <a:pt x="321312" y="794241"/>
                              </a:cubicBezTo>
                              <a:cubicBezTo>
                                <a:pt x="323336" y="793465"/>
                                <a:pt x="323433" y="792557"/>
                                <a:pt x="321624" y="790378"/>
                              </a:cubicBezTo>
                              <a:cubicBezTo>
                                <a:pt x="319788" y="788165"/>
                                <a:pt x="319955" y="787235"/>
                                <a:pt x="322444" y="786280"/>
                              </a:cubicBezTo>
                              <a:cubicBezTo>
                                <a:pt x="324209" y="785603"/>
                                <a:pt x="326383" y="785529"/>
                                <a:pt x="327283" y="786085"/>
                              </a:cubicBezTo>
                              <a:cubicBezTo>
                                <a:pt x="328183" y="786642"/>
                                <a:pt x="328922" y="784857"/>
                                <a:pt x="328922" y="782144"/>
                              </a:cubicBezTo>
                              <a:cubicBezTo>
                                <a:pt x="328922" y="779431"/>
                                <a:pt x="328196" y="777227"/>
                                <a:pt x="327283" y="777227"/>
                              </a:cubicBezTo>
                              <a:cubicBezTo>
                                <a:pt x="326370" y="777227"/>
                                <a:pt x="326128" y="776361"/>
                                <a:pt x="326776" y="775315"/>
                              </a:cubicBezTo>
                              <a:cubicBezTo>
                                <a:pt x="327423" y="774268"/>
                                <a:pt x="326347" y="772944"/>
                                <a:pt x="324356" y="772388"/>
                              </a:cubicBezTo>
                              <a:cubicBezTo>
                                <a:pt x="322365" y="771832"/>
                                <a:pt x="318660" y="770776"/>
                                <a:pt x="316122" y="770046"/>
                              </a:cubicBezTo>
                              <a:cubicBezTo>
                                <a:pt x="312517" y="769010"/>
                                <a:pt x="311517" y="769573"/>
                                <a:pt x="311517" y="772544"/>
                              </a:cubicBezTo>
                              <a:cubicBezTo>
                                <a:pt x="311517" y="774831"/>
                                <a:pt x="309915" y="776462"/>
                                <a:pt x="307536" y="776641"/>
                              </a:cubicBezTo>
                              <a:cubicBezTo>
                                <a:pt x="304456" y="776873"/>
                                <a:pt x="303660" y="775733"/>
                                <a:pt x="303946" y="771451"/>
                              </a:cubicBezTo>
                              <a:cubicBezTo>
                                <a:pt x="304253" y="766839"/>
                                <a:pt x="303561" y="766035"/>
                                <a:pt x="299692" y="766573"/>
                              </a:cubicBezTo>
                              <a:cubicBezTo>
                                <a:pt x="296600" y="767003"/>
                                <a:pt x="295087" y="766145"/>
                                <a:pt x="295087" y="763998"/>
                              </a:cubicBezTo>
                              <a:cubicBezTo>
                                <a:pt x="295087" y="762234"/>
                                <a:pt x="295247" y="760573"/>
                                <a:pt x="295438" y="760290"/>
                              </a:cubicBezTo>
                              <a:cubicBezTo>
                                <a:pt x="296623" y="758537"/>
                                <a:pt x="290285" y="750535"/>
                                <a:pt x="287711" y="750535"/>
                              </a:cubicBezTo>
                              <a:cubicBezTo>
                                <a:pt x="285991" y="750535"/>
                                <a:pt x="285073" y="749763"/>
                                <a:pt x="285681" y="748779"/>
                              </a:cubicBezTo>
                              <a:cubicBezTo>
                                <a:pt x="286805" y="746961"/>
                                <a:pt x="278597" y="745155"/>
                                <a:pt x="272413" y="745344"/>
                              </a:cubicBezTo>
                              <a:close/>
                              <a:moveTo>
                                <a:pt x="369118" y="748739"/>
                              </a:moveTo>
                              <a:cubicBezTo>
                                <a:pt x="369831" y="748710"/>
                                <a:pt x="370641" y="748873"/>
                                <a:pt x="371382" y="749169"/>
                              </a:cubicBezTo>
                              <a:cubicBezTo>
                                <a:pt x="373018" y="749824"/>
                                <a:pt x="372523" y="750280"/>
                                <a:pt x="370133" y="750378"/>
                              </a:cubicBezTo>
                              <a:cubicBezTo>
                                <a:pt x="367970" y="750468"/>
                                <a:pt x="366758" y="750007"/>
                                <a:pt x="367440" y="749325"/>
                              </a:cubicBezTo>
                              <a:cubicBezTo>
                                <a:pt x="367781" y="748984"/>
                                <a:pt x="368405" y="748769"/>
                                <a:pt x="369118" y="748739"/>
                              </a:cubicBezTo>
                              <a:close/>
                              <a:moveTo>
                                <a:pt x="666423" y="750535"/>
                              </a:moveTo>
                              <a:cubicBezTo>
                                <a:pt x="667551" y="750535"/>
                                <a:pt x="668452" y="751475"/>
                                <a:pt x="668452" y="752603"/>
                              </a:cubicBezTo>
                              <a:cubicBezTo>
                                <a:pt x="668452" y="753731"/>
                                <a:pt x="667551" y="754671"/>
                                <a:pt x="666423" y="754671"/>
                              </a:cubicBezTo>
                              <a:cubicBezTo>
                                <a:pt x="665294" y="754671"/>
                                <a:pt x="664354" y="753731"/>
                                <a:pt x="664354" y="752603"/>
                              </a:cubicBezTo>
                              <a:cubicBezTo>
                                <a:pt x="664354" y="751475"/>
                                <a:pt x="665294" y="750535"/>
                                <a:pt x="666423" y="750535"/>
                              </a:cubicBezTo>
                              <a:close/>
                              <a:moveTo>
                                <a:pt x="289825" y="754671"/>
                              </a:moveTo>
                              <a:cubicBezTo>
                                <a:pt x="290323" y="754671"/>
                                <a:pt x="291313" y="755572"/>
                                <a:pt x="292011" y="756700"/>
                              </a:cubicBezTo>
                              <a:cubicBezTo>
                                <a:pt x="292708" y="757829"/>
                                <a:pt x="292308" y="758769"/>
                                <a:pt x="291113" y="758769"/>
                              </a:cubicBezTo>
                              <a:cubicBezTo>
                                <a:pt x="289918" y="758769"/>
                                <a:pt x="288928" y="757829"/>
                                <a:pt x="288928" y="756700"/>
                              </a:cubicBezTo>
                              <a:cubicBezTo>
                                <a:pt x="288928" y="755572"/>
                                <a:pt x="289328" y="754671"/>
                                <a:pt x="289825" y="754671"/>
                              </a:cubicBezTo>
                              <a:close/>
                              <a:moveTo>
                                <a:pt x="273317" y="755022"/>
                              </a:moveTo>
                              <a:cubicBezTo>
                                <a:pt x="273457" y="754971"/>
                                <a:pt x="273614" y="755047"/>
                                <a:pt x="273785" y="755218"/>
                              </a:cubicBezTo>
                              <a:cubicBezTo>
                                <a:pt x="274467" y="755899"/>
                                <a:pt x="274534" y="757678"/>
                                <a:pt x="273941" y="759159"/>
                              </a:cubicBezTo>
                              <a:cubicBezTo>
                                <a:pt x="273286" y="760795"/>
                                <a:pt x="272791" y="760300"/>
                                <a:pt x="272692" y="757910"/>
                              </a:cubicBezTo>
                              <a:cubicBezTo>
                                <a:pt x="272625" y="756288"/>
                                <a:pt x="272897" y="755177"/>
                                <a:pt x="273317" y="755022"/>
                              </a:cubicBezTo>
                              <a:close/>
                              <a:moveTo>
                                <a:pt x="357651" y="755296"/>
                              </a:moveTo>
                              <a:cubicBezTo>
                                <a:pt x="357964" y="755322"/>
                                <a:pt x="358273" y="755437"/>
                                <a:pt x="358549" y="755608"/>
                              </a:cubicBezTo>
                              <a:cubicBezTo>
                                <a:pt x="360353" y="756722"/>
                                <a:pt x="360369" y="757785"/>
                                <a:pt x="358549" y="759978"/>
                              </a:cubicBezTo>
                              <a:cubicBezTo>
                                <a:pt x="355975" y="763079"/>
                                <a:pt x="352526" y="763833"/>
                                <a:pt x="352578" y="761305"/>
                              </a:cubicBezTo>
                              <a:cubicBezTo>
                                <a:pt x="352641" y="758208"/>
                                <a:pt x="355461" y="755109"/>
                                <a:pt x="357651" y="755296"/>
                              </a:cubicBezTo>
                              <a:close/>
                              <a:moveTo>
                                <a:pt x="693120" y="756700"/>
                              </a:moveTo>
                              <a:cubicBezTo>
                                <a:pt x="693693" y="756738"/>
                                <a:pt x="694292" y="757430"/>
                                <a:pt x="695071" y="758691"/>
                              </a:cubicBezTo>
                              <a:cubicBezTo>
                                <a:pt x="696560" y="761099"/>
                                <a:pt x="697405" y="761120"/>
                                <a:pt x="700145" y="758847"/>
                              </a:cubicBezTo>
                              <a:cubicBezTo>
                                <a:pt x="701951" y="757348"/>
                                <a:pt x="704096" y="756789"/>
                                <a:pt x="704906" y="757598"/>
                              </a:cubicBezTo>
                              <a:cubicBezTo>
                                <a:pt x="705715" y="758407"/>
                                <a:pt x="704748" y="759958"/>
                                <a:pt x="702759" y="761071"/>
                              </a:cubicBezTo>
                              <a:cubicBezTo>
                                <a:pt x="700771" y="762184"/>
                                <a:pt x="699602" y="763877"/>
                                <a:pt x="700184" y="764817"/>
                              </a:cubicBezTo>
                              <a:cubicBezTo>
                                <a:pt x="700765" y="765758"/>
                                <a:pt x="699879" y="767058"/>
                                <a:pt x="698193" y="767705"/>
                              </a:cubicBezTo>
                              <a:cubicBezTo>
                                <a:pt x="696507" y="768352"/>
                                <a:pt x="695110" y="767904"/>
                                <a:pt x="695110" y="766690"/>
                              </a:cubicBezTo>
                              <a:cubicBezTo>
                                <a:pt x="695110" y="765477"/>
                                <a:pt x="693676" y="765037"/>
                                <a:pt x="691910" y="765715"/>
                              </a:cubicBezTo>
                              <a:cubicBezTo>
                                <a:pt x="689369" y="766690"/>
                                <a:pt x="688996" y="765962"/>
                                <a:pt x="690115" y="762320"/>
                              </a:cubicBezTo>
                              <a:cubicBezTo>
                                <a:pt x="691328" y="758372"/>
                                <a:pt x="692165" y="756638"/>
                                <a:pt x="693120" y="756700"/>
                              </a:cubicBezTo>
                              <a:close/>
                              <a:moveTo>
                                <a:pt x="339545" y="761032"/>
                              </a:moveTo>
                              <a:cubicBezTo>
                                <a:pt x="340823" y="760922"/>
                                <a:pt x="342479" y="761858"/>
                                <a:pt x="345203" y="763920"/>
                              </a:cubicBezTo>
                              <a:cubicBezTo>
                                <a:pt x="347378" y="765564"/>
                                <a:pt x="348643" y="767427"/>
                                <a:pt x="348013" y="768056"/>
                              </a:cubicBezTo>
                              <a:cubicBezTo>
                                <a:pt x="347384" y="768686"/>
                                <a:pt x="345382" y="767728"/>
                                <a:pt x="343564" y="765910"/>
                              </a:cubicBezTo>
                              <a:cubicBezTo>
                                <a:pt x="341746" y="764092"/>
                                <a:pt x="339178" y="763265"/>
                                <a:pt x="337867" y="764076"/>
                              </a:cubicBezTo>
                              <a:cubicBezTo>
                                <a:pt x="336384" y="764992"/>
                                <a:pt x="336059" y="764651"/>
                                <a:pt x="336969" y="763178"/>
                              </a:cubicBezTo>
                              <a:cubicBezTo>
                                <a:pt x="337794" y="761844"/>
                                <a:pt x="338550" y="761117"/>
                                <a:pt x="339545" y="761032"/>
                              </a:cubicBezTo>
                              <a:close/>
                              <a:moveTo>
                                <a:pt x="397655" y="762866"/>
                              </a:moveTo>
                              <a:cubicBezTo>
                                <a:pt x="398783" y="762866"/>
                                <a:pt x="399723" y="763767"/>
                                <a:pt x="399723" y="764895"/>
                              </a:cubicBezTo>
                              <a:cubicBezTo>
                                <a:pt x="399723" y="766024"/>
                                <a:pt x="398783" y="766963"/>
                                <a:pt x="397655" y="766963"/>
                              </a:cubicBezTo>
                              <a:cubicBezTo>
                                <a:pt x="396526" y="766963"/>
                                <a:pt x="395625" y="766023"/>
                                <a:pt x="395625" y="764895"/>
                              </a:cubicBezTo>
                              <a:cubicBezTo>
                                <a:pt x="395625" y="763767"/>
                                <a:pt x="396526" y="762866"/>
                                <a:pt x="397655" y="762866"/>
                              </a:cubicBezTo>
                              <a:close/>
                              <a:moveTo>
                                <a:pt x="333965" y="766963"/>
                              </a:moveTo>
                              <a:cubicBezTo>
                                <a:pt x="335027" y="766963"/>
                                <a:pt x="336468" y="767903"/>
                                <a:pt x="337165" y="769032"/>
                              </a:cubicBezTo>
                              <a:cubicBezTo>
                                <a:pt x="337862" y="770160"/>
                                <a:pt x="336973" y="771061"/>
                                <a:pt x="335214" y="771061"/>
                              </a:cubicBezTo>
                              <a:cubicBezTo>
                                <a:pt x="333455" y="771061"/>
                                <a:pt x="332014" y="770160"/>
                                <a:pt x="332014" y="769032"/>
                              </a:cubicBezTo>
                              <a:cubicBezTo>
                                <a:pt x="332014" y="767903"/>
                                <a:pt x="332903" y="766963"/>
                                <a:pt x="333965" y="766963"/>
                              </a:cubicBezTo>
                              <a:close/>
                              <a:moveTo>
                                <a:pt x="391528" y="766963"/>
                              </a:moveTo>
                              <a:cubicBezTo>
                                <a:pt x="392656" y="766963"/>
                                <a:pt x="393557" y="767903"/>
                                <a:pt x="393557" y="769032"/>
                              </a:cubicBezTo>
                              <a:cubicBezTo>
                                <a:pt x="393557" y="770160"/>
                                <a:pt x="392656" y="771061"/>
                                <a:pt x="391528" y="771061"/>
                              </a:cubicBezTo>
                              <a:cubicBezTo>
                                <a:pt x="390400" y="771061"/>
                                <a:pt x="389460" y="770160"/>
                                <a:pt x="389460" y="769032"/>
                              </a:cubicBezTo>
                              <a:cubicBezTo>
                                <a:pt x="389460" y="767903"/>
                                <a:pt x="390400" y="766963"/>
                                <a:pt x="391528" y="766963"/>
                              </a:cubicBezTo>
                              <a:close/>
                              <a:moveTo>
                                <a:pt x="642693" y="766963"/>
                              </a:moveTo>
                              <a:cubicBezTo>
                                <a:pt x="643191" y="766963"/>
                                <a:pt x="644182" y="767903"/>
                                <a:pt x="644879" y="769032"/>
                              </a:cubicBezTo>
                              <a:cubicBezTo>
                                <a:pt x="645576" y="770160"/>
                                <a:pt x="645137" y="771061"/>
                                <a:pt x="643942" y="771061"/>
                              </a:cubicBezTo>
                              <a:cubicBezTo>
                                <a:pt x="642747" y="771061"/>
                                <a:pt x="641796" y="770160"/>
                                <a:pt x="641796" y="769032"/>
                              </a:cubicBezTo>
                              <a:cubicBezTo>
                                <a:pt x="641796" y="767903"/>
                                <a:pt x="642196" y="766963"/>
                                <a:pt x="642694" y="766963"/>
                              </a:cubicBezTo>
                              <a:close/>
                              <a:moveTo>
                                <a:pt x="713799" y="769149"/>
                              </a:moveTo>
                              <a:cubicBezTo>
                                <a:pt x="714197" y="769144"/>
                                <a:pt x="714547" y="769272"/>
                                <a:pt x="714813" y="769539"/>
                              </a:cubicBezTo>
                              <a:cubicBezTo>
                                <a:pt x="715330" y="770055"/>
                                <a:pt x="714348" y="771663"/>
                                <a:pt x="712628" y="773090"/>
                              </a:cubicBezTo>
                              <a:cubicBezTo>
                                <a:pt x="710678" y="774708"/>
                                <a:pt x="709467" y="774841"/>
                                <a:pt x="709467" y="773480"/>
                              </a:cubicBezTo>
                              <a:cubicBezTo>
                                <a:pt x="709467" y="771466"/>
                                <a:pt x="712072" y="769172"/>
                                <a:pt x="713799" y="769149"/>
                              </a:cubicBezTo>
                              <a:close/>
                              <a:moveTo>
                                <a:pt x="700296" y="775197"/>
                              </a:moveTo>
                              <a:cubicBezTo>
                                <a:pt x="700866" y="775309"/>
                                <a:pt x="701271" y="775818"/>
                                <a:pt x="701271" y="776719"/>
                              </a:cubicBezTo>
                              <a:cubicBezTo>
                                <a:pt x="701271" y="777565"/>
                                <a:pt x="700238" y="778599"/>
                                <a:pt x="698969" y="779022"/>
                              </a:cubicBezTo>
                              <a:cubicBezTo>
                                <a:pt x="697699" y="779445"/>
                                <a:pt x="697024" y="778730"/>
                                <a:pt x="697447" y="777461"/>
                              </a:cubicBezTo>
                              <a:cubicBezTo>
                                <a:pt x="697983" y="775852"/>
                                <a:pt x="699345" y="775012"/>
                                <a:pt x="700296" y="775197"/>
                              </a:cubicBezTo>
                              <a:close/>
                              <a:moveTo>
                                <a:pt x="294112" y="775861"/>
                              </a:moveTo>
                              <a:cubicBezTo>
                                <a:pt x="295786" y="775861"/>
                                <a:pt x="297156" y="777088"/>
                                <a:pt x="297156" y="778593"/>
                              </a:cubicBezTo>
                              <a:cubicBezTo>
                                <a:pt x="297156" y="780097"/>
                                <a:pt x="296802" y="781324"/>
                                <a:pt x="296376" y="781324"/>
                              </a:cubicBezTo>
                              <a:cubicBezTo>
                                <a:pt x="295950" y="781324"/>
                                <a:pt x="294580" y="780097"/>
                                <a:pt x="293332" y="778593"/>
                              </a:cubicBezTo>
                              <a:cubicBezTo>
                                <a:pt x="291613" y="776522"/>
                                <a:pt x="291808" y="775861"/>
                                <a:pt x="294112" y="775861"/>
                              </a:cubicBezTo>
                              <a:close/>
                              <a:moveTo>
                                <a:pt x="655060" y="776758"/>
                              </a:moveTo>
                              <a:cubicBezTo>
                                <a:pt x="656135" y="776654"/>
                                <a:pt x="657191" y="777297"/>
                                <a:pt x="657675" y="778749"/>
                              </a:cubicBezTo>
                              <a:cubicBezTo>
                                <a:pt x="658145" y="780159"/>
                                <a:pt x="656980" y="781324"/>
                                <a:pt x="655099" y="781324"/>
                              </a:cubicBezTo>
                              <a:cubicBezTo>
                                <a:pt x="653219" y="781324"/>
                                <a:pt x="651991" y="780384"/>
                                <a:pt x="652367" y="779256"/>
                              </a:cubicBezTo>
                              <a:cubicBezTo>
                                <a:pt x="652884" y="777707"/>
                                <a:pt x="653985" y="776862"/>
                                <a:pt x="655060" y="776758"/>
                              </a:cubicBezTo>
                              <a:close/>
                              <a:moveTo>
                                <a:pt x="365065" y="795685"/>
                              </a:moveTo>
                              <a:cubicBezTo>
                                <a:pt x="366193" y="795685"/>
                                <a:pt x="366582" y="796625"/>
                                <a:pt x="365884" y="797754"/>
                              </a:cubicBezTo>
                              <a:cubicBezTo>
                                <a:pt x="365187" y="798882"/>
                                <a:pt x="363657" y="799783"/>
                                <a:pt x="362528" y="799783"/>
                              </a:cubicBezTo>
                              <a:cubicBezTo>
                                <a:pt x="361400" y="799783"/>
                                <a:pt x="361050" y="798882"/>
                                <a:pt x="361748" y="797754"/>
                              </a:cubicBezTo>
                              <a:cubicBezTo>
                                <a:pt x="362445" y="796625"/>
                                <a:pt x="363937" y="795685"/>
                                <a:pt x="365065" y="795685"/>
                              </a:cubicBezTo>
                              <a:close/>
                              <a:moveTo>
                                <a:pt x="385124" y="804231"/>
                              </a:moveTo>
                              <a:cubicBezTo>
                                <a:pt x="385280" y="804223"/>
                                <a:pt x="385358" y="804286"/>
                                <a:pt x="385358" y="804427"/>
                              </a:cubicBezTo>
                              <a:cubicBezTo>
                                <a:pt x="385358" y="804991"/>
                                <a:pt x="383967" y="806573"/>
                                <a:pt x="382275" y="807978"/>
                              </a:cubicBezTo>
                              <a:cubicBezTo>
                                <a:pt x="380582" y="809382"/>
                                <a:pt x="379192" y="810064"/>
                                <a:pt x="379192" y="809500"/>
                              </a:cubicBezTo>
                              <a:cubicBezTo>
                                <a:pt x="379192" y="808936"/>
                                <a:pt x="380582" y="807353"/>
                                <a:pt x="382275" y="805948"/>
                              </a:cubicBezTo>
                              <a:cubicBezTo>
                                <a:pt x="383544" y="804895"/>
                                <a:pt x="384655" y="804253"/>
                                <a:pt x="385124" y="804231"/>
                              </a:cubicBezTo>
                              <a:close/>
                              <a:moveTo>
                                <a:pt x="363933" y="805948"/>
                              </a:moveTo>
                              <a:cubicBezTo>
                                <a:pt x="365692" y="805948"/>
                                <a:pt x="366581" y="806849"/>
                                <a:pt x="365884" y="807978"/>
                              </a:cubicBezTo>
                              <a:cubicBezTo>
                                <a:pt x="365187" y="809106"/>
                                <a:pt x="363746" y="810046"/>
                                <a:pt x="362684" y="810046"/>
                              </a:cubicBezTo>
                              <a:cubicBezTo>
                                <a:pt x="361622" y="810046"/>
                                <a:pt x="360733" y="809106"/>
                                <a:pt x="360733" y="807978"/>
                              </a:cubicBezTo>
                              <a:cubicBezTo>
                                <a:pt x="360733" y="806849"/>
                                <a:pt x="362174" y="805948"/>
                                <a:pt x="363933" y="805948"/>
                              </a:cubicBezTo>
                              <a:close/>
                              <a:moveTo>
                                <a:pt x="368304" y="814300"/>
                              </a:moveTo>
                              <a:cubicBezTo>
                                <a:pt x="369874" y="814306"/>
                                <a:pt x="371334" y="815166"/>
                                <a:pt x="372753" y="816875"/>
                              </a:cubicBezTo>
                              <a:cubicBezTo>
                                <a:pt x="374434" y="818901"/>
                                <a:pt x="374393" y="819688"/>
                                <a:pt x="372518" y="819880"/>
                              </a:cubicBezTo>
                              <a:cubicBezTo>
                                <a:pt x="371126" y="820022"/>
                                <a:pt x="367200" y="820784"/>
                                <a:pt x="363816" y="821558"/>
                              </a:cubicBezTo>
                              <a:lnTo>
                                <a:pt x="357650" y="822963"/>
                              </a:lnTo>
                              <a:lnTo>
                                <a:pt x="361552" y="818553"/>
                              </a:lnTo>
                              <a:cubicBezTo>
                                <a:pt x="364078" y="815709"/>
                                <a:pt x="366285" y="814292"/>
                                <a:pt x="368304" y="814300"/>
                              </a:cubicBezTo>
                              <a:close/>
                              <a:moveTo>
                                <a:pt x="382353" y="814963"/>
                              </a:moveTo>
                              <a:cubicBezTo>
                                <a:pt x="382561" y="814913"/>
                                <a:pt x="382741" y="814961"/>
                                <a:pt x="382899" y="815119"/>
                              </a:cubicBezTo>
                              <a:cubicBezTo>
                                <a:pt x="383531" y="815751"/>
                                <a:pt x="382896" y="817396"/>
                                <a:pt x="381494" y="818787"/>
                              </a:cubicBezTo>
                              <a:cubicBezTo>
                                <a:pt x="379468" y="820798"/>
                                <a:pt x="379249" y="820579"/>
                                <a:pt x="380363" y="817656"/>
                              </a:cubicBezTo>
                              <a:cubicBezTo>
                                <a:pt x="380940" y="816138"/>
                                <a:pt x="381728" y="815111"/>
                                <a:pt x="382353" y="814963"/>
                              </a:cubicBezTo>
                              <a:close/>
                              <a:moveTo>
                                <a:pt x="340205" y="820309"/>
                              </a:moveTo>
                              <a:cubicBezTo>
                                <a:pt x="341333" y="820309"/>
                                <a:pt x="342273" y="821210"/>
                                <a:pt x="342273" y="822338"/>
                              </a:cubicBezTo>
                              <a:cubicBezTo>
                                <a:pt x="342273" y="823467"/>
                                <a:pt x="341333" y="824407"/>
                                <a:pt x="340205" y="824407"/>
                              </a:cubicBezTo>
                              <a:cubicBezTo>
                                <a:pt x="339076" y="824407"/>
                                <a:pt x="338175" y="823467"/>
                                <a:pt x="338175" y="822338"/>
                              </a:cubicBezTo>
                              <a:cubicBezTo>
                                <a:pt x="338175" y="821210"/>
                                <a:pt x="339076" y="820309"/>
                                <a:pt x="340205" y="820309"/>
                              </a:cubicBezTo>
                              <a:close/>
                              <a:moveTo>
                                <a:pt x="405026" y="824680"/>
                              </a:moveTo>
                              <a:lnTo>
                                <a:pt x="404948" y="830143"/>
                              </a:lnTo>
                              <a:cubicBezTo>
                                <a:pt x="404890" y="833563"/>
                                <a:pt x="403557" y="835861"/>
                                <a:pt x="401436" y="836270"/>
                              </a:cubicBezTo>
                              <a:cubicBezTo>
                                <a:pt x="396218" y="837274"/>
                                <a:pt x="395892" y="834133"/>
                                <a:pt x="400694" y="829167"/>
                              </a:cubicBezTo>
                              <a:lnTo>
                                <a:pt x="405026" y="824680"/>
                              </a:lnTo>
                              <a:close/>
                              <a:moveTo>
                                <a:pt x="352302" y="830650"/>
                              </a:moveTo>
                              <a:cubicBezTo>
                                <a:pt x="352863" y="830661"/>
                                <a:pt x="353658" y="830734"/>
                                <a:pt x="354683" y="830884"/>
                              </a:cubicBezTo>
                              <a:cubicBezTo>
                                <a:pt x="357267" y="831263"/>
                                <a:pt x="359760" y="832752"/>
                                <a:pt x="360224" y="834162"/>
                              </a:cubicBezTo>
                              <a:cubicBezTo>
                                <a:pt x="361409" y="837758"/>
                                <a:pt x="356192" y="837204"/>
                                <a:pt x="352809" y="833382"/>
                              </a:cubicBezTo>
                              <a:cubicBezTo>
                                <a:pt x="350972" y="831306"/>
                                <a:pt x="350620" y="830616"/>
                                <a:pt x="352302" y="830650"/>
                              </a:cubicBezTo>
                              <a:close/>
                              <a:moveTo>
                                <a:pt x="376108" y="832602"/>
                              </a:moveTo>
                              <a:cubicBezTo>
                                <a:pt x="379166" y="832602"/>
                                <a:pt x="380966" y="833502"/>
                                <a:pt x="380244" y="834670"/>
                              </a:cubicBezTo>
                              <a:cubicBezTo>
                                <a:pt x="379547" y="835798"/>
                                <a:pt x="377667" y="836699"/>
                                <a:pt x="376108" y="836699"/>
                              </a:cubicBezTo>
                              <a:cubicBezTo>
                                <a:pt x="374548" y="836699"/>
                                <a:pt x="372707" y="835798"/>
                                <a:pt x="372010" y="834670"/>
                              </a:cubicBezTo>
                              <a:cubicBezTo>
                                <a:pt x="371288" y="833502"/>
                                <a:pt x="373049" y="832602"/>
                                <a:pt x="376108" y="832602"/>
                              </a:cubicBezTo>
                              <a:close/>
                              <a:moveTo>
                                <a:pt x="349336" y="837987"/>
                              </a:moveTo>
                              <a:cubicBezTo>
                                <a:pt x="350684" y="837859"/>
                                <a:pt x="351307" y="839018"/>
                                <a:pt x="351677" y="841538"/>
                              </a:cubicBezTo>
                              <a:cubicBezTo>
                                <a:pt x="351920" y="843190"/>
                                <a:pt x="349785" y="844152"/>
                                <a:pt x="345979" y="844152"/>
                              </a:cubicBezTo>
                              <a:lnTo>
                                <a:pt x="339891" y="844152"/>
                              </a:lnTo>
                              <a:lnTo>
                                <a:pt x="344653" y="840562"/>
                              </a:lnTo>
                              <a:cubicBezTo>
                                <a:pt x="346815" y="838931"/>
                                <a:pt x="348287" y="838086"/>
                                <a:pt x="349336" y="8379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CCCC">
                            <a:alpha val="42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2" name="Freeform: Shape 202"/>
                      <wps:cNvSpPr/>
                      <wps:spPr>
                        <a:xfrm>
                          <a:off x="5157620" y="1012855"/>
                          <a:ext cx="926784" cy="922377"/>
                        </a:xfrm>
                        <a:custGeom>
                          <a:avLst/>
                          <a:gdLst>
                            <a:gd name="connsiteX0" fmla="*/ 468001 w 926783"/>
                            <a:gd name="connsiteY0" fmla="*/ 547 h 922377"/>
                            <a:gd name="connsiteX1" fmla="*/ 457101 w 926783"/>
                            <a:gd name="connsiteY1" fmla="*/ 5205 h 922377"/>
                            <a:gd name="connsiteX2" fmla="*/ 449520 w 926783"/>
                            <a:gd name="connsiteY2" fmla="*/ 6889 h 922377"/>
                            <a:gd name="connsiteX3" fmla="*/ 441989 w 926783"/>
                            <a:gd name="connsiteY3" fmla="*/ 8574 h 922377"/>
                            <a:gd name="connsiteX4" fmla="*/ 437678 w 926783"/>
                            <a:gd name="connsiteY4" fmla="*/ 12884 h 922377"/>
                            <a:gd name="connsiteX5" fmla="*/ 427223 w 926783"/>
                            <a:gd name="connsiteY5" fmla="*/ 18037 h 922377"/>
                            <a:gd name="connsiteX6" fmla="*/ 422268 w 926783"/>
                            <a:gd name="connsiteY6" fmla="*/ 22793 h 922377"/>
                            <a:gd name="connsiteX7" fmla="*/ 419593 w 926783"/>
                            <a:gd name="connsiteY7" fmla="*/ 26559 h 922377"/>
                            <a:gd name="connsiteX8" fmla="*/ 416669 w 926783"/>
                            <a:gd name="connsiteY8" fmla="*/ 28293 h 922377"/>
                            <a:gd name="connsiteX9" fmla="*/ 408742 w 926783"/>
                            <a:gd name="connsiteY9" fmla="*/ 31117 h 922377"/>
                            <a:gd name="connsiteX10" fmla="*/ 376634 w 926783"/>
                            <a:gd name="connsiteY10" fmla="*/ 38251 h 922377"/>
                            <a:gd name="connsiteX11" fmla="*/ 349036 w 926783"/>
                            <a:gd name="connsiteY11" fmla="*/ 51331 h 922377"/>
                            <a:gd name="connsiteX12" fmla="*/ 360532 w 926783"/>
                            <a:gd name="connsiteY12" fmla="*/ 51381 h 922377"/>
                            <a:gd name="connsiteX13" fmla="*/ 366676 w 926783"/>
                            <a:gd name="connsiteY13" fmla="*/ 51430 h 922377"/>
                            <a:gd name="connsiteX14" fmla="*/ 377031 w 926783"/>
                            <a:gd name="connsiteY14" fmla="*/ 52817 h 922377"/>
                            <a:gd name="connsiteX15" fmla="*/ 404927 w 926783"/>
                            <a:gd name="connsiteY15" fmla="*/ 49845 h 922377"/>
                            <a:gd name="connsiteX16" fmla="*/ 424052 w 926783"/>
                            <a:gd name="connsiteY16" fmla="*/ 48259 h 922377"/>
                            <a:gd name="connsiteX17" fmla="*/ 434407 w 926783"/>
                            <a:gd name="connsiteY17" fmla="*/ 48210 h 922377"/>
                            <a:gd name="connsiteX18" fmla="*/ 443177 w 926783"/>
                            <a:gd name="connsiteY18" fmla="*/ 45931 h 922377"/>
                            <a:gd name="connsiteX19" fmla="*/ 457546 w 926783"/>
                            <a:gd name="connsiteY19" fmla="*/ 43850 h 922377"/>
                            <a:gd name="connsiteX20" fmla="*/ 470131 w 926783"/>
                            <a:gd name="connsiteY20" fmla="*/ 41719 h 922377"/>
                            <a:gd name="connsiteX21" fmla="*/ 474839 w 926783"/>
                            <a:gd name="connsiteY21" fmla="*/ 38747 h 922377"/>
                            <a:gd name="connsiteX22" fmla="*/ 481379 w 926783"/>
                            <a:gd name="connsiteY22" fmla="*/ 41273 h 922377"/>
                            <a:gd name="connsiteX23" fmla="*/ 487870 w 926783"/>
                            <a:gd name="connsiteY23" fmla="*/ 44246 h 922377"/>
                            <a:gd name="connsiteX24" fmla="*/ 492825 w 926783"/>
                            <a:gd name="connsiteY24" fmla="*/ 42413 h 922377"/>
                            <a:gd name="connsiteX25" fmla="*/ 497631 w 926783"/>
                            <a:gd name="connsiteY25" fmla="*/ 39589 h 922377"/>
                            <a:gd name="connsiteX26" fmla="*/ 501892 w 926783"/>
                            <a:gd name="connsiteY26" fmla="*/ 42314 h 922377"/>
                            <a:gd name="connsiteX27" fmla="*/ 517747 w 926783"/>
                            <a:gd name="connsiteY27" fmla="*/ 44544 h 922377"/>
                            <a:gd name="connsiteX28" fmla="*/ 535585 w 926783"/>
                            <a:gd name="connsiteY28" fmla="*/ 41720 h 922377"/>
                            <a:gd name="connsiteX29" fmla="*/ 546981 w 926783"/>
                            <a:gd name="connsiteY29" fmla="*/ 40828 h 922377"/>
                            <a:gd name="connsiteX30" fmla="*/ 557138 w 926783"/>
                            <a:gd name="connsiteY30" fmla="*/ 38103 h 922377"/>
                            <a:gd name="connsiteX31" fmla="*/ 548814 w 926783"/>
                            <a:gd name="connsiteY31" fmla="*/ 33941 h 922377"/>
                            <a:gd name="connsiteX32" fmla="*/ 538211 w 926783"/>
                            <a:gd name="connsiteY32" fmla="*/ 29878 h 922377"/>
                            <a:gd name="connsiteX33" fmla="*/ 543611 w 926783"/>
                            <a:gd name="connsiteY33" fmla="*/ 24131 h 922377"/>
                            <a:gd name="connsiteX34" fmla="*/ 546683 w 926783"/>
                            <a:gd name="connsiteY34" fmla="*/ 17640 h 922377"/>
                            <a:gd name="connsiteX35" fmla="*/ 537071 w 926783"/>
                            <a:gd name="connsiteY35" fmla="*/ 16550 h 922377"/>
                            <a:gd name="connsiteX36" fmla="*/ 525625 w 926783"/>
                            <a:gd name="connsiteY36" fmla="*/ 16699 h 922377"/>
                            <a:gd name="connsiteX37" fmla="*/ 522058 w 926783"/>
                            <a:gd name="connsiteY37" fmla="*/ 13479 h 922377"/>
                            <a:gd name="connsiteX38" fmla="*/ 526022 w 926783"/>
                            <a:gd name="connsiteY38" fmla="*/ 10853 h 922377"/>
                            <a:gd name="connsiteX39" fmla="*/ 510068 w 926783"/>
                            <a:gd name="connsiteY39" fmla="*/ 8871 h 922377"/>
                            <a:gd name="connsiteX40" fmla="*/ 494163 w 926783"/>
                            <a:gd name="connsiteY40" fmla="*/ 6939 h 922377"/>
                            <a:gd name="connsiteX41" fmla="*/ 486186 w 926783"/>
                            <a:gd name="connsiteY41" fmla="*/ 5452 h 922377"/>
                            <a:gd name="connsiteX42" fmla="*/ 476425 w 926783"/>
                            <a:gd name="connsiteY42" fmla="*/ 3421 h 922377"/>
                            <a:gd name="connsiteX43" fmla="*/ 468002 w 926783"/>
                            <a:gd name="connsiteY43" fmla="*/ 547 h 922377"/>
                            <a:gd name="connsiteX44" fmla="*/ 455069 w 926783"/>
                            <a:gd name="connsiteY44" fmla="*/ 13429 h 922377"/>
                            <a:gd name="connsiteX45" fmla="*/ 459083 w 926783"/>
                            <a:gd name="connsiteY45" fmla="*/ 16451 h 922377"/>
                            <a:gd name="connsiteX46" fmla="*/ 450313 w 926783"/>
                            <a:gd name="connsiteY46" fmla="*/ 19573 h 922377"/>
                            <a:gd name="connsiteX47" fmla="*/ 446349 w 926783"/>
                            <a:gd name="connsiteY47" fmla="*/ 16451 h 922377"/>
                            <a:gd name="connsiteX48" fmla="*/ 455069 w 926783"/>
                            <a:gd name="connsiteY48" fmla="*/ 13429 h 922377"/>
                            <a:gd name="connsiteX49" fmla="*/ 484600 w 926783"/>
                            <a:gd name="connsiteY49" fmla="*/ 16451 h 922377"/>
                            <a:gd name="connsiteX50" fmla="*/ 487771 w 926783"/>
                            <a:gd name="connsiteY50" fmla="*/ 19622 h 922377"/>
                            <a:gd name="connsiteX51" fmla="*/ 484600 w 926783"/>
                            <a:gd name="connsiteY51" fmla="*/ 22793 h 922377"/>
                            <a:gd name="connsiteX52" fmla="*/ 481379 w 926783"/>
                            <a:gd name="connsiteY52" fmla="*/ 19622 h 922377"/>
                            <a:gd name="connsiteX53" fmla="*/ 484600 w 926783"/>
                            <a:gd name="connsiteY53" fmla="*/ 16451 h 922377"/>
                            <a:gd name="connsiteX54" fmla="*/ 450956 w 926783"/>
                            <a:gd name="connsiteY54" fmla="*/ 32355 h 922377"/>
                            <a:gd name="connsiteX55" fmla="*/ 454326 w 926783"/>
                            <a:gd name="connsiteY55" fmla="*/ 35575 h 922377"/>
                            <a:gd name="connsiteX56" fmla="*/ 452889 w 926783"/>
                            <a:gd name="connsiteY56" fmla="*/ 38746 h 922377"/>
                            <a:gd name="connsiteX57" fmla="*/ 449519 w 926783"/>
                            <a:gd name="connsiteY57" fmla="*/ 35575 h 922377"/>
                            <a:gd name="connsiteX58" fmla="*/ 450956 w 926783"/>
                            <a:gd name="connsiteY58" fmla="*/ 32355 h 922377"/>
                            <a:gd name="connsiteX59" fmla="*/ 326839 w 926783"/>
                            <a:gd name="connsiteY59" fmla="*/ 33544 h 922377"/>
                            <a:gd name="connsiteX60" fmla="*/ 324807 w 926783"/>
                            <a:gd name="connsiteY60" fmla="*/ 34238 h 922377"/>
                            <a:gd name="connsiteX61" fmla="*/ 308110 w 926783"/>
                            <a:gd name="connsiteY61" fmla="*/ 37656 h 922377"/>
                            <a:gd name="connsiteX62" fmla="*/ 287003 w 926783"/>
                            <a:gd name="connsiteY62" fmla="*/ 40084 h 922377"/>
                            <a:gd name="connsiteX63" fmla="*/ 276450 w 926783"/>
                            <a:gd name="connsiteY63" fmla="*/ 41620 h 922377"/>
                            <a:gd name="connsiteX64" fmla="*/ 275805 w 926783"/>
                            <a:gd name="connsiteY64" fmla="*/ 45088 h 922377"/>
                            <a:gd name="connsiteX65" fmla="*/ 272634 w 926783"/>
                            <a:gd name="connsiteY65" fmla="*/ 46277 h 922377"/>
                            <a:gd name="connsiteX66" fmla="*/ 265698 w 926783"/>
                            <a:gd name="connsiteY66" fmla="*/ 51281 h 922377"/>
                            <a:gd name="connsiteX67" fmla="*/ 259504 w 926783"/>
                            <a:gd name="connsiteY67" fmla="*/ 56533 h 922377"/>
                            <a:gd name="connsiteX68" fmla="*/ 255094 w 926783"/>
                            <a:gd name="connsiteY68" fmla="*/ 58762 h 922377"/>
                            <a:gd name="connsiteX69" fmla="*/ 245383 w 926783"/>
                            <a:gd name="connsiteY69" fmla="*/ 68176 h 922377"/>
                            <a:gd name="connsiteX70" fmla="*/ 237406 w 926783"/>
                            <a:gd name="connsiteY70" fmla="*/ 70901 h 922377"/>
                            <a:gd name="connsiteX71" fmla="*/ 219569 w 926783"/>
                            <a:gd name="connsiteY71" fmla="*/ 67680 h 922377"/>
                            <a:gd name="connsiteX72" fmla="*/ 214118 w 926783"/>
                            <a:gd name="connsiteY72" fmla="*/ 73081 h 922377"/>
                            <a:gd name="connsiteX73" fmla="*/ 211046 w 926783"/>
                            <a:gd name="connsiteY73" fmla="*/ 77738 h 922377"/>
                            <a:gd name="connsiteX74" fmla="*/ 201880 w 926783"/>
                            <a:gd name="connsiteY74" fmla="*/ 79323 h 922377"/>
                            <a:gd name="connsiteX75" fmla="*/ 180822 w 926783"/>
                            <a:gd name="connsiteY75" fmla="*/ 95079 h 922377"/>
                            <a:gd name="connsiteX76" fmla="*/ 168832 w 926783"/>
                            <a:gd name="connsiteY76" fmla="*/ 117622 h 922377"/>
                            <a:gd name="connsiteX77" fmla="*/ 187957 w 926783"/>
                            <a:gd name="connsiteY77" fmla="*/ 110290 h 922377"/>
                            <a:gd name="connsiteX78" fmla="*/ 206141 w 926783"/>
                            <a:gd name="connsiteY78" fmla="*/ 103799 h 922377"/>
                            <a:gd name="connsiteX79" fmla="*/ 212186 w 926783"/>
                            <a:gd name="connsiteY79" fmla="*/ 99142 h 922377"/>
                            <a:gd name="connsiteX80" fmla="*/ 221897 w 926783"/>
                            <a:gd name="connsiteY80" fmla="*/ 94831 h 922377"/>
                            <a:gd name="connsiteX81" fmla="*/ 229627 w 926783"/>
                            <a:gd name="connsiteY81" fmla="*/ 92899 h 922377"/>
                            <a:gd name="connsiteX82" fmla="*/ 236019 w 926783"/>
                            <a:gd name="connsiteY82" fmla="*/ 90669 h 922377"/>
                            <a:gd name="connsiteX83" fmla="*/ 240577 w 926783"/>
                            <a:gd name="connsiteY83" fmla="*/ 89431 h 922377"/>
                            <a:gd name="connsiteX84" fmla="*/ 243699 w 926783"/>
                            <a:gd name="connsiteY84" fmla="*/ 81603 h 922377"/>
                            <a:gd name="connsiteX85" fmla="*/ 255045 w 926783"/>
                            <a:gd name="connsiteY85" fmla="*/ 80116 h 922377"/>
                            <a:gd name="connsiteX86" fmla="*/ 261486 w 926783"/>
                            <a:gd name="connsiteY86" fmla="*/ 77441 h 922377"/>
                            <a:gd name="connsiteX87" fmla="*/ 275013 w 926783"/>
                            <a:gd name="connsiteY87" fmla="*/ 69514 h 922377"/>
                            <a:gd name="connsiteX88" fmla="*/ 276152 w 926783"/>
                            <a:gd name="connsiteY88" fmla="*/ 67928 h 922377"/>
                            <a:gd name="connsiteX89" fmla="*/ 281256 w 926783"/>
                            <a:gd name="connsiteY89" fmla="*/ 64609 h 922377"/>
                            <a:gd name="connsiteX90" fmla="*/ 332488 w 926783"/>
                            <a:gd name="connsiteY90" fmla="*/ 54501 h 922377"/>
                            <a:gd name="connsiteX91" fmla="*/ 343091 w 926783"/>
                            <a:gd name="connsiteY91" fmla="*/ 49596 h 922377"/>
                            <a:gd name="connsiteX92" fmla="*/ 341060 w 926783"/>
                            <a:gd name="connsiteY92" fmla="*/ 42611 h 922377"/>
                            <a:gd name="connsiteX93" fmla="*/ 329664 w 926783"/>
                            <a:gd name="connsiteY93" fmla="*/ 43403 h 922377"/>
                            <a:gd name="connsiteX94" fmla="*/ 323123 w 926783"/>
                            <a:gd name="connsiteY94" fmla="*/ 43552 h 922377"/>
                            <a:gd name="connsiteX95" fmla="*/ 325799 w 926783"/>
                            <a:gd name="connsiteY95" fmla="*/ 38746 h 922377"/>
                            <a:gd name="connsiteX96" fmla="*/ 328425 w 926783"/>
                            <a:gd name="connsiteY96" fmla="*/ 35377 h 922377"/>
                            <a:gd name="connsiteX97" fmla="*/ 326839 w 926783"/>
                            <a:gd name="connsiteY97" fmla="*/ 33544 h 922377"/>
                            <a:gd name="connsiteX98" fmla="*/ 598569 w 926783"/>
                            <a:gd name="connsiteY98" fmla="*/ 50736 h 922377"/>
                            <a:gd name="connsiteX99" fmla="*/ 595596 w 926783"/>
                            <a:gd name="connsiteY99" fmla="*/ 56286 h 922377"/>
                            <a:gd name="connsiteX100" fmla="*/ 592573 w 926783"/>
                            <a:gd name="connsiteY100" fmla="*/ 58664 h 922377"/>
                            <a:gd name="connsiteX101" fmla="*/ 583407 w 926783"/>
                            <a:gd name="connsiteY101" fmla="*/ 62528 h 922377"/>
                            <a:gd name="connsiteX102" fmla="*/ 588709 w 926783"/>
                            <a:gd name="connsiteY102" fmla="*/ 68375 h 922377"/>
                            <a:gd name="connsiteX103" fmla="*/ 591682 w 926783"/>
                            <a:gd name="connsiteY103" fmla="*/ 70059 h 922377"/>
                            <a:gd name="connsiteX104" fmla="*/ 609817 w 926783"/>
                            <a:gd name="connsiteY104" fmla="*/ 88243 h 922377"/>
                            <a:gd name="connsiteX105" fmla="*/ 624136 w 926783"/>
                            <a:gd name="connsiteY105" fmla="*/ 90918 h 922377"/>
                            <a:gd name="connsiteX106" fmla="*/ 630974 w 926783"/>
                            <a:gd name="connsiteY106" fmla="*/ 91463 h 922377"/>
                            <a:gd name="connsiteX107" fmla="*/ 635731 w 926783"/>
                            <a:gd name="connsiteY107" fmla="*/ 92503 h 922377"/>
                            <a:gd name="connsiteX108" fmla="*/ 648663 w 926783"/>
                            <a:gd name="connsiteY108" fmla="*/ 95080 h 922377"/>
                            <a:gd name="connsiteX109" fmla="*/ 654063 w 926783"/>
                            <a:gd name="connsiteY109" fmla="*/ 80514 h 922377"/>
                            <a:gd name="connsiteX110" fmla="*/ 651140 w 926783"/>
                            <a:gd name="connsiteY110" fmla="*/ 70951 h 922377"/>
                            <a:gd name="connsiteX111" fmla="*/ 645045 w 926783"/>
                            <a:gd name="connsiteY111" fmla="*/ 65402 h 922377"/>
                            <a:gd name="connsiteX112" fmla="*/ 639397 w 926783"/>
                            <a:gd name="connsiteY112" fmla="*/ 67780 h 922377"/>
                            <a:gd name="connsiteX113" fmla="*/ 635978 w 926783"/>
                            <a:gd name="connsiteY113" fmla="*/ 70604 h 922377"/>
                            <a:gd name="connsiteX114" fmla="*/ 633104 w 926783"/>
                            <a:gd name="connsiteY114" fmla="*/ 66889 h 922377"/>
                            <a:gd name="connsiteX115" fmla="*/ 630181 w 926783"/>
                            <a:gd name="connsiteY115" fmla="*/ 65154 h 922377"/>
                            <a:gd name="connsiteX116" fmla="*/ 621510 w 926783"/>
                            <a:gd name="connsiteY116" fmla="*/ 60844 h 922377"/>
                            <a:gd name="connsiteX117" fmla="*/ 615366 w 926783"/>
                            <a:gd name="connsiteY117" fmla="*/ 56187 h 922377"/>
                            <a:gd name="connsiteX118" fmla="*/ 611551 w 926783"/>
                            <a:gd name="connsiteY118" fmla="*/ 54998 h 922377"/>
                            <a:gd name="connsiteX119" fmla="*/ 602533 w 926783"/>
                            <a:gd name="connsiteY119" fmla="*/ 50984 h 922377"/>
                            <a:gd name="connsiteX120" fmla="*/ 598569 w 926783"/>
                            <a:gd name="connsiteY120" fmla="*/ 50737 h 922377"/>
                            <a:gd name="connsiteX121" fmla="*/ 647126 w 926783"/>
                            <a:gd name="connsiteY121" fmla="*/ 80513 h 922377"/>
                            <a:gd name="connsiteX122" fmla="*/ 650941 w 926783"/>
                            <a:gd name="connsiteY122" fmla="*/ 82742 h 922377"/>
                            <a:gd name="connsiteX123" fmla="*/ 647126 w 926783"/>
                            <a:gd name="connsiteY123" fmla="*/ 86557 h 922377"/>
                            <a:gd name="connsiteX124" fmla="*/ 643311 w 926783"/>
                            <a:gd name="connsiteY124" fmla="*/ 82742 h 922377"/>
                            <a:gd name="connsiteX125" fmla="*/ 647126 w 926783"/>
                            <a:gd name="connsiteY125" fmla="*/ 80513 h 922377"/>
                            <a:gd name="connsiteX126" fmla="*/ 733489 w 926783"/>
                            <a:gd name="connsiteY126" fmla="*/ 105880 h 922377"/>
                            <a:gd name="connsiteX127" fmla="*/ 725016 w 926783"/>
                            <a:gd name="connsiteY127" fmla="*/ 110339 h 922377"/>
                            <a:gd name="connsiteX128" fmla="*/ 722836 w 926783"/>
                            <a:gd name="connsiteY128" fmla="*/ 115145 h 922377"/>
                            <a:gd name="connsiteX129" fmla="*/ 726799 w 926783"/>
                            <a:gd name="connsiteY129" fmla="*/ 118811 h 922377"/>
                            <a:gd name="connsiteX130" fmla="*/ 722340 w 926783"/>
                            <a:gd name="connsiteY130" fmla="*/ 118662 h 922377"/>
                            <a:gd name="connsiteX131" fmla="*/ 710894 w 926783"/>
                            <a:gd name="connsiteY131" fmla="*/ 113659 h 922377"/>
                            <a:gd name="connsiteX132" fmla="*/ 705791 w 926783"/>
                            <a:gd name="connsiteY132" fmla="*/ 117226 h 922377"/>
                            <a:gd name="connsiteX133" fmla="*/ 701431 w 926783"/>
                            <a:gd name="connsiteY133" fmla="*/ 125004 h 922377"/>
                            <a:gd name="connsiteX134" fmla="*/ 690233 w 926783"/>
                            <a:gd name="connsiteY134" fmla="*/ 134220 h 922377"/>
                            <a:gd name="connsiteX135" fmla="*/ 684386 w 926783"/>
                            <a:gd name="connsiteY135" fmla="*/ 141701 h 922377"/>
                            <a:gd name="connsiteX136" fmla="*/ 682206 w 926783"/>
                            <a:gd name="connsiteY136" fmla="*/ 143633 h 922377"/>
                            <a:gd name="connsiteX137" fmla="*/ 676607 w 926783"/>
                            <a:gd name="connsiteY137" fmla="*/ 145120 h 922377"/>
                            <a:gd name="connsiteX138" fmla="*/ 673188 w 926783"/>
                            <a:gd name="connsiteY138" fmla="*/ 156515 h 922377"/>
                            <a:gd name="connsiteX139" fmla="*/ 666499 w 926783"/>
                            <a:gd name="connsiteY139" fmla="*/ 166920 h 922377"/>
                            <a:gd name="connsiteX140" fmla="*/ 657729 w 926783"/>
                            <a:gd name="connsiteY140" fmla="*/ 170685 h 922377"/>
                            <a:gd name="connsiteX141" fmla="*/ 654657 w 926783"/>
                            <a:gd name="connsiteY141" fmla="*/ 182774 h 922377"/>
                            <a:gd name="connsiteX142" fmla="*/ 653320 w 926783"/>
                            <a:gd name="connsiteY142" fmla="*/ 193179 h 922377"/>
                            <a:gd name="connsiteX143" fmla="*/ 652279 w 926783"/>
                            <a:gd name="connsiteY143" fmla="*/ 209924 h 922377"/>
                            <a:gd name="connsiteX144" fmla="*/ 669225 w 926783"/>
                            <a:gd name="connsiteY144" fmla="*/ 222063 h 922377"/>
                            <a:gd name="connsiteX145" fmla="*/ 676955 w 926783"/>
                            <a:gd name="connsiteY145" fmla="*/ 225134 h 922377"/>
                            <a:gd name="connsiteX146" fmla="*/ 686914 w 926783"/>
                            <a:gd name="connsiteY146" fmla="*/ 228107 h 922377"/>
                            <a:gd name="connsiteX147" fmla="*/ 694941 w 926783"/>
                            <a:gd name="connsiteY147" fmla="*/ 229593 h 922377"/>
                            <a:gd name="connsiteX148" fmla="*/ 701630 w 926783"/>
                            <a:gd name="connsiteY148" fmla="*/ 233161 h 922377"/>
                            <a:gd name="connsiteX149" fmla="*/ 706486 w 926783"/>
                            <a:gd name="connsiteY149" fmla="*/ 228206 h 922377"/>
                            <a:gd name="connsiteX150" fmla="*/ 707724 w 926783"/>
                            <a:gd name="connsiteY150" fmla="*/ 225184 h 922377"/>
                            <a:gd name="connsiteX151" fmla="*/ 710895 w 926783"/>
                            <a:gd name="connsiteY151" fmla="*/ 232021 h 922377"/>
                            <a:gd name="connsiteX152" fmla="*/ 720656 w 926783"/>
                            <a:gd name="connsiteY152" fmla="*/ 222905 h 922377"/>
                            <a:gd name="connsiteX153" fmla="*/ 717485 w 926783"/>
                            <a:gd name="connsiteY153" fmla="*/ 212352 h 922377"/>
                            <a:gd name="connsiteX154" fmla="*/ 707724 w 926783"/>
                            <a:gd name="connsiteY154" fmla="*/ 203335 h 922377"/>
                            <a:gd name="connsiteX155" fmla="*/ 712828 w 926783"/>
                            <a:gd name="connsiteY155" fmla="*/ 202542 h 922377"/>
                            <a:gd name="connsiteX156" fmla="*/ 716048 w 926783"/>
                            <a:gd name="connsiteY156" fmla="*/ 199520 h 922377"/>
                            <a:gd name="connsiteX157" fmla="*/ 720458 w 926783"/>
                            <a:gd name="connsiteY157" fmla="*/ 196498 h 922377"/>
                            <a:gd name="connsiteX158" fmla="*/ 726800 w 926783"/>
                            <a:gd name="connsiteY158" fmla="*/ 192138 h 922377"/>
                            <a:gd name="connsiteX159" fmla="*/ 729971 w 926783"/>
                            <a:gd name="connsiteY159" fmla="*/ 183765 h 922377"/>
                            <a:gd name="connsiteX160" fmla="*/ 733192 w 926783"/>
                            <a:gd name="connsiteY160" fmla="*/ 188670 h 922377"/>
                            <a:gd name="connsiteX161" fmla="*/ 738246 w 926783"/>
                            <a:gd name="connsiteY161" fmla="*/ 193624 h 922377"/>
                            <a:gd name="connsiteX162" fmla="*/ 741912 w 926783"/>
                            <a:gd name="connsiteY162" fmla="*/ 195705 h 922377"/>
                            <a:gd name="connsiteX163" fmla="*/ 757470 w 926783"/>
                            <a:gd name="connsiteY163" fmla="*/ 208636 h 922377"/>
                            <a:gd name="connsiteX164" fmla="*/ 761533 w 926783"/>
                            <a:gd name="connsiteY164" fmla="*/ 198479 h 922377"/>
                            <a:gd name="connsiteX165" fmla="*/ 766637 w 926783"/>
                            <a:gd name="connsiteY165" fmla="*/ 180098 h 922377"/>
                            <a:gd name="connsiteX166" fmla="*/ 771443 w 926783"/>
                            <a:gd name="connsiteY166" fmla="*/ 178859 h 922377"/>
                            <a:gd name="connsiteX167" fmla="*/ 768222 w 926783"/>
                            <a:gd name="connsiteY167" fmla="*/ 175787 h 922377"/>
                            <a:gd name="connsiteX168" fmla="*/ 765051 w 926783"/>
                            <a:gd name="connsiteY168" fmla="*/ 172418 h 922377"/>
                            <a:gd name="connsiteX169" fmla="*/ 768222 w 926783"/>
                            <a:gd name="connsiteY169" fmla="*/ 170982 h 922377"/>
                            <a:gd name="connsiteX170" fmla="*/ 769461 w 926783"/>
                            <a:gd name="connsiteY170" fmla="*/ 167959 h 922377"/>
                            <a:gd name="connsiteX171" fmla="*/ 765398 w 926783"/>
                            <a:gd name="connsiteY171" fmla="*/ 163054 h 922377"/>
                            <a:gd name="connsiteX172" fmla="*/ 767479 w 926783"/>
                            <a:gd name="connsiteY172" fmla="*/ 144127 h 922377"/>
                            <a:gd name="connsiteX173" fmla="*/ 767430 w 926783"/>
                            <a:gd name="connsiteY173" fmla="*/ 140808 h 922377"/>
                            <a:gd name="connsiteX174" fmla="*/ 761880 w 926783"/>
                            <a:gd name="connsiteY174" fmla="*/ 138281 h 922377"/>
                            <a:gd name="connsiteX175" fmla="*/ 755142 w 926783"/>
                            <a:gd name="connsiteY175" fmla="*/ 131691 h 922377"/>
                            <a:gd name="connsiteX176" fmla="*/ 750782 w 926783"/>
                            <a:gd name="connsiteY176" fmla="*/ 131245 h 922377"/>
                            <a:gd name="connsiteX177" fmla="*/ 746322 w 926783"/>
                            <a:gd name="connsiteY177" fmla="*/ 131345 h 922377"/>
                            <a:gd name="connsiteX178" fmla="*/ 743548 w 926783"/>
                            <a:gd name="connsiteY178" fmla="*/ 120494 h 922377"/>
                            <a:gd name="connsiteX179" fmla="*/ 740178 w 926783"/>
                            <a:gd name="connsiteY179" fmla="*/ 116630 h 922377"/>
                            <a:gd name="connsiteX180" fmla="*/ 734480 w 926783"/>
                            <a:gd name="connsiteY180" fmla="*/ 110040 h 922377"/>
                            <a:gd name="connsiteX181" fmla="*/ 733489 w 926783"/>
                            <a:gd name="connsiteY181" fmla="*/ 105878 h 922377"/>
                            <a:gd name="connsiteX182" fmla="*/ 732398 w 926783"/>
                            <a:gd name="connsiteY182" fmla="*/ 124807 h 922377"/>
                            <a:gd name="connsiteX183" fmla="*/ 737502 w 926783"/>
                            <a:gd name="connsiteY183" fmla="*/ 129563 h 922377"/>
                            <a:gd name="connsiteX184" fmla="*/ 738642 w 926783"/>
                            <a:gd name="connsiteY184" fmla="*/ 134121 h 922377"/>
                            <a:gd name="connsiteX185" fmla="*/ 729971 w 926783"/>
                            <a:gd name="connsiteY185" fmla="*/ 127730 h 922377"/>
                            <a:gd name="connsiteX186" fmla="*/ 732398 w 926783"/>
                            <a:gd name="connsiteY186" fmla="*/ 124807 h 922377"/>
                            <a:gd name="connsiteX187" fmla="*/ 702322 w 926783"/>
                            <a:gd name="connsiteY187" fmla="*/ 131793 h 922377"/>
                            <a:gd name="connsiteX188" fmla="*/ 705097 w 926783"/>
                            <a:gd name="connsiteY188" fmla="*/ 133675 h 922377"/>
                            <a:gd name="connsiteX189" fmla="*/ 707228 w 926783"/>
                            <a:gd name="connsiteY189" fmla="*/ 139076 h 922377"/>
                            <a:gd name="connsiteX190" fmla="*/ 701331 w 926783"/>
                            <a:gd name="connsiteY190" fmla="*/ 133180 h 922377"/>
                            <a:gd name="connsiteX191" fmla="*/ 702322 w 926783"/>
                            <a:gd name="connsiteY191" fmla="*/ 131793 h 922377"/>
                            <a:gd name="connsiteX192" fmla="*/ 737899 w 926783"/>
                            <a:gd name="connsiteY192" fmla="*/ 139720 h 922377"/>
                            <a:gd name="connsiteX193" fmla="*/ 743944 w 926783"/>
                            <a:gd name="connsiteY193" fmla="*/ 141702 h 922377"/>
                            <a:gd name="connsiteX194" fmla="*/ 750137 w 926783"/>
                            <a:gd name="connsiteY194" fmla="*/ 149034 h 922377"/>
                            <a:gd name="connsiteX195" fmla="*/ 726799 w 926783"/>
                            <a:gd name="connsiteY195" fmla="*/ 146508 h 922377"/>
                            <a:gd name="connsiteX196" fmla="*/ 731606 w 926783"/>
                            <a:gd name="connsiteY196" fmla="*/ 145071 h 922377"/>
                            <a:gd name="connsiteX197" fmla="*/ 736362 w 926783"/>
                            <a:gd name="connsiteY197" fmla="*/ 142494 h 922377"/>
                            <a:gd name="connsiteX198" fmla="*/ 737898 w 926783"/>
                            <a:gd name="connsiteY198" fmla="*/ 139720 h 922377"/>
                            <a:gd name="connsiteX199" fmla="*/ 712679 w 926783"/>
                            <a:gd name="connsiteY199" fmla="*/ 142395 h 922377"/>
                            <a:gd name="connsiteX200" fmla="*/ 716296 w 926783"/>
                            <a:gd name="connsiteY200" fmla="*/ 145913 h 922377"/>
                            <a:gd name="connsiteX201" fmla="*/ 712382 w 926783"/>
                            <a:gd name="connsiteY201" fmla="*/ 151462 h 922377"/>
                            <a:gd name="connsiteX202" fmla="*/ 708269 w 926783"/>
                            <a:gd name="connsiteY202" fmla="*/ 147895 h 922377"/>
                            <a:gd name="connsiteX203" fmla="*/ 712679 w 926783"/>
                            <a:gd name="connsiteY203" fmla="*/ 142395 h 922377"/>
                            <a:gd name="connsiteX204" fmla="*/ 715503 w 926783"/>
                            <a:gd name="connsiteY204" fmla="*/ 167268 h 922377"/>
                            <a:gd name="connsiteX205" fmla="*/ 720409 w 926783"/>
                            <a:gd name="connsiteY205" fmla="*/ 172916 h 922377"/>
                            <a:gd name="connsiteX206" fmla="*/ 717238 w 926783"/>
                            <a:gd name="connsiteY206" fmla="*/ 180546 h 922377"/>
                            <a:gd name="connsiteX207" fmla="*/ 714066 w 926783"/>
                            <a:gd name="connsiteY207" fmla="*/ 179406 h 922377"/>
                            <a:gd name="connsiteX208" fmla="*/ 712332 w 926783"/>
                            <a:gd name="connsiteY208" fmla="*/ 171776 h 922377"/>
                            <a:gd name="connsiteX209" fmla="*/ 715503 w 926783"/>
                            <a:gd name="connsiteY209" fmla="*/ 167268 h 922377"/>
                            <a:gd name="connsiteX210" fmla="*/ 696873 w 926783"/>
                            <a:gd name="connsiteY210" fmla="*/ 172569 h 922377"/>
                            <a:gd name="connsiteX211" fmla="*/ 707576 w 926783"/>
                            <a:gd name="connsiteY211" fmla="*/ 185798 h 922377"/>
                            <a:gd name="connsiteX212" fmla="*/ 702720 w 926783"/>
                            <a:gd name="connsiteY212" fmla="*/ 189761 h 922377"/>
                            <a:gd name="connsiteX213" fmla="*/ 699697 w 926783"/>
                            <a:gd name="connsiteY213" fmla="*/ 188572 h 922377"/>
                            <a:gd name="connsiteX214" fmla="*/ 698161 w 926783"/>
                            <a:gd name="connsiteY214" fmla="*/ 179010 h 922377"/>
                            <a:gd name="connsiteX215" fmla="*/ 696873 w 926783"/>
                            <a:gd name="connsiteY215" fmla="*/ 172569 h 922377"/>
                            <a:gd name="connsiteX216" fmla="*/ 756678 w 926783"/>
                            <a:gd name="connsiteY216" fmla="*/ 176384 h 922377"/>
                            <a:gd name="connsiteX217" fmla="*/ 757421 w 926783"/>
                            <a:gd name="connsiteY217" fmla="*/ 176632 h 922377"/>
                            <a:gd name="connsiteX218" fmla="*/ 757669 w 926783"/>
                            <a:gd name="connsiteY218" fmla="*/ 182726 h 922377"/>
                            <a:gd name="connsiteX219" fmla="*/ 755737 w 926783"/>
                            <a:gd name="connsiteY219" fmla="*/ 180843 h 922377"/>
                            <a:gd name="connsiteX220" fmla="*/ 756678 w 926783"/>
                            <a:gd name="connsiteY220" fmla="*/ 176384 h 922377"/>
                            <a:gd name="connsiteX221" fmla="*/ 662289 w 926783"/>
                            <a:gd name="connsiteY221" fmla="*/ 182181 h 922377"/>
                            <a:gd name="connsiteX222" fmla="*/ 669424 w 926783"/>
                            <a:gd name="connsiteY222" fmla="*/ 185352 h 922377"/>
                            <a:gd name="connsiteX223" fmla="*/ 659862 w 926783"/>
                            <a:gd name="connsiteY223" fmla="*/ 185352 h 922377"/>
                            <a:gd name="connsiteX224" fmla="*/ 662289 w 926783"/>
                            <a:gd name="connsiteY224" fmla="*/ 182181 h 922377"/>
                            <a:gd name="connsiteX225" fmla="*/ 672248 w 926783"/>
                            <a:gd name="connsiteY225" fmla="*/ 194914 h 922377"/>
                            <a:gd name="connsiteX226" fmla="*/ 677402 w 926783"/>
                            <a:gd name="connsiteY226" fmla="*/ 198085 h 922377"/>
                            <a:gd name="connsiteX227" fmla="*/ 676212 w 926783"/>
                            <a:gd name="connsiteY227" fmla="*/ 201256 h 922377"/>
                            <a:gd name="connsiteX228" fmla="*/ 671059 w 926783"/>
                            <a:gd name="connsiteY228" fmla="*/ 198085 h 922377"/>
                            <a:gd name="connsiteX229" fmla="*/ 672248 w 926783"/>
                            <a:gd name="connsiteY229" fmla="*/ 194914 h 922377"/>
                            <a:gd name="connsiteX230" fmla="*/ 675320 w 926783"/>
                            <a:gd name="connsiteY230" fmla="*/ 211214 h 922377"/>
                            <a:gd name="connsiteX231" fmla="*/ 682208 w 926783"/>
                            <a:gd name="connsiteY231" fmla="*/ 217407 h 922377"/>
                            <a:gd name="connsiteX232" fmla="*/ 679185 w 926783"/>
                            <a:gd name="connsiteY232" fmla="*/ 220380 h 922377"/>
                            <a:gd name="connsiteX233" fmla="*/ 673685 w 926783"/>
                            <a:gd name="connsiteY233" fmla="*/ 211907 h 922377"/>
                            <a:gd name="connsiteX234" fmla="*/ 675320 w 926783"/>
                            <a:gd name="connsiteY234" fmla="*/ 211214 h 922377"/>
                            <a:gd name="connsiteX235" fmla="*/ 798645 w 926783"/>
                            <a:gd name="connsiteY235" fmla="*/ 217110 h 922377"/>
                            <a:gd name="connsiteX236" fmla="*/ 785416 w 926783"/>
                            <a:gd name="connsiteY236" fmla="*/ 225186 h 922377"/>
                            <a:gd name="connsiteX237" fmla="*/ 780560 w 926783"/>
                            <a:gd name="connsiteY237" fmla="*/ 251593 h 922377"/>
                            <a:gd name="connsiteX238" fmla="*/ 784177 w 926783"/>
                            <a:gd name="connsiteY238" fmla="*/ 258876 h 922377"/>
                            <a:gd name="connsiteX239" fmla="*/ 787200 w 926783"/>
                            <a:gd name="connsiteY239" fmla="*/ 265020 h 922377"/>
                            <a:gd name="connsiteX240" fmla="*/ 793542 w 926783"/>
                            <a:gd name="connsiteY240" fmla="*/ 276861 h 922377"/>
                            <a:gd name="connsiteX241" fmla="*/ 811874 w 926783"/>
                            <a:gd name="connsiteY241" fmla="*/ 302377 h 922377"/>
                            <a:gd name="connsiteX242" fmla="*/ 835162 w 926783"/>
                            <a:gd name="connsiteY242" fmla="*/ 312831 h 922377"/>
                            <a:gd name="connsiteX243" fmla="*/ 839572 w 926783"/>
                            <a:gd name="connsiteY243" fmla="*/ 309611 h 922377"/>
                            <a:gd name="connsiteX244" fmla="*/ 848045 w 926783"/>
                            <a:gd name="connsiteY244" fmla="*/ 295491 h 922377"/>
                            <a:gd name="connsiteX245" fmla="*/ 840216 w 926783"/>
                            <a:gd name="connsiteY245" fmla="*/ 292419 h 922377"/>
                            <a:gd name="connsiteX246" fmla="*/ 836203 w 926783"/>
                            <a:gd name="connsiteY246" fmla="*/ 289199 h 922377"/>
                            <a:gd name="connsiteX247" fmla="*/ 840464 w 926783"/>
                            <a:gd name="connsiteY247" fmla="*/ 282758 h 922377"/>
                            <a:gd name="connsiteX248" fmla="*/ 838531 w 926783"/>
                            <a:gd name="connsiteY248" fmla="*/ 276119 h 922377"/>
                            <a:gd name="connsiteX249" fmla="*/ 828869 w 926783"/>
                            <a:gd name="connsiteY249" fmla="*/ 271511 h 922377"/>
                            <a:gd name="connsiteX250" fmla="*/ 829315 w 926783"/>
                            <a:gd name="connsiteY250" fmla="*/ 265020 h 922377"/>
                            <a:gd name="connsiteX251" fmla="*/ 829414 w 926783"/>
                            <a:gd name="connsiteY251" fmla="*/ 261206 h 922377"/>
                            <a:gd name="connsiteX252" fmla="*/ 829315 w 926783"/>
                            <a:gd name="connsiteY252" fmla="*/ 254170 h 922377"/>
                            <a:gd name="connsiteX253" fmla="*/ 831050 w 926783"/>
                            <a:gd name="connsiteY253" fmla="*/ 251297 h 922377"/>
                            <a:gd name="connsiteX254" fmla="*/ 833378 w 926783"/>
                            <a:gd name="connsiteY254" fmla="*/ 241734 h 922377"/>
                            <a:gd name="connsiteX255" fmla="*/ 822775 w 926783"/>
                            <a:gd name="connsiteY255" fmla="*/ 227614 h 922377"/>
                            <a:gd name="connsiteX256" fmla="*/ 798645 w 926783"/>
                            <a:gd name="connsiteY256" fmla="*/ 217111 h 922377"/>
                            <a:gd name="connsiteX257" fmla="*/ 805483 w 926783"/>
                            <a:gd name="connsiteY257" fmla="*/ 274631 h 922377"/>
                            <a:gd name="connsiteX258" fmla="*/ 811280 w 926783"/>
                            <a:gd name="connsiteY258" fmla="*/ 277753 h 922377"/>
                            <a:gd name="connsiteX259" fmla="*/ 806474 w 926783"/>
                            <a:gd name="connsiteY259" fmla="*/ 277753 h 922377"/>
                            <a:gd name="connsiteX260" fmla="*/ 805483 w 926783"/>
                            <a:gd name="connsiteY260" fmla="*/ 274631 h 922377"/>
                            <a:gd name="connsiteX261" fmla="*/ 908890 w 926783"/>
                            <a:gd name="connsiteY261" fmla="*/ 359007 h 922377"/>
                            <a:gd name="connsiteX262" fmla="*/ 907107 w 926783"/>
                            <a:gd name="connsiteY262" fmla="*/ 359354 h 922377"/>
                            <a:gd name="connsiteX263" fmla="*/ 904084 w 926783"/>
                            <a:gd name="connsiteY263" fmla="*/ 371245 h 922377"/>
                            <a:gd name="connsiteX264" fmla="*/ 902301 w 926783"/>
                            <a:gd name="connsiteY264" fmla="*/ 376546 h 922377"/>
                            <a:gd name="connsiteX265" fmla="*/ 894076 w 926783"/>
                            <a:gd name="connsiteY265" fmla="*/ 377933 h 922377"/>
                            <a:gd name="connsiteX266" fmla="*/ 892985 w 926783"/>
                            <a:gd name="connsiteY266" fmla="*/ 386406 h 922377"/>
                            <a:gd name="connsiteX267" fmla="*/ 888625 w 926783"/>
                            <a:gd name="connsiteY267" fmla="*/ 398098 h 922377"/>
                            <a:gd name="connsiteX268" fmla="*/ 888625 w 926783"/>
                            <a:gd name="connsiteY268" fmla="*/ 412764 h 922377"/>
                            <a:gd name="connsiteX269" fmla="*/ 883968 w 926783"/>
                            <a:gd name="connsiteY269" fmla="*/ 416678 h 922377"/>
                            <a:gd name="connsiteX270" fmla="*/ 877873 w 926783"/>
                            <a:gd name="connsiteY270" fmla="*/ 430699 h 922377"/>
                            <a:gd name="connsiteX271" fmla="*/ 891895 w 926783"/>
                            <a:gd name="connsiteY271" fmla="*/ 447495 h 922377"/>
                            <a:gd name="connsiteX272" fmla="*/ 894868 w 926783"/>
                            <a:gd name="connsiteY272" fmla="*/ 452549 h 922377"/>
                            <a:gd name="connsiteX273" fmla="*/ 897940 w 926783"/>
                            <a:gd name="connsiteY273" fmla="*/ 466570 h 922377"/>
                            <a:gd name="connsiteX274" fmla="*/ 892639 w 926783"/>
                            <a:gd name="connsiteY274" fmla="*/ 472219 h 922377"/>
                            <a:gd name="connsiteX275" fmla="*/ 881688 w 926783"/>
                            <a:gd name="connsiteY275" fmla="*/ 476876 h 922377"/>
                            <a:gd name="connsiteX276" fmla="*/ 871432 w 926783"/>
                            <a:gd name="connsiteY276" fmla="*/ 482722 h 922377"/>
                            <a:gd name="connsiteX277" fmla="*/ 868508 w 926783"/>
                            <a:gd name="connsiteY277" fmla="*/ 487776 h 922377"/>
                            <a:gd name="connsiteX278" fmla="*/ 865437 w 926783"/>
                            <a:gd name="connsiteY278" fmla="*/ 502887 h 922377"/>
                            <a:gd name="connsiteX279" fmla="*/ 866477 w 926783"/>
                            <a:gd name="connsiteY279" fmla="*/ 544158 h 922377"/>
                            <a:gd name="connsiteX280" fmla="*/ 871333 w 926783"/>
                            <a:gd name="connsiteY280" fmla="*/ 561696 h 922377"/>
                            <a:gd name="connsiteX281" fmla="*/ 875594 w 926783"/>
                            <a:gd name="connsiteY281" fmla="*/ 580523 h 922377"/>
                            <a:gd name="connsiteX282" fmla="*/ 887733 w 926783"/>
                            <a:gd name="connsiteY282" fmla="*/ 582257 h 922377"/>
                            <a:gd name="connsiteX283" fmla="*/ 899476 w 926783"/>
                            <a:gd name="connsiteY283" fmla="*/ 579037 h 922377"/>
                            <a:gd name="connsiteX284" fmla="*/ 903093 w 926783"/>
                            <a:gd name="connsiteY284" fmla="*/ 575370 h 922377"/>
                            <a:gd name="connsiteX285" fmla="*/ 906859 w 926783"/>
                            <a:gd name="connsiteY285" fmla="*/ 572943 h 922377"/>
                            <a:gd name="connsiteX286" fmla="*/ 910971 w 926783"/>
                            <a:gd name="connsiteY286" fmla="*/ 569029 h 922377"/>
                            <a:gd name="connsiteX287" fmla="*/ 905471 w 926783"/>
                            <a:gd name="connsiteY287" fmla="*/ 563876 h 922377"/>
                            <a:gd name="connsiteX288" fmla="*/ 903291 w 926783"/>
                            <a:gd name="connsiteY288" fmla="*/ 559665 h 922377"/>
                            <a:gd name="connsiteX289" fmla="*/ 905273 w 926783"/>
                            <a:gd name="connsiteY289" fmla="*/ 553125 h 922377"/>
                            <a:gd name="connsiteX290" fmla="*/ 910079 w 926783"/>
                            <a:gd name="connsiteY290" fmla="*/ 551837 h 922377"/>
                            <a:gd name="connsiteX291" fmla="*/ 911665 w 926783"/>
                            <a:gd name="connsiteY291" fmla="*/ 537468 h 922377"/>
                            <a:gd name="connsiteX292" fmla="*/ 908444 w 926783"/>
                            <a:gd name="connsiteY292" fmla="*/ 539401 h 922377"/>
                            <a:gd name="connsiteX293" fmla="*/ 906809 w 926783"/>
                            <a:gd name="connsiteY293" fmla="*/ 541630 h 922377"/>
                            <a:gd name="connsiteX294" fmla="*/ 915877 w 926783"/>
                            <a:gd name="connsiteY294" fmla="*/ 527807 h 922377"/>
                            <a:gd name="connsiteX295" fmla="*/ 922813 w 926783"/>
                            <a:gd name="connsiteY295" fmla="*/ 525528 h 922377"/>
                            <a:gd name="connsiteX296" fmla="*/ 915431 w 926783"/>
                            <a:gd name="connsiteY296" fmla="*/ 524091 h 922377"/>
                            <a:gd name="connsiteX297" fmla="*/ 909386 w 926783"/>
                            <a:gd name="connsiteY297" fmla="*/ 518889 h 922377"/>
                            <a:gd name="connsiteX298" fmla="*/ 915877 w 926783"/>
                            <a:gd name="connsiteY298" fmla="*/ 516065 h 922377"/>
                            <a:gd name="connsiteX299" fmla="*/ 923557 w 926783"/>
                            <a:gd name="connsiteY299" fmla="*/ 482374 h 922377"/>
                            <a:gd name="connsiteX300" fmla="*/ 927372 w 926783"/>
                            <a:gd name="connsiteY300" fmla="*/ 459534 h 922377"/>
                            <a:gd name="connsiteX301" fmla="*/ 928363 w 926783"/>
                            <a:gd name="connsiteY301" fmla="*/ 452350 h 922377"/>
                            <a:gd name="connsiteX302" fmla="*/ 927570 w 926783"/>
                            <a:gd name="connsiteY302" fmla="*/ 443482 h 922377"/>
                            <a:gd name="connsiteX303" fmla="*/ 927570 w 926783"/>
                            <a:gd name="connsiteY303" fmla="*/ 435455 h 922377"/>
                            <a:gd name="connsiteX304" fmla="*/ 921178 w 926783"/>
                            <a:gd name="connsiteY304" fmla="*/ 401914 h 922377"/>
                            <a:gd name="connsiteX305" fmla="*/ 908890 w 926783"/>
                            <a:gd name="connsiteY305" fmla="*/ 359008 h 922377"/>
                            <a:gd name="connsiteX306" fmla="*/ 900120 w 926783"/>
                            <a:gd name="connsiteY306" fmla="*/ 393738 h 922377"/>
                            <a:gd name="connsiteX307" fmla="*/ 902102 w 926783"/>
                            <a:gd name="connsiteY307" fmla="*/ 397057 h 922377"/>
                            <a:gd name="connsiteX308" fmla="*/ 897445 w 926783"/>
                            <a:gd name="connsiteY308" fmla="*/ 399089 h 922377"/>
                            <a:gd name="connsiteX309" fmla="*/ 898832 w 926783"/>
                            <a:gd name="connsiteY309" fmla="*/ 394085 h 922377"/>
                            <a:gd name="connsiteX310" fmla="*/ 900120 w 926783"/>
                            <a:gd name="connsiteY310" fmla="*/ 393738 h 922377"/>
                            <a:gd name="connsiteX311" fmla="*/ 916769 w 926783"/>
                            <a:gd name="connsiteY311" fmla="*/ 457454 h 922377"/>
                            <a:gd name="connsiteX312" fmla="*/ 918007 w 926783"/>
                            <a:gd name="connsiteY312" fmla="*/ 457800 h 922377"/>
                            <a:gd name="connsiteX313" fmla="*/ 921228 w 926783"/>
                            <a:gd name="connsiteY313" fmla="*/ 462755 h 922377"/>
                            <a:gd name="connsiteX314" fmla="*/ 918007 w 926783"/>
                            <a:gd name="connsiteY314" fmla="*/ 465777 h 922377"/>
                            <a:gd name="connsiteX315" fmla="*/ 914836 w 926783"/>
                            <a:gd name="connsiteY315" fmla="*/ 460823 h 922377"/>
                            <a:gd name="connsiteX316" fmla="*/ 916769 w 926783"/>
                            <a:gd name="connsiteY316" fmla="*/ 457454 h 922377"/>
                            <a:gd name="connsiteX317" fmla="*/ 32877 w 926783"/>
                            <a:gd name="connsiteY317" fmla="*/ 475884 h 922377"/>
                            <a:gd name="connsiteX318" fmla="*/ 26882 w 926783"/>
                            <a:gd name="connsiteY318" fmla="*/ 478857 h 922377"/>
                            <a:gd name="connsiteX319" fmla="*/ 20391 w 926783"/>
                            <a:gd name="connsiteY319" fmla="*/ 482523 h 922377"/>
                            <a:gd name="connsiteX320" fmla="*/ 9045 w 926783"/>
                            <a:gd name="connsiteY320" fmla="*/ 491293 h 922377"/>
                            <a:gd name="connsiteX321" fmla="*/ 13950 w 926783"/>
                            <a:gd name="connsiteY321" fmla="*/ 498923 h 922377"/>
                            <a:gd name="connsiteX322" fmla="*/ 18310 w 926783"/>
                            <a:gd name="connsiteY322" fmla="*/ 502044 h 922377"/>
                            <a:gd name="connsiteX323" fmla="*/ 19599 w 926783"/>
                            <a:gd name="connsiteY323" fmla="*/ 507197 h 922377"/>
                            <a:gd name="connsiteX324" fmla="*/ 21036 w 926783"/>
                            <a:gd name="connsiteY324" fmla="*/ 510170 h 922377"/>
                            <a:gd name="connsiteX325" fmla="*/ 9392 w 926783"/>
                            <a:gd name="connsiteY325" fmla="*/ 511854 h 922377"/>
                            <a:gd name="connsiteX326" fmla="*/ 1464 w 926783"/>
                            <a:gd name="connsiteY326" fmla="*/ 520871 h 922377"/>
                            <a:gd name="connsiteX327" fmla="*/ 4586 w 926783"/>
                            <a:gd name="connsiteY327" fmla="*/ 537470 h 922377"/>
                            <a:gd name="connsiteX328" fmla="*/ 8153 w 926783"/>
                            <a:gd name="connsiteY328" fmla="*/ 558179 h 922377"/>
                            <a:gd name="connsiteX329" fmla="*/ 24158 w 926783"/>
                            <a:gd name="connsiteY329" fmla="*/ 588897 h 922377"/>
                            <a:gd name="connsiteX330" fmla="*/ 26585 w 926783"/>
                            <a:gd name="connsiteY330" fmla="*/ 592315 h 922377"/>
                            <a:gd name="connsiteX331" fmla="*/ 28320 w 926783"/>
                            <a:gd name="connsiteY331" fmla="*/ 595189 h 922377"/>
                            <a:gd name="connsiteX332" fmla="*/ 32036 w 926783"/>
                            <a:gd name="connsiteY332" fmla="*/ 600044 h 922377"/>
                            <a:gd name="connsiteX333" fmla="*/ 28221 w 926783"/>
                            <a:gd name="connsiteY333" fmla="*/ 603463 h 922377"/>
                            <a:gd name="connsiteX334" fmla="*/ 21879 w 926783"/>
                            <a:gd name="connsiteY334" fmla="*/ 599598 h 922377"/>
                            <a:gd name="connsiteX335" fmla="*/ 25297 w 926783"/>
                            <a:gd name="connsiteY335" fmla="*/ 615304 h 922377"/>
                            <a:gd name="connsiteX336" fmla="*/ 28221 w 926783"/>
                            <a:gd name="connsiteY336" fmla="*/ 620704 h 922377"/>
                            <a:gd name="connsiteX337" fmla="*/ 34464 w 926783"/>
                            <a:gd name="connsiteY337" fmla="*/ 631357 h 922377"/>
                            <a:gd name="connsiteX338" fmla="*/ 40459 w 926783"/>
                            <a:gd name="connsiteY338" fmla="*/ 649589 h 922377"/>
                            <a:gd name="connsiteX339" fmla="*/ 43630 w 926783"/>
                            <a:gd name="connsiteY339" fmla="*/ 663709 h 922377"/>
                            <a:gd name="connsiteX340" fmla="*/ 47990 w 926783"/>
                            <a:gd name="connsiteY340" fmla="*/ 671686 h 922377"/>
                            <a:gd name="connsiteX341" fmla="*/ 52747 w 926783"/>
                            <a:gd name="connsiteY341" fmla="*/ 676096 h 922377"/>
                            <a:gd name="connsiteX342" fmla="*/ 56859 w 926783"/>
                            <a:gd name="connsiteY342" fmla="*/ 678474 h 922377"/>
                            <a:gd name="connsiteX343" fmla="*/ 68553 w 926783"/>
                            <a:gd name="connsiteY343" fmla="*/ 701612 h 922377"/>
                            <a:gd name="connsiteX344" fmla="*/ 73508 w 926783"/>
                            <a:gd name="connsiteY344" fmla="*/ 704139 h 922377"/>
                            <a:gd name="connsiteX345" fmla="*/ 85944 w 926783"/>
                            <a:gd name="connsiteY345" fmla="*/ 706517 h 922377"/>
                            <a:gd name="connsiteX346" fmla="*/ 95111 w 926783"/>
                            <a:gd name="connsiteY346" fmla="*/ 702404 h 922377"/>
                            <a:gd name="connsiteX347" fmla="*/ 88223 w 926783"/>
                            <a:gd name="connsiteY347" fmla="*/ 698342 h 922377"/>
                            <a:gd name="connsiteX348" fmla="*/ 76679 w 926783"/>
                            <a:gd name="connsiteY348" fmla="*/ 691653 h 922377"/>
                            <a:gd name="connsiteX349" fmla="*/ 74300 w 926783"/>
                            <a:gd name="connsiteY349" fmla="*/ 686847 h 922377"/>
                            <a:gd name="connsiteX350" fmla="*/ 79850 w 926783"/>
                            <a:gd name="connsiteY350" fmla="*/ 685163 h 922377"/>
                            <a:gd name="connsiteX351" fmla="*/ 86241 w 926783"/>
                            <a:gd name="connsiteY351" fmla="*/ 683379 h 922377"/>
                            <a:gd name="connsiteX352" fmla="*/ 90701 w 926783"/>
                            <a:gd name="connsiteY352" fmla="*/ 677632 h 922377"/>
                            <a:gd name="connsiteX353" fmla="*/ 96300 w 926783"/>
                            <a:gd name="connsiteY353" fmla="*/ 666137 h 922377"/>
                            <a:gd name="connsiteX354" fmla="*/ 106655 w 926783"/>
                            <a:gd name="connsiteY354" fmla="*/ 662818 h 922377"/>
                            <a:gd name="connsiteX355" fmla="*/ 112452 w 926783"/>
                            <a:gd name="connsiteY355" fmla="*/ 659548 h 922377"/>
                            <a:gd name="connsiteX356" fmla="*/ 113195 w 926783"/>
                            <a:gd name="connsiteY356" fmla="*/ 662966 h 922377"/>
                            <a:gd name="connsiteX357" fmla="*/ 114583 w 926783"/>
                            <a:gd name="connsiteY357" fmla="*/ 668317 h 922377"/>
                            <a:gd name="connsiteX358" fmla="*/ 118101 w 926783"/>
                            <a:gd name="connsiteY358" fmla="*/ 670943 h 922377"/>
                            <a:gd name="connsiteX359" fmla="*/ 124294 w 926783"/>
                            <a:gd name="connsiteY359" fmla="*/ 674560 h 922377"/>
                            <a:gd name="connsiteX360" fmla="*/ 128853 w 926783"/>
                            <a:gd name="connsiteY360" fmla="*/ 677582 h 922377"/>
                            <a:gd name="connsiteX361" fmla="*/ 156301 w 926783"/>
                            <a:gd name="connsiteY361" fmla="*/ 693635 h 922377"/>
                            <a:gd name="connsiteX362" fmla="*/ 158829 w 926783"/>
                            <a:gd name="connsiteY362" fmla="*/ 681050 h 922377"/>
                            <a:gd name="connsiteX363" fmla="*/ 155657 w 926783"/>
                            <a:gd name="connsiteY363" fmla="*/ 676096 h 922377"/>
                            <a:gd name="connsiteX364" fmla="*/ 159522 w 926783"/>
                            <a:gd name="connsiteY364" fmla="*/ 672727 h 922377"/>
                            <a:gd name="connsiteX365" fmla="*/ 155856 w 926783"/>
                            <a:gd name="connsiteY365" fmla="*/ 671587 h 922377"/>
                            <a:gd name="connsiteX366" fmla="*/ 154369 w 926783"/>
                            <a:gd name="connsiteY366" fmla="*/ 665245 h 922377"/>
                            <a:gd name="connsiteX367" fmla="*/ 152486 w 926783"/>
                            <a:gd name="connsiteY367" fmla="*/ 657318 h 922377"/>
                            <a:gd name="connsiteX368" fmla="*/ 135343 w 926783"/>
                            <a:gd name="connsiteY368" fmla="*/ 642306 h 922377"/>
                            <a:gd name="connsiteX369" fmla="*/ 130488 w 926783"/>
                            <a:gd name="connsiteY369" fmla="*/ 631505 h 922377"/>
                            <a:gd name="connsiteX370" fmla="*/ 127664 w 926783"/>
                            <a:gd name="connsiteY370" fmla="*/ 626996 h 922377"/>
                            <a:gd name="connsiteX371" fmla="*/ 121272 w 926783"/>
                            <a:gd name="connsiteY371" fmla="*/ 624172 h 922377"/>
                            <a:gd name="connsiteX372" fmla="*/ 109876 w 926783"/>
                            <a:gd name="connsiteY372" fmla="*/ 621695 h 922377"/>
                            <a:gd name="connsiteX373" fmla="*/ 102146 w 926783"/>
                            <a:gd name="connsiteY373" fmla="*/ 621943 h 922377"/>
                            <a:gd name="connsiteX374" fmla="*/ 102394 w 926783"/>
                            <a:gd name="connsiteY374" fmla="*/ 631901 h 922377"/>
                            <a:gd name="connsiteX375" fmla="*/ 97390 w 926783"/>
                            <a:gd name="connsiteY375" fmla="*/ 638639 h 922377"/>
                            <a:gd name="connsiteX376" fmla="*/ 89066 w 926783"/>
                            <a:gd name="connsiteY376" fmla="*/ 627492 h 922377"/>
                            <a:gd name="connsiteX377" fmla="*/ 86935 w 926783"/>
                            <a:gd name="connsiteY377" fmla="*/ 625114 h 922377"/>
                            <a:gd name="connsiteX378" fmla="*/ 83913 w 926783"/>
                            <a:gd name="connsiteY378" fmla="*/ 618722 h 922377"/>
                            <a:gd name="connsiteX379" fmla="*/ 89413 w 926783"/>
                            <a:gd name="connsiteY379" fmla="*/ 615551 h 922377"/>
                            <a:gd name="connsiteX380" fmla="*/ 92286 w 926783"/>
                            <a:gd name="connsiteY380" fmla="*/ 606336 h 922377"/>
                            <a:gd name="connsiteX381" fmla="*/ 87480 w 926783"/>
                            <a:gd name="connsiteY381" fmla="*/ 597021 h 922377"/>
                            <a:gd name="connsiteX382" fmla="*/ 58742 w 926783"/>
                            <a:gd name="connsiteY382" fmla="*/ 591819 h 922377"/>
                            <a:gd name="connsiteX383" fmla="*/ 39865 w 926783"/>
                            <a:gd name="connsiteY383" fmla="*/ 582901 h 922377"/>
                            <a:gd name="connsiteX384" fmla="*/ 37982 w 926783"/>
                            <a:gd name="connsiteY384" fmla="*/ 565412 h 922377"/>
                            <a:gd name="connsiteX385" fmla="*/ 34167 w 926783"/>
                            <a:gd name="connsiteY385" fmla="*/ 560012 h 922377"/>
                            <a:gd name="connsiteX386" fmla="*/ 19303 w 926783"/>
                            <a:gd name="connsiteY386" fmla="*/ 548765 h 922377"/>
                            <a:gd name="connsiteX387" fmla="*/ 24109 w 926783"/>
                            <a:gd name="connsiteY387" fmla="*/ 544306 h 922377"/>
                            <a:gd name="connsiteX388" fmla="*/ 28865 w 926783"/>
                            <a:gd name="connsiteY388" fmla="*/ 537617 h 922377"/>
                            <a:gd name="connsiteX389" fmla="*/ 36050 w 926783"/>
                            <a:gd name="connsiteY389" fmla="*/ 533505 h 922377"/>
                            <a:gd name="connsiteX390" fmla="*/ 42838 w 926783"/>
                            <a:gd name="connsiteY390" fmla="*/ 518344 h 922377"/>
                            <a:gd name="connsiteX391" fmla="*/ 34018 w 926783"/>
                            <a:gd name="connsiteY391" fmla="*/ 476232 h 922377"/>
                            <a:gd name="connsiteX392" fmla="*/ 32879 w 926783"/>
                            <a:gd name="connsiteY392" fmla="*/ 475885 h 922377"/>
                            <a:gd name="connsiteX393" fmla="*/ 887674 w 926783"/>
                            <a:gd name="connsiteY393" fmla="*/ 484703 h 922377"/>
                            <a:gd name="connsiteX394" fmla="*/ 894412 w 926783"/>
                            <a:gd name="connsiteY394" fmla="*/ 493027 h 922377"/>
                            <a:gd name="connsiteX395" fmla="*/ 891687 w 926783"/>
                            <a:gd name="connsiteY395" fmla="*/ 502094 h 922377"/>
                            <a:gd name="connsiteX396" fmla="*/ 891489 w 926783"/>
                            <a:gd name="connsiteY396" fmla="*/ 495752 h 922377"/>
                            <a:gd name="connsiteX397" fmla="*/ 889656 w 926783"/>
                            <a:gd name="connsiteY397" fmla="*/ 491243 h 922377"/>
                            <a:gd name="connsiteX398" fmla="*/ 886138 w 926783"/>
                            <a:gd name="connsiteY398" fmla="*/ 488073 h 922377"/>
                            <a:gd name="connsiteX399" fmla="*/ 887674 w 926783"/>
                            <a:gd name="connsiteY399" fmla="*/ 484703 h 922377"/>
                            <a:gd name="connsiteX400" fmla="*/ 33670 w 926783"/>
                            <a:gd name="connsiteY400" fmla="*/ 498527 h 922377"/>
                            <a:gd name="connsiteX401" fmla="*/ 35256 w 926783"/>
                            <a:gd name="connsiteY401" fmla="*/ 503382 h 922377"/>
                            <a:gd name="connsiteX402" fmla="*/ 30301 w 926783"/>
                            <a:gd name="connsiteY402" fmla="*/ 506900 h 922377"/>
                            <a:gd name="connsiteX403" fmla="*/ 31688 w 926783"/>
                            <a:gd name="connsiteY403" fmla="*/ 499914 h 922377"/>
                            <a:gd name="connsiteX404" fmla="*/ 33670 w 926783"/>
                            <a:gd name="connsiteY404" fmla="*/ 498527 h 922377"/>
                            <a:gd name="connsiteX405" fmla="*/ 914834 w 926783"/>
                            <a:gd name="connsiteY405" fmla="*/ 504026 h 922377"/>
                            <a:gd name="connsiteX406" fmla="*/ 918005 w 926783"/>
                            <a:gd name="connsiteY406" fmla="*/ 505414 h 922377"/>
                            <a:gd name="connsiteX407" fmla="*/ 914834 w 926783"/>
                            <a:gd name="connsiteY407" fmla="*/ 508783 h 922377"/>
                            <a:gd name="connsiteX408" fmla="*/ 911663 w 926783"/>
                            <a:gd name="connsiteY408" fmla="*/ 507395 h 922377"/>
                            <a:gd name="connsiteX409" fmla="*/ 914834 w 926783"/>
                            <a:gd name="connsiteY409" fmla="*/ 504026 h 922377"/>
                            <a:gd name="connsiteX410" fmla="*/ 892339 w 926783"/>
                            <a:gd name="connsiteY410" fmla="*/ 513588 h 922377"/>
                            <a:gd name="connsiteX411" fmla="*/ 895708 w 926783"/>
                            <a:gd name="connsiteY411" fmla="*/ 516759 h 922377"/>
                            <a:gd name="connsiteX412" fmla="*/ 894320 w 926783"/>
                            <a:gd name="connsiteY412" fmla="*/ 519930 h 922377"/>
                            <a:gd name="connsiteX413" fmla="*/ 890951 w 926783"/>
                            <a:gd name="connsiteY413" fmla="*/ 516759 h 922377"/>
                            <a:gd name="connsiteX414" fmla="*/ 892339 w 926783"/>
                            <a:gd name="connsiteY414" fmla="*/ 513588 h 922377"/>
                            <a:gd name="connsiteX415" fmla="*/ 16819 w 926783"/>
                            <a:gd name="connsiteY415" fmla="*/ 516908 h 922377"/>
                            <a:gd name="connsiteX416" fmla="*/ 17017 w 926783"/>
                            <a:gd name="connsiteY416" fmla="*/ 517007 h 922377"/>
                            <a:gd name="connsiteX417" fmla="*/ 22170 w 926783"/>
                            <a:gd name="connsiteY417" fmla="*/ 523943 h 922377"/>
                            <a:gd name="connsiteX418" fmla="*/ 21278 w 926783"/>
                            <a:gd name="connsiteY418" fmla="*/ 529493 h 922377"/>
                            <a:gd name="connsiteX419" fmla="*/ 16125 w 926783"/>
                            <a:gd name="connsiteY419" fmla="*/ 522606 h 922377"/>
                            <a:gd name="connsiteX420" fmla="*/ 16819 w 926783"/>
                            <a:gd name="connsiteY420" fmla="*/ 516908 h 922377"/>
                            <a:gd name="connsiteX421" fmla="*/ 876483 w 926783"/>
                            <a:gd name="connsiteY421" fmla="*/ 521070 h 922377"/>
                            <a:gd name="connsiteX422" fmla="*/ 882132 w 926783"/>
                            <a:gd name="connsiteY422" fmla="*/ 522853 h 922377"/>
                            <a:gd name="connsiteX423" fmla="*/ 883569 w 926783"/>
                            <a:gd name="connsiteY423" fmla="*/ 526223 h 922377"/>
                            <a:gd name="connsiteX424" fmla="*/ 881240 w 926783"/>
                            <a:gd name="connsiteY424" fmla="*/ 529294 h 922377"/>
                            <a:gd name="connsiteX425" fmla="*/ 879852 w 926783"/>
                            <a:gd name="connsiteY425" fmla="*/ 534249 h 922377"/>
                            <a:gd name="connsiteX426" fmla="*/ 876582 w 926783"/>
                            <a:gd name="connsiteY426" fmla="*/ 532713 h 922377"/>
                            <a:gd name="connsiteX427" fmla="*/ 873411 w 926783"/>
                            <a:gd name="connsiteY427" fmla="*/ 531078 h 922377"/>
                            <a:gd name="connsiteX428" fmla="*/ 870240 w 926783"/>
                            <a:gd name="connsiteY428" fmla="*/ 528303 h 922377"/>
                            <a:gd name="connsiteX429" fmla="*/ 876483 w 926783"/>
                            <a:gd name="connsiteY429" fmla="*/ 521070 h 922377"/>
                            <a:gd name="connsiteX430" fmla="*/ 651432 w 926783"/>
                            <a:gd name="connsiteY430" fmla="*/ 558971 h 922377"/>
                            <a:gd name="connsiteX431" fmla="*/ 645288 w 926783"/>
                            <a:gd name="connsiteY431" fmla="*/ 566601 h 922377"/>
                            <a:gd name="connsiteX432" fmla="*/ 643108 w 926783"/>
                            <a:gd name="connsiteY432" fmla="*/ 570664 h 922377"/>
                            <a:gd name="connsiteX433" fmla="*/ 625914 w 926783"/>
                            <a:gd name="connsiteY433" fmla="*/ 575569 h 922377"/>
                            <a:gd name="connsiteX434" fmla="*/ 622693 w 926783"/>
                            <a:gd name="connsiteY434" fmla="*/ 578245 h 922377"/>
                            <a:gd name="connsiteX435" fmla="*/ 619820 w 926783"/>
                            <a:gd name="connsiteY435" fmla="*/ 582951 h 922377"/>
                            <a:gd name="connsiteX436" fmla="*/ 618531 w 926783"/>
                            <a:gd name="connsiteY436" fmla="*/ 591622 h 922377"/>
                            <a:gd name="connsiteX437" fmla="*/ 617194 w 926783"/>
                            <a:gd name="connsiteY437" fmla="*/ 596973 h 922377"/>
                            <a:gd name="connsiteX438" fmla="*/ 612982 w 926783"/>
                            <a:gd name="connsiteY438" fmla="*/ 598311 h 922377"/>
                            <a:gd name="connsiteX439" fmla="*/ 606739 w 926783"/>
                            <a:gd name="connsiteY439" fmla="*/ 601581 h 922377"/>
                            <a:gd name="connsiteX440" fmla="*/ 612586 w 926783"/>
                            <a:gd name="connsiteY440" fmla="*/ 608368 h 922377"/>
                            <a:gd name="connsiteX441" fmla="*/ 618432 w 926783"/>
                            <a:gd name="connsiteY441" fmla="*/ 614660 h 922377"/>
                            <a:gd name="connsiteX442" fmla="*/ 613676 w 926783"/>
                            <a:gd name="connsiteY442" fmla="*/ 617584 h 922377"/>
                            <a:gd name="connsiteX443" fmla="*/ 608721 w 926783"/>
                            <a:gd name="connsiteY443" fmla="*/ 630961 h 922377"/>
                            <a:gd name="connsiteX444" fmla="*/ 603221 w 926783"/>
                            <a:gd name="connsiteY444" fmla="*/ 633290 h 922377"/>
                            <a:gd name="connsiteX445" fmla="*/ 596730 w 926783"/>
                            <a:gd name="connsiteY445" fmla="*/ 635420 h 922377"/>
                            <a:gd name="connsiteX446" fmla="*/ 595392 w 926783"/>
                            <a:gd name="connsiteY446" fmla="*/ 647410 h 922377"/>
                            <a:gd name="connsiteX447" fmla="*/ 592221 w 926783"/>
                            <a:gd name="connsiteY447" fmla="*/ 653801 h 922377"/>
                            <a:gd name="connsiteX448" fmla="*/ 584690 w 926783"/>
                            <a:gd name="connsiteY448" fmla="*/ 659598 h 922377"/>
                            <a:gd name="connsiteX449" fmla="*/ 575424 w 926783"/>
                            <a:gd name="connsiteY449" fmla="*/ 665395 h 922377"/>
                            <a:gd name="connsiteX450" fmla="*/ 569825 w 926783"/>
                            <a:gd name="connsiteY450" fmla="*/ 671489 h 922377"/>
                            <a:gd name="connsiteX451" fmla="*/ 577357 w 926783"/>
                            <a:gd name="connsiteY451" fmla="*/ 679119 h 922377"/>
                            <a:gd name="connsiteX452" fmla="*/ 602924 w 926783"/>
                            <a:gd name="connsiteY452" fmla="*/ 683330 h 922377"/>
                            <a:gd name="connsiteX453" fmla="*/ 610901 w 926783"/>
                            <a:gd name="connsiteY453" fmla="*/ 682934 h 922377"/>
                            <a:gd name="connsiteX454" fmla="*/ 612883 w 926783"/>
                            <a:gd name="connsiteY454" fmla="*/ 679366 h 922377"/>
                            <a:gd name="connsiteX455" fmla="*/ 608869 w 926783"/>
                            <a:gd name="connsiteY455" fmla="*/ 675849 h 922377"/>
                            <a:gd name="connsiteX456" fmla="*/ 612833 w 926783"/>
                            <a:gd name="connsiteY456" fmla="*/ 673718 h 922377"/>
                            <a:gd name="connsiteX457" fmla="*/ 624824 w 926783"/>
                            <a:gd name="connsiteY457" fmla="*/ 663561 h 922377"/>
                            <a:gd name="connsiteX458" fmla="*/ 627995 w 926783"/>
                            <a:gd name="connsiteY458" fmla="*/ 660143 h 922377"/>
                            <a:gd name="connsiteX459" fmla="*/ 631215 w 926783"/>
                            <a:gd name="connsiteY459" fmla="*/ 655387 h 922377"/>
                            <a:gd name="connsiteX460" fmla="*/ 634387 w 926783"/>
                            <a:gd name="connsiteY460" fmla="*/ 650581 h 922377"/>
                            <a:gd name="connsiteX461" fmla="*/ 637558 w 926783"/>
                            <a:gd name="connsiteY461" fmla="*/ 647212 h 922377"/>
                            <a:gd name="connsiteX462" fmla="*/ 634089 w 926783"/>
                            <a:gd name="connsiteY462" fmla="*/ 646023 h 922377"/>
                            <a:gd name="connsiteX463" fmla="*/ 631711 w 926783"/>
                            <a:gd name="connsiteY463" fmla="*/ 642208 h 922377"/>
                            <a:gd name="connsiteX464" fmla="*/ 646476 w 926783"/>
                            <a:gd name="connsiteY464" fmla="*/ 635965 h 922377"/>
                            <a:gd name="connsiteX465" fmla="*/ 661588 w 926783"/>
                            <a:gd name="connsiteY465" fmla="*/ 638096 h 922377"/>
                            <a:gd name="connsiteX466" fmla="*/ 651629 w 926783"/>
                            <a:gd name="connsiteY466" fmla="*/ 661579 h 922377"/>
                            <a:gd name="connsiteX467" fmla="*/ 646080 w 926783"/>
                            <a:gd name="connsiteY467" fmla="*/ 676393 h 922377"/>
                            <a:gd name="connsiteX468" fmla="*/ 641472 w 926783"/>
                            <a:gd name="connsiteY468" fmla="*/ 685658 h 922377"/>
                            <a:gd name="connsiteX469" fmla="*/ 638697 w 926783"/>
                            <a:gd name="connsiteY469" fmla="*/ 690415 h 922377"/>
                            <a:gd name="connsiteX470" fmla="*/ 636071 w 926783"/>
                            <a:gd name="connsiteY470" fmla="*/ 695220 h 922377"/>
                            <a:gd name="connsiteX471" fmla="*/ 629531 w 926783"/>
                            <a:gd name="connsiteY471" fmla="*/ 698540 h 922377"/>
                            <a:gd name="connsiteX472" fmla="*/ 638400 w 926783"/>
                            <a:gd name="connsiteY472" fmla="*/ 709044 h 922377"/>
                            <a:gd name="connsiteX473" fmla="*/ 639441 w 926783"/>
                            <a:gd name="connsiteY473" fmla="*/ 710678 h 922377"/>
                            <a:gd name="connsiteX474" fmla="*/ 661489 w 926783"/>
                            <a:gd name="connsiteY474" fmla="*/ 720241 h 922377"/>
                            <a:gd name="connsiteX475" fmla="*/ 673480 w 926783"/>
                            <a:gd name="connsiteY475" fmla="*/ 716277 h 922377"/>
                            <a:gd name="connsiteX476" fmla="*/ 678286 w 926783"/>
                            <a:gd name="connsiteY476" fmla="*/ 720686 h 922377"/>
                            <a:gd name="connsiteX477" fmla="*/ 669417 w 926783"/>
                            <a:gd name="connsiteY477" fmla="*/ 726285 h 922377"/>
                            <a:gd name="connsiteX478" fmla="*/ 654998 w 926783"/>
                            <a:gd name="connsiteY478" fmla="*/ 745508 h 922377"/>
                            <a:gd name="connsiteX479" fmla="*/ 652521 w 926783"/>
                            <a:gd name="connsiteY479" fmla="*/ 757994 h 922377"/>
                            <a:gd name="connsiteX480" fmla="*/ 651678 w 926783"/>
                            <a:gd name="connsiteY480" fmla="*/ 756111 h 922377"/>
                            <a:gd name="connsiteX481" fmla="*/ 644989 w 926783"/>
                            <a:gd name="connsiteY481" fmla="*/ 754278 h 922377"/>
                            <a:gd name="connsiteX482" fmla="*/ 640332 w 926783"/>
                            <a:gd name="connsiteY482" fmla="*/ 753238 h 922377"/>
                            <a:gd name="connsiteX483" fmla="*/ 640332 w 926783"/>
                            <a:gd name="connsiteY483" fmla="*/ 748679 h 922377"/>
                            <a:gd name="connsiteX484" fmla="*/ 626855 w 926783"/>
                            <a:gd name="connsiteY484" fmla="*/ 754179 h 922377"/>
                            <a:gd name="connsiteX485" fmla="*/ 615459 w 926783"/>
                            <a:gd name="connsiteY485" fmla="*/ 757647 h 922377"/>
                            <a:gd name="connsiteX486" fmla="*/ 602527 w 926783"/>
                            <a:gd name="connsiteY486" fmla="*/ 759183 h 922377"/>
                            <a:gd name="connsiteX487" fmla="*/ 584540 w 926783"/>
                            <a:gd name="connsiteY487" fmla="*/ 765624 h 922377"/>
                            <a:gd name="connsiteX488" fmla="*/ 581320 w 926783"/>
                            <a:gd name="connsiteY488" fmla="*/ 772957 h 922377"/>
                            <a:gd name="connsiteX489" fmla="*/ 594549 w 926783"/>
                            <a:gd name="connsiteY489" fmla="*/ 782965 h 922377"/>
                            <a:gd name="connsiteX490" fmla="*/ 620016 w 926783"/>
                            <a:gd name="connsiteY490" fmla="*/ 785145 h 922377"/>
                            <a:gd name="connsiteX491" fmla="*/ 639043 w 926783"/>
                            <a:gd name="connsiteY491" fmla="*/ 794212 h 922377"/>
                            <a:gd name="connsiteX492" fmla="*/ 658813 w 926783"/>
                            <a:gd name="connsiteY492" fmla="*/ 795450 h 922377"/>
                            <a:gd name="connsiteX493" fmla="*/ 682447 w 926783"/>
                            <a:gd name="connsiteY493" fmla="*/ 790397 h 922377"/>
                            <a:gd name="connsiteX494" fmla="*/ 687996 w 926783"/>
                            <a:gd name="connsiteY494" fmla="*/ 788861 h 922377"/>
                            <a:gd name="connsiteX495" fmla="*/ 693199 w 926783"/>
                            <a:gd name="connsiteY495" fmla="*/ 787870 h 922377"/>
                            <a:gd name="connsiteX496" fmla="*/ 707270 w 926783"/>
                            <a:gd name="connsiteY496" fmla="*/ 785492 h 922377"/>
                            <a:gd name="connsiteX497" fmla="*/ 719162 w 926783"/>
                            <a:gd name="connsiteY497" fmla="*/ 781330 h 922377"/>
                            <a:gd name="connsiteX498" fmla="*/ 703257 w 926783"/>
                            <a:gd name="connsiteY498" fmla="*/ 770331 h 922377"/>
                            <a:gd name="connsiteX499" fmla="*/ 694933 w 926783"/>
                            <a:gd name="connsiteY499" fmla="*/ 768200 h 922377"/>
                            <a:gd name="connsiteX500" fmla="*/ 688542 w 926783"/>
                            <a:gd name="connsiteY500" fmla="*/ 766268 h 922377"/>
                            <a:gd name="connsiteX501" fmla="*/ 682199 w 926783"/>
                            <a:gd name="connsiteY501" fmla="*/ 765327 h 922377"/>
                            <a:gd name="connsiteX502" fmla="*/ 675808 w 926783"/>
                            <a:gd name="connsiteY502" fmla="*/ 764385 h 922377"/>
                            <a:gd name="connsiteX503" fmla="*/ 669416 w 926783"/>
                            <a:gd name="connsiteY503" fmla="*/ 762503 h 922377"/>
                            <a:gd name="connsiteX504" fmla="*/ 682992 w 926783"/>
                            <a:gd name="connsiteY504" fmla="*/ 758588 h 922377"/>
                            <a:gd name="connsiteX505" fmla="*/ 685371 w 926783"/>
                            <a:gd name="connsiteY505" fmla="*/ 756111 h 922377"/>
                            <a:gd name="connsiteX506" fmla="*/ 704695 w 926783"/>
                            <a:gd name="connsiteY506" fmla="*/ 753782 h 922377"/>
                            <a:gd name="connsiteX507" fmla="*/ 726595 w 926783"/>
                            <a:gd name="connsiteY507" fmla="*/ 750760 h 922377"/>
                            <a:gd name="connsiteX508" fmla="*/ 725406 w 926783"/>
                            <a:gd name="connsiteY508" fmla="*/ 742684 h 922377"/>
                            <a:gd name="connsiteX509" fmla="*/ 724117 w 926783"/>
                            <a:gd name="connsiteY509" fmla="*/ 741099 h 922377"/>
                            <a:gd name="connsiteX510" fmla="*/ 720401 w 926783"/>
                            <a:gd name="connsiteY510" fmla="*/ 737185 h 922377"/>
                            <a:gd name="connsiteX511" fmla="*/ 727586 w 926783"/>
                            <a:gd name="connsiteY511" fmla="*/ 728613 h 922377"/>
                            <a:gd name="connsiteX512" fmla="*/ 725802 w 926783"/>
                            <a:gd name="connsiteY512" fmla="*/ 724799 h 922377"/>
                            <a:gd name="connsiteX513" fmla="*/ 721243 w 926783"/>
                            <a:gd name="connsiteY513" fmla="*/ 717515 h 922377"/>
                            <a:gd name="connsiteX514" fmla="*/ 731748 w 926783"/>
                            <a:gd name="connsiteY514" fmla="*/ 717515 h 922377"/>
                            <a:gd name="connsiteX515" fmla="*/ 738139 w 926783"/>
                            <a:gd name="connsiteY515" fmla="*/ 720389 h 922377"/>
                            <a:gd name="connsiteX516" fmla="*/ 741162 w 926783"/>
                            <a:gd name="connsiteY516" fmla="*/ 725046 h 922377"/>
                            <a:gd name="connsiteX517" fmla="*/ 745918 w 926783"/>
                            <a:gd name="connsiteY517" fmla="*/ 723411 h 922377"/>
                            <a:gd name="connsiteX518" fmla="*/ 750179 w 926783"/>
                            <a:gd name="connsiteY518" fmla="*/ 723461 h 922377"/>
                            <a:gd name="connsiteX519" fmla="*/ 760535 w 926783"/>
                            <a:gd name="connsiteY519" fmla="*/ 722371 h 922377"/>
                            <a:gd name="connsiteX520" fmla="*/ 760337 w 926783"/>
                            <a:gd name="connsiteY520" fmla="*/ 717614 h 922377"/>
                            <a:gd name="connsiteX521" fmla="*/ 761228 w 926783"/>
                            <a:gd name="connsiteY521" fmla="*/ 710331 h 922377"/>
                            <a:gd name="connsiteX522" fmla="*/ 770742 w 926783"/>
                            <a:gd name="connsiteY522" fmla="*/ 706368 h 922377"/>
                            <a:gd name="connsiteX523" fmla="*/ 783575 w 926783"/>
                            <a:gd name="connsiteY523" fmla="*/ 706814 h 922377"/>
                            <a:gd name="connsiteX524" fmla="*/ 796804 w 926783"/>
                            <a:gd name="connsiteY524" fmla="*/ 684023 h 922377"/>
                            <a:gd name="connsiteX525" fmla="*/ 798984 w 926783"/>
                            <a:gd name="connsiteY525" fmla="*/ 677532 h 922377"/>
                            <a:gd name="connsiteX526" fmla="*/ 786251 w 926783"/>
                            <a:gd name="connsiteY526" fmla="*/ 675699 h 922377"/>
                            <a:gd name="connsiteX527" fmla="*/ 791106 w 926783"/>
                            <a:gd name="connsiteY527" fmla="*/ 666038 h 922377"/>
                            <a:gd name="connsiteX528" fmla="*/ 800372 w 926783"/>
                            <a:gd name="connsiteY528" fmla="*/ 632893 h 922377"/>
                            <a:gd name="connsiteX529" fmla="*/ 796904 w 926783"/>
                            <a:gd name="connsiteY529" fmla="*/ 629870 h 922377"/>
                            <a:gd name="connsiteX530" fmla="*/ 798142 w 926783"/>
                            <a:gd name="connsiteY530" fmla="*/ 621150 h 922377"/>
                            <a:gd name="connsiteX531" fmla="*/ 804137 w 926783"/>
                            <a:gd name="connsiteY531" fmla="*/ 617484 h 922377"/>
                            <a:gd name="connsiteX532" fmla="*/ 817169 w 926783"/>
                            <a:gd name="connsiteY532" fmla="*/ 611588 h 922377"/>
                            <a:gd name="connsiteX533" fmla="*/ 819696 w 926783"/>
                            <a:gd name="connsiteY533" fmla="*/ 609904 h 922377"/>
                            <a:gd name="connsiteX534" fmla="*/ 824205 w 926783"/>
                            <a:gd name="connsiteY534" fmla="*/ 600886 h 922377"/>
                            <a:gd name="connsiteX535" fmla="*/ 819993 w 926783"/>
                            <a:gd name="connsiteY535" fmla="*/ 591522 h 922377"/>
                            <a:gd name="connsiteX536" fmla="*/ 816029 w 926783"/>
                            <a:gd name="connsiteY536" fmla="*/ 588698 h 922377"/>
                            <a:gd name="connsiteX537" fmla="*/ 801462 w 926783"/>
                            <a:gd name="connsiteY537" fmla="*/ 585032 h 922377"/>
                            <a:gd name="connsiteX538" fmla="*/ 796904 w 926783"/>
                            <a:gd name="connsiteY538" fmla="*/ 594792 h 922377"/>
                            <a:gd name="connsiteX539" fmla="*/ 793683 w 926783"/>
                            <a:gd name="connsiteY539" fmla="*/ 598013 h 922377"/>
                            <a:gd name="connsiteX540" fmla="*/ 792494 w 926783"/>
                            <a:gd name="connsiteY540" fmla="*/ 592662 h 922377"/>
                            <a:gd name="connsiteX541" fmla="*/ 790165 w 926783"/>
                            <a:gd name="connsiteY541" fmla="*/ 586568 h 922377"/>
                            <a:gd name="connsiteX542" fmla="*/ 783030 w 926783"/>
                            <a:gd name="connsiteY542" fmla="*/ 588450 h 922377"/>
                            <a:gd name="connsiteX543" fmla="*/ 779661 w 926783"/>
                            <a:gd name="connsiteY543" fmla="*/ 593256 h 922377"/>
                            <a:gd name="connsiteX544" fmla="*/ 775895 w 926783"/>
                            <a:gd name="connsiteY544" fmla="*/ 601035 h 922377"/>
                            <a:gd name="connsiteX545" fmla="*/ 772972 w 926783"/>
                            <a:gd name="connsiteY545" fmla="*/ 607129 h 922377"/>
                            <a:gd name="connsiteX546" fmla="*/ 770445 w 926783"/>
                            <a:gd name="connsiteY546" fmla="*/ 612133 h 922377"/>
                            <a:gd name="connsiteX547" fmla="*/ 768612 w 926783"/>
                            <a:gd name="connsiteY547" fmla="*/ 618722 h 922377"/>
                            <a:gd name="connsiteX548" fmla="*/ 765044 w 926783"/>
                            <a:gd name="connsiteY548" fmla="*/ 615304 h 922377"/>
                            <a:gd name="connsiteX549" fmla="*/ 761130 w 926783"/>
                            <a:gd name="connsiteY549" fmla="*/ 613124 h 922377"/>
                            <a:gd name="connsiteX550" fmla="*/ 753153 w 926783"/>
                            <a:gd name="connsiteY550" fmla="*/ 606683 h 922377"/>
                            <a:gd name="connsiteX551" fmla="*/ 753846 w 926783"/>
                            <a:gd name="connsiteY551" fmla="*/ 599598 h 922377"/>
                            <a:gd name="connsiteX552" fmla="*/ 760585 w 926783"/>
                            <a:gd name="connsiteY552" fmla="*/ 598310 h 922377"/>
                            <a:gd name="connsiteX553" fmla="*/ 760932 w 926783"/>
                            <a:gd name="connsiteY553" fmla="*/ 586815 h 922377"/>
                            <a:gd name="connsiteX554" fmla="*/ 764549 w 926783"/>
                            <a:gd name="connsiteY554" fmla="*/ 577402 h 922377"/>
                            <a:gd name="connsiteX555" fmla="*/ 761229 w 926783"/>
                            <a:gd name="connsiteY555" fmla="*/ 574231 h 922377"/>
                            <a:gd name="connsiteX556" fmla="*/ 749684 w 926783"/>
                            <a:gd name="connsiteY556" fmla="*/ 579334 h 922377"/>
                            <a:gd name="connsiteX557" fmla="*/ 744432 w 926783"/>
                            <a:gd name="connsiteY557" fmla="*/ 580622 h 922377"/>
                            <a:gd name="connsiteX558" fmla="*/ 733383 w 926783"/>
                            <a:gd name="connsiteY558" fmla="*/ 587162 h 922377"/>
                            <a:gd name="connsiteX559" fmla="*/ 717229 w 926783"/>
                            <a:gd name="connsiteY559" fmla="*/ 585329 h 922377"/>
                            <a:gd name="connsiteX560" fmla="*/ 713265 w 926783"/>
                            <a:gd name="connsiteY560" fmla="*/ 575965 h 922377"/>
                            <a:gd name="connsiteX561" fmla="*/ 713513 w 926783"/>
                            <a:gd name="connsiteY561" fmla="*/ 572150 h 922377"/>
                            <a:gd name="connsiteX562" fmla="*/ 707518 w 926783"/>
                            <a:gd name="connsiteY562" fmla="*/ 563975 h 922377"/>
                            <a:gd name="connsiteX563" fmla="*/ 693843 w 926783"/>
                            <a:gd name="connsiteY563" fmla="*/ 561151 h 922377"/>
                            <a:gd name="connsiteX564" fmla="*/ 692802 w 926783"/>
                            <a:gd name="connsiteY564" fmla="*/ 564570 h 922377"/>
                            <a:gd name="connsiteX565" fmla="*/ 691068 w 926783"/>
                            <a:gd name="connsiteY565" fmla="*/ 569029 h 922377"/>
                            <a:gd name="connsiteX566" fmla="*/ 684577 w 926783"/>
                            <a:gd name="connsiteY566" fmla="*/ 572002 h 922377"/>
                            <a:gd name="connsiteX567" fmla="*/ 682199 w 926783"/>
                            <a:gd name="connsiteY567" fmla="*/ 575123 h 922377"/>
                            <a:gd name="connsiteX568" fmla="*/ 672785 w 926783"/>
                            <a:gd name="connsiteY568" fmla="*/ 578542 h 922377"/>
                            <a:gd name="connsiteX569" fmla="*/ 658416 w 926783"/>
                            <a:gd name="connsiteY569" fmla="*/ 582406 h 922377"/>
                            <a:gd name="connsiteX570" fmla="*/ 653510 w 926783"/>
                            <a:gd name="connsiteY570" fmla="*/ 582555 h 922377"/>
                            <a:gd name="connsiteX571" fmla="*/ 658515 w 926783"/>
                            <a:gd name="connsiteY571" fmla="*/ 572745 h 922377"/>
                            <a:gd name="connsiteX572" fmla="*/ 659307 w 926783"/>
                            <a:gd name="connsiteY572" fmla="*/ 567691 h 922377"/>
                            <a:gd name="connsiteX573" fmla="*/ 659505 w 926783"/>
                            <a:gd name="connsiteY573" fmla="*/ 564867 h 922377"/>
                            <a:gd name="connsiteX574" fmla="*/ 657127 w 926783"/>
                            <a:gd name="connsiteY574" fmla="*/ 559913 h 922377"/>
                            <a:gd name="connsiteX575" fmla="*/ 651429 w 926783"/>
                            <a:gd name="connsiteY575" fmla="*/ 558971 h 922377"/>
                            <a:gd name="connsiteX576" fmla="*/ 629928 w 926783"/>
                            <a:gd name="connsiteY576" fmla="*/ 590037 h 922377"/>
                            <a:gd name="connsiteX577" fmla="*/ 631217 w 926783"/>
                            <a:gd name="connsiteY577" fmla="*/ 594842 h 922377"/>
                            <a:gd name="connsiteX578" fmla="*/ 628095 w 926783"/>
                            <a:gd name="connsiteY578" fmla="*/ 599599 h 922377"/>
                            <a:gd name="connsiteX579" fmla="*/ 626856 w 926783"/>
                            <a:gd name="connsiteY579" fmla="*/ 594842 h 922377"/>
                            <a:gd name="connsiteX580" fmla="*/ 629928 w 926783"/>
                            <a:gd name="connsiteY580" fmla="*/ 590037 h 922377"/>
                            <a:gd name="connsiteX581" fmla="*/ 678833 w 926783"/>
                            <a:gd name="connsiteY581" fmla="*/ 590037 h 922377"/>
                            <a:gd name="connsiteX582" fmla="*/ 682202 w 926783"/>
                            <a:gd name="connsiteY582" fmla="*/ 593257 h 922377"/>
                            <a:gd name="connsiteX583" fmla="*/ 680765 w 926783"/>
                            <a:gd name="connsiteY583" fmla="*/ 596428 h 922377"/>
                            <a:gd name="connsiteX584" fmla="*/ 677396 w 926783"/>
                            <a:gd name="connsiteY584" fmla="*/ 593257 h 922377"/>
                            <a:gd name="connsiteX585" fmla="*/ 678833 w 926783"/>
                            <a:gd name="connsiteY585" fmla="*/ 590037 h 922377"/>
                            <a:gd name="connsiteX586" fmla="*/ 655892 w 926783"/>
                            <a:gd name="connsiteY586" fmla="*/ 590284 h 922377"/>
                            <a:gd name="connsiteX587" fmla="*/ 663076 w 926783"/>
                            <a:gd name="connsiteY587" fmla="*/ 593257 h 922377"/>
                            <a:gd name="connsiteX588" fmla="*/ 662283 w 926783"/>
                            <a:gd name="connsiteY588" fmla="*/ 596180 h 922377"/>
                            <a:gd name="connsiteX589" fmla="*/ 655099 w 926783"/>
                            <a:gd name="connsiteY589" fmla="*/ 593257 h 922377"/>
                            <a:gd name="connsiteX590" fmla="*/ 655892 w 926783"/>
                            <a:gd name="connsiteY590" fmla="*/ 590284 h 922377"/>
                            <a:gd name="connsiteX591" fmla="*/ 698256 w 926783"/>
                            <a:gd name="connsiteY591" fmla="*/ 590383 h 922377"/>
                            <a:gd name="connsiteX592" fmla="*/ 699346 w 926783"/>
                            <a:gd name="connsiteY592" fmla="*/ 590532 h 922377"/>
                            <a:gd name="connsiteX593" fmla="*/ 698206 w 926783"/>
                            <a:gd name="connsiteY593" fmla="*/ 603463 h 922377"/>
                            <a:gd name="connsiteX594" fmla="*/ 693945 w 926783"/>
                            <a:gd name="connsiteY594" fmla="*/ 620754 h 922377"/>
                            <a:gd name="connsiteX595" fmla="*/ 690378 w 926783"/>
                            <a:gd name="connsiteY595" fmla="*/ 624024 h 922377"/>
                            <a:gd name="connsiteX596" fmla="*/ 678437 w 926783"/>
                            <a:gd name="connsiteY596" fmla="*/ 629870 h 922377"/>
                            <a:gd name="connsiteX597" fmla="*/ 663869 w 926783"/>
                            <a:gd name="connsiteY597" fmla="*/ 635766 h 922377"/>
                            <a:gd name="connsiteX598" fmla="*/ 662829 w 926783"/>
                            <a:gd name="connsiteY598" fmla="*/ 621943 h 922377"/>
                            <a:gd name="connsiteX599" fmla="*/ 666842 w 926783"/>
                            <a:gd name="connsiteY599" fmla="*/ 613174 h 922377"/>
                            <a:gd name="connsiteX600" fmla="*/ 678486 w 926783"/>
                            <a:gd name="connsiteY600" fmla="*/ 600936 h 922377"/>
                            <a:gd name="connsiteX601" fmla="*/ 691616 w 926783"/>
                            <a:gd name="connsiteY601" fmla="*/ 593455 h 922377"/>
                            <a:gd name="connsiteX602" fmla="*/ 698256 w 926783"/>
                            <a:gd name="connsiteY602" fmla="*/ 590383 h 922377"/>
                            <a:gd name="connsiteX603" fmla="*/ 803100 w 926783"/>
                            <a:gd name="connsiteY603" fmla="*/ 596428 h 922377"/>
                            <a:gd name="connsiteX604" fmla="*/ 806469 w 926783"/>
                            <a:gd name="connsiteY604" fmla="*/ 599599 h 922377"/>
                            <a:gd name="connsiteX605" fmla="*/ 805082 w 926783"/>
                            <a:gd name="connsiteY605" fmla="*/ 602819 h 922377"/>
                            <a:gd name="connsiteX606" fmla="*/ 801712 w 926783"/>
                            <a:gd name="connsiteY606" fmla="*/ 599599 h 922377"/>
                            <a:gd name="connsiteX607" fmla="*/ 803100 w 926783"/>
                            <a:gd name="connsiteY607" fmla="*/ 596428 h 922377"/>
                            <a:gd name="connsiteX608" fmla="*/ 70580 w 926783"/>
                            <a:gd name="connsiteY608" fmla="*/ 596824 h 922377"/>
                            <a:gd name="connsiteX609" fmla="*/ 74098 w 926783"/>
                            <a:gd name="connsiteY609" fmla="*/ 597419 h 922377"/>
                            <a:gd name="connsiteX610" fmla="*/ 72166 w 926783"/>
                            <a:gd name="connsiteY610" fmla="*/ 599351 h 922377"/>
                            <a:gd name="connsiteX611" fmla="*/ 67954 w 926783"/>
                            <a:gd name="connsiteY611" fmla="*/ 597667 h 922377"/>
                            <a:gd name="connsiteX612" fmla="*/ 70580 w 926783"/>
                            <a:gd name="connsiteY612" fmla="*/ 596824 h 922377"/>
                            <a:gd name="connsiteX613" fmla="*/ 740962 w 926783"/>
                            <a:gd name="connsiteY613" fmla="*/ 602819 h 922377"/>
                            <a:gd name="connsiteX614" fmla="*/ 744332 w 926783"/>
                            <a:gd name="connsiteY614" fmla="*/ 605990 h 922377"/>
                            <a:gd name="connsiteX615" fmla="*/ 742944 w 926783"/>
                            <a:gd name="connsiteY615" fmla="*/ 609161 h 922377"/>
                            <a:gd name="connsiteX616" fmla="*/ 739526 w 926783"/>
                            <a:gd name="connsiteY616" fmla="*/ 605990 h 922377"/>
                            <a:gd name="connsiteX617" fmla="*/ 740962 w 926783"/>
                            <a:gd name="connsiteY617" fmla="*/ 602819 h 922377"/>
                            <a:gd name="connsiteX618" fmla="*/ 71262 w 926783"/>
                            <a:gd name="connsiteY618" fmla="*/ 606287 h 922377"/>
                            <a:gd name="connsiteX619" fmla="*/ 73888 w 926783"/>
                            <a:gd name="connsiteY619" fmla="*/ 608319 h 922377"/>
                            <a:gd name="connsiteX620" fmla="*/ 76018 w 926783"/>
                            <a:gd name="connsiteY620" fmla="*/ 614016 h 922377"/>
                            <a:gd name="connsiteX621" fmla="*/ 72104 w 926783"/>
                            <a:gd name="connsiteY621" fmla="*/ 610102 h 922377"/>
                            <a:gd name="connsiteX622" fmla="*/ 71262 w 926783"/>
                            <a:gd name="connsiteY622" fmla="*/ 606287 h 922377"/>
                            <a:gd name="connsiteX623" fmla="*/ 729959 w 926783"/>
                            <a:gd name="connsiteY623" fmla="*/ 615552 h 922377"/>
                            <a:gd name="connsiteX624" fmla="*/ 733179 w 926783"/>
                            <a:gd name="connsiteY624" fmla="*/ 618723 h 922377"/>
                            <a:gd name="connsiteX625" fmla="*/ 729959 w 926783"/>
                            <a:gd name="connsiteY625" fmla="*/ 621944 h 922377"/>
                            <a:gd name="connsiteX626" fmla="*/ 726788 w 926783"/>
                            <a:gd name="connsiteY626" fmla="*/ 618723 h 922377"/>
                            <a:gd name="connsiteX627" fmla="*/ 729959 w 926783"/>
                            <a:gd name="connsiteY627" fmla="*/ 615552 h 922377"/>
                            <a:gd name="connsiteX628" fmla="*/ 747301 w 926783"/>
                            <a:gd name="connsiteY628" fmla="*/ 615552 h 922377"/>
                            <a:gd name="connsiteX629" fmla="*/ 750720 w 926783"/>
                            <a:gd name="connsiteY629" fmla="*/ 618723 h 922377"/>
                            <a:gd name="connsiteX630" fmla="*/ 749283 w 926783"/>
                            <a:gd name="connsiteY630" fmla="*/ 621944 h 922377"/>
                            <a:gd name="connsiteX631" fmla="*/ 745914 w 926783"/>
                            <a:gd name="connsiteY631" fmla="*/ 618723 h 922377"/>
                            <a:gd name="connsiteX632" fmla="*/ 747301 w 926783"/>
                            <a:gd name="connsiteY632" fmla="*/ 615552 h 922377"/>
                            <a:gd name="connsiteX633" fmla="*/ 717523 w 926783"/>
                            <a:gd name="connsiteY633" fmla="*/ 618723 h 922377"/>
                            <a:gd name="connsiteX634" fmla="*/ 721487 w 926783"/>
                            <a:gd name="connsiteY634" fmla="*/ 630911 h 922377"/>
                            <a:gd name="connsiteX635" fmla="*/ 714749 w 926783"/>
                            <a:gd name="connsiteY635" fmla="*/ 628286 h 922377"/>
                            <a:gd name="connsiteX636" fmla="*/ 717523 w 926783"/>
                            <a:gd name="connsiteY636" fmla="*/ 618723 h 922377"/>
                            <a:gd name="connsiteX637" fmla="*/ 704294 w 926783"/>
                            <a:gd name="connsiteY637" fmla="*/ 628285 h 922377"/>
                            <a:gd name="connsiteX638" fmla="*/ 707663 w 926783"/>
                            <a:gd name="connsiteY638" fmla="*/ 631506 h 922377"/>
                            <a:gd name="connsiteX639" fmla="*/ 706276 w 926783"/>
                            <a:gd name="connsiteY639" fmla="*/ 634677 h 922377"/>
                            <a:gd name="connsiteX640" fmla="*/ 702906 w 926783"/>
                            <a:gd name="connsiteY640" fmla="*/ 631506 h 922377"/>
                            <a:gd name="connsiteX641" fmla="*/ 704294 w 926783"/>
                            <a:gd name="connsiteY641" fmla="*/ 628285 h 922377"/>
                            <a:gd name="connsiteX642" fmla="*/ 62895 w 926783"/>
                            <a:gd name="connsiteY642" fmla="*/ 629425 h 922377"/>
                            <a:gd name="connsiteX643" fmla="*/ 65670 w 926783"/>
                            <a:gd name="connsiteY643" fmla="*/ 633884 h 922377"/>
                            <a:gd name="connsiteX644" fmla="*/ 70278 w 926783"/>
                            <a:gd name="connsiteY644" fmla="*/ 641019 h 922377"/>
                            <a:gd name="connsiteX645" fmla="*/ 74291 w 926783"/>
                            <a:gd name="connsiteY645" fmla="*/ 647063 h 922377"/>
                            <a:gd name="connsiteX646" fmla="*/ 86430 w 926783"/>
                            <a:gd name="connsiteY646" fmla="*/ 655436 h 922377"/>
                            <a:gd name="connsiteX647" fmla="*/ 90989 w 926783"/>
                            <a:gd name="connsiteY647" fmla="*/ 662125 h 922377"/>
                            <a:gd name="connsiteX648" fmla="*/ 78255 w 926783"/>
                            <a:gd name="connsiteY648" fmla="*/ 660143 h 922377"/>
                            <a:gd name="connsiteX649" fmla="*/ 73251 w 926783"/>
                            <a:gd name="connsiteY649" fmla="*/ 653801 h 922377"/>
                            <a:gd name="connsiteX650" fmla="*/ 70278 w 926783"/>
                            <a:gd name="connsiteY650" fmla="*/ 650036 h 922377"/>
                            <a:gd name="connsiteX651" fmla="*/ 65174 w 926783"/>
                            <a:gd name="connsiteY651" fmla="*/ 640672 h 922377"/>
                            <a:gd name="connsiteX652" fmla="*/ 61756 w 926783"/>
                            <a:gd name="connsiteY652" fmla="*/ 630862 h 922377"/>
                            <a:gd name="connsiteX653" fmla="*/ 62895 w 926783"/>
                            <a:gd name="connsiteY653" fmla="*/ 629425 h 922377"/>
                            <a:gd name="connsiteX654" fmla="*/ 618437 w 926783"/>
                            <a:gd name="connsiteY654" fmla="*/ 631506 h 922377"/>
                            <a:gd name="connsiteX655" fmla="*/ 621657 w 926783"/>
                            <a:gd name="connsiteY655" fmla="*/ 632893 h 922377"/>
                            <a:gd name="connsiteX656" fmla="*/ 618437 w 926783"/>
                            <a:gd name="connsiteY656" fmla="*/ 636262 h 922377"/>
                            <a:gd name="connsiteX657" fmla="*/ 615266 w 926783"/>
                            <a:gd name="connsiteY657" fmla="*/ 634875 h 922377"/>
                            <a:gd name="connsiteX658" fmla="*/ 618437 w 926783"/>
                            <a:gd name="connsiteY658" fmla="*/ 631506 h 922377"/>
                            <a:gd name="connsiteX659" fmla="*/ 57552 w 926783"/>
                            <a:gd name="connsiteY659" fmla="*/ 641019 h 922377"/>
                            <a:gd name="connsiteX660" fmla="*/ 60723 w 926783"/>
                            <a:gd name="connsiteY660" fmla="*/ 644239 h 922377"/>
                            <a:gd name="connsiteX661" fmla="*/ 57552 w 926783"/>
                            <a:gd name="connsiteY661" fmla="*/ 647410 h 922377"/>
                            <a:gd name="connsiteX662" fmla="*/ 54381 w 926783"/>
                            <a:gd name="connsiteY662" fmla="*/ 644239 h 922377"/>
                            <a:gd name="connsiteX663" fmla="*/ 57552 w 926783"/>
                            <a:gd name="connsiteY663" fmla="*/ 641019 h 922377"/>
                            <a:gd name="connsiteX664" fmla="*/ 781002 w 926783"/>
                            <a:gd name="connsiteY664" fmla="*/ 644239 h 922377"/>
                            <a:gd name="connsiteX665" fmla="*/ 784173 w 926783"/>
                            <a:gd name="connsiteY665" fmla="*/ 647410 h 922377"/>
                            <a:gd name="connsiteX666" fmla="*/ 781002 w 926783"/>
                            <a:gd name="connsiteY666" fmla="*/ 650581 h 922377"/>
                            <a:gd name="connsiteX667" fmla="*/ 777782 w 926783"/>
                            <a:gd name="connsiteY667" fmla="*/ 647410 h 922377"/>
                            <a:gd name="connsiteX668" fmla="*/ 781002 w 926783"/>
                            <a:gd name="connsiteY668" fmla="*/ 644239 h 922377"/>
                            <a:gd name="connsiteX669" fmla="*/ 673829 w 926783"/>
                            <a:gd name="connsiteY669" fmla="*/ 645329 h 922377"/>
                            <a:gd name="connsiteX670" fmla="*/ 678933 w 926783"/>
                            <a:gd name="connsiteY670" fmla="*/ 648946 h 922377"/>
                            <a:gd name="connsiteX671" fmla="*/ 679577 w 926783"/>
                            <a:gd name="connsiteY671" fmla="*/ 653801 h 922377"/>
                            <a:gd name="connsiteX672" fmla="*/ 673433 w 926783"/>
                            <a:gd name="connsiteY672" fmla="*/ 645527 h 922377"/>
                            <a:gd name="connsiteX673" fmla="*/ 673829 w 926783"/>
                            <a:gd name="connsiteY673" fmla="*/ 645329 h 922377"/>
                            <a:gd name="connsiteX674" fmla="*/ 749490 w 926783"/>
                            <a:gd name="connsiteY674" fmla="*/ 647410 h 922377"/>
                            <a:gd name="connsiteX675" fmla="*/ 752314 w 926783"/>
                            <a:gd name="connsiteY675" fmla="*/ 652216 h 922377"/>
                            <a:gd name="connsiteX676" fmla="*/ 745526 w 926783"/>
                            <a:gd name="connsiteY676" fmla="*/ 656972 h 922377"/>
                            <a:gd name="connsiteX677" fmla="*/ 742751 w 926783"/>
                            <a:gd name="connsiteY677" fmla="*/ 652216 h 922377"/>
                            <a:gd name="connsiteX678" fmla="*/ 749490 w 926783"/>
                            <a:gd name="connsiteY678" fmla="*/ 647410 h 922377"/>
                            <a:gd name="connsiteX679" fmla="*/ 90650 w 926783"/>
                            <a:gd name="connsiteY679" fmla="*/ 648500 h 922377"/>
                            <a:gd name="connsiteX680" fmla="*/ 92583 w 926783"/>
                            <a:gd name="connsiteY680" fmla="*/ 650432 h 922377"/>
                            <a:gd name="connsiteX681" fmla="*/ 89411 w 926783"/>
                            <a:gd name="connsiteY681" fmla="*/ 653801 h 922377"/>
                            <a:gd name="connsiteX682" fmla="*/ 86240 w 926783"/>
                            <a:gd name="connsiteY682" fmla="*/ 652364 h 922377"/>
                            <a:gd name="connsiteX683" fmla="*/ 89411 w 926783"/>
                            <a:gd name="connsiteY683" fmla="*/ 648995 h 922377"/>
                            <a:gd name="connsiteX684" fmla="*/ 90650 w 926783"/>
                            <a:gd name="connsiteY684" fmla="*/ 648500 h 922377"/>
                            <a:gd name="connsiteX685" fmla="*/ 689334 w 926783"/>
                            <a:gd name="connsiteY685" fmla="*/ 653851 h 922377"/>
                            <a:gd name="connsiteX686" fmla="*/ 689136 w 926783"/>
                            <a:gd name="connsiteY686" fmla="*/ 656576 h 922377"/>
                            <a:gd name="connsiteX687" fmla="*/ 690573 w 926783"/>
                            <a:gd name="connsiteY687" fmla="*/ 664899 h 922377"/>
                            <a:gd name="connsiteX688" fmla="*/ 688888 w 926783"/>
                            <a:gd name="connsiteY688" fmla="*/ 668219 h 922377"/>
                            <a:gd name="connsiteX689" fmla="*/ 683438 w 926783"/>
                            <a:gd name="connsiteY689" fmla="*/ 671885 h 922377"/>
                            <a:gd name="connsiteX690" fmla="*/ 675015 w 926783"/>
                            <a:gd name="connsiteY690" fmla="*/ 677732 h 922377"/>
                            <a:gd name="connsiteX691" fmla="*/ 659407 w 926783"/>
                            <a:gd name="connsiteY691" fmla="*/ 679912 h 922377"/>
                            <a:gd name="connsiteX692" fmla="*/ 655790 w 926783"/>
                            <a:gd name="connsiteY692" fmla="*/ 675997 h 922377"/>
                            <a:gd name="connsiteX693" fmla="*/ 665502 w 926783"/>
                            <a:gd name="connsiteY693" fmla="*/ 667624 h 922377"/>
                            <a:gd name="connsiteX694" fmla="*/ 679474 w 926783"/>
                            <a:gd name="connsiteY694" fmla="*/ 659697 h 922377"/>
                            <a:gd name="connsiteX695" fmla="*/ 689334 w 926783"/>
                            <a:gd name="connsiteY695" fmla="*/ 653851 h 922377"/>
                            <a:gd name="connsiteX696" fmla="*/ 612585 w 926783"/>
                            <a:gd name="connsiteY696" fmla="*/ 658607 h 922377"/>
                            <a:gd name="connsiteX697" fmla="*/ 615260 w 926783"/>
                            <a:gd name="connsiteY697" fmla="*/ 663462 h 922377"/>
                            <a:gd name="connsiteX698" fmla="*/ 609215 w 926783"/>
                            <a:gd name="connsiteY698" fmla="*/ 665296 h 922377"/>
                            <a:gd name="connsiteX699" fmla="*/ 610404 w 926783"/>
                            <a:gd name="connsiteY699" fmla="*/ 659053 h 922377"/>
                            <a:gd name="connsiteX700" fmla="*/ 612585 w 926783"/>
                            <a:gd name="connsiteY700" fmla="*/ 658607 h 922377"/>
                            <a:gd name="connsiteX701" fmla="*/ 768413 w 926783"/>
                            <a:gd name="connsiteY701" fmla="*/ 660143 h 922377"/>
                            <a:gd name="connsiteX702" fmla="*/ 771435 w 926783"/>
                            <a:gd name="connsiteY702" fmla="*/ 663363 h 922377"/>
                            <a:gd name="connsiteX703" fmla="*/ 766431 w 926783"/>
                            <a:gd name="connsiteY703" fmla="*/ 666534 h 922377"/>
                            <a:gd name="connsiteX704" fmla="*/ 763458 w 926783"/>
                            <a:gd name="connsiteY704" fmla="*/ 663363 h 922377"/>
                            <a:gd name="connsiteX705" fmla="*/ 768413 w 926783"/>
                            <a:gd name="connsiteY705" fmla="*/ 660143 h 922377"/>
                            <a:gd name="connsiteX706" fmla="*/ 667633 w 926783"/>
                            <a:gd name="connsiteY706" fmla="*/ 688830 h 922377"/>
                            <a:gd name="connsiteX707" fmla="*/ 671052 w 926783"/>
                            <a:gd name="connsiteY707" fmla="*/ 692050 h 922377"/>
                            <a:gd name="connsiteX708" fmla="*/ 669615 w 926783"/>
                            <a:gd name="connsiteY708" fmla="*/ 695221 h 922377"/>
                            <a:gd name="connsiteX709" fmla="*/ 666246 w 926783"/>
                            <a:gd name="connsiteY709" fmla="*/ 692050 h 922377"/>
                            <a:gd name="connsiteX710" fmla="*/ 667633 w 926783"/>
                            <a:gd name="connsiteY710" fmla="*/ 688830 h 922377"/>
                            <a:gd name="connsiteX711" fmla="*/ 718717 w 926783"/>
                            <a:gd name="connsiteY711" fmla="*/ 695519 h 922377"/>
                            <a:gd name="connsiteX712" fmla="*/ 717281 w 926783"/>
                            <a:gd name="connsiteY712" fmla="*/ 699978 h 922377"/>
                            <a:gd name="connsiteX713" fmla="*/ 710493 w 926783"/>
                            <a:gd name="connsiteY713" fmla="*/ 702950 h 922377"/>
                            <a:gd name="connsiteX714" fmla="*/ 707668 w 926783"/>
                            <a:gd name="connsiteY714" fmla="*/ 705973 h 922377"/>
                            <a:gd name="connsiteX715" fmla="*/ 701079 w 926783"/>
                            <a:gd name="connsiteY715" fmla="*/ 710233 h 922377"/>
                            <a:gd name="connsiteX716" fmla="*/ 704597 w 926783"/>
                            <a:gd name="connsiteY716" fmla="*/ 700324 h 922377"/>
                            <a:gd name="connsiteX717" fmla="*/ 718718 w 926783"/>
                            <a:gd name="connsiteY717" fmla="*/ 695519 h 922377"/>
                            <a:gd name="connsiteX718" fmla="*/ 91827 w 926783"/>
                            <a:gd name="connsiteY718" fmla="*/ 706567 h 922377"/>
                            <a:gd name="connsiteX719" fmla="*/ 89547 w 926783"/>
                            <a:gd name="connsiteY719" fmla="*/ 707013 h 922377"/>
                            <a:gd name="connsiteX720" fmla="*/ 83949 w 926783"/>
                            <a:gd name="connsiteY720" fmla="*/ 712315 h 922377"/>
                            <a:gd name="connsiteX721" fmla="*/ 80629 w 926783"/>
                            <a:gd name="connsiteY721" fmla="*/ 715139 h 922377"/>
                            <a:gd name="connsiteX722" fmla="*/ 85435 w 926783"/>
                            <a:gd name="connsiteY722" fmla="*/ 732728 h 922377"/>
                            <a:gd name="connsiteX723" fmla="*/ 96038 w 926783"/>
                            <a:gd name="connsiteY723" fmla="*/ 742983 h 922377"/>
                            <a:gd name="connsiteX724" fmla="*/ 101488 w 926783"/>
                            <a:gd name="connsiteY724" fmla="*/ 731291 h 922377"/>
                            <a:gd name="connsiteX725" fmla="*/ 98813 w 926783"/>
                            <a:gd name="connsiteY725" fmla="*/ 715138 h 922377"/>
                            <a:gd name="connsiteX726" fmla="*/ 94155 w 926783"/>
                            <a:gd name="connsiteY726" fmla="*/ 708053 h 922377"/>
                            <a:gd name="connsiteX727" fmla="*/ 91826 w 926783"/>
                            <a:gd name="connsiteY727" fmla="*/ 706567 h 922377"/>
                            <a:gd name="connsiteX728" fmla="*/ 111944 w 926783"/>
                            <a:gd name="connsiteY728" fmla="*/ 732033 h 922377"/>
                            <a:gd name="connsiteX729" fmla="*/ 103323 w 926783"/>
                            <a:gd name="connsiteY729" fmla="*/ 738275 h 922377"/>
                            <a:gd name="connsiteX730" fmla="*/ 101787 w 926783"/>
                            <a:gd name="connsiteY730" fmla="*/ 745261 h 922377"/>
                            <a:gd name="connsiteX731" fmla="*/ 107732 w 926783"/>
                            <a:gd name="connsiteY731" fmla="*/ 756607 h 922377"/>
                            <a:gd name="connsiteX732" fmla="*/ 110259 w 926783"/>
                            <a:gd name="connsiteY732" fmla="*/ 758737 h 922377"/>
                            <a:gd name="connsiteX733" fmla="*/ 129584 w 926783"/>
                            <a:gd name="connsiteY733" fmla="*/ 778506 h 922377"/>
                            <a:gd name="connsiteX734" fmla="*/ 129584 w 926783"/>
                            <a:gd name="connsiteY734" fmla="*/ 780439 h 922377"/>
                            <a:gd name="connsiteX735" fmla="*/ 128989 w 926783"/>
                            <a:gd name="connsiteY735" fmla="*/ 787226 h 922377"/>
                            <a:gd name="connsiteX736" fmla="*/ 138503 w 926783"/>
                            <a:gd name="connsiteY736" fmla="*/ 790001 h 922377"/>
                            <a:gd name="connsiteX737" fmla="*/ 144448 w 926783"/>
                            <a:gd name="connsiteY737" fmla="*/ 785344 h 922377"/>
                            <a:gd name="connsiteX738" fmla="*/ 147124 w 926783"/>
                            <a:gd name="connsiteY738" fmla="*/ 777813 h 922377"/>
                            <a:gd name="connsiteX739" fmla="*/ 147669 w 926783"/>
                            <a:gd name="connsiteY739" fmla="*/ 774939 h 922377"/>
                            <a:gd name="connsiteX740" fmla="*/ 145687 w 926783"/>
                            <a:gd name="connsiteY740" fmla="*/ 769985 h 922377"/>
                            <a:gd name="connsiteX741" fmla="*/ 144795 w 926783"/>
                            <a:gd name="connsiteY741" fmla="*/ 765575 h 922377"/>
                            <a:gd name="connsiteX742" fmla="*/ 137214 w 926783"/>
                            <a:gd name="connsiteY742" fmla="*/ 765674 h 922377"/>
                            <a:gd name="connsiteX743" fmla="*/ 137214 w 926783"/>
                            <a:gd name="connsiteY743" fmla="*/ 762156 h 922377"/>
                            <a:gd name="connsiteX744" fmla="*/ 137214 w 926783"/>
                            <a:gd name="connsiteY744" fmla="*/ 758936 h 922377"/>
                            <a:gd name="connsiteX745" fmla="*/ 137214 w 926783"/>
                            <a:gd name="connsiteY745" fmla="*/ 755765 h 922377"/>
                            <a:gd name="connsiteX746" fmla="*/ 136422 w 926783"/>
                            <a:gd name="connsiteY746" fmla="*/ 752644 h 922377"/>
                            <a:gd name="connsiteX747" fmla="*/ 130823 w 926783"/>
                            <a:gd name="connsiteY747" fmla="*/ 747788 h 922377"/>
                            <a:gd name="connsiteX748" fmla="*/ 134192 w 926783"/>
                            <a:gd name="connsiteY748" fmla="*/ 743032 h 922377"/>
                            <a:gd name="connsiteX749" fmla="*/ 122499 w 926783"/>
                            <a:gd name="connsiteY749" fmla="*/ 733767 h 922377"/>
                            <a:gd name="connsiteX750" fmla="*/ 111945 w 926783"/>
                            <a:gd name="connsiteY750" fmla="*/ 732033 h 922377"/>
                            <a:gd name="connsiteX751" fmla="*/ 806268 w 926783"/>
                            <a:gd name="connsiteY751" fmla="*/ 744865 h 922377"/>
                            <a:gd name="connsiteX752" fmla="*/ 791354 w 926783"/>
                            <a:gd name="connsiteY752" fmla="*/ 747887 h 922377"/>
                            <a:gd name="connsiteX753" fmla="*/ 784170 w 926783"/>
                            <a:gd name="connsiteY753" fmla="*/ 752941 h 922377"/>
                            <a:gd name="connsiteX754" fmla="*/ 779859 w 926783"/>
                            <a:gd name="connsiteY754" fmla="*/ 755765 h 922377"/>
                            <a:gd name="connsiteX755" fmla="*/ 767818 w 926783"/>
                            <a:gd name="connsiteY755" fmla="*/ 768993 h 922377"/>
                            <a:gd name="connsiteX756" fmla="*/ 765985 w 926783"/>
                            <a:gd name="connsiteY756" fmla="*/ 776475 h 922377"/>
                            <a:gd name="connsiteX757" fmla="*/ 763062 w 926783"/>
                            <a:gd name="connsiteY757" fmla="*/ 776871 h 922377"/>
                            <a:gd name="connsiteX758" fmla="*/ 761526 w 926783"/>
                            <a:gd name="connsiteY758" fmla="*/ 766516 h 922377"/>
                            <a:gd name="connsiteX759" fmla="*/ 759891 w 926783"/>
                            <a:gd name="connsiteY759" fmla="*/ 762156 h 922377"/>
                            <a:gd name="connsiteX760" fmla="*/ 774607 w 926783"/>
                            <a:gd name="connsiteY760" fmla="*/ 750612 h 922377"/>
                            <a:gd name="connsiteX761" fmla="*/ 752904 w 926783"/>
                            <a:gd name="connsiteY761" fmla="*/ 754972 h 922377"/>
                            <a:gd name="connsiteX762" fmla="*/ 740863 w 926783"/>
                            <a:gd name="connsiteY762" fmla="*/ 762156 h 922377"/>
                            <a:gd name="connsiteX763" fmla="*/ 731747 w 926783"/>
                            <a:gd name="connsiteY763" fmla="*/ 769241 h 922377"/>
                            <a:gd name="connsiteX764" fmla="*/ 726594 w 926783"/>
                            <a:gd name="connsiteY764" fmla="*/ 773205 h 922377"/>
                            <a:gd name="connsiteX765" fmla="*/ 722927 w 926783"/>
                            <a:gd name="connsiteY765" fmla="*/ 778060 h 922377"/>
                            <a:gd name="connsiteX766" fmla="*/ 720053 w 926783"/>
                            <a:gd name="connsiteY766" fmla="*/ 789951 h 922377"/>
                            <a:gd name="connsiteX767" fmla="*/ 715792 w 926783"/>
                            <a:gd name="connsiteY767" fmla="*/ 792032 h 922377"/>
                            <a:gd name="connsiteX768" fmla="*/ 710887 w 926783"/>
                            <a:gd name="connsiteY768" fmla="*/ 793320 h 922377"/>
                            <a:gd name="connsiteX769" fmla="*/ 702662 w 926783"/>
                            <a:gd name="connsiteY769" fmla="*/ 798572 h 922377"/>
                            <a:gd name="connsiteX770" fmla="*/ 701126 w 926783"/>
                            <a:gd name="connsiteY770" fmla="*/ 807490 h 922377"/>
                            <a:gd name="connsiteX771" fmla="*/ 703256 w 926783"/>
                            <a:gd name="connsiteY771" fmla="*/ 809373 h 922377"/>
                            <a:gd name="connsiteX772" fmla="*/ 705833 w 926783"/>
                            <a:gd name="connsiteY772" fmla="*/ 818093 h 922377"/>
                            <a:gd name="connsiteX773" fmla="*/ 708558 w 926783"/>
                            <a:gd name="connsiteY773" fmla="*/ 828151 h 922377"/>
                            <a:gd name="connsiteX774" fmla="*/ 710689 w 926783"/>
                            <a:gd name="connsiteY774" fmla="*/ 832263 h 922377"/>
                            <a:gd name="connsiteX775" fmla="*/ 712770 w 926783"/>
                            <a:gd name="connsiteY775" fmla="*/ 834938 h 922377"/>
                            <a:gd name="connsiteX776" fmla="*/ 715941 w 926783"/>
                            <a:gd name="connsiteY776" fmla="*/ 844451 h 922377"/>
                            <a:gd name="connsiteX777" fmla="*/ 728526 w 926783"/>
                            <a:gd name="connsiteY777" fmla="*/ 846185 h 922377"/>
                            <a:gd name="connsiteX778" fmla="*/ 734224 w 926783"/>
                            <a:gd name="connsiteY778" fmla="*/ 837465 h 922377"/>
                            <a:gd name="connsiteX779" fmla="*/ 734670 w 926783"/>
                            <a:gd name="connsiteY779" fmla="*/ 836127 h 922377"/>
                            <a:gd name="connsiteX780" fmla="*/ 750724 w 926783"/>
                            <a:gd name="connsiteY780" fmla="*/ 825029 h 922377"/>
                            <a:gd name="connsiteX781" fmla="*/ 757066 w 926783"/>
                            <a:gd name="connsiteY781" fmla="*/ 821016 h 922377"/>
                            <a:gd name="connsiteX782" fmla="*/ 762516 w 926783"/>
                            <a:gd name="connsiteY782" fmla="*/ 815418 h 922377"/>
                            <a:gd name="connsiteX783" fmla="*/ 765043 w 926783"/>
                            <a:gd name="connsiteY783" fmla="*/ 809918 h 922377"/>
                            <a:gd name="connsiteX784" fmla="*/ 767867 w 926783"/>
                            <a:gd name="connsiteY784" fmla="*/ 802784 h 922377"/>
                            <a:gd name="connsiteX785" fmla="*/ 771484 w 926783"/>
                            <a:gd name="connsiteY785" fmla="*/ 786087 h 922377"/>
                            <a:gd name="connsiteX786" fmla="*/ 773863 w 926783"/>
                            <a:gd name="connsiteY786" fmla="*/ 785047 h 922377"/>
                            <a:gd name="connsiteX787" fmla="*/ 779660 w 926783"/>
                            <a:gd name="connsiteY787" fmla="*/ 776030 h 922377"/>
                            <a:gd name="connsiteX788" fmla="*/ 787786 w 926783"/>
                            <a:gd name="connsiteY788" fmla="*/ 765675 h 922377"/>
                            <a:gd name="connsiteX789" fmla="*/ 798389 w 926783"/>
                            <a:gd name="connsiteY789" fmla="*/ 760275 h 922377"/>
                            <a:gd name="connsiteX790" fmla="*/ 809537 w 926783"/>
                            <a:gd name="connsiteY790" fmla="*/ 749920 h 922377"/>
                            <a:gd name="connsiteX791" fmla="*/ 807902 w 926783"/>
                            <a:gd name="connsiteY791" fmla="*/ 746501 h 922377"/>
                            <a:gd name="connsiteX792" fmla="*/ 806267 w 926783"/>
                            <a:gd name="connsiteY792" fmla="*/ 744866 h 922377"/>
                            <a:gd name="connsiteX793" fmla="*/ 640579 w 926783"/>
                            <a:gd name="connsiteY793" fmla="*/ 778061 h 922377"/>
                            <a:gd name="connsiteX794" fmla="*/ 645534 w 926783"/>
                            <a:gd name="connsiteY794" fmla="*/ 781281 h 922377"/>
                            <a:gd name="connsiteX795" fmla="*/ 642511 w 926783"/>
                            <a:gd name="connsiteY795" fmla="*/ 784452 h 922377"/>
                            <a:gd name="connsiteX796" fmla="*/ 637557 w 926783"/>
                            <a:gd name="connsiteY796" fmla="*/ 781281 h 922377"/>
                            <a:gd name="connsiteX797" fmla="*/ 640579 w 926783"/>
                            <a:gd name="connsiteY797" fmla="*/ 778061 h 922377"/>
                            <a:gd name="connsiteX798" fmla="*/ 755878 w 926783"/>
                            <a:gd name="connsiteY798" fmla="*/ 787623 h 922377"/>
                            <a:gd name="connsiteX799" fmla="*/ 757067 w 926783"/>
                            <a:gd name="connsiteY799" fmla="*/ 790844 h 922377"/>
                            <a:gd name="connsiteX800" fmla="*/ 751914 w 926783"/>
                            <a:gd name="connsiteY800" fmla="*/ 794014 h 922377"/>
                            <a:gd name="connsiteX801" fmla="*/ 750725 w 926783"/>
                            <a:gd name="connsiteY801" fmla="*/ 790844 h 922377"/>
                            <a:gd name="connsiteX802" fmla="*/ 755878 w 926783"/>
                            <a:gd name="connsiteY802" fmla="*/ 787623 h 922377"/>
                            <a:gd name="connsiteX803" fmla="*/ 156290 w 926783"/>
                            <a:gd name="connsiteY803" fmla="*/ 794014 h 922377"/>
                            <a:gd name="connsiteX804" fmla="*/ 151930 w 926783"/>
                            <a:gd name="connsiteY804" fmla="*/ 799018 h 922377"/>
                            <a:gd name="connsiteX805" fmla="*/ 159560 w 926783"/>
                            <a:gd name="connsiteY805" fmla="*/ 812049 h 922377"/>
                            <a:gd name="connsiteX806" fmla="*/ 167438 w 926783"/>
                            <a:gd name="connsiteY806" fmla="*/ 822751 h 922377"/>
                            <a:gd name="connsiteX807" fmla="*/ 171452 w 926783"/>
                            <a:gd name="connsiteY807" fmla="*/ 826665 h 922377"/>
                            <a:gd name="connsiteX808" fmla="*/ 180023 w 926783"/>
                            <a:gd name="connsiteY808" fmla="*/ 822305 h 922377"/>
                            <a:gd name="connsiteX809" fmla="*/ 182154 w 926783"/>
                            <a:gd name="connsiteY809" fmla="*/ 814328 h 922377"/>
                            <a:gd name="connsiteX810" fmla="*/ 170163 w 926783"/>
                            <a:gd name="connsiteY810" fmla="*/ 805360 h 922377"/>
                            <a:gd name="connsiteX811" fmla="*/ 163970 w 926783"/>
                            <a:gd name="connsiteY811" fmla="*/ 804419 h 922377"/>
                            <a:gd name="connsiteX812" fmla="*/ 156290 w 926783"/>
                            <a:gd name="connsiteY812" fmla="*/ 794015 h 922377"/>
                            <a:gd name="connsiteX813" fmla="*/ 384465 w 926783"/>
                            <a:gd name="connsiteY813" fmla="*/ 804419 h 922377"/>
                            <a:gd name="connsiteX814" fmla="*/ 380997 w 926783"/>
                            <a:gd name="connsiteY814" fmla="*/ 806748 h 922377"/>
                            <a:gd name="connsiteX815" fmla="*/ 374654 w 926783"/>
                            <a:gd name="connsiteY815" fmla="*/ 808085 h 922377"/>
                            <a:gd name="connsiteX816" fmla="*/ 363506 w 926783"/>
                            <a:gd name="connsiteY816" fmla="*/ 814625 h 922377"/>
                            <a:gd name="connsiteX817" fmla="*/ 359047 w 926783"/>
                            <a:gd name="connsiteY817" fmla="*/ 822701 h 922377"/>
                            <a:gd name="connsiteX818" fmla="*/ 352061 w 926783"/>
                            <a:gd name="connsiteY818" fmla="*/ 824832 h 922377"/>
                            <a:gd name="connsiteX819" fmla="*/ 348691 w 926783"/>
                            <a:gd name="connsiteY819" fmla="*/ 823444 h 922377"/>
                            <a:gd name="connsiteX820" fmla="*/ 344579 w 926783"/>
                            <a:gd name="connsiteY820" fmla="*/ 820373 h 922377"/>
                            <a:gd name="connsiteX821" fmla="*/ 350277 w 926783"/>
                            <a:gd name="connsiteY821" fmla="*/ 838605 h 922377"/>
                            <a:gd name="connsiteX822" fmla="*/ 355826 w 926783"/>
                            <a:gd name="connsiteY822" fmla="*/ 846384 h 922377"/>
                            <a:gd name="connsiteX823" fmla="*/ 353497 w 926783"/>
                            <a:gd name="connsiteY823" fmla="*/ 852726 h 922377"/>
                            <a:gd name="connsiteX824" fmla="*/ 348890 w 926783"/>
                            <a:gd name="connsiteY824" fmla="*/ 855005 h 922377"/>
                            <a:gd name="connsiteX825" fmla="*/ 364101 w 926783"/>
                            <a:gd name="connsiteY825" fmla="*/ 865508 h 922377"/>
                            <a:gd name="connsiteX826" fmla="*/ 367916 w 926783"/>
                            <a:gd name="connsiteY826" fmla="*/ 868679 h 922377"/>
                            <a:gd name="connsiteX827" fmla="*/ 370592 w 926783"/>
                            <a:gd name="connsiteY827" fmla="*/ 873683 h 922377"/>
                            <a:gd name="connsiteX828" fmla="*/ 375150 w 926783"/>
                            <a:gd name="connsiteY828" fmla="*/ 878291 h 922377"/>
                            <a:gd name="connsiteX829" fmla="*/ 369502 w 926783"/>
                            <a:gd name="connsiteY829" fmla="*/ 879876 h 922377"/>
                            <a:gd name="connsiteX830" fmla="*/ 364497 w 926783"/>
                            <a:gd name="connsiteY830" fmla="*/ 884930 h 922377"/>
                            <a:gd name="connsiteX831" fmla="*/ 369898 w 926783"/>
                            <a:gd name="connsiteY831" fmla="*/ 896424 h 922377"/>
                            <a:gd name="connsiteX832" fmla="*/ 369849 w 926783"/>
                            <a:gd name="connsiteY832" fmla="*/ 898158 h 922377"/>
                            <a:gd name="connsiteX833" fmla="*/ 360038 w 926783"/>
                            <a:gd name="connsiteY833" fmla="*/ 894542 h 922377"/>
                            <a:gd name="connsiteX834" fmla="*/ 354836 w 926783"/>
                            <a:gd name="connsiteY834" fmla="*/ 896623 h 922377"/>
                            <a:gd name="connsiteX835" fmla="*/ 352160 w 926783"/>
                            <a:gd name="connsiteY835" fmla="*/ 906878 h 922377"/>
                            <a:gd name="connsiteX836" fmla="*/ 351367 w 926783"/>
                            <a:gd name="connsiteY836" fmla="*/ 909108 h 922377"/>
                            <a:gd name="connsiteX837" fmla="*/ 347750 w 926783"/>
                            <a:gd name="connsiteY837" fmla="*/ 905541 h 922377"/>
                            <a:gd name="connsiteX838" fmla="*/ 345421 w 926783"/>
                            <a:gd name="connsiteY838" fmla="*/ 900636 h 922377"/>
                            <a:gd name="connsiteX839" fmla="*/ 349683 w 926783"/>
                            <a:gd name="connsiteY839" fmla="*/ 897316 h 922377"/>
                            <a:gd name="connsiteX840" fmla="*/ 353944 w 926783"/>
                            <a:gd name="connsiteY840" fmla="*/ 894294 h 922377"/>
                            <a:gd name="connsiteX841" fmla="*/ 358700 w 926783"/>
                            <a:gd name="connsiteY841" fmla="*/ 889587 h 922377"/>
                            <a:gd name="connsiteX842" fmla="*/ 363506 w 926783"/>
                            <a:gd name="connsiteY842" fmla="*/ 885078 h 922377"/>
                            <a:gd name="connsiteX843" fmla="*/ 365439 w 926783"/>
                            <a:gd name="connsiteY843" fmla="*/ 875467 h 922377"/>
                            <a:gd name="connsiteX844" fmla="*/ 359840 w 926783"/>
                            <a:gd name="connsiteY844" fmla="*/ 873237 h 922377"/>
                            <a:gd name="connsiteX845" fmla="*/ 325653 w 926783"/>
                            <a:gd name="connsiteY845" fmla="*/ 871107 h 922377"/>
                            <a:gd name="connsiteX846" fmla="*/ 305535 w 926783"/>
                            <a:gd name="connsiteY846" fmla="*/ 871800 h 922377"/>
                            <a:gd name="connsiteX847" fmla="*/ 319656 w 926783"/>
                            <a:gd name="connsiteY847" fmla="*/ 883988 h 922377"/>
                            <a:gd name="connsiteX848" fmla="*/ 322035 w 926783"/>
                            <a:gd name="connsiteY848" fmla="*/ 887655 h 922377"/>
                            <a:gd name="connsiteX849" fmla="*/ 316535 w 926783"/>
                            <a:gd name="connsiteY849" fmla="*/ 891668 h 922377"/>
                            <a:gd name="connsiteX850" fmla="*/ 312075 w 926783"/>
                            <a:gd name="connsiteY850" fmla="*/ 905441 h 922377"/>
                            <a:gd name="connsiteX851" fmla="*/ 316584 w 926783"/>
                            <a:gd name="connsiteY851" fmla="*/ 906977 h 922377"/>
                            <a:gd name="connsiteX852" fmla="*/ 333134 w 926783"/>
                            <a:gd name="connsiteY852" fmla="*/ 909702 h 922377"/>
                            <a:gd name="connsiteX853" fmla="*/ 352062 w 926783"/>
                            <a:gd name="connsiteY853" fmla="*/ 911238 h 922377"/>
                            <a:gd name="connsiteX854" fmla="*/ 353351 w 926783"/>
                            <a:gd name="connsiteY854" fmla="*/ 910693 h 922377"/>
                            <a:gd name="connsiteX855" fmla="*/ 355134 w 926783"/>
                            <a:gd name="connsiteY855" fmla="*/ 913369 h 922377"/>
                            <a:gd name="connsiteX856" fmla="*/ 360783 w 926783"/>
                            <a:gd name="connsiteY856" fmla="*/ 918323 h 922377"/>
                            <a:gd name="connsiteX857" fmla="*/ 372922 w 926783"/>
                            <a:gd name="connsiteY857" fmla="*/ 921296 h 922377"/>
                            <a:gd name="connsiteX858" fmla="*/ 380701 w 926783"/>
                            <a:gd name="connsiteY858" fmla="*/ 922287 h 922377"/>
                            <a:gd name="connsiteX859" fmla="*/ 380057 w 926783"/>
                            <a:gd name="connsiteY859" fmla="*/ 919017 h 922377"/>
                            <a:gd name="connsiteX860" fmla="*/ 385805 w 926783"/>
                            <a:gd name="connsiteY860" fmla="*/ 911932 h 922377"/>
                            <a:gd name="connsiteX861" fmla="*/ 394971 w 926783"/>
                            <a:gd name="connsiteY861" fmla="*/ 909504 h 922377"/>
                            <a:gd name="connsiteX862" fmla="*/ 407903 w 926783"/>
                            <a:gd name="connsiteY862" fmla="*/ 899991 h 922377"/>
                            <a:gd name="connsiteX863" fmla="*/ 419051 w 926783"/>
                            <a:gd name="connsiteY863" fmla="*/ 902667 h 922377"/>
                            <a:gd name="connsiteX864" fmla="*/ 421677 w 926783"/>
                            <a:gd name="connsiteY864" fmla="*/ 907919 h 922377"/>
                            <a:gd name="connsiteX865" fmla="*/ 438176 w 926783"/>
                            <a:gd name="connsiteY865" fmla="*/ 911635 h 922377"/>
                            <a:gd name="connsiteX866" fmla="*/ 448036 w 926783"/>
                            <a:gd name="connsiteY866" fmla="*/ 908315 h 922377"/>
                            <a:gd name="connsiteX867" fmla="*/ 451356 w 926783"/>
                            <a:gd name="connsiteY867" fmla="*/ 902320 h 922377"/>
                            <a:gd name="connsiteX868" fmla="*/ 447491 w 926783"/>
                            <a:gd name="connsiteY868" fmla="*/ 895978 h 922377"/>
                            <a:gd name="connsiteX869" fmla="*/ 439415 w 926783"/>
                            <a:gd name="connsiteY869" fmla="*/ 891767 h 922377"/>
                            <a:gd name="connsiteX870" fmla="*/ 414988 w 926783"/>
                            <a:gd name="connsiteY870" fmla="*/ 878142 h 922377"/>
                            <a:gd name="connsiteX871" fmla="*/ 413502 w 926783"/>
                            <a:gd name="connsiteY871" fmla="*/ 854013 h 922377"/>
                            <a:gd name="connsiteX872" fmla="*/ 412114 w 926783"/>
                            <a:gd name="connsiteY872" fmla="*/ 842965 h 922377"/>
                            <a:gd name="connsiteX873" fmla="*/ 406961 w 926783"/>
                            <a:gd name="connsiteY873" fmla="*/ 837861 h 922377"/>
                            <a:gd name="connsiteX874" fmla="*/ 404187 w 926783"/>
                            <a:gd name="connsiteY874" fmla="*/ 834294 h 922377"/>
                            <a:gd name="connsiteX875" fmla="*/ 398984 w 926783"/>
                            <a:gd name="connsiteY875" fmla="*/ 823790 h 922377"/>
                            <a:gd name="connsiteX876" fmla="*/ 406763 w 926783"/>
                            <a:gd name="connsiteY876" fmla="*/ 821610 h 922377"/>
                            <a:gd name="connsiteX877" fmla="*/ 408051 w 926783"/>
                            <a:gd name="connsiteY877" fmla="*/ 814674 h 922377"/>
                            <a:gd name="connsiteX878" fmla="*/ 406714 w 926783"/>
                            <a:gd name="connsiteY878" fmla="*/ 809571 h 922377"/>
                            <a:gd name="connsiteX879" fmla="*/ 400421 w 926783"/>
                            <a:gd name="connsiteY879" fmla="*/ 808580 h 922377"/>
                            <a:gd name="connsiteX880" fmla="*/ 392196 w 926783"/>
                            <a:gd name="connsiteY880" fmla="*/ 807787 h 922377"/>
                            <a:gd name="connsiteX881" fmla="*/ 385755 w 926783"/>
                            <a:gd name="connsiteY881" fmla="*/ 804418 h 922377"/>
                            <a:gd name="connsiteX882" fmla="*/ 384466 w 926783"/>
                            <a:gd name="connsiteY882" fmla="*/ 804418 h 922377"/>
                            <a:gd name="connsiteX883" fmla="*/ 408495 w 926783"/>
                            <a:gd name="connsiteY883" fmla="*/ 889587 h 922377"/>
                            <a:gd name="connsiteX884" fmla="*/ 409685 w 926783"/>
                            <a:gd name="connsiteY884" fmla="*/ 892808 h 922377"/>
                            <a:gd name="connsiteX885" fmla="*/ 404532 w 926783"/>
                            <a:gd name="connsiteY885" fmla="*/ 895979 h 922377"/>
                            <a:gd name="connsiteX886" fmla="*/ 403342 w 926783"/>
                            <a:gd name="connsiteY886" fmla="*/ 892808 h 922377"/>
                            <a:gd name="connsiteX887" fmla="*/ 408495 w 926783"/>
                            <a:gd name="connsiteY887" fmla="*/ 889587 h 922377"/>
                            <a:gd name="connsiteX888" fmla="*/ 379708 w 926783"/>
                            <a:gd name="connsiteY888" fmla="*/ 893204 h 922377"/>
                            <a:gd name="connsiteX889" fmla="*/ 383226 w 926783"/>
                            <a:gd name="connsiteY889" fmla="*/ 893799 h 922377"/>
                            <a:gd name="connsiteX890" fmla="*/ 381294 w 926783"/>
                            <a:gd name="connsiteY890" fmla="*/ 895731 h 922377"/>
                            <a:gd name="connsiteX891" fmla="*/ 377082 w 926783"/>
                            <a:gd name="connsiteY891" fmla="*/ 894046 h 922377"/>
                            <a:gd name="connsiteX892" fmla="*/ 379708 w 926783"/>
                            <a:gd name="connsiteY892" fmla="*/ 893204 h 922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</a:cxnLst>
                          <a:rect l="l" t="t" r="r" b="b"/>
                          <a:pathLst>
                            <a:path w="926783" h="922377">
                              <a:moveTo>
                                <a:pt x="468001" y="547"/>
                              </a:moveTo>
                              <a:cubicBezTo>
                                <a:pt x="463260" y="643"/>
                                <a:pt x="458211" y="2310"/>
                                <a:pt x="457101" y="5205"/>
                              </a:cubicBezTo>
                              <a:cubicBezTo>
                                <a:pt x="455769" y="8674"/>
                                <a:pt x="453734" y="9145"/>
                                <a:pt x="449520" y="6889"/>
                              </a:cubicBezTo>
                              <a:cubicBezTo>
                                <a:pt x="445305" y="4634"/>
                                <a:pt x="443330" y="5078"/>
                                <a:pt x="441989" y="8574"/>
                              </a:cubicBezTo>
                              <a:cubicBezTo>
                                <a:pt x="440986" y="11187"/>
                                <a:pt x="439041" y="13108"/>
                                <a:pt x="437678" y="12884"/>
                              </a:cubicBezTo>
                              <a:cubicBezTo>
                                <a:pt x="431058" y="11798"/>
                                <a:pt x="427223" y="13701"/>
                                <a:pt x="427223" y="18037"/>
                              </a:cubicBezTo>
                              <a:cubicBezTo>
                                <a:pt x="427223" y="20666"/>
                                <a:pt x="425001" y="22793"/>
                                <a:pt x="422268" y="22793"/>
                              </a:cubicBezTo>
                              <a:cubicBezTo>
                                <a:pt x="419286" y="22793"/>
                                <a:pt x="418210" y="24321"/>
                                <a:pt x="419593" y="26559"/>
                              </a:cubicBezTo>
                              <a:cubicBezTo>
                                <a:pt x="421135" y="29053"/>
                                <a:pt x="420162" y="29633"/>
                                <a:pt x="416669" y="28293"/>
                              </a:cubicBezTo>
                              <a:cubicBezTo>
                                <a:pt x="413596" y="27114"/>
                                <a:pt x="410343" y="28256"/>
                                <a:pt x="408742" y="31117"/>
                              </a:cubicBezTo>
                              <a:cubicBezTo>
                                <a:pt x="405208" y="37431"/>
                                <a:pt x="385967" y="41703"/>
                                <a:pt x="376634" y="38251"/>
                              </a:cubicBezTo>
                              <a:cubicBezTo>
                                <a:pt x="363597" y="33429"/>
                                <a:pt x="343774" y="42818"/>
                                <a:pt x="349036" y="51331"/>
                              </a:cubicBezTo>
                              <a:cubicBezTo>
                                <a:pt x="351594" y="55470"/>
                                <a:pt x="352845" y="55494"/>
                                <a:pt x="360532" y="51381"/>
                              </a:cubicBezTo>
                              <a:cubicBezTo>
                                <a:pt x="364806" y="49093"/>
                                <a:pt x="366676" y="49111"/>
                                <a:pt x="366676" y="51430"/>
                              </a:cubicBezTo>
                              <a:cubicBezTo>
                                <a:pt x="366676" y="53483"/>
                                <a:pt x="370673" y="54028"/>
                                <a:pt x="377031" y="52817"/>
                              </a:cubicBezTo>
                              <a:cubicBezTo>
                                <a:pt x="382728" y="51733"/>
                                <a:pt x="395287" y="50385"/>
                                <a:pt x="404927" y="49845"/>
                              </a:cubicBezTo>
                              <a:cubicBezTo>
                                <a:pt x="414567" y="49305"/>
                                <a:pt x="423177" y="48598"/>
                                <a:pt x="424052" y="48259"/>
                              </a:cubicBezTo>
                              <a:cubicBezTo>
                                <a:pt x="424927" y="47920"/>
                                <a:pt x="429587" y="47892"/>
                                <a:pt x="434407" y="48210"/>
                              </a:cubicBezTo>
                              <a:cubicBezTo>
                                <a:pt x="439227" y="48528"/>
                                <a:pt x="443177" y="47512"/>
                                <a:pt x="443177" y="45931"/>
                              </a:cubicBezTo>
                              <a:cubicBezTo>
                                <a:pt x="443177" y="44349"/>
                                <a:pt x="449633" y="43403"/>
                                <a:pt x="457546" y="43850"/>
                              </a:cubicBezTo>
                              <a:cubicBezTo>
                                <a:pt x="465783" y="44315"/>
                                <a:pt x="471178" y="43412"/>
                                <a:pt x="470131" y="41719"/>
                              </a:cubicBezTo>
                              <a:cubicBezTo>
                                <a:pt x="469126" y="40093"/>
                                <a:pt x="471229" y="38747"/>
                                <a:pt x="474839" y="38747"/>
                              </a:cubicBezTo>
                              <a:cubicBezTo>
                                <a:pt x="478448" y="38747"/>
                                <a:pt x="481379" y="39894"/>
                                <a:pt x="481379" y="41273"/>
                              </a:cubicBezTo>
                              <a:cubicBezTo>
                                <a:pt x="481379" y="42653"/>
                                <a:pt x="484326" y="43979"/>
                                <a:pt x="487870" y="44246"/>
                              </a:cubicBezTo>
                              <a:cubicBezTo>
                                <a:pt x="491413" y="44513"/>
                                <a:pt x="493618" y="43696"/>
                                <a:pt x="492825" y="42413"/>
                              </a:cubicBezTo>
                              <a:cubicBezTo>
                                <a:pt x="492032" y="41130"/>
                                <a:pt x="494209" y="39847"/>
                                <a:pt x="497631" y="39589"/>
                              </a:cubicBezTo>
                              <a:cubicBezTo>
                                <a:pt x="501053" y="39331"/>
                                <a:pt x="502980" y="40553"/>
                                <a:pt x="501892" y="42314"/>
                              </a:cubicBezTo>
                              <a:cubicBezTo>
                                <a:pt x="500637" y="44344"/>
                                <a:pt x="506411" y="45165"/>
                                <a:pt x="517747" y="44544"/>
                              </a:cubicBezTo>
                              <a:cubicBezTo>
                                <a:pt x="527559" y="44006"/>
                                <a:pt x="535585" y="42725"/>
                                <a:pt x="535585" y="41720"/>
                              </a:cubicBezTo>
                              <a:cubicBezTo>
                                <a:pt x="535585" y="40714"/>
                                <a:pt x="540721" y="40335"/>
                                <a:pt x="546981" y="40828"/>
                              </a:cubicBezTo>
                              <a:cubicBezTo>
                                <a:pt x="554375" y="41410"/>
                                <a:pt x="557921" y="40452"/>
                                <a:pt x="557138" y="38103"/>
                              </a:cubicBezTo>
                              <a:cubicBezTo>
                                <a:pt x="556475" y="36114"/>
                                <a:pt x="552720" y="34229"/>
                                <a:pt x="548814" y="33941"/>
                              </a:cubicBezTo>
                              <a:cubicBezTo>
                                <a:pt x="544908" y="33653"/>
                                <a:pt x="540155" y="31822"/>
                                <a:pt x="538211" y="29878"/>
                              </a:cubicBezTo>
                              <a:cubicBezTo>
                                <a:pt x="535622" y="27290"/>
                                <a:pt x="537071" y="25772"/>
                                <a:pt x="543611" y="24131"/>
                              </a:cubicBezTo>
                              <a:cubicBezTo>
                                <a:pt x="551947" y="22039"/>
                                <a:pt x="552114" y="21612"/>
                                <a:pt x="546683" y="17640"/>
                              </a:cubicBezTo>
                              <a:cubicBezTo>
                                <a:pt x="542732" y="14751"/>
                                <a:pt x="539675" y="14390"/>
                                <a:pt x="537071" y="16550"/>
                              </a:cubicBezTo>
                              <a:cubicBezTo>
                                <a:pt x="534593" y="18607"/>
                                <a:pt x="530525" y="18660"/>
                                <a:pt x="525625" y="16699"/>
                              </a:cubicBezTo>
                              <a:cubicBezTo>
                                <a:pt x="521455" y="15030"/>
                                <a:pt x="519867" y="13590"/>
                                <a:pt x="522058" y="13479"/>
                              </a:cubicBezTo>
                              <a:cubicBezTo>
                                <a:pt x="524249" y="13368"/>
                                <a:pt x="526021" y="12167"/>
                                <a:pt x="526022" y="10853"/>
                              </a:cubicBezTo>
                              <a:cubicBezTo>
                                <a:pt x="526022" y="9538"/>
                                <a:pt x="518832" y="8647"/>
                                <a:pt x="510068" y="8871"/>
                              </a:cubicBezTo>
                              <a:cubicBezTo>
                                <a:pt x="501304" y="9095"/>
                                <a:pt x="494163" y="8236"/>
                                <a:pt x="494163" y="6939"/>
                              </a:cubicBezTo>
                              <a:cubicBezTo>
                                <a:pt x="494163" y="5641"/>
                                <a:pt x="490561" y="4972"/>
                                <a:pt x="486186" y="5452"/>
                              </a:cubicBezTo>
                              <a:cubicBezTo>
                                <a:pt x="481812" y="5933"/>
                                <a:pt x="477412" y="5019"/>
                                <a:pt x="476425" y="3421"/>
                              </a:cubicBezTo>
                              <a:cubicBezTo>
                                <a:pt x="475157" y="1370"/>
                                <a:pt x="471689" y="473"/>
                                <a:pt x="468002" y="547"/>
                              </a:cubicBezTo>
                              <a:close/>
                              <a:moveTo>
                                <a:pt x="455069" y="13429"/>
                              </a:moveTo>
                              <a:cubicBezTo>
                                <a:pt x="457477" y="13429"/>
                                <a:pt x="459083" y="14437"/>
                                <a:pt x="459083" y="16451"/>
                              </a:cubicBezTo>
                              <a:cubicBezTo>
                                <a:pt x="459083" y="18204"/>
                                <a:pt x="455133" y="19599"/>
                                <a:pt x="450313" y="19573"/>
                              </a:cubicBezTo>
                              <a:cubicBezTo>
                                <a:pt x="443483" y="19535"/>
                                <a:pt x="442624" y="18859"/>
                                <a:pt x="446349" y="16451"/>
                              </a:cubicBezTo>
                              <a:cubicBezTo>
                                <a:pt x="449466" y="14437"/>
                                <a:pt x="452662" y="13429"/>
                                <a:pt x="455069" y="13429"/>
                              </a:cubicBezTo>
                              <a:close/>
                              <a:moveTo>
                                <a:pt x="484600" y="16451"/>
                              </a:moveTo>
                              <a:cubicBezTo>
                                <a:pt x="486353" y="16451"/>
                                <a:pt x="487771" y="17869"/>
                                <a:pt x="487771" y="19622"/>
                              </a:cubicBezTo>
                              <a:cubicBezTo>
                                <a:pt x="487771" y="21375"/>
                                <a:pt x="486353" y="22793"/>
                                <a:pt x="484600" y="22793"/>
                              </a:cubicBezTo>
                              <a:cubicBezTo>
                                <a:pt x="482847" y="22793"/>
                                <a:pt x="481379" y="21375"/>
                                <a:pt x="481379" y="19622"/>
                              </a:cubicBezTo>
                              <a:cubicBezTo>
                                <a:pt x="481379" y="17869"/>
                                <a:pt x="482847" y="16451"/>
                                <a:pt x="484600" y="16451"/>
                              </a:cubicBezTo>
                              <a:close/>
                              <a:moveTo>
                                <a:pt x="450956" y="32355"/>
                              </a:moveTo>
                              <a:cubicBezTo>
                                <a:pt x="451729" y="32355"/>
                                <a:pt x="453242" y="33823"/>
                                <a:pt x="454326" y="35575"/>
                              </a:cubicBezTo>
                              <a:cubicBezTo>
                                <a:pt x="455409" y="37328"/>
                                <a:pt x="454745" y="38746"/>
                                <a:pt x="452889" y="38746"/>
                              </a:cubicBezTo>
                              <a:cubicBezTo>
                                <a:pt x="451032" y="38746"/>
                                <a:pt x="449519" y="37328"/>
                                <a:pt x="449519" y="35575"/>
                              </a:cubicBezTo>
                              <a:cubicBezTo>
                                <a:pt x="449519" y="33822"/>
                                <a:pt x="450183" y="32355"/>
                                <a:pt x="450956" y="32355"/>
                              </a:cubicBezTo>
                              <a:close/>
                              <a:moveTo>
                                <a:pt x="326839" y="33544"/>
                              </a:moveTo>
                              <a:cubicBezTo>
                                <a:pt x="326263" y="33534"/>
                                <a:pt x="325550" y="33778"/>
                                <a:pt x="324807" y="34238"/>
                              </a:cubicBezTo>
                              <a:cubicBezTo>
                                <a:pt x="322825" y="35462"/>
                                <a:pt x="315330" y="36990"/>
                                <a:pt x="308110" y="37656"/>
                              </a:cubicBezTo>
                              <a:cubicBezTo>
                                <a:pt x="300890" y="38322"/>
                                <a:pt x="291384" y="39416"/>
                                <a:pt x="287003" y="40084"/>
                              </a:cubicBezTo>
                              <a:cubicBezTo>
                                <a:pt x="282622" y="40751"/>
                                <a:pt x="277868" y="41446"/>
                                <a:pt x="276450" y="41620"/>
                              </a:cubicBezTo>
                              <a:cubicBezTo>
                                <a:pt x="275032" y="41794"/>
                                <a:pt x="274735" y="43355"/>
                                <a:pt x="275805" y="45088"/>
                              </a:cubicBezTo>
                              <a:cubicBezTo>
                                <a:pt x="276937" y="46919"/>
                                <a:pt x="275620" y="47423"/>
                                <a:pt x="272634" y="46277"/>
                              </a:cubicBezTo>
                              <a:cubicBezTo>
                                <a:pt x="269099" y="44920"/>
                                <a:pt x="266952" y="46485"/>
                                <a:pt x="265698" y="51281"/>
                              </a:cubicBezTo>
                              <a:cubicBezTo>
                                <a:pt x="264597" y="55490"/>
                                <a:pt x="262139" y="57544"/>
                                <a:pt x="259504" y="56533"/>
                              </a:cubicBezTo>
                              <a:cubicBezTo>
                                <a:pt x="257105" y="55612"/>
                                <a:pt x="255105" y="56626"/>
                                <a:pt x="255094" y="58762"/>
                              </a:cubicBezTo>
                              <a:cubicBezTo>
                                <a:pt x="255084" y="60898"/>
                                <a:pt x="250713" y="65143"/>
                                <a:pt x="245383" y="68176"/>
                              </a:cubicBezTo>
                              <a:cubicBezTo>
                                <a:pt x="240053" y="71209"/>
                                <a:pt x="236467" y="72420"/>
                                <a:pt x="237406" y="70901"/>
                              </a:cubicBezTo>
                              <a:cubicBezTo>
                                <a:pt x="240025" y="66663"/>
                                <a:pt x="226147" y="64160"/>
                                <a:pt x="219569" y="67680"/>
                              </a:cubicBezTo>
                              <a:cubicBezTo>
                                <a:pt x="216364" y="69395"/>
                                <a:pt x="213928" y="71819"/>
                                <a:pt x="214118" y="73081"/>
                              </a:cubicBezTo>
                              <a:cubicBezTo>
                                <a:pt x="214998" y="78920"/>
                                <a:pt x="213374" y="81406"/>
                                <a:pt x="211046" y="77738"/>
                              </a:cubicBezTo>
                              <a:cubicBezTo>
                                <a:pt x="209043" y="74582"/>
                                <a:pt x="207008" y="74926"/>
                                <a:pt x="201880" y="79323"/>
                              </a:cubicBezTo>
                              <a:cubicBezTo>
                                <a:pt x="198259" y="82428"/>
                                <a:pt x="188770" y="89514"/>
                                <a:pt x="180822" y="95079"/>
                              </a:cubicBezTo>
                              <a:cubicBezTo>
                                <a:pt x="167830" y="104175"/>
                                <a:pt x="165856" y="107899"/>
                                <a:pt x="168832" y="117622"/>
                              </a:cubicBezTo>
                              <a:cubicBezTo>
                                <a:pt x="169492" y="119780"/>
                                <a:pt x="175117" y="117629"/>
                                <a:pt x="187957" y="110290"/>
                              </a:cubicBezTo>
                              <a:cubicBezTo>
                                <a:pt x="195710" y="105858"/>
                                <a:pt x="203905" y="102941"/>
                                <a:pt x="206141" y="103799"/>
                              </a:cubicBezTo>
                              <a:cubicBezTo>
                                <a:pt x="208377" y="104657"/>
                                <a:pt x="211101" y="102561"/>
                                <a:pt x="212186" y="99142"/>
                              </a:cubicBezTo>
                              <a:cubicBezTo>
                                <a:pt x="213689" y="94406"/>
                                <a:pt x="215993" y="93350"/>
                                <a:pt x="221897" y="94831"/>
                              </a:cubicBezTo>
                              <a:cubicBezTo>
                                <a:pt x="226948" y="96099"/>
                                <a:pt x="229627" y="95443"/>
                                <a:pt x="229627" y="92899"/>
                              </a:cubicBezTo>
                              <a:cubicBezTo>
                                <a:pt x="229627" y="90563"/>
                                <a:pt x="232202" y="89671"/>
                                <a:pt x="236019" y="90669"/>
                              </a:cubicBezTo>
                              <a:cubicBezTo>
                                <a:pt x="239527" y="91587"/>
                                <a:pt x="241568" y="91034"/>
                                <a:pt x="240577" y="89431"/>
                              </a:cubicBezTo>
                              <a:cubicBezTo>
                                <a:pt x="239586" y="87828"/>
                                <a:pt x="240999" y="84302"/>
                                <a:pt x="243699" y="81603"/>
                              </a:cubicBezTo>
                              <a:cubicBezTo>
                                <a:pt x="247493" y="77808"/>
                                <a:pt x="250059" y="77448"/>
                                <a:pt x="255045" y="80116"/>
                              </a:cubicBezTo>
                              <a:cubicBezTo>
                                <a:pt x="260483" y="83026"/>
                                <a:pt x="261486" y="82622"/>
                                <a:pt x="261486" y="77441"/>
                              </a:cubicBezTo>
                              <a:cubicBezTo>
                                <a:pt x="261486" y="70807"/>
                                <a:pt x="269507" y="66111"/>
                                <a:pt x="275013" y="69514"/>
                              </a:cubicBezTo>
                              <a:cubicBezTo>
                                <a:pt x="277005" y="70745"/>
                                <a:pt x="277480" y="70076"/>
                                <a:pt x="276152" y="67928"/>
                              </a:cubicBezTo>
                              <a:cubicBezTo>
                                <a:pt x="274686" y="65555"/>
                                <a:pt x="276491" y="64409"/>
                                <a:pt x="281256" y="64609"/>
                              </a:cubicBezTo>
                              <a:cubicBezTo>
                                <a:pt x="302653" y="65506"/>
                                <a:pt x="326645" y="60773"/>
                                <a:pt x="332488" y="54501"/>
                              </a:cubicBezTo>
                              <a:cubicBezTo>
                                <a:pt x="335873" y="50868"/>
                                <a:pt x="340641" y="48656"/>
                                <a:pt x="343091" y="49596"/>
                              </a:cubicBezTo>
                              <a:cubicBezTo>
                                <a:pt x="349867" y="52196"/>
                                <a:pt x="348418" y="47206"/>
                                <a:pt x="341060" y="42611"/>
                              </a:cubicBezTo>
                              <a:cubicBezTo>
                                <a:pt x="335666" y="39242"/>
                                <a:pt x="333719" y="39348"/>
                                <a:pt x="329664" y="43403"/>
                              </a:cubicBezTo>
                              <a:cubicBezTo>
                                <a:pt x="323616" y="49451"/>
                                <a:pt x="323123" y="49503"/>
                                <a:pt x="323123" y="43552"/>
                              </a:cubicBezTo>
                              <a:cubicBezTo>
                                <a:pt x="323123" y="40923"/>
                                <a:pt x="324338" y="38746"/>
                                <a:pt x="325799" y="38746"/>
                              </a:cubicBezTo>
                              <a:cubicBezTo>
                                <a:pt x="327260" y="38746"/>
                                <a:pt x="328425" y="37233"/>
                                <a:pt x="328425" y="35377"/>
                              </a:cubicBezTo>
                              <a:cubicBezTo>
                                <a:pt x="328425" y="34217"/>
                                <a:pt x="327798" y="33559"/>
                                <a:pt x="326839" y="33544"/>
                              </a:cubicBezTo>
                              <a:close/>
                              <a:moveTo>
                                <a:pt x="598569" y="50736"/>
                              </a:moveTo>
                              <a:cubicBezTo>
                                <a:pt x="595515" y="50881"/>
                                <a:pt x="594948" y="52405"/>
                                <a:pt x="595596" y="56286"/>
                              </a:cubicBezTo>
                              <a:cubicBezTo>
                                <a:pt x="596453" y="61424"/>
                                <a:pt x="595871" y="61875"/>
                                <a:pt x="592573" y="58664"/>
                              </a:cubicBezTo>
                              <a:cubicBezTo>
                                <a:pt x="586352" y="52605"/>
                                <a:pt x="583407" y="53840"/>
                                <a:pt x="583407" y="62528"/>
                              </a:cubicBezTo>
                              <a:cubicBezTo>
                                <a:pt x="583407" y="68556"/>
                                <a:pt x="584645" y="69934"/>
                                <a:pt x="588709" y="68375"/>
                              </a:cubicBezTo>
                              <a:cubicBezTo>
                                <a:pt x="592271" y="67008"/>
                                <a:pt x="593227" y="67559"/>
                                <a:pt x="591682" y="70059"/>
                              </a:cubicBezTo>
                              <a:cubicBezTo>
                                <a:pt x="587480" y="76857"/>
                                <a:pt x="598588" y="87981"/>
                                <a:pt x="609817" y="88243"/>
                              </a:cubicBezTo>
                              <a:cubicBezTo>
                                <a:pt x="615559" y="88376"/>
                                <a:pt x="621999" y="89597"/>
                                <a:pt x="624136" y="90918"/>
                              </a:cubicBezTo>
                              <a:cubicBezTo>
                                <a:pt x="626274" y="92239"/>
                                <a:pt x="629342" y="92471"/>
                                <a:pt x="630974" y="91463"/>
                              </a:cubicBezTo>
                              <a:cubicBezTo>
                                <a:pt x="632606" y="90455"/>
                                <a:pt x="634757" y="90928"/>
                                <a:pt x="635731" y="92503"/>
                              </a:cubicBezTo>
                              <a:cubicBezTo>
                                <a:pt x="636704" y="94079"/>
                                <a:pt x="642512" y="95244"/>
                                <a:pt x="648663" y="95080"/>
                              </a:cubicBezTo>
                              <a:cubicBezTo>
                                <a:pt x="660525" y="94764"/>
                                <a:pt x="662515" y="89419"/>
                                <a:pt x="654063" y="80514"/>
                              </a:cubicBezTo>
                              <a:cubicBezTo>
                                <a:pt x="651736" y="78061"/>
                                <a:pt x="650406" y="73757"/>
                                <a:pt x="651140" y="70951"/>
                              </a:cubicBezTo>
                              <a:cubicBezTo>
                                <a:pt x="652061" y="67428"/>
                                <a:pt x="650183" y="65719"/>
                                <a:pt x="645045" y="65402"/>
                              </a:cubicBezTo>
                              <a:cubicBezTo>
                                <a:pt x="640954" y="65150"/>
                                <a:pt x="638429" y="66214"/>
                                <a:pt x="639397" y="67780"/>
                              </a:cubicBezTo>
                              <a:cubicBezTo>
                                <a:pt x="640365" y="69347"/>
                                <a:pt x="638814" y="70604"/>
                                <a:pt x="635978" y="70604"/>
                              </a:cubicBezTo>
                              <a:cubicBezTo>
                                <a:pt x="632853" y="70604"/>
                                <a:pt x="631708" y="69148"/>
                                <a:pt x="633104" y="66889"/>
                              </a:cubicBezTo>
                              <a:cubicBezTo>
                                <a:pt x="634649" y="64389"/>
                                <a:pt x="633704" y="63802"/>
                                <a:pt x="630181" y="65154"/>
                              </a:cubicBezTo>
                              <a:cubicBezTo>
                                <a:pt x="626780" y="66459"/>
                                <a:pt x="623707" y="64950"/>
                                <a:pt x="621510" y="60844"/>
                              </a:cubicBezTo>
                              <a:cubicBezTo>
                                <a:pt x="619642" y="57355"/>
                                <a:pt x="616881" y="55250"/>
                                <a:pt x="615366" y="56187"/>
                              </a:cubicBezTo>
                              <a:cubicBezTo>
                                <a:pt x="613851" y="57123"/>
                                <a:pt x="612139" y="56594"/>
                                <a:pt x="611551" y="54998"/>
                              </a:cubicBezTo>
                              <a:cubicBezTo>
                                <a:pt x="610963" y="53401"/>
                                <a:pt x="606915" y="51590"/>
                                <a:pt x="602533" y="50984"/>
                              </a:cubicBezTo>
                              <a:cubicBezTo>
                                <a:pt x="600916" y="50761"/>
                                <a:pt x="599587" y="50689"/>
                                <a:pt x="598569" y="50737"/>
                              </a:cubicBezTo>
                              <a:close/>
                              <a:moveTo>
                                <a:pt x="647126" y="80513"/>
                              </a:moveTo>
                              <a:cubicBezTo>
                                <a:pt x="648294" y="80513"/>
                                <a:pt x="649454" y="81255"/>
                                <a:pt x="650941" y="82742"/>
                              </a:cubicBezTo>
                              <a:cubicBezTo>
                                <a:pt x="653915" y="85716"/>
                                <a:pt x="653075" y="86557"/>
                                <a:pt x="647126" y="86557"/>
                              </a:cubicBezTo>
                              <a:cubicBezTo>
                                <a:pt x="641177" y="86557"/>
                                <a:pt x="640336" y="85716"/>
                                <a:pt x="643311" y="82742"/>
                              </a:cubicBezTo>
                              <a:cubicBezTo>
                                <a:pt x="644798" y="81255"/>
                                <a:pt x="645957" y="80513"/>
                                <a:pt x="647126" y="80513"/>
                              </a:cubicBezTo>
                              <a:close/>
                              <a:moveTo>
                                <a:pt x="733489" y="105880"/>
                              </a:moveTo>
                              <a:cubicBezTo>
                                <a:pt x="731818" y="105936"/>
                                <a:pt x="728893" y="107407"/>
                                <a:pt x="725016" y="110339"/>
                              </a:cubicBezTo>
                              <a:cubicBezTo>
                                <a:pt x="721531" y="112974"/>
                                <a:pt x="720592" y="115088"/>
                                <a:pt x="722836" y="115145"/>
                              </a:cubicBezTo>
                              <a:cubicBezTo>
                                <a:pt x="725027" y="115200"/>
                                <a:pt x="726799" y="116844"/>
                                <a:pt x="726799" y="118811"/>
                              </a:cubicBezTo>
                              <a:cubicBezTo>
                                <a:pt x="726799" y="121398"/>
                                <a:pt x="725563" y="121337"/>
                                <a:pt x="722340" y="118662"/>
                              </a:cubicBezTo>
                              <a:cubicBezTo>
                                <a:pt x="719890" y="116629"/>
                                <a:pt x="714740" y="114399"/>
                                <a:pt x="710894" y="113659"/>
                              </a:cubicBezTo>
                              <a:cubicBezTo>
                                <a:pt x="705607" y="112640"/>
                                <a:pt x="704357" y="113489"/>
                                <a:pt x="705791" y="117226"/>
                              </a:cubicBezTo>
                              <a:cubicBezTo>
                                <a:pt x="708219" y="123554"/>
                                <a:pt x="704564" y="130073"/>
                                <a:pt x="701431" y="125004"/>
                              </a:cubicBezTo>
                              <a:cubicBezTo>
                                <a:pt x="697144" y="118068"/>
                                <a:pt x="689034" y="124748"/>
                                <a:pt x="690233" y="134220"/>
                              </a:cubicBezTo>
                              <a:cubicBezTo>
                                <a:pt x="691220" y="142017"/>
                                <a:pt x="690449" y="143023"/>
                                <a:pt x="684386" y="141701"/>
                              </a:cubicBezTo>
                              <a:cubicBezTo>
                                <a:pt x="678719" y="140466"/>
                                <a:pt x="678322" y="140823"/>
                                <a:pt x="682206" y="143633"/>
                              </a:cubicBezTo>
                              <a:cubicBezTo>
                                <a:pt x="685860" y="146277"/>
                                <a:pt x="684525" y="146639"/>
                                <a:pt x="676607" y="145120"/>
                              </a:cubicBezTo>
                              <a:cubicBezTo>
                                <a:pt x="664366" y="142771"/>
                                <a:pt x="663070" y="147089"/>
                                <a:pt x="673188" y="156515"/>
                              </a:cubicBezTo>
                              <a:cubicBezTo>
                                <a:pt x="681433" y="164196"/>
                                <a:pt x="679945" y="166537"/>
                                <a:pt x="666499" y="166920"/>
                              </a:cubicBezTo>
                              <a:cubicBezTo>
                                <a:pt x="660705" y="167084"/>
                                <a:pt x="656999" y="168658"/>
                                <a:pt x="657729" y="170685"/>
                              </a:cubicBezTo>
                              <a:cubicBezTo>
                                <a:pt x="658422" y="172608"/>
                                <a:pt x="657040" y="178054"/>
                                <a:pt x="654657" y="182774"/>
                              </a:cubicBezTo>
                              <a:cubicBezTo>
                                <a:pt x="652113" y="187816"/>
                                <a:pt x="651569" y="192097"/>
                                <a:pt x="653320" y="193179"/>
                              </a:cubicBezTo>
                              <a:cubicBezTo>
                                <a:pt x="656126" y="194913"/>
                                <a:pt x="655387" y="206817"/>
                                <a:pt x="652279" y="209924"/>
                              </a:cubicBezTo>
                              <a:cubicBezTo>
                                <a:pt x="648971" y="213232"/>
                                <a:pt x="663729" y="223807"/>
                                <a:pt x="669225" y="222063"/>
                              </a:cubicBezTo>
                              <a:cubicBezTo>
                                <a:pt x="672860" y="220909"/>
                                <a:pt x="675770" y="222048"/>
                                <a:pt x="676955" y="225134"/>
                              </a:cubicBezTo>
                              <a:cubicBezTo>
                                <a:pt x="678298" y="228635"/>
                                <a:pt x="681235" y="229532"/>
                                <a:pt x="686914" y="228107"/>
                              </a:cubicBezTo>
                              <a:cubicBezTo>
                                <a:pt x="691885" y="226859"/>
                                <a:pt x="694941" y="227409"/>
                                <a:pt x="694941" y="229593"/>
                              </a:cubicBezTo>
                              <a:cubicBezTo>
                                <a:pt x="694941" y="231536"/>
                                <a:pt x="697937" y="233161"/>
                                <a:pt x="701630" y="233161"/>
                              </a:cubicBezTo>
                              <a:cubicBezTo>
                                <a:pt x="706389" y="233161"/>
                                <a:pt x="707831" y="231711"/>
                                <a:pt x="706486" y="228206"/>
                              </a:cubicBezTo>
                              <a:cubicBezTo>
                                <a:pt x="705397" y="225370"/>
                                <a:pt x="705918" y="224067"/>
                                <a:pt x="707724" y="225184"/>
                              </a:cubicBezTo>
                              <a:cubicBezTo>
                                <a:pt x="709457" y="226255"/>
                                <a:pt x="710895" y="229350"/>
                                <a:pt x="710895" y="232021"/>
                              </a:cubicBezTo>
                              <a:cubicBezTo>
                                <a:pt x="710895" y="241485"/>
                                <a:pt x="718843" y="234058"/>
                                <a:pt x="720656" y="222905"/>
                              </a:cubicBezTo>
                              <a:cubicBezTo>
                                <a:pt x="722141" y="213768"/>
                                <a:pt x="721533" y="211724"/>
                                <a:pt x="717485" y="212352"/>
                              </a:cubicBezTo>
                              <a:cubicBezTo>
                                <a:pt x="712565" y="213115"/>
                                <a:pt x="707821" y="208738"/>
                                <a:pt x="707724" y="203335"/>
                              </a:cubicBezTo>
                              <a:cubicBezTo>
                                <a:pt x="707697" y="201833"/>
                                <a:pt x="710003" y="201458"/>
                                <a:pt x="712828" y="202542"/>
                              </a:cubicBezTo>
                              <a:cubicBezTo>
                                <a:pt x="716570" y="203978"/>
                                <a:pt x="717454" y="203181"/>
                                <a:pt x="716048" y="199520"/>
                              </a:cubicBezTo>
                              <a:cubicBezTo>
                                <a:pt x="714563" y="195651"/>
                                <a:pt x="715565" y="194945"/>
                                <a:pt x="720458" y="196498"/>
                              </a:cubicBezTo>
                              <a:cubicBezTo>
                                <a:pt x="725365" y="198055"/>
                                <a:pt x="726800" y="197081"/>
                                <a:pt x="726800" y="192138"/>
                              </a:cubicBezTo>
                              <a:cubicBezTo>
                                <a:pt x="726800" y="188618"/>
                                <a:pt x="728218" y="184848"/>
                                <a:pt x="729971" y="183765"/>
                              </a:cubicBezTo>
                              <a:cubicBezTo>
                                <a:pt x="731724" y="182681"/>
                                <a:pt x="733192" y="184873"/>
                                <a:pt x="733192" y="188670"/>
                              </a:cubicBezTo>
                              <a:cubicBezTo>
                                <a:pt x="733192" y="193658"/>
                                <a:pt x="734599" y="195024"/>
                                <a:pt x="738246" y="193624"/>
                              </a:cubicBezTo>
                              <a:cubicBezTo>
                                <a:pt x="741457" y="192392"/>
                                <a:pt x="742778" y="193169"/>
                                <a:pt x="741912" y="195705"/>
                              </a:cubicBezTo>
                              <a:cubicBezTo>
                                <a:pt x="740050" y="201160"/>
                                <a:pt x="751706" y="210848"/>
                                <a:pt x="757470" y="208636"/>
                              </a:cubicBezTo>
                              <a:cubicBezTo>
                                <a:pt x="760196" y="207590"/>
                                <a:pt x="761901" y="203358"/>
                                <a:pt x="761533" y="198479"/>
                              </a:cubicBezTo>
                              <a:cubicBezTo>
                                <a:pt x="760351" y="182810"/>
                                <a:pt x="761629" y="178176"/>
                                <a:pt x="766637" y="180098"/>
                              </a:cubicBezTo>
                              <a:cubicBezTo>
                                <a:pt x="769266" y="181107"/>
                                <a:pt x="771443" y="180557"/>
                                <a:pt x="771443" y="178859"/>
                              </a:cubicBezTo>
                              <a:cubicBezTo>
                                <a:pt x="771443" y="177162"/>
                                <a:pt x="769975" y="175787"/>
                                <a:pt x="768222" y="175787"/>
                              </a:cubicBezTo>
                              <a:cubicBezTo>
                                <a:pt x="766470" y="175787"/>
                                <a:pt x="765051" y="174274"/>
                                <a:pt x="765051" y="172418"/>
                              </a:cubicBezTo>
                              <a:cubicBezTo>
                                <a:pt x="765051" y="170562"/>
                                <a:pt x="766490" y="169911"/>
                                <a:pt x="768222" y="170982"/>
                              </a:cubicBezTo>
                              <a:cubicBezTo>
                                <a:pt x="770029" y="172098"/>
                                <a:pt x="770550" y="170795"/>
                                <a:pt x="769461" y="167959"/>
                              </a:cubicBezTo>
                              <a:cubicBezTo>
                                <a:pt x="768417" y="165239"/>
                                <a:pt x="766581" y="163054"/>
                                <a:pt x="765398" y="163054"/>
                              </a:cubicBezTo>
                              <a:cubicBezTo>
                                <a:pt x="760521" y="163054"/>
                                <a:pt x="762267" y="147165"/>
                                <a:pt x="767479" y="144127"/>
                              </a:cubicBezTo>
                              <a:cubicBezTo>
                                <a:pt x="772716" y="141076"/>
                                <a:pt x="772711" y="140899"/>
                                <a:pt x="767430" y="140808"/>
                              </a:cubicBezTo>
                              <a:cubicBezTo>
                                <a:pt x="764362" y="140754"/>
                                <a:pt x="761880" y="139612"/>
                                <a:pt x="761880" y="138281"/>
                              </a:cubicBezTo>
                              <a:cubicBezTo>
                                <a:pt x="761880" y="136950"/>
                                <a:pt x="758831" y="133995"/>
                                <a:pt x="755142" y="131691"/>
                              </a:cubicBezTo>
                              <a:cubicBezTo>
                                <a:pt x="750680" y="128905"/>
                                <a:pt x="749244" y="128758"/>
                                <a:pt x="750782" y="131245"/>
                              </a:cubicBezTo>
                              <a:cubicBezTo>
                                <a:pt x="752537" y="134085"/>
                                <a:pt x="751454" y="134091"/>
                                <a:pt x="746322" y="131345"/>
                              </a:cubicBezTo>
                              <a:cubicBezTo>
                                <a:pt x="738718" y="127275"/>
                                <a:pt x="737607" y="122946"/>
                                <a:pt x="743548" y="120494"/>
                              </a:cubicBezTo>
                              <a:cubicBezTo>
                                <a:pt x="745936" y="119508"/>
                                <a:pt x="744586" y="117965"/>
                                <a:pt x="740178" y="116630"/>
                              </a:cubicBezTo>
                              <a:cubicBezTo>
                                <a:pt x="735730" y="115282"/>
                                <a:pt x="733467" y="112679"/>
                                <a:pt x="734480" y="110040"/>
                              </a:cubicBezTo>
                              <a:cubicBezTo>
                                <a:pt x="735569" y="107202"/>
                                <a:pt x="735159" y="105822"/>
                                <a:pt x="733489" y="105878"/>
                              </a:cubicBezTo>
                              <a:close/>
                              <a:moveTo>
                                <a:pt x="732398" y="124807"/>
                              </a:moveTo>
                              <a:cubicBezTo>
                                <a:pt x="734144" y="124906"/>
                                <a:pt x="736378" y="126634"/>
                                <a:pt x="737502" y="129563"/>
                              </a:cubicBezTo>
                              <a:cubicBezTo>
                                <a:pt x="738511" y="132192"/>
                                <a:pt x="739025" y="134260"/>
                                <a:pt x="738642" y="134121"/>
                              </a:cubicBezTo>
                              <a:cubicBezTo>
                                <a:pt x="732211" y="131799"/>
                                <a:pt x="729971" y="130149"/>
                                <a:pt x="729971" y="127730"/>
                              </a:cubicBezTo>
                              <a:cubicBezTo>
                                <a:pt x="729971" y="125667"/>
                                <a:pt x="731041" y="124729"/>
                                <a:pt x="732398" y="124807"/>
                              </a:cubicBezTo>
                              <a:close/>
                              <a:moveTo>
                                <a:pt x="702322" y="131793"/>
                              </a:moveTo>
                              <a:cubicBezTo>
                                <a:pt x="702979" y="131876"/>
                                <a:pt x="703954" y="132532"/>
                                <a:pt x="705097" y="133675"/>
                              </a:cubicBezTo>
                              <a:cubicBezTo>
                                <a:pt x="707171" y="135749"/>
                                <a:pt x="708133" y="138170"/>
                                <a:pt x="707228" y="139076"/>
                              </a:cubicBezTo>
                              <a:cubicBezTo>
                                <a:pt x="705101" y="141202"/>
                                <a:pt x="701331" y="137434"/>
                                <a:pt x="701331" y="133180"/>
                              </a:cubicBezTo>
                              <a:cubicBezTo>
                                <a:pt x="701331" y="132181"/>
                                <a:pt x="701665" y="131709"/>
                                <a:pt x="702322" y="131793"/>
                              </a:cubicBezTo>
                              <a:close/>
                              <a:moveTo>
                                <a:pt x="737899" y="139720"/>
                              </a:moveTo>
                              <a:cubicBezTo>
                                <a:pt x="739041" y="139601"/>
                                <a:pt x="740913" y="140272"/>
                                <a:pt x="743944" y="141702"/>
                              </a:cubicBezTo>
                              <a:cubicBezTo>
                                <a:pt x="748123" y="143674"/>
                                <a:pt x="750925" y="146982"/>
                                <a:pt x="750137" y="149034"/>
                              </a:cubicBezTo>
                              <a:cubicBezTo>
                                <a:pt x="747856" y="154978"/>
                                <a:pt x="726799" y="152700"/>
                                <a:pt x="726799" y="146508"/>
                              </a:cubicBezTo>
                              <a:cubicBezTo>
                                <a:pt x="726799" y="144713"/>
                                <a:pt x="728976" y="144062"/>
                                <a:pt x="731606" y="145071"/>
                              </a:cubicBezTo>
                              <a:cubicBezTo>
                                <a:pt x="734426" y="146153"/>
                                <a:pt x="736362" y="145079"/>
                                <a:pt x="736362" y="142494"/>
                              </a:cubicBezTo>
                              <a:cubicBezTo>
                                <a:pt x="736362" y="140747"/>
                                <a:pt x="736756" y="139839"/>
                                <a:pt x="737898" y="139720"/>
                              </a:cubicBezTo>
                              <a:close/>
                              <a:moveTo>
                                <a:pt x="712679" y="142395"/>
                              </a:moveTo>
                              <a:cubicBezTo>
                                <a:pt x="714108" y="142369"/>
                                <a:pt x="715494" y="143508"/>
                                <a:pt x="716296" y="145913"/>
                              </a:cubicBezTo>
                              <a:cubicBezTo>
                                <a:pt x="716954" y="147888"/>
                                <a:pt x="715212" y="150376"/>
                                <a:pt x="712382" y="151462"/>
                              </a:cubicBezTo>
                              <a:cubicBezTo>
                                <a:pt x="708679" y="152883"/>
                                <a:pt x="707498" y="151899"/>
                                <a:pt x="708269" y="147895"/>
                              </a:cubicBezTo>
                              <a:cubicBezTo>
                                <a:pt x="708946" y="144383"/>
                                <a:pt x="710842" y="142429"/>
                                <a:pt x="712679" y="142395"/>
                              </a:cubicBezTo>
                              <a:close/>
                              <a:moveTo>
                                <a:pt x="715503" y="167268"/>
                              </a:moveTo>
                              <a:cubicBezTo>
                                <a:pt x="718208" y="167268"/>
                                <a:pt x="720409" y="169806"/>
                                <a:pt x="720409" y="172916"/>
                              </a:cubicBezTo>
                              <a:cubicBezTo>
                                <a:pt x="720409" y="176026"/>
                                <a:pt x="718990" y="179463"/>
                                <a:pt x="717238" y="180546"/>
                              </a:cubicBezTo>
                              <a:cubicBezTo>
                                <a:pt x="715485" y="181629"/>
                                <a:pt x="714066" y="181119"/>
                                <a:pt x="714066" y="179406"/>
                              </a:cubicBezTo>
                              <a:cubicBezTo>
                                <a:pt x="714066" y="177694"/>
                                <a:pt x="713284" y="174257"/>
                                <a:pt x="712332" y="171776"/>
                              </a:cubicBezTo>
                              <a:cubicBezTo>
                                <a:pt x="711301" y="169089"/>
                                <a:pt x="712573" y="167268"/>
                                <a:pt x="715503" y="167268"/>
                              </a:cubicBezTo>
                              <a:close/>
                              <a:moveTo>
                                <a:pt x="696873" y="172569"/>
                              </a:moveTo>
                              <a:cubicBezTo>
                                <a:pt x="699288" y="172569"/>
                                <a:pt x="707419" y="182631"/>
                                <a:pt x="707576" y="185798"/>
                              </a:cubicBezTo>
                              <a:cubicBezTo>
                                <a:pt x="707631" y="186925"/>
                                <a:pt x="705440" y="188718"/>
                                <a:pt x="702720" y="189761"/>
                              </a:cubicBezTo>
                              <a:cubicBezTo>
                                <a:pt x="699941" y="190828"/>
                                <a:pt x="698626" y="190305"/>
                                <a:pt x="699697" y="188572"/>
                              </a:cubicBezTo>
                              <a:cubicBezTo>
                                <a:pt x="700746" y="186876"/>
                                <a:pt x="700057" y="182552"/>
                                <a:pt x="698161" y="179010"/>
                              </a:cubicBezTo>
                              <a:cubicBezTo>
                                <a:pt x="696266" y="175469"/>
                                <a:pt x="695690" y="172569"/>
                                <a:pt x="696873" y="172569"/>
                              </a:cubicBezTo>
                              <a:close/>
                              <a:moveTo>
                                <a:pt x="756678" y="176384"/>
                              </a:moveTo>
                              <a:cubicBezTo>
                                <a:pt x="756896" y="176304"/>
                                <a:pt x="757157" y="176367"/>
                                <a:pt x="757421" y="176632"/>
                              </a:cubicBezTo>
                              <a:cubicBezTo>
                                <a:pt x="758480" y="177691"/>
                                <a:pt x="758590" y="180425"/>
                                <a:pt x="757669" y="182726"/>
                              </a:cubicBezTo>
                              <a:cubicBezTo>
                                <a:pt x="756652" y="185268"/>
                                <a:pt x="755890" y="184556"/>
                                <a:pt x="755737" y="180843"/>
                              </a:cubicBezTo>
                              <a:cubicBezTo>
                                <a:pt x="755633" y="178324"/>
                                <a:pt x="756026" y="176624"/>
                                <a:pt x="756678" y="176384"/>
                              </a:cubicBezTo>
                              <a:close/>
                              <a:moveTo>
                                <a:pt x="662289" y="182181"/>
                              </a:moveTo>
                              <a:cubicBezTo>
                                <a:pt x="666233" y="182154"/>
                                <a:pt x="669424" y="183599"/>
                                <a:pt x="669424" y="185352"/>
                              </a:cubicBezTo>
                              <a:cubicBezTo>
                                <a:pt x="669424" y="189344"/>
                                <a:pt x="666040" y="189344"/>
                                <a:pt x="659862" y="185352"/>
                              </a:cubicBezTo>
                              <a:cubicBezTo>
                                <a:pt x="655996" y="182854"/>
                                <a:pt x="656491" y="182220"/>
                                <a:pt x="662289" y="182181"/>
                              </a:cubicBezTo>
                              <a:close/>
                              <a:moveTo>
                                <a:pt x="672248" y="194914"/>
                              </a:moveTo>
                              <a:cubicBezTo>
                                <a:pt x="674001" y="194914"/>
                                <a:pt x="676318" y="196332"/>
                                <a:pt x="677402" y="198085"/>
                              </a:cubicBezTo>
                              <a:cubicBezTo>
                                <a:pt x="678485" y="199837"/>
                                <a:pt x="677965" y="201256"/>
                                <a:pt x="676212" y="201256"/>
                              </a:cubicBezTo>
                              <a:cubicBezTo>
                                <a:pt x="674460" y="201256"/>
                                <a:pt x="672143" y="199837"/>
                                <a:pt x="671059" y="198085"/>
                              </a:cubicBezTo>
                              <a:cubicBezTo>
                                <a:pt x="669976" y="196332"/>
                                <a:pt x="670496" y="194914"/>
                                <a:pt x="672248" y="194914"/>
                              </a:cubicBezTo>
                              <a:close/>
                              <a:moveTo>
                                <a:pt x="675320" y="211214"/>
                              </a:moveTo>
                              <a:cubicBezTo>
                                <a:pt x="678084" y="211093"/>
                                <a:pt x="682208" y="214352"/>
                                <a:pt x="682208" y="217407"/>
                              </a:cubicBezTo>
                              <a:cubicBezTo>
                                <a:pt x="682208" y="219056"/>
                                <a:pt x="680835" y="220380"/>
                                <a:pt x="679185" y="220380"/>
                              </a:cubicBezTo>
                              <a:cubicBezTo>
                                <a:pt x="675425" y="220380"/>
                                <a:pt x="671403" y="214190"/>
                                <a:pt x="673685" y="211907"/>
                              </a:cubicBezTo>
                              <a:cubicBezTo>
                                <a:pt x="674113" y="211479"/>
                                <a:pt x="674683" y="211242"/>
                                <a:pt x="675320" y="211214"/>
                              </a:cubicBezTo>
                              <a:close/>
                              <a:moveTo>
                                <a:pt x="798645" y="217110"/>
                              </a:moveTo>
                              <a:cubicBezTo>
                                <a:pt x="794162" y="217478"/>
                                <a:pt x="790293" y="220218"/>
                                <a:pt x="785416" y="225186"/>
                              </a:cubicBezTo>
                              <a:cubicBezTo>
                                <a:pt x="775983" y="234794"/>
                                <a:pt x="773338" y="249186"/>
                                <a:pt x="780560" y="251593"/>
                              </a:cubicBezTo>
                              <a:cubicBezTo>
                                <a:pt x="782535" y="252251"/>
                                <a:pt x="784177" y="255517"/>
                                <a:pt x="784177" y="258876"/>
                              </a:cubicBezTo>
                              <a:cubicBezTo>
                                <a:pt x="784177" y="262235"/>
                                <a:pt x="785529" y="265020"/>
                                <a:pt x="787200" y="265020"/>
                              </a:cubicBezTo>
                              <a:cubicBezTo>
                                <a:pt x="788870" y="265020"/>
                                <a:pt x="791741" y="270340"/>
                                <a:pt x="793542" y="276861"/>
                              </a:cubicBezTo>
                              <a:cubicBezTo>
                                <a:pt x="795632" y="284429"/>
                                <a:pt x="802257" y="293672"/>
                                <a:pt x="811874" y="302377"/>
                              </a:cubicBezTo>
                              <a:cubicBezTo>
                                <a:pt x="826417" y="315541"/>
                                <a:pt x="835162" y="319471"/>
                                <a:pt x="835162" y="312831"/>
                              </a:cubicBezTo>
                              <a:cubicBezTo>
                                <a:pt x="835162" y="311079"/>
                                <a:pt x="837157" y="309611"/>
                                <a:pt x="839572" y="309611"/>
                              </a:cubicBezTo>
                              <a:cubicBezTo>
                                <a:pt x="847167" y="309611"/>
                                <a:pt x="852448" y="300796"/>
                                <a:pt x="848045" y="295491"/>
                              </a:cubicBezTo>
                              <a:cubicBezTo>
                                <a:pt x="845949" y="292966"/>
                                <a:pt x="842425" y="291571"/>
                                <a:pt x="840216" y="292419"/>
                              </a:cubicBezTo>
                              <a:cubicBezTo>
                                <a:pt x="838007" y="293266"/>
                                <a:pt x="836203" y="291827"/>
                                <a:pt x="836203" y="289199"/>
                              </a:cubicBezTo>
                              <a:cubicBezTo>
                                <a:pt x="836203" y="286569"/>
                                <a:pt x="838127" y="283654"/>
                                <a:pt x="840464" y="282758"/>
                              </a:cubicBezTo>
                              <a:cubicBezTo>
                                <a:pt x="847260" y="280150"/>
                                <a:pt x="845447" y="273924"/>
                                <a:pt x="838531" y="276119"/>
                              </a:cubicBezTo>
                              <a:cubicBezTo>
                                <a:pt x="834254" y="277476"/>
                                <a:pt x="831288" y="276029"/>
                                <a:pt x="828869" y="271511"/>
                              </a:cubicBezTo>
                              <a:cubicBezTo>
                                <a:pt x="826225" y="266571"/>
                                <a:pt x="826336" y="265021"/>
                                <a:pt x="829315" y="265020"/>
                              </a:cubicBezTo>
                              <a:cubicBezTo>
                                <a:pt x="832377" y="265020"/>
                                <a:pt x="832389" y="264180"/>
                                <a:pt x="829414" y="261206"/>
                              </a:cubicBezTo>
                              <a:cubicBezTo>
                                <a:pt x="824506" y="256297"/>
                                <a:pt x="824433" y="251153"/>
                                <a:pt x="829315" y="254170"/>
                              </a:cubicBezTo>
                              <a:cubicBezTo>
                                <a:pt x="831809" y="255711"/>
                                <a:pt x="832387" y="254782"/>
                                <a:pt x="831050" y="251297"/>
                              </a:cubicBezTo>
                              <a:cubicBezTo>
                                <a:pt x="829950" y="248431"/>
                                <a:pt x="830996" y="244117"/>
                                <a:pt x="833378" y="241734"/>
                              </a:cubicBezTo>
                              <a:cubicBezTo>
                                <a:pt x="837030" y="238083"/>
                                <a:pt x="835377" y="235863"/>
                                <a:pt x="822775" y="227614"/>
                              </a:cubicBezTo>
                              <a:cubicBezTo>
                                <a:pt x="811242" y="220065"/>
                                <a:pt x="804410" y="216638"/>
                                <a:pt x="798645" y="217111"/>
                              </a:cubicBezTo>
                              <a:close/>
                              <a:moveTo>
                                <a:pt x="805483" y="274631"/>
                              </a:moveTo>
                              <a:cubicBezTo>
                                <a:pt x="807570" y="274604"/>
                                <a:pt x="810197" y="276000"/>
                                <a:pt x="811280" y="277753"/>
                              </a:cubicBezTo>
                              <a:cubicBezTo>
                                <a:pt x="813725" y="281709"/>
                                <a:pt x="812596" y="281709"/>
                                <a:pt x="806474" y="277753"/>
                              </a:cubicBezTo>
                              <a:cubicBezTo>
                                <a:pt x="803602" y="275897"/>
                                <a:pt x="803202" y="274661"/>
                                <a:pt x="805483" y="274631"/>
                              </a:cubicBezTo>
                              <a:close/>
                              <a:moveTo>
                                <a:pt x="908890" y="359007"/>
                              </a:moveTo>
                              <a:cubicBezTo>
                                <a:pt x="908323" y="359020"/>
                                <a:pt x="907731" y="359114"/>
                                <a:pt x="907107" y="359354"/>
                              </a:cubicBezTo>
                              <a:cubicBezTo>
                                <a:pt x="903737" y="360647"/>
                                <a:pt x="902859" y="364088"/>
                                <a:pt x="904084" y="371245"/>
                              </a:cubicBezTo>
                              <a:cubicBezTo>
                                <a:pt x="905428" y="379092"/>
                                <a:pt x="905041" y="380272"/>
                                <a:pt x="902301" y="376546"/>
                              </a:cubicBezTo>
                              <a:cubicBezTo>
                                <a:pt x="899238" y="372382"/>
                                <a:pt x="898187" y="372545"/>
                                <a:pt x="894076" y="377933"/>
                              </a:cubicBezTo>
                              <a:cubicBezTo>
                                <a:pt x="890652" y="382420"/>
                                <a:pt x="890337" y="384769"/>
                                <a:pt x="892985" y="386406"/>
                              </a:cubicBezTo>
                              <a:cubicBezTo>
                                <a:pt x="897679" y="389306"/>
                                <a:pt x="893994" y="399188"/>
                                <a:pt x="888625" y="398098"/>
                              </a:cubicBezTo>
                              <a:cubicBezTo>
                                <a:pt x="884746" y="397311"/>
                                <a:pt x="884773" y="399076"/>
                                <a:pt x="888625" y="412764"/>
                              </a:cubicBezTo>
                              <a:cubicBezTo>
                                <a:pt x="889961" y="417510"/>
                                <a:pt x="889001" y="418275"/>
                                <a:pt x="883968" y="416678"/>
                              </a:cubicBezTo>
                              <a:cubicBezTo>
                                <a:pt x="878251" y="414864"/>
                                <a:pt x="877709" y="416200"/>
                                <a:pt x="877873" y="430699"/>
                              </a:cubicBezTo>
                              <a:cubicBezTo>
                                <a:pt x="878055" y="446690"/>
                                <a:pt x="879164" y="448036"/>
                                <a:pt x="891895" y="447495"/>
                              </a:cubicBezTo>
                              <a:cubicBezTo>
                                <a:pt x="894181" y="447398"/>
                                <a:pt x="895529" y="449661"/>
                                <a:pt x="894868" y="452549"/>
                              </a:cubicBezTo>
                              <a:cubicBezTo>
                                <a:pt x="894207" y="455437"/>
                                <a:pt x="895576" y="461750"/>
                                <a:pt x="897940" y="466570"/>
                              </a:cubicBezTo>
                              <a:cubicBezTo>
                                <a:pt x="902588" y="476044"/>
                                <a:pt x="901660" y="477046"/>
                                <a:pt x="892639" y="472219"/>
                              </a:cubicBezTo>
                              <a:cubicBezTo>
                                <a:pt x="888005" y="469739"/>
                                <a:pt x="885746" y="470683"/>
                                <a:pt x="881688" y="476876"/>
                              </a:cubicBezTo>
                              <a:cubicBezTo>
                                <a:pt x="878352" y="481968"/>
                                <a:pt x="874788" y="484010"/>
                                <a:pt x="871432" y="482722"/>
                              </a:cubicBezTo>
                              <a:cubicBezTo>
                                <a:pt x="867321" y="481145"/>
                                <a:pt x="866729" y="482170"/>
                                <a:pt x="868508" y="487776"/>
                              </a:cubicBezTo>
                              <a:cubicBezTo>
                                <a:pt x="869919" y="492219"/>
                                <a:pt x="868802" y="497751"/>
                                <a:pt x="865437" y="502887"/>
                              </a:cubicBezTo>
                              <a:cubicBezTo>
                                <a:pt x="857755" y="514610"/>
                                <a:pt x="858349" y="538466"/>
                                <a:pt x="866477" y="544158"/>
                              </a:cubicBezTo>
                              <a:cubicBezTo>
                                <a:pt x="871602" y="547747"/>
                                <a:pt x="872545" y="551143"/>
                                <a:pt x="871333" y="561696"/>
                              </a:cubicBezTo>
                              <a:cubicBezTo>
                                <a:pt x="870202" y="571541"/>
                                <a:pt x="871267" y="576246"/>
                                <a:pt x="875594" y="580523"/>
                              </a:cubicBezTo>
                              <a:cubicBezTo>
                                <a:pt x="880415" y="585288"/>
                                <a:pt x="882401" y="585588"/>
                                <a:pt x="887733" y="582257"/>
                              </a:cubicBezTo>
                              <a:cubicBezTo>
                                <a:pt x="891239" y="580067"/>
                                <a:pt x="896530" y="578594"/>
                                <a:pt x="899476" y="579037"/>
                              </a:cubicBezTo>
                              <a:cubicBezTo>
                                <a:pt x="902949" y="579558"/>
                                <a:pt x="904213" y="578289"/>
                                <a:pt x="903093" y="575370"/>
                              </a:cubicBezTo>
                              <a:cubicBezTo>
                                <a:pt x="901865" y="572170"/>
                                <a:pt x="902978" y="571453"/>
                                <a:pt x="906859" y="572943"/>
                              </a:cubicBezTo>
                              <a:cubicBezTo>
                                <a:pt x="911031" y="574544"/>
                                <a:pt x="911972" y="573647"/>
                                <a:pt x="910971" y="569029"/>
                              </a:cubicBezTo>
                              <a:cubicBezTo>
                                <a:pt x="910251" y="565706"/>
                                <a:pt x="907773" y="563366"/>
                                <a:pt x="905471" y="563876"/>
                              </a:cubicBezTo>
                              <a:cubicBezTo>
                                <a:pt x="902785" y="564471"/>
                                <a:pt x="902017" y="562984"/>
                                <a:pt x="903291" y="559665"/>
                              </a:cubicBezTo>
                              <a:cubicBezTo>
                                <a:pt x="904383" y="556821"/>
                                <a:pt x="905273" y="553858"/>
                                <a:pt x="905273" y="553125"/>
                              </a:cubicBezTo>
                              <a:cubicBezTo>
                                <a:pt x="905273" y="552392"/>
                                <a:pt x="907450" y="551837"/>
                                <a:pt x="910079" y="551837"/>
                              </a:cubicBezTo>
                              <a:cubicBezTo>
                                <a:pt x="915406" y="551837"/>
                                <a:pt x="916650" y="540549"/>
                                <a:pt x="911665" y="537468"/>
                              </a:cubicBezTo>
                              <a:cubicBezTo>
                                <a:pt x="909912" y="536385"/>
                                <a:pt x="908444" y="537252"/>
                                <a:pt x="908444" y="539401"/>
                              </a:cubicBezTo>
                              <a:cubicBezTo>
                                <a:pt x="908444" y="541549"/>
                                <a:pt x="907727" y="542548"/>
                                <a:pt x="906809" y="541630"/>
                              </a:cubicBezTo>
                              <a:cubicBezTo>
                                <a:pt x="903568" y="538389"/>
                                <a:pt x="909016" y="530089"/>
                                <a:pt x="915877" y="527807"/>
                              </a:cubicBezTo>
                              <a:lnTo>
                                <a:pt x="922813" y="525528"/>
                              </a:lnTo>
                              <a:lnTo>
                                <a:pt x="915431" y="524091"/>
                              </a:lnTo>
                              <a:cubicBezTo>
                                <a:pt x="911386" y="523302"/>
                                <a:pt x="908665" y="520945"/>
                                <a:pt x="909386" y="518889"/>
                              </a:cubicBezTo>
                              <a:cubicBezTo>
                                <a:pt x="910107" y="516833"/>
                                <a:pt x="913041" y="515561"/>
                                <a:pt x="915877" y="516065"/>
                              </a:cubicBezTo>
                              <a:cubicBezTo>
                                <a:pt x="922456" y="517233"/>
                                <a:pt x="924523" y="508168"/>
                                <a:pt x="923557" y="482374"/>
                              </a:cubicBezTo>
                              <a:cubicBezTo>
                                <a:pt x="923010" y="467776"/>
                                <a:pt x="924037" y="461595"/>
                                <a:pt x="927372" y="459534"/>
                              </a:cubicBezTo>
                              <a:cubicBezTo>
                                <a:pt x="930834" y="457393"/>
                                <a:pt x="931084" y="455630"/>
                                <a:pt x="928363" y="452350"/>
                              </a:cubicBezTo>
                              <a:cubicBezTo>
                                <a:pt x="926147" y="449681"/>
                                <a:pt x="925831" y="446295"/>
                                <a:pt x="927570" y="443482"/>
                              </a:cubicBezTo>
                              <a:cubicBezTo>
                                <a:pt x="929212" y="440825"/>
                                <a:pt x="929226" y="437450"/>
                                <a:pt x="927570" y="435455"/>
                              </a:cubicBezTo>
                              <a:cubicBezTo>
                                <a:pt x="926005" y="433570"/>
                                <a:pt x="923136" y="418490"/>
                                <a:pt x="921178" y="401914"/>
                              </a:cubicBezTo>
                              <a:cubicBezTo>
                                <a:pt x="917391" y="369853"/>
                                <a:pt x="914378" y="358882"/>
                                <a:pt x="908890" y="359008"/>
                              </a:cubicBezTo>
                              <a:close/>
                              <a:moveTo>
                                <a:pt x="900120" y="393738"/>
                              </a:moveTo>
                              <a:cubicBezTo>
                                <a:pt x="901282" y="393777"/>
                                <a:pt x="902102" y="395008"/>
                                <a:pt x="902102" y="397057"/>
                              </a:cubicBezTo>
                              <a:cubicBezTo>
                                <a:pt x="902102" y="402655"/>
                                <a:pt x="900177" y="403509"/>
                                <a:pt x="897445" y="399089"/>
                              </a:cubicBezTo>
                              <a:cubicBezTo>
                                <a:pt x="896436" y="397457"/>
                                <a:pt x="897051" y="395186"/>
                                <a:pt x="898832" y="394085"/>
                              </a:cubicBezTo>
                              <a:cubicBezTo>
                                <a:pt x="899277" y="393809"/>
                                <a:pt x="899733" y="393725"/>
                                <a:pt x="900120" y="393738"/>
                              </a:cubicBezTo>
                              <a:close/>
                              <a:moveTo>
                                <a:pt x="916769" y="457454"/>
                              </a:moveTo>
                              <a:cubicBezTo>
                                <a:pt x="917150" y="457437"/>
                                <a:pt x="917569" y="457530"/>
                                <a:pt x="918007" y="457800"/>
                              </a:cubicBezTo>
                              <a:cubicBezTo>
                                <a:pt x="919760" y="458884"/>
                                <a:pt x="921228" y="461106"/>
                                <a:pt x="921228" y="462755"/>
                              </a:cubicBezTo>
                              <a:cubicBezTo>
                                <a:pt x="921228" y="464404"/>
                                <a:pt x="919760" y="465777"/>
                                <a:pt x="918007" y="465777"/>
                              </a:cubicBezTo>
                              <a:cubicBezTo>
                                <a:pt x="916255" y="465777"/>
                                <a:pt x="914836" y="463555"/>
                                <a:pt x="914836" y="460823"/>
                              </a:cubicBezTo>
                              <a:cubicBezTo>
                                <a:pt x="914836" y="458773"/>
                                <a:pt x="915626" y="457504"/>
                                <a:pt x="916769" y="457454"/>
                              </a:cubicBezTo>
                              <a:close/>
                              <a:moveTo>
                                <a:pt x="32877" y="475884"/>
                              </a:moveTo>
                              <a:cubicBezTo>
                                <a:pt x="31419" y="475917"/>
                                <a:pt x="29088" y="477027"/>
                                <a:pt x="26882" y="478857"/>
                              </a:cubicBezTo>
                              <a:cubicBezTo>
                                <a:pt x="23941" y="481298"/>
                                <a:pt x="20998" y="482962"/>
                                <a:pt x="20391" y="482523"/>
                              </a:cubicBezTo>
                              <a:cubicBezTo>
                                <a:pt x="15643" y="479096"/>
                                <a:pt x="10223" y="483268"/>
                                <a:pt x="9045" y="491293"/>
                              </a:cubicBezTo>
                              <a:cubicBezTo>
                                <a:pt x="7814" y="499681"/>
                                <a:pt x="8438" y="500672"/>
                                <a:pt x="13950" y="498923"/>
                              </a:cubicBezTo>
                              <a:cubicBezTo>
                                <a:pt x="18849" y="497368"/>
                                <a:pt x="19844" y="498048"/>
                                <a:pt x="18310" y="502044"/>
                              </a:cubicBezTo>
                              <a:cubicBezTo>
                                <a:pt x="17224" y="504876"/>
                                <a:pt x="17798" y="507197"/>
                                <a:pt x="19599" y="507197"/>
                              </a:cubicBezTo>
                              <a:cubicBezTo>
                                <a:pt x="21400" y="507197"/>
                                <a:pt x="22038" y="508548"/>
                                <a:pt x="21036" y="510170"/>
                              </a:cubicBezTo>
                              <a:cubicBezTo>
                                <a:pt x="20033" y="511792"/>
                                <a:pt x="14811" y="512540"/>
                                <a:pt x="9392" y="511854"/>
                              </a:cubicBezTo>
                              <a:cubicBezTo>
                                <a:pt x="-154" y="510646"/>
                                <a:pt x="-415" y="510944"/>
                                <a:pt x="1464" y="520871"/>
                              </a:cubicBezTo>
                              <a:cubicBezTo>
                                <a:pt x="2531" y="526508"/>
                                <a:pt x="3923" y="533964"/>
                                <a:pt x="4586" y="537470"/>
                              </a:cubicBezTo>
                              <a:cubicBezTo>
                                <a:pt x="5249" y="540975"/>
                                <a:pt x="6863" y="550292"/>
                                <a:pt x="8153" y="558179"/>
                              </a:cubicBezTo>
                              <a:cubicBezTo>
                                <a:pt x="11241" y="577052"/>
                                <a:pt x="18538" y="591053"/>
                                <a:pt x="24158" y="588897"/>
                              </a:cubicBezTo>
                              <a:cubicBezTo>
                                <a:pt x="27177" y="587738"/>
                                <a:pt x="27939" y="588789"/>
                                <a:pt x="26585" y="592315"/>
                              </a:cubicBezTo>
                              <a:cubicBezTo>
                                <a:pt x="25271" y="595739"/>
                                <a:pt x="25836" y="596723"/>
                                <a:pt x="28320" y="595189"/>
                              </a:cubicBezTo>
                              <a:cubicBezTo>
                                <a:pt x="30746" y="593689"/>
                                <a:pt x="32036" y="595359"/>
                                <a:pt x="32036" y="600044"/>
                              </a:cubicBezTo>
                              <a:cubicBezTo>
                                <a:pt x="32036" y="605643"/>
                                <a:pt x="31195" y="606437"/>
                                <a:pt x="28221" y="603463"/>
                              </a:cubicBezTo>
                              <a:cubicBezTo>
                                <a:pt x="26117" y="601359"/>
                                <a:pt x="23270" y="599598"/>
                                <a:pt x="21879" y="599598"/>
                              </a:cubicBezTo>
                              <a:cubicBezTo>
                                <a:pt x="18024" y="599598"/>
                                <a:pt x="20845" y="612552"/>
                                <a:pt x="25297" y="615304"/>
                              </a:cubicBezTo>
                              <a:cubicBezTo>
                                <a:pt x="27451" y="616635"/>
                                <a:pt x="28751" y="619078"/>
                                <a:pt x="28221" y="620704"/>
                              </a:cubicBezTo>
                              <a:cubicBezTo>
                                <a:pt x="27690" y="622330"/>
                                <a:pt x="30516" y="627112"/>
                                <a:pt x="34464" y="631357"/>
                              </a:cubicBezTo>
                              <a:cubicBezTo>
                                <a:pt x="39655" y="636938"/>
                                <a:pt x="41298" y="641980"/>
                                <a:pt x="40459" y="649589"/>
                              </a:cubicBezTo>
                              <a:cubicBezTo>
                                <a:pt x="39768" y="655855"/>
                                <a:pt x="41046" y="661565"/>
                                <a:pt x="43630" y="663709"/>
                              </a:cubicBezTo>
                              <a:cubicBezTo>
                                <a:pt x="46016" y="665690"/>
                                <a:pt x="47990" y="669272"/>
                                <a:pt x="47990" y="671686"/>
                              </a:cubicBezTo>
                              <a:cubicBezTo>
                                <a:pt x="47990" y="674100"/>
                                <a:pt x="50118" y="676096"/>
                                <a:pt x="52747" y="676096"/>
                              </a:cubicBezTo>
                              <a:cubicBezTo>
                                <a:pt x="55376" y="676095"/>
                                <a:pt x="57241" y="677159"/>
                                <a:pt x="56859" y="678474"/>
                              </a:cubicBezTo>
                              <a:cubicBezTo>
                                <a:pt x="55214" y="684143"/>
                                <a:pt x="64041" y="701612"/>
                                <a:pt x="68553" y="701612"/>
                              </a:cubicBezTo>
                              <a:cubicBezTo>
                                <a:pt x="71273" y="701612"/>
                                <a:pt x="73508" y="702739"/>
                                <a:pt x="73508" y="704139"/>
                              </a:cubicBezTo>
                              <a:cubicBezTo>
                                <a:pt x="73508" y="705538"/>
                                <a:pt x="79091" y="706602"/>
                                <a:pt x="85944" y="706517"/>
                              </a:cubicBezTo>
                              <a:cubicBezTo>
                                <a:pt x="95532" y="706397"/>
                                <a:pt x="97642" y="705470"/>
                                <a:pt x="95111" y="702404"/>
                              </a:cubicBezTo>
                              <a:cubicBezTo>
                                <a:pt x="93301" y="700214"/>
                                <a:pt x="90200" y="698381"/>
                                <a:pt x="88223" y="698342"/>
                              </a:cubicBezTo>
                              <a:cubicBezTo>
                                <a:pt x="86247" y="698303"/>
                                <a:pt x="81061" y="695283"/>
                                <a:pt x="76679" y="691653"/>
                              </a:cubicBezTo>
                              <a:cubicBezTo>
                                <a:pt x="71462" y="687332"/>
                                <a:pt x="70648" y="685675"/>
                                <a:pt x="74300" y="686847"/>
                              </a:cubicBezTo>
                              <a:cubicBezTo>
                                <a:pt x="77368" y="687832"/>
                                <a:pt x="79850" y="687065"/>
                                <a:pt x="79850" y="685163"/>
                              </a:cubicBezTo>
                              <a:cubicBezTo>
                                <a:pt x="79850" y="683261"/>
                                <a:pt x="82744" y="682465"/>
                                <a:pt x="86241" y="683379"/>
                              </a:cubicBezTo>
                              <a:cubicBezTo>
                                <a:pt x="91574" y="684774"/>
                                <a:pt x="92259" y="683840"/>
                                <a:pt x="90701" y="677632"/>
                              </a:cubicBezTo>
                              <a:cubicBezTo>
                                <a:pt x="89299" y="672048"/>
                                <a:pt x="90680" y="669249"/>
                                <a:pt x="96300" y="666137"/>
                              </a:cubicBezTo>
                              <a:cubicBezTo>
                                <a:pt x="100397" y="663868"/>
                                <a:pt x="105063" y="662353"/>
                                <a:pt x="106655" y="662818"/>
                              </a:cubicBezTo>
                              <a:cubicBezTo>
                                <a:pt x="108247" y="663283"/>
                                <a:pt x="110862" y="661831"/>
                                <a:pt x="112452" y="659548"/>
                              </a:cubicBezTo>
                              <a:cubicBezTo>
                                <a:pt x="114336" y="656842"/>
                                <a:pt x="114592" y="658033"/>
                                <a:pt x="113195" y="662966"/>
                              </a:cubicBezTo>
                              <a:cubicBezTo>
                                <a:pt x="111737" y="668115"/>
                                <a:pt x="112183" y="669800"/>
                                <a:pt x="114583" y="668317"/>
                              </a:cubicBezTo>
                              <a:cubicBezTo>
                                <a:pt x="116564" y="667093"/>
                                <a:pt x="118101" y="668256"/>
                                <a:pt x="118101" y="670943"/>
                              </a:cubicBezTo>
                              <a:cubicBezTo>
                                <a:pt x="118101" y="673966"/>
                                <a:pt x="120385" y="675313"/>
                                <a:pt x="124294" y="674560"/>
                              </a:cubicBezTo>
                              <a:cubicBezTo>
                                <a:pt x="128419" y="673765"/>
                                <a:pt x="129933" y="674768"/>
                                <a:pt x="128853" y="677582"/>
                              </a:cubicBezTo>
                              <a:cubicBezTo>
                                <a:pt x="127076" y="682212"/>
                                <a:pt x="140768" y="690223"/>
                                <a:pt x="156301" y="693635"/>
                              </a:cubicBezTo>
                              <a:cubicBezTo>
                                <a:pt x="168152" y="696237"/>
                                <a:pt x="169680" y="688651"/>
                                <a:pt x="158829" y="681050"/>
                              </a:cubicBezTo>
                              <a:cubicBezTo>
                                <a:pt x="154933" y="678322"/>
                                <a:pt x="153515" y="676096"/>
                                <a:pt x="155657" y="676096"/>
                              </a:cubicBezTo>
                              <a:cubicBezTo>
                                <a:pt x="157800" y="676096"/>
                                <a:pt x="159522" y="674583"/>
                                <a:pt x="159522" y="672727"/>
                              </a:cubicBezTo>
                              <a:cubicBezTo>
                                <a:pt x="159522" y="670870"/>
                                <a:pt x="157864" y="670346"/>
                                <a:pt x="155856" y="671587"/>
                              </a:cubicBezTo>
                              <a:cubicBezTo>
                                <a:pt x="153278" y="673180"/>
                                <a:pt x="152845" y="671320"/>
                                <a:pt x="154369" y="665245"/>
                              </a:cubicBezTo>
                              <a:cubicBezTo>
                                <a:pt x="155906" y="659121"/>
                                <a:pt x="155394" y="656844"/>
                                <a:pt x="152486" y="657318"/>
                              </a:cubicBezTo>
                              <a:cubicBezTo>
                                <a:pt x="144049" y="658693"/>
                                <a:pt x="137312" y="652801"/>
                                <a:pt x="135343" y="642306"/>
                              </a:cubicBezTo>
                              <a:cubicBezTo>
                                <a:pt x="134224" y="636340"/>
                                <a:pt x="132046" y="631505"/>
                                <a:pt x="130488" y="631505"/>
                              </a:cubicBezTo>
                              <a:cubicBezTo>
                                <a:pt x="128930" y="631505"/>
                                <a:pt x="127663" y="629461"/>
                                <a:pt x="127664" y="626996"/>
                              </a:cubicBezTo>
                              <a:cubicBezTo>
                                <a:pt x="127664" y="624079"/>
                                <a:pt x="125431" y="623084"/>
                                <a:pt x="121272" y="624172"/>
                              </a:cubicBezTo>
                              <a:cubicBezTo>
                                <a:pt x="117757" y="625091"/>
                                <a:pt x="112629" y="623980"/>
                                <a:pt x="109876" y="621695"/>
                              </a:cubicBezTo>
                              <a:cubicBezTo>
                                <a:pt x="105745" y="618266"/>
                                <a:pt x="104392" y="618309"/>
                                <a:pt x="102146" y="621943"/>
                              </a:cubicBezTo>
                              <a:cubicBezTo>
                                <a:pt x="100611" y="624426"/>
                                <a:pt x="100722" y="628777"/>
                                <a:pt x="102394" y="631901"/>
                              </a:cubicBezTo>
                              <a:cubicBezTo>
                                <a:pt x="106637" y="639829"/>
                                <a:pt x="106260" y="640335"/>
                                <a:pt x="97390" y="638639"/>
                              </a:cubicBezTo>
                              <a:cubicBezTo>
                                <a:pt x="90173" y="637260"/>
                                <a:pt x="87990" y="634307"/>
                                <a:pt x="89066" y="627492"/>
                              </a:cubicBezTo>
                              <a:cubicBezTo>
                                <a:pt x="89273" y="626177"/>
                                <a:pt x="88315" y="625114"/>
                                <a:pt x="86935" y="625114"/>
                              </a:cubicBezTo>
                              <a:cubicBezTo>
                                <a:pt x="85555" y="625114"/>
                                <a:pt x="84177" y="622231"/>
                                <a:pt x="83913" y="618722"/>
                              </a:cubicBezTo>
                              <a:cubicBezTo>
                                <a:pt x="83514" y="613434"/>
                                <a:pt x="84466" y="612904"/>
                                <a:pt x="89413" y="615551"/>
                              </a:cubicBezTo>
                              <a:cubicBezTo>
                                <a:pt x="101137" y="621826"/>
                                <a:pt x="102889" y="616213"/>
                                <a:pt x="92286" y="606336"/>
                              </a:cubicBezTo>
                              <a:cubicBezTo>
                                <a:pt x="88594" y="602897"/>
                                <a:pt x="86430" y="598721"/>
                                <a:pt x="87480" y="597021"/>
                              </a:cubicBezTo>
                              <a:cubicBezTo>
                                <a:pt x="90291" y="592474"/>
                                <a:pt x="77350" y="590125"/>
                                <a:pt x="58742" y="591819"/>
                              </a:cubicBezTo>
                              <a:cubicBezTo>
                                <a:pt x="42529" y="593295"/>
                                <a:pt x="42391" y="593222"/>
                                <a:pt x="39865" y="582901"/>
                              </a:cubicBezTo>
                              <a:cubicBezTo>
                                <a:pt x="38466" y="577186"/>
                                <a:pt x="37621" y="569324"/>
                                <a:pt x="37982" y="565412"/>
                              </a:cubicBezTo>
                              <a:cubicBezTo>
                                <a:pt x="38439" y="560459"/>
                                <a:pt x="37287" y="558814"/>
                                <a:pt x="34167" y="560012"/>
                              </a:cubicBezTo>
                              <a:cubicBezTo>
                                <a:pt x="29736" y="561712"/>
                                <a:pt x="19303" y="553828"/>
                                <a:pt x="19303" y="548765"/>
                              </a:cubicBezTo>
                              <a:cubicBezTo>
                                <a:pt x="19303" y="547325"/>
                                <a:pt x="21480" y="545315"/>
                                <a:pt x="24109" y="544306"/>
                              </a:cubicBezTo>
                              <a:cubicBezTo>
                                <a:pt x="26738" y="543297"/>
                                <a:pt x="28865" y="540281"/>
                                <a:pt x="28865" y="537617"/>
                              </a:cubicBezTo>
                              <a:cubicBezTo>
                                <a:pt x="28865" y="534495"/>
                                <a:pt x="31426" y="533016"/>
                                <a:pt x="36050" y="533505"/>
                              </a:cubicBezTo>
                              <a:cubicBezTo>
                                <a:pt x="42671" y="534206"/>
                                <a:pt x="43162" y="533057"/>
                                <a:pt x="42838" y="518344"/>
                              </a:cubicBezTo>
                              <a:cubicBezTo>
                                <a:pt x="42498" y="502924"/>
                                <a:pt x="37690" y="479902"/>
                                <a:pt x="34018" y="476232"/>
                              </a:cubicBezTo>
                              <a:cubicBezTo>
                                <a:pt x="33771" y="475985"/>
                                <a:pt x="33365" y="475874"/>
                                <a:pt x="32879" y="475885"/>
                              </a:cubicBezTo>
                              <a:close/>
                              <a:moveTo>
                                <a:pt x="887674" y="484703"/>
                              </a:moveTo>
                              <a:cubicBezTo>
                                <a:pt x="889677" y="484189"/>
                                <a:pt x="893071" y="487681"/>
                                <a:pt x="894412" y="493027"/>
                              </a:cubicBezTo>
                              <a:cubicBezTo>
                                <a:pt x="896473" y="501238"/>
                                <a:pt x="895179" y="505585"/>
                                <a:pt x="891687" y="502094"/>
                              </a:cubicBezTo>
                              <a:cubicBezTo>
                                <a:pt x="890639" y="501046"/>
                                <a:pt x="890546" y="498210"/>
                                <a:pt x="891489" y="495752"/>
                              </a:cubicBezTo>
                              <a:cubicBezTo>
                                <a:pt x="892432" y="493294"/>
                                <a:pt x="891596" y="491243"/>
                                <a:pt x="889656" y="491243"/>
                              </a:cubicBezTo>
                              <a:cubicBezTo>
                                <a:pt x="887716" y="491243"/>
                                <a:pt x="886138" y="489825"/>
                                <a:pt x="886138" y="488073"/>
                              </a:cubicBezTo>
                              <a:cubicBezTo>
                                <a:pt x="886138" y="486005"/>
                                <a:pt x="886763" y="484938"/>
                                <a:pt x="887674" y="484703"/>
                              </a:cubicBezTo>
                              <a:close/>
                              <a:moveTo>
                                <a:pt x="33670" y="498527"/>
                              </a:moveTo>
                              <a:cubicBezTo>
                                <a:pt x="34795" y="498298"/>
                                <a:pt x="35256" y="499843"/>
                                <a:pt x="35256" y="503382"/>
                              </a:cubicBezTo>
                              <a:cubicBezTo>
                                <a:pt x="35256" y="511077"/>
                                <a:pt x="33597" y="512233"/>
                                <a:pt x="30301" y="506900"/>
                              </a:cubicBezTo>
                              <a:cubicBezTo>
                                <a:pt x="29123" y="504994"/>
                                <a:pt x="29738" y="501864"/>
                                <a:pt x="31688" y="499914"/>
                              </a:cubicBezTo>
                              <a:cubicBezTo>
                                <a:pt x="32502" y="499100"/>
                                <a:pt x="33159" y="498631"/>
                                <a:pt x="33670" y="498527"/>
                              </a:cubicBezTo>
                              <a:close/>
                              <a:moveTo>
                                <a:pt x="914834" y="504026"/>
                              </a:moveTo>
                              <a:cubicBezTo>
                                <a:pt x="916587" y="504026"/>
                                <a:pt x="918005" y="504641"/>
                                <a:pt x="918005" y="505414"/>
                              </a:cubicBezTo>
                              <a:cubicBezTo>
                                <a:pt x="918005" y="506186"/>
                                <a:pt x="916587" y="507699"/>
                                <a:pt x="914834" y="508783"/>
                              </a:cubicBezTo>
                              <a:cubicBezTo>
                                <a:pt x="913081" y="509866"/>
                                <a:pt x="911663" y="509252"/>
                                <a:pt x="911663" y="507395"/>
                              </a:cubicBezTo>
                              <a:cubicBezTo>
                                <a:pt x="911663" y="505539"/>
                                <a:pt x="913081" y="504026"/>
                                <a:pt x="914834" y="504026"/>
                              </a:cubicBezTo>
                              <a:close/>
                              <a:moveTo>
                                <a:pt x="892339" y="513588"/>
                              </a:moveTo>
                              <a:cubicBezTo>
                                <a:pt x="894195" y="513588"/>
                                <a:pt x="895708" y="515007"/>
                                <a:pt x="895708" y="516759"/>
                              </a:cubicBezTo>
                              <a:cubicBezTo>
                                <a:pt x="895708" y="518512"/>
                                <a:pt x="895093" y="519930"/>
                                <a:pt x="894320" y="519930"/>
                              </a:cubicBezTo>
                              <a:cubicBezTo>
                                <a:pt x="893548" y="519930"/>
                                <a:pt x="892034" y="518512"/>
                                <a:pt x="890951" y="516759"/>
                              </a:cubicBezTo>
                              <a:cubicBezTo>
                                <a:pt x="889868" y="515007"/>
                                <a:pt x="890482" y="513588"/>
                                <a:pt x="892339" y="513588"/>
                              </a:cubicBezTo>
                              <a:close/>
                              <a:moveTo>
                                <a:pt x="16819" y="516908"/>
                              </a:moveTo>
                              <a:cubicBezTo>
                                <a:pt x="16878" y="516902"/>
                                <a:pt x="16955" y="516916"/>
                                <a:pt x="17017" y="517007"/>
                              </a:cubicBezTo>
                              <a:cubicBezTo>
                                <a:pt x="17513" y="517737"/>
                                <a:pt x="19822" y="520876"/>
                                <a:pt x="22170" y="523943"/>
                              </a:cubicBezTo>
                              <a:cubicBezTo>
                                <a:pt x="25824" y="528717"/>
                                <a:pt x="25704" y="529493"/>
                                <a:pt x="21278" y="529493"/>
                              </a:cubicBezTo>
                              <a:cubicBezTo>
                                <a:pt x="18100" y="529493"/>
                                <a:pt x="16125" y="526850"/>
                                <a:pt x="16125" y="522606"/>
                              </a:cubicBezTo>
                              <a:cubicBezTo>
                                <a:pt x="16125" y="519283"/>
                                <a:pt x="16409" y="516951"/>
                                <a:pt x="16819" y="516908"/>
                              </a:cubicBezTo>
                              <a:close/>
                              <a:moveTo>
                                <a:pt x="876483" y="521070"/>
                              </a:moveTo>
                              <a:cubicBezTo>
                                <a:pt x="878172" y="521097"/>
                                <a:pt x="880085" y="521662"/>
                                <a:pt x="882132" y="522853"/>
                              </a:cubicBezTo>
                              <a:cubicBezTo>
                                <a:pt x="885573" y="524857"/>
                                <a:pt x="886131" y="526163"/>
                                <a:pt x="883569" y="526223"/>
                              </a:cubicBezTo>
                              <a:cubicBezTo>
                                <a:pt x="881274" y="526276"/>
                                <a:pt x="880231" y="527663"/>
                                <a:pt x="881240" y="529294"/>
                              </a:cubicBezTo>
                              <a:cubicBezTo>
                                <a:pt x="882248" y="530926"/>
                                <a:pt x="881634" y="533148"/>
                                <a:pt x="879852" y="534249"/>
                              </a:cubicBezTo>
                              <a:cubicBezTo>
                                <a:pt x="878071" y="535350"/>
                                <a:pt x="876582" y="534673"/>
                                <a:pt x="876582" y="532713"/>
                              </a:cubicBezTo>
                              <a:cubicBezTo>
                                <a:pt x="876582" y="530753"/>
                                <a:pt x="875164" y="529995"/>
                                <a:pt x="873411" y="531078"/>
                              </a:cubicBezTo>
                              <a:cubicBezTo>
                                <a:pt x="871658" y="532161"/>
                                <a:pt x="870240" y="530933"/>
                                <a:pt x="870240" y="528303"/>
                              </a:cubicBezTo>
                              <a:cubicBezTo>
                                <a:pt x="870240" y="523634"/>
                                <a:pt x="872767" y="521009"/>
                                <a:pt x="876483" y="521070"/>
                              </a:cubicBezTo>
                              <a:close/>
                              <a:moveTo>
                                <a:pt x="651432" y="558971"/>
                              </a:moveTo>
                              <a:cubicBezTo>
                                <a:pt x="646364" y="559050"/>
                                <a:pt x="643537" y="562039"/>
                                <a:pt x="645288" y="566601"/>
                              </a:cubicBezTo>
                              <a:cubicBezTo>
                                <a:pt x="646270" y="569162"/>
                                <a:pt x="645304" y="570946"/>
                                <a:pt x="643108" y="570664"/>
                              </a:cubicBezTo>
                              <a:cubicBezTo>
                                <a:pt x="631368" y="569155"/>
                                <a:pt x="624241" y="571209"/>
                                <a:pt x="625914" y="575569"/>
                              </a:cubicBezTo>
                              <a:cubicBezTo>
                                <a:pt x="627142" y="578769"/>
                                <a:pt x="626148" y="579570"/>
                                <a:pt x="622693" y="578245"/>
                              </a:cubicBezTo>
                              <a:cubicBezTo>
                                <a:pt x="618825" y="576760"/>
                                <a:pt x="618197" y="577841"/>
                                <a:pt x="619820" y="582951"/>
                              </a:cubicBezTo>
                              <a:cubicBezTo>
                                <a:pt x="620970" y="586575"/>
                                <a:pt x="620384" y="590477"/>
                                <a:pt x="618531" y="591622"/>
                              </a:cubicBezTo>
                              <a:cubicBezTo>
                                <a:pt x="616679" y="592767"/>
                                <a:pt x="616069" y="595153"/>
                                <a:pt x="617194" y="596973"/>
                              </a:cubicBezTo>
                              <a:cubicBezTo>
                                <a:pt x="618474" y="599044"/>
                                <a:pt x="616891" y="599551"/>
                                <a:pt x="612982" y="598311"/>
                              </a:cubicBezTo>
                              <a:cubicBezTo>
                                <a:pt x="608504" y="596889"/>
                                <a:pt x="606739" y="597804"/>
                                <a:pt x="606739" y="601581"/>
                              </a:cubicBezTo>
                              <a:cubicBezTo>
                                <a:pt x="606739" y="604476"/>
                                <a:pt x="609372" y="607528"/>
                                <a:pt x="612586" y="608368"/>
                              </a:cubicBezTo>
                              <a:cubicBezTo>
                                <a:pt x="615799" y="609208"/>
                                <a:pt x="618432" y="612048"/>
                                <a:pt x="618432" y="614660"/>
                              </a:cubicBezTo>
                              <a:cubicBezTo>
                                <a:pt x="618432" y="617573"/>
                                <a:pt x="616607" y="618708"/>
                                <a:pt x="613676" y="617584"/>
                              </a:cubicBezTo>
                              <a:cubicBezTo>
                                <a:pt x="609060" y="615813"/>
                                <a:pt x="607301" y="620556"/>
                                <a:pt x="608721" y="630961"/>
                              </a:cubicBezTo>
                              <a:cubicBezTo>
                                <a:pt x="609105" y="633777"/>
                                <a:pt x="607215" y="634557"/>
                                <a:pt x="603221" y="633290"/>
                              </a:cubicBezTo>
                              <a:cubicBezTo>
                                <a:pt x="599544" y="632123"/>
                                <a:pt x="597012" y="632970"/>
                                <a:pt x="596730" y="635420"/>
                              </a:cubicBezTo>
                              <a:cubicBezTo>
                                <a:pt x="596475" y="637636"/>
                                <a:pt x="595868" y="643028"/>
                                <a:pt x="595392" y="647410"/>
                              </a:cubicBezTo>
                              <a:cubicBezTo>
                                <a:pt x="594917" y="651792"/>
                                <a:pt x="593502" y="654678"/>
                                <a:pt x="592221" y="653801"/>
                              </a:cubicBezTo>
                              <a:cubicBezTo>
                                <a:pt x="590940" y="652925"/>
                                <a:pt x="587535" y="655537"/>
                                <a:pt x="584690" y="659598"/>
                              </a:cubicBezTo>
                              <a:cubicBezTo>
                                <a:pt x="581845" y="663659"/>
                                <a:pt x="577691" y="666265"/>
                                <a:pt x="575424" y="665395"/>
                              </a:cubicBezTo>
                              <a:cubicBezTo>
                                <a:pt x="572943" y="664442"/>
                                <a:pt x="570708" y="666873"/>
                                <a:pt x="569825" y="671489"/>
                              </a:cubicBezTo>
                              <a:cubicBezTo>
                                <a:pt x="567978" y="681153"/>
                                <a:pt x="569901" y="683109"/>
                                <a:pt x="577357" y="679119"/>
                              </a:cubicBezTo>
                              <a:cubicBezTo>
                                <a:pt x="583710" y="675719"/>
                                <a:pt x="599648" y="678334"/>
                                <a:pt x="602924" y="683330"/>
                              </a:cubicBezTo>
                              <a:cubicBezTo>
                                <a:pt x="604189" y="685260"/>
                                <a:pt x="607153" y="685111"/>
                                <a:pt x="610901" y="682934"/>
                              </a:cubicBezTo>
                              <a:cubicBezTo>
                                <a:pt x="614177" y="681030"/>
                                <a:pt x="615074" y="679420"/>
                                <a:pt x="612883" y="679366"/>
                              </a:cubicBezTo>
                              <a:cubicBezTo>
                                <a:pt x="610692" y="679313"/>
                                <a:pt x="608869" y="677747"/>
                                <a:pt x="608869" y="675849"/>
                              </a:cubicBezTo>
                              <a:cubicBezTo>
                                <a:pt x="608870" y="673950"/>
                                <a:pt x="610658" y="672993"/>
                                <a:pt x="612833" y="673718"/>
                              </a:cubicBezTo>
                              <a:cubicBezTo>
                                <a:pt x="617272" y="675197"/>
                                <a:pt x="624824" y="668790"/>
                                <a:pt x="624824" y="663561"/>
                              </a:cubicBezTo>
                              <a:cubicBezTo>
                                <a:pt x="624824" y="661683"/>
                                <a:pt x="626242" y="660143"/>
                                <a:pt x="627995" y="660143"/>
                              </a:cubicBezTo>
                              <a:cubicBezTo>
                                <a:pt x="629748" y="660143"/>
                                <a:pt x="631216" y="658016"/>
                                <a:pt x="631215" y="655387"/>
                              </a:cubicBezTo>
                              <a:cubicBezTo>
                                <a:pt x="631215" y="652758"/>
                                <a:pt x="632634" y="650581"/>
                                <a:pt x="634387" y="650581"/>
                              </a:cubicBezTo>
                              <a:cubicBezTo>
                                <a:pt x="636139" y="650581"/>
                                <a:pt x="637558" y="649068"/>
                                <a:pt x="637558" y="647212"/>
                              </a:cubicBezTo>
                              <a:cubicBezTo>
                                <a:pt x="637558" y="645355"/>
                                <a:pt x="636011" y="644835"/>
                                <a:pt x="634089" y="646023"/>
                              </a:cubicBezTo>
                              <a:cubicBezTo>
                                <a:pt x="631919" y="647364"/>
                                <a:pt x="630999" y="645906"/>
                                <a:pt x="631711" y="642208"/>
                              </a:cubicBezTo>
                              <a:cubicBezTo>
                                <a:pt x="632605" y="637560"/>
                                <a:pt x="635842" y="636195"/>
                                <a:pt x="646476" y="635965"/>
                              </a:cubicBezTo>
                              <a:cubicBezTo>
                                <a:pt x="653970" y="635803"/>
                                <a:pt x="660767" y="636766"/>
                                <a:pt x="661588" y="638096"/>
                              </a:cubicBezTo>
                              <a:cubicBezTo>
                                <a:pt x="663781" y="641643"/>
                                <a:pt x="658058" y="655152"/>
                                <a:pt x="651629" y="661579"/>
                              </a:cubicBezTo>
                              <a:cubicBezTo>
                                <a:pt x="648561" y="664647"/>
                                <a:pt x="646080" y="671302"/>
                                <a:pt x="646080" y="676393"/>
                              </a:cubicBezTo>
                              <a:cubicBezTo>
                                <a:pt x="646080" y="682326"/>
                                <a:pt x="644414" y="685658"/>
                                <a:pt x="641472" y="685658"/>
                              </a:cubicBezTo>
                              <a:cubicBezTo>
                                <a:pt x="638701" y="685658"/>
                                <a:pt x="637590" y="687529"/>
                                <a:pt x="638697" y="690415"/>
                              </a:cubicBezTo>
                              <a:cubicBezTo>
                                <a:pt x="639793" y="693270"/>
                                <a:pt x="638755" y="695220"/>
                                <a:pt x="636071" y="695220"/>
                              </a:cubicBezTo>
                              <a:cubicBezTo>
                                <a:pt x="633601" y="695220"/>
                                <a:pt x="630662" y="696710"/>
                                <a:pt x="629531" y="698540"/>
                              </a:cubicBezTo>
                              <a:cubicBezTo>
                                <a:pt x="626807" y="702947"/>
                                <a:pt x="634159" y="711664"/>
                                <a:pt x="638400" y="709044"/>
                              </a:cubicBezTo>
                              <a:cubicBezTo>
                                <a:pt x="640335" y="707848"/>
                                <a:pt x="640775" y="708519"/>
                                <a:pt x="639441" y="710678"/>
                              </a:cubicBezTo>
                              <a:cubicBezTo>
                                <a:pt x="634695" y="718357"/>
                                <a:pt x="651839" y="725792"/>
                                <a:pt x="661489" y="720241"/>
                              </a:cubicBezTo>
                              <a:cubicBezTo>
                                <a:pt x="663240" y="719234"/>
                                <a:pt x="668617" y="717440"/>
                                <a:pt x="673480" y="716277"/>
                              </a:cubicBezTo>
                              <a:cubicBezTo>
                                <a:pt x="681752" y="714299"/>
                                <a:pt x="682086" y="714580"/>
                                <a:pt x="678286" y="720686"/>
                              </a:cubicBezTo>
                              <a:cubicBezTo>
                                <a:pt x="676053" y="724276"/>
                                <a:pt x="672046" y="726814"/>
                                <a:pt x="669417" y="726285"/>
                              </a:cubicBezTo>
                              <a:cubicBezTo>
                                <a:pt x="661380" y="724668"/>
                                <a:pt x="654251" y="734173"/>
                                <a:pt x="654998" y="745508"/>
                              </a:cubicBezTo>
                              <a:cubicBezTo>
                                <a:pt x="655378" y="751273"/>
                                <a:pt x="654267" y="756915"/>
                                <a:pt x="652521" y="757994"/>
                              </a:cubicBezTo>
                              <a:cubicBezTo>
                                <a:pt x="650696" y="759121"/>
                                <a:pt x="650326" y="758299"/>
                                <a:pt x="651678" y="756111"/>
                              </a:cubicBezTo>
                              <a:cubicBezTo>
                                <a:pt x="653385" y="753350"/>
                                <a:pt x="651540" y="752843"/>
                                <a:pt x="644989" y="754278"/>
                              </a:cubicBezTo>
                              <a:cubicBezTo>
                                <a:pt x="638763" y="755642"/>
                                <a:pt x="637337" y="755346"/>
                                <a:pt x="640332" y="753238"/>
                              </a:cubicBezTo>
                              <a:cubicBezTo>
                                <a:pt x="644000" y="750655"/>
                                <a:pt x="644000" y="749912"/>
                                <a:pt x="640332" y="748679"/>
                              </a:cubicBezTo>
                              <a:cubicBezTo>
                                <a:pt x="633327" y="746324"/>
                                <a:pt x="625129" y="749683"/>
                                <a:pt x="626855" y="754179"/>
                              </a:cubicBezTo>
                              <a:cubicBezTo>
                                <a:pt x="628023" y="757223"/>
                                <a:pt x="624979" y="758133"/>
                                <a:pt x="615459" y="757647"/>
                              </a:cubicBezTo>
                              <a:cubicBezTo>
                                <a:pt x="608328" y="757283"/>
                                <a:pt x="602527" y="757971"/>
                                <a:pt x="602527" y="759183"/>
                              </a:cubicBezTo>
                              <a:cubicBezTo>
                                <a:pt x="602527" y="761722"/>
                                <a:pt x="589958" y="766231"/>
                                <a:pt x="584540" y="765624"/>
                              </a:cubicBezTo>
                              <a:cubicBezTo>
                                <a:pt x="582533" y="765399"/>
                                <a:pt x="581065" y="768695"/>
                                <a:pt x="581320" y="772957"/>
                              </a:cubicBezTo>
                              <a:cubicBezTo>
                                <a:pt x="581704" y="779380"/>
                                <a:pt x="583982" y="781105"/>
                                <a:pt x="594549" y="782965"/>
                              </a:cubicBezTo>
                              <a:cubicBezTo>
                                <a:pt x="601560" y="784199"/>
                                <a:pt x="613006" y="785160"/>
                                <a:pt x="620016" y="785145"/>
                              </a:cubicBezTo>
                              <a:cubicBezTo>
                                <a:pt x="633031" y="785116"/>
                                <a:pt x="642023" y="789388"/>
                                <a:pt x="639043" y="794212"/>
                              </a:cubicBezTo>
                              <a:cubicBezTo>
                                <a:pt x="638129" y="795689"/>
                                <a:pt x="647016" y="796269"/>
                                <a:pt x="658813" y="795450"/>
                              </a:cubicBezTo>
                              <a:cubicBezTo>
                                <a:pt x="670609" y="794631"/>
                                <a:pt x="681237" y="792355"/>
                                <a:pt x="682447" y="790397"/>
                              </a:cubicBezTo>
                              <a:cubicBezTo>
                                <a:pt x="683657" y="788438"/>
                                <a:pt x="686169" y="787731"/>
                                <a:pt x="687996" y="788861"/>
                              </a:cubicBezTo>
                              <a:cubicBezTo>
                                <a:pt x="689824" y="789990"/>
                                <a:pt x="692159" y="789553"/>
                                <a:pt x="693199" y="787870"/>
                              </a:cubicBezTo>
                              <a:cubicBezTo>
                                <a:pt x="694239" y="786187"/>
                                <a:pt x="700564" y="785117"/>
                                <a:pt x="707270" y="785492"/>
                              </a:cubicBezTo>
                              <a:cubicBezTo>
                                <a:pt x="716470" y="786006"/>
                                <a:pt x="719404" y="784985"/>
                                <a:pt x="719162" y="781330"/>
                              </a:cubicBezTo>
                              <a:cubicBezTo>
                                <a:pt x="718628" y="773258"/>
                                <a:pt x="712063" y="768734"/>
                                <a:pt x="703257" y="770331"/>
                              </a:cubicBezTo>
                              <a:cubicBezTo>
                                <a:pt x="698269" y="771235"/>
                                <a:pt x="694933" y="770366"/>
                                <a:pt x="694933" y="768200"/>
                              </a:cubicBezTo>
                              <a:cubicBezTo>
                                <a:pt x="694933" y="766148"/>
                                <a:pt x="692153" y="765324"/>
                                <a:pt x="688542" y="766268"/>
                              </a:cubicBezTo>
                              <a:cubicBezTo>
                                <a:pt x="685036" y="767185"/>
                                <a:pt x="682199" y="766751"/>
                                <a:pt x="682199" y="765327"/>
                              </a:cubicBezTo>
                              <a:cubicBezTo>
                                <a:pt x="682199" y="763902"/>
                                <a:pt x="679314" y="763468"/>
                                <a:pt x="675808" y="764385"/>
                              </a:cubicBezTo>
                              <a:cubicBezTo>
                                <a:pt x="672244" y="765317"/>
                                <a:pt x="669416" y="764492"/>
                                <a:pt x="669416" y="762503"/>
                              </a:cubicBezTo>
                              <a:cubicBezTo>
                                <a:pt x="669416" y="759369"/>
                                <a:pt x="676004" y="757485"/>
                                <a:pt x="682992" y="758588"/>
                              </a:cubicBezTo>
                              <a:cubicBezTo>
                                <a:pt x="684307" y="758796"/>
                                <a:pt x="685371" y="757676"/>
                                <a:pt x="685371" y="756111"/>
                              </a:cubicBezTo>
                              <a:cubicBezTo>
                                <a:pt x="685371" y="750765"/>
                                <a:pt x="694786" y="749617"/>
                                <a:pt x="704695" y="753782"/>
                              </a:cubicBezTo>
                              <a:cubicBezTo>
                                <a:pt x="717163" y="759024"/>
                                <a:pt x="731791" y="757020"/>
                                <a:pt x="726595" y="750760"/>
                              </a:cubicBezTo>
                              <a:cubicBezTo>
                                <a:pt x="724652" y="748420"/>
                                <a:pt x="724108" y="744785"/>
                                <a:pt x="725406" y="742684"/>
                              </a:cubicBezTo>
                              <a:cubicBezTo>
                                <a:pt x="726899" y="740269"/>
                                <a:pt x="726445" y="739661"/>
                                <a:pt x="724117" y="741099"/>
                              </a:cubicBezTo>
                              <a:cubicBezTo>
                                <a:pt x="721818" y="742519"/>
                                <a:pt x="720401" y="741052"/>
                                <a:pt x="720401" y="737185"/>
                              </a:cubicBezTo>
                              <a:cubicBezTo>
                                <a:pt x="720401" y="733606"/>
                                <a:pt x="723439" y="730010"/>
                                <a:pt x="727586" y="728613"/>
                              </a:cubicBezTo>
                              <a:cubicBezTo>
                                <a:pt x="734449" y="726302"/>
                                <a:pt x="734372" y="726113"/>
                                <a:pt x="725802" y="724799"/>
                              </a:cubicBezTo>
                              <a:cubicBezTo>
                                <a:pt x="718146" y="723624"/>
                                <a:pt x="714328" y="717516"/>
                                <a:pt x="721243" y="717515"/>
                              </a:cubicBezTo>
                              <a:lnTo>
                                <a:pt x="731748" y="717515"/>
                              </a:lnTo>
                              <a:cubicBezTo>
                                <a:pt x="736233" y="717515"/>
                                <a:pt x="739109" y="718820"/>
                                <a:pt x="738139" y="720389"/>
                              </a:cubicBezTo>
                              <a:cubicBezTo>
                                <a:pt x="737169" y="721958"/>
                                <a:pt x="738543" y="724041"/>
                                <a:pt x="741162" y="725046"/>
                              </a:cubicBezTo>
                              <a:cubicBezTo>
                                <a:pt x="743781" y="726051"/>
                                <a:pt x="745918" y="725323"/>
                                <a:pt x="745918" y="723411"/>
                              </a:cubicBezTo>
                              <a:cubicBezTo>
                                <a:pt x="745918" y="720923"/>
                                <a:pt x="747141" y="720940"/>
                                <a:pt x="750179" y="723461"/>
                              </a:cubicBezTo>
                              <a:cubicBezTo>
                                <a:pt x="753329" y="726075"/>
                                <a:pt x="756000" y="725802"/>
                                <a:pt x="760535" y="722371"/>
                              </a:cubicBezTo>
                              <a:cubicBezTo>
                                <a:pt x="766542" y="717826"/>
                                <a:pt x="766513" y="717714"/>
                                <a:pt x="760337" y="717614"/>
                              </a:cubicBezTo>
                              <a:cubicBezTo>
                                <a:pt x="754340" y="717518"/>
                                <a:pt x="754371" y="717173"/>
                                <a:pt x="761228" y="710331"/>
                              </a:cubicBezTo>
                              <a:cubicBezTo>
                                <a:pt x="765582" y="705988"/>
                                <a:pt x="769358" y="704437"/>
                                <a:pt x="770742" y="706368"/>
                              </a:cubicBezTo>
                              <a:cubicBezTo>
                                <a:pt x="773958" y="710852"/>
                                <a:pt x="784431" y="711215"/>
                                <a:pt x="783575" y="706814"/>
                              </a:cubicBezTo>
                              <a:cubicBezTo>
                                <a:pt x="782484" y="701210"/>
                                <a:pt x="793607" y="682047"/>
                                <a:pt x="796804" y="684023"/>
                              </a:cubicBezTo>
                              <a:cubicBezTo>
                                <a:pt x="801225" y="686754"/>
                                <a:pt x="803065" y="681295"/>
                                <a:pt x="798984" y="677532"/>
                              </a:cubicBezTo>
                              <a:cubicBezTo>
                                <a:pt x="792348" y="671413"/>
                                <a:pt x="791562" y="671291"/>
                                <a:pt x="786251" y="675699"/>
                              </a:cubicBezTo>
                              <a:cubicBezTo>
                                <a:pt x="776540" y="683758"/>
                                <a:pt x="780837" y="675206"/>
                                <a:pt x="791106" y="666038"/>
                              </a:cubicBezTo>
                              <a:cubicBezTo>
                                <a:pt x="800938" y="657261"/>
                                <a:pt x="801644" y="654704"/>
                                <a:pt x="800372" y="632893"/>
                              </a:cubicBezTo>
                              <a:cubicBezTo>
                                <a:pt x="800212" y="630160"/>
                                <a:pt x="798656" y="628787"/>
                                <a:pt x="796904" y="629870"/>
                              </a:cubicBezTo>
                              <a:cubicBezTo>
                                <a:pt x="792434" y="632633"/>
                                <a:pt x="793140" y="627738"/>
                                <a:pt x="798142" y="621150"/>
                              </a:cubicBezTo>
                              <a:cubicBezTo>
                                <a:pt x="800451" y="618110"/>
                                <a:pt x="803128" y="616475"/>
                                <a:pt x="804137" y="617484"/>
                              </a:cubicBezTo>
                              <a:cubicBezTo>
                                <a:pt x="807364" y="620711"/>
                                <a:pt x="819433" y="615251"/>
                                <a:pt x="817169" y="611588"/>
                              </a:cubicBezTo>
                              <a:cubicBezTo>
                                <a:pt x="815832" y="609426"/>
                                <a:pt x="816771" y="608781"/>
                                <a:pt x="819696" y="609904"/>
                              </a:cubicBezTo>
                              <a:cubicBezTo>
                                <a:pt x="823333" y="611299"/>
                                <a:pt x="824378" y="609233"/>
                                <a:pt x="824205" y="600886"/>
                              </a:cubicBezTo>
                              <a:cubicBezTo>
                                <a:pt x="824053" y="593578"/>
                                <a:pt x="822674" y="590501"/>
                                <a:pt x="819993" y="591522"/>
                              </a:cubicBezTo>
                              <a:cubicBezTo>
                                <a:pt x="817802" y="592357"/>
                                <a:pt x="816029" y="591085"/>
                                <a:pt x="816029" y="588698"/>
                              </a:cubicBezTo>
                              <a:cubicBezTo>
                                <a:pt x="816029" y="582212"/>
                                <a:pt x="806651" y="579843"/>
                                <a:pt x="801462" y="585032"/>
                              </a:cubicBezTo>
                              <a:cubicBezTo>
                                <a:pt x="798963" y="587531"/>
                                <a:pt x="796904" y="591935"/>
                                <a:pt x="796904" y="594792"/>
                              </a:cubicBezTo>
                              <a:cubicBezTo>
                                <a:pt x="796904" y="597650"/>
                                <a:pt x="795464" y="599114"/>
                                <a:pt x="793683" y="598013"/>
                              </a:cubicBezTo>
                              <a:cubicBezTo>
                                <a:pt x="791902" y="596912"/>
                                <a:pt x="791364" y="594489"/>
                                <a:pt x="792494" y="592662"/>
                              </a:cubicBezTo>
                              <a:cubicBezTo>
                                <a:pt x="793624" y="590834"/>
                                <a:pt x="792581" y="588098"/>
                                <a:pt x="790165" y="586568"/>
                              </a:cubicBezTo>
                              <a:cubicBezTo>
                                <a:pt x="783602" y="582411"/>
                                <a:pt x="780974" y="583094"/>
                                <a:pt x="783030" y="588450"/>
                              </a:cubicBezTo>
                              <a:cubicBezTo>
                                <a:pt x="784198" y="591492"/>
                                <a:pt x="782959" y="593256"/>
                                <a:pt x="779661" y="593256"/>
                              </a:cubicBezTo>
                              <a:cubicBezTo>
                                <a:pt x="775906" y="593256"/>
                                <a:pt x="774874" y="595404"/>
                                <a:pt x="775895" y="601035"/>
                              </a:cubicBezTo>
                              <a:cubicBezTo>
                                <a:pt x="776907" y="606613"/>
                                <a:pt x="776059" y="608313"/>
                                <a:pt x="772972" y="607129"/>
                              </a:cubicBezTo>
                              <a:cubicBezTo>
                                <a:pt x="769925" y="605960"/>
                                <a:pt x="769218" y="607441"/>
                                <a:pt x="770445" y="612133"/>
                              </a:cubicBezTo>
                              <a:cubicBezTo>
                                <a:pt x="771435" y="615921"/>
                                <a:pt x="770646" y="618722"/>
                                <a:pt x="768612" y="618722"/>
                              </a:cubicBezTo>
                              <a:cubicBezTo>
                                <a:pt x="766654" y="618722"/>
                                <a:pt x="765044" y="617202"/>
                                <a:pt x="765044" y="615304"/>
                              </a:cubicBezTo>
                              <a:cubicBezTo>
                                <a:pt x="765044" y="613405"/>
                                <a:pt x="763291" y="612403"/>
                                <a:pt x="761130" y="613124"/>
                              </a:cubicBezTo>
                              <a:cubicBezTo>
                                <a:pt x="758968" y="613844"/>
                                <a:pt x="755373" y="610963"/>
                                <a:pt x="753153" y="606683"/>
                              </a:cubicBezTo>
                              <a:cubicBezTo>
                                <a:pt x="747883" y="596527"/>
                                <a:pt x="748045" y="594784"/>
                                <a:pt x="753846" y="599598"/>
                              </a:cubicBezTo>
                              <a:cubicBezTo>
                                <a:pt x="757690" y="602787"/>
                                <a:pt x="758972" y="602513"/>
                                <a:pt x="760585" y="598310"/>
                              </a:cubicBezTo>
                              <a:cubicBezTo>
                                <a:pt x="761680" y="595457"/>
                                <a:pt x="761843" y="590299"/>
                                <a:pt x="760932" y="586815"/>
                              </a:cubicBezTo>
                              <a:cubicBezTo>
                                <a:pt x="759914" y="582922"/>
                                <a:pt x="761303" y="579296"/>
                                <a:pt x="764549" y="577402"/>
                              </a:cubicBezTo>
                              <a:cubicBezTo>
                                <a:pt x="768891" y="574867"/>
                                <a:pt x="768305" y="574310"/>
                                <a:pt x="761229" y="574231"/>
                              </a:cubicBezTo>
                              <a:cubicBezTo>
                                <a:pt x="756496" y="574177"/>
                                <a:pt x="751281" y="576480"/>
                                <a:pt x="749684" y="579334"/>
                              </a:cubicBezTo>
                              <a:cubicBezTo>
                                <a:pt x="747546" y="583155"/>
                                <a:pt x="746186" y="583461"/>
                                <a:pt x="744432" y="580622"/>
                              </a:cubicBezTo>
                              <a:cubicBezTo>
                                <a:pt x="742785" y="577957"/>
                                <a:pt x="739361" y="580002"/>
                                <a:pt x="733383" y="587162"/>
                              </a:cubicBezTo>
                              <a:cubicBezTo>
                                <a:pt x="723970" y="598437"/>
                                <a:pt x="717231" y="597649"/>
                                <a:pt x="717229" y="585329"/>
                              </a:cubicBezTo>
                              <a:cubicBezTo>
                                <a:pt x="717229" y="581197"/>
                                <a:pt x="715456" y="576987"/>
                                <a:pt x="713265" y="575965"/>
                              </a:cubicBezTo>
                              <a:cubicBezTo>
                                <a:pt x="710154" y="574513"/>
                                <a:pt x="710197" y="573670"/>
                                <a:pt x="713513" y="572150"/>
                              </a:cubicBezTo>
                              <a:cubicBezTo>
                                <a:pt x="716418" y="570818"/>
                                <a:pt x="714530" y="568239"/>
                                <a:pt x="707518" y="563975"/>
                              </a:cubicBezTo>
                              <a:cubicBezTo>
                                <a:pt x="700259" y="559561"/>
                                <a:pt x="696250" y="558744"/>
                                <a:pt x="693843" y="561151"/>
                              </a:cubicBezTo>
                              <a:cubicBezTo>
                                <a:pt x="691973" y="563021"/>
                                <a:pt x="691506" y="564570"/>
                                <a:pt x="692802" y="564570"/>
                              </a:cubicBezTo>
                              <a:cubicBezTo>
                                <a:pt x="694098" y="564570"/>
                                <a:pt x="693328" y="566584"/>
                                <a:pt x="691068" y="569029"/>
                              </a:cubicBezTo>
                              <a:cubicBezTo>
                                <a:pt x="688808" y="571474"/>
                                <a:pt x="685892" y="572797"/>
                                <a:pt x="684577" y="572002"/>
                              </a:cubicBezTo>
                              <a:cubicBezTo>
                                <a:pt x="683262" y="571206"/>
                                <a:pt x="682199" y="572620"/>
                                <a:pt x="682199" y="575123"/>
                              </a:cubicBezTo>
                              <a:cubicBezTo>
                                <a:pt x="682199" y="578286"/>
                                <a:pt x="679327" y="579303"/>
                                <a:pt x="672785" y="578542"/>
                              </a:cubicBezTo>
                              <a:cubicBezTo>
                                <a:pt x="667252" y="577897"/>
                                <a:pt x="661313" y="579509"/>
                                <a:pt x="658416" y="582406"/>
                              </a:cubicBezTo>
                              <a:cubicBezTo>
                                <a:pt x="654101" y="586721"/>
                                <a:pt x="653510" y="586740"/>
                                <a:pt x="653510" y="582555"/>
                              </a:cubicBezTo>
                              <a:cubicBezTo>
                                <a:pt x="653510" y="579926"/>
                                <a:pt x="655760" y="575499"/>
                                <a:pt x="658515" y="572745"/>
                              </a:cubicBezTo>
                              <a:cubicBezTo>
                                <a:pt x="662273" y="568987"/>
                                <a:pt x="662468" y="567728"/>
                                <a:pt x="659307" y="567691"/>
                              </a:cubicBezTo>
                              <a:cubicBezTo>
                                <a:pt x="655960" y="567652"/>
                                <a:pt x="656004" y="567084"/>
                                <a:pt x="659505" y="564867"/>
                              </a:cubicBezTo>
                              <a:cubicBezTo>
                                <a:pt x="662968" y="562674"/>
                                <a:pt x="662446" y="561601"/>
                                <a:pt x="657127" y="559913"/>
                              </a:cubicBezTo>
                              <a:cubicBezTo>
                                <a:pt x="655026" y="559246"/>
                                <a:pt x="653118" y="558945"/>
                                <a:pt x="651429" y="558971"/>
                              </a:cubicBezTo>
                              <a:close/>
                              <a:moveTo>
                                <a:pt x="629928" y="590037"/>
                              </a:moveTo>
                              <a:cubicBezTo>
                                <a:pt x="630617" y="590037"/>
                                <a:pt x="631217" y="592213"/>
                                <a:pt x="631217" y="594842"/>
                              </a:cubicBezTo>
                              <a:cubicBezTo>
                                <a:pt x="631217" y="597471"/>
                                <a:pt x="629793" y="599599"/>
                                <a:pt x="628095" y="599599"/>
                              </a:cubicBezTo>
                              <a:cubicBezTo>
                                <a:pt x="626397" y="599599"/>
                                <a:pt x="625847" y="597471"/>
                                <a:pt x="626856" y="594842"/>
                              </a:cubicBezTo>
                              <a:cubicBezTo>
                                <a:pt x="627865" y="592213"/>
                                <a:pt x="629240" y="590037"/>
                                <a:pt x="629928" y="590037"/>
                              </a:cubicBezTo>
                              <a:close/>
                              <a:moveTo>
                                <a:pt x="678833" y="590037"/>
                              </a:moveTo>
                              <a:cubicBezTo>
                                <a:pt x="680689" y="590037"/>
                                <a:pt x="682202" y="591504"/>
                                <a:pt x="682202" y="593257"/>
                              </a:cubicBezTo>
                              <a:cubicBezTo>
                                <a:pt x="682202" y="595010"/>
                                <a:pt x="681538" y="596428"/>
                                <a:pt x="680765" y="596428"/>
                              </a:cubicBezTo>
                              <a:cubicBezTo>
                                <a:pt x="679992" y="596428"/>
                                <a:pt x="678479" y="595010"/>
                                <a:pt x="677396" y="593257"/>
                              </a:cubicBezTo>
                              <a:cubicBezTo>
                                <a:pt x="676313" y="591504"/>
                                <a:pt x="676977" y="590037"/>
                                <a:pt x="678833" y="590037"/>
                              </a:cubicBezTo>
                              <a:close/>
                              <a:moveTo>
                                <a:pt x="655892" y="590284"/>
                              </a:moveTo>
                              <a:cubicBezTo>
                                <a:pt x="659836" y="590161"/>
                                <a:pt x="663076" y="591504"/>
                                <a:pt x="663076" y="593257"/>
                              </a:cubicBezTo>
                              <a:cubicBezTo>
                                <a:pt x="663076" y="595010"/>
                                <a:pt x="662722" y="596303"/>
                                <a:pt x="662283" y="596180"/>
                              </a:cubicBezTo>
                              <a:cubicBezTo>
                                <a:pt x="661845" y="596057"/>
                                <a:pt x="658605" y="594764"/>
                                <a:pt x="655099" y="593257"/>
                              </a:cubicBezTo>
                              <a:cubicBezTo>
                                <a:pt x="649017" y="590644"/>
                                <a:pt x="649050" y="590498"/>
                                <a:pt x="655892" y="590284"/>
                              </a:cubicBezTo>
                              <a:close/>
                              <a:moveTo>
                                <a:pt x="698256" y="590383"/>
                              </a:moveTo>
                              <a:cubicBezTo>
                                <a:pt x="698630" y="590401"/>
                                <a:pt x="698985" y="590456"/>
                                <a:pt x="699346" y="590532"/>
                              </a:cubicBezTo>
                              <a:cubicBezTo>
                                <a:pt x="704071" y="591532"/>
                                <a:pt x="703943" y="592800"/>
                                <a:pt x="698206" y="603463"/>
                              </a:cubicBezTo>
                              <a:cubicBezTo>
                                <a:pt x="694623" y="610123"/>
                                <a:pt x="692768" y="617688"/>
                                <a:pt x="693945" y="620754"/>
                              </a:cubicBezTo>
                              <a:cubicBezTo>
                                <a:pt x="695576" y="625004"/>
                                <a:pt x="694787" y="625716"/>
                                <a:pt x="690378" y="624024"/>
                              </a:cubicBezTo>
                              <a:cubicBezTo>
                                <a:pt x="686467" y="622523"/>
                                <a:pt x="682784" y="624344"/>
                                <a:pt x="678437" y="629870"/>
                              </a:cubicBezTo>
                              <a:cubicBezTo>
                                <a:pt x="672007" y="638044"/>
                                <a:pt x="670791" y="638559"/>
                                <a:pt x="663869" y="635766"/>
                              </a:cubicBezTo>
                              <a:cubicBezTo>
                                <a:pt x="659276" y="633913"/>
                                <a:pt x="658370" y="621943"/>
                                <a:pt x="662829" y="621943"/>
                              </a:cubicBezTo>
                              <a:cubicBezTo>
                                <a:pt x="664465" y="621943"/>
                                <a:pt x="666288" y="617994"/>
                                <a:pt x="666842" y="613174"/>
                              </a:cubicBezTo>
                              <a:cubicBezTo>
                                <a:pt x="667617" y="606438"/>
                                <a:pt x="670318" y="603576"/>
                                <a:pt x="678486" y="600936"/>
                              </a:cubicBezTo>
                              <a:cubicBezTo>
                                <a:pt x="684331" y="599047"/>
                                <a:pt x="690240" y="595682"/>
                                <a:pt x="691616" y="593455"/>
                              </a:cubicBezTo>
                              <a:cubicBezTo>
                                <a:pt x="692821" y="591506"/>
                                <a:pt x="695637" y="590257"/>
                                <a:pt x="698256" y="590383"/>
                              </a:cubicBezTo>
                              <a:close/>
                              <a:moveTo>
                                <a:pt x="803100" y="596428"/>
                              </a:moveTo>
                              <a:cubicBezTo>
                                <a:pt x="804956" y="596428"/>
                                <a:pt x="806469" y="597846"/>
                                <a:pt x="806469" y="599599"/>
                              </a:cubicBezTo>
                              <a:cubicBezTo>
                                <a:pt x="806469" y="601352"/>
                                <a:pt x="805854" y="602819"/>
                                <a:pt x="805082" y="602819"/>
                              </a:cubicBezTo>
                              <a:cubicBezTo>
                                <a:pt x="804309" y="602819"/>
                                <a:pt x="802795" y="601351"/>
                                <a:pt x="801712" y="599599"/>
                              </a:cubicBezTo>
                              <a:cubicBezTo>
                                <a:pt x="800629" y="597846"/>
                                <a:pt x="801243" y="596428"/>
                                <a:pt x="803100" y="596428"/>
                              </a:cubicBezTo>
                              <a:close/>
                              <a:moveTo>
                                <a:pt x="70580" y="596824"/>
                              </a:moveTo>
                              <a:cubicBezTo>
                                <a:pt x="71687" y="596779"/>
                                <a:pt x="72948" y="596959"/>
                                <a:pt x="74098" y="597419"/>
                              </a:cubicBezTo>
                              <a:cubicBezTo>
                                <a:pt x="76640" y="598436"/>
                                <a:pt x="75878" y="599198"/>
                                <a:pt x="72166" y="599351"/>
                              </a:cubicBezTo>
                              <a:cubicBezTo>
                                <a:pt x="68806" y="599490"/>
                                <a:pt x="66895" y="598726"/>
                                <a:pt x="67954" y="597667"/>
                              </a:cubicBezTo>
                              <a:cubicBezTo>
                                <a:pt x="68484" y="597137"/>
                                <a:pt x="69473" y="596870"/>
                                <a:pt x="70580" y="596824"/>
                              </a:cubicBezTo>
                              <a:close/>
                              <a:moveTo>
                                <a:pt x="740962" y="602819"/>
                              </a:moveTo>
                              <a:cubicBezTo>
                                <a:pt x="741735" y="602819"/>
                                <a:pt x="743248" y="604237"/>
                                <a:pt x="744332" y="605990"/>
                              </a:cubicBezTo>
                              <a:cubicBezTo>
                                <a:pt x="745415" y="607743"/>
                                <a:pt x="744801" y="609161"/>
                                <a:pt x="742944" y="609161"/>
                              </a:cubicBezTo>
                              <a:cubicBezTo>
                                <a:pt x="741088" y="609161"/>
                                <a:pt x="739525" y="607743"/>
                                <a:pt x="739526" y="605990"/>
                              </a:cubicBezTo>
                              <a:cubicBezTo>
                                <a:pt x="739526" y="604237"/>
                                <a:pt x="740189" y="602819"/>
                                <a:pt x="740962" y="602819"/>
                              </a:cubicBezTo>
                              <a:close/>
                              <a:moveTo>
                                <a:pt x="71262" y="606287"/>
                              </a:moveTo>
                              <a:cubicBezTo>
                                <a:pt x="71632" y="606261"/>
                                <a:pt x="72511" y="606952"/>
                                <a:pt x="73888" y="608319"/>
                              </a:cubicBezTo>
                              <a:cubicBezTo>
                                <a:pt x="76066" y="610480"/>
                                <a:pt x="77000" y="613035"/>
                                <a:pt x="76018" y="614016"/>
                              </a:cubicBezTo>
                              <a:cubicBezTo>
                                <a:pt x="75037" y="614998"/>
                                <a:pt x="73301" y="613245"/>
                                <a:pt x="72104" y="610102"/>
                              </a:cubicBezTo>
                              <a:cubicBezTo>
                                <a:pt x="71131" y="607548"/>
                                <a:pt x="70786" y="606322"/>
                                <a:pt x="71262" y="606287"/>
                              </a:cubicBezTo>
                              <a:close/>
                              <a:moveTo>
                                <a:pt x="729959" y="615552"/>
                              </a:moveTo>
                              <a:cubicBezTo>
                                <a:pt x="731711" y="615552"/>
                                <a:pt x="733179" y="616971"/>
                                <a:pt x="733179" y="618723"/>
                              </a:cubicBezTo>
                              <a:cubicBezTo>
                                <a:pt x="733179" y="620476"/>
                                <a:pt x="731711" y="621944"/>
                                <a:pt x="729959" y="621944"/>
                              </a:cubicBezTo>
                              <a:cubicBezTo>
                                <a:pt x="728206" y="621944"/>
                                <a:pt x="726788" y="620476"/>
                                <a:pt x="726788" y="618723"/>
                              </a:cubicBezTo>
                              <a:cubicBezTo>
                                <a:pt x="726788" y="616971"/>
                                <a:pt x="728206" y="615552"/>
                                <a:pt x="729959" y="615552"/>
                              </a:cubicBezTo>
                              <a:close/>
                              <a:moveTo>
                                <a:pt x="747301" y="615552"/>
                              </a:moveTo>
                              <a:cubicBezTo>
                                <a:pt x="748074" y="615552"/>
                                <a:pt x="749637" y="616971"/>
                                <a:pt x="750720" y="618723"/>
                              </a:cubicBezTo>
                              <a:cubicBezTo>
                                <a:pt x="751803" y="620476"/>
                                <a:pt x="751139" y="621944"/>
                                <a:pt x="749283" y="621944"/>
                              </a:cubicBezTo>
                              <a:cubicBezTo>
                                <a:pt x="747427" y="621944"/>
                                <a:pt x="745914" y="620476"/>
                                <a:pt x="745914" y="618723"/>
                              </a:cubicBezTo>
                              <a:cubicBezTo>
                                <a:pt x="745914" y="616971"/>
                                <a:pt x="746528" y="615552"/>
                                <a:pt x="747301" y="615552"/>
                              </a:cubicBezTo>
                              <a:close/>
                              <a:moveTo>
                                <a:pt x="717523" y="618723"/>
                              </a:moveTo>
                              <a:cubicBezTo>
                                <a:pt x="721777" y="618723"/>
                                <a:pt x="723385" y="623654"/>
                                <a:pt x="721487" y="630911"/>
                              </a:cubicBezTo>
                              <a:cubicBezTo>
                                <a:pt x="718830" y="641072"/>
                                <a:pt x="714434" y="639361"/>
                                <a:pt x="714749" y="628286"/>
                              </a:cubicBezTo>
                              <a:cubicBezTo>
                                <a:pt x="714898" y="623027"/>
                                <a:pt x="716141" y="618723"/>
                                <a:pt x="717523" y="618723"/>
                              </a:cubicBezTo>
                              <a:close/>
                              <a:moveTo>
                                <a:pt x="704294" y="628285"/>
                              </a:moveTo>
                              <a:cubicBezTo>
                                <a:pt x="706150" y="628285"/>
                                <a:pt x="707663" y="629753"/>
                                <a:pt x="707663" y="631506"/>
                              </a:cubicBezTo>
                              <a:cubicBezTo>
                                <a:pt x="707663" y="633258"/>
                                <a:pt x="707049" y="634677"/>
                                <a:pt x="706276" y="634677"/>
                              </a:cubicBezTo>
                              <a:cubicBezTo>
                                <a:pt x="705503" y="634677"/>
                                <a:pt x="703990" y="633259"/>
                                <a:pt x="702906" y="631506"/>
                              </a:cubicBezTo>
                              <a:cubicBezTo>
                                <a:pt x="701823" y="629753"/>
                                <a:pt x="702438" y="628285"/>
                                <a:pt x="704294" y="628285"/>
                              </a:cubicBezTo>
                              <a:close/>
                              <a:moveTo>
                                <a:pt x="62895" y="629425"/>
                              </a:moveTo>
                              <a:cubicBezTo>
                                <a:pt x="63754" y="629174"/>
                                <a:pt x="64701" y="630695"/>
                                <a:pt x="65670" y="633884"/>
                              </a:cubicBezTo>
                              <a:cubicBezTo>
                                <a:pt x="66869" y="637828"/>
                                <a:pt x="68934" y="641019"/>
                                <a:pt x="70278" y="641019"/>
                              </a:cubicBezTo>
                              <a:cubicBezTo>
                                <a:pt x="71622" y="641019"/>
                                <a:pt x="73423" y="643744"/>
                                <a:pt x="74291" y="647063"/>
                              </a:cubicBezTo>
                              <a:cubicBezTo>
                                <a:pt x="75252" y="650737"/>
                                <a:pt x="80000" y="654024"/>
                                <a:pt x="86430" y="655436"/>
                              </a:cubicBezTo>
                              <a:cubicBezTo>
                                <a:pt x="96323" y="657609"/>
                                <a:pt x="96613" y="658012"/>
                                <a:pt x="90989" y="662125"/>
                              </a:cubicBezTo>
                              <a:cubicBezTo>
                                <a:pt x="82916" y="668027"/>
                                <a:pt x="80644" y="667671"/>
                                <a:pt x="78255" y="660143"/>
                              </a:cubicBezTo>
                              <a:cubicBezTo>
                                <a:pt x="77142" y="656638"/>
                                <a:pt x="74885" y="653801"/>
                                <a:pt x="73251" y="653801"/>
                              </a:cubicBezTo>
                              <a:cubicBezTo>
                                <a:pt x="71616" y="653801"/>
                                <a:pt x="70278" y="652089"/>
                                <a:pt x="70278" y="650036"/>
                              </a:cubicBezTo>
                              <a:cubicBezTo>
                                <a:pt x="70278" y="647983"/>
                                <a:pt x="67983" y="643776"/>
                                <a:pt x="65174" y="640672"/>
                              </a:cubicBezTo>
                              <a:cubicBezTo>
                                <a:pt x="62365" y="637568"/>
                                <a:pt x="60817" y="633154"/>
                                <a:pt x="61756" y="630862"/>
                              </a:cubicBezTo>
                              <a:cubicBezTo>
                                <a:pt x="62100" y="630019"/>
                                <a:pt x="62505" y="629539"/>
                                <a:pt x="62895" y="629425"/>
                              </a:cubicBezTo>
                              <a:close/>
                              <a:moveTo>
                                <a:pt x="618437" y="631506"/>
                              </a:moveTo>
                              <a:cubicBezTo>
                                <a:pt x="620190" y="631506"/>
                                <a:pt x="621657" y="632120"/>
                                <a:pt x="621657" y="632893"/>
                              </a:cubicBezTo>
                              <a:cubicBezTo>
                                <a:pt x="621657" y="633666"/>
                                <a:pt x="620190" y="635179"/>
                                <a:pt x="618437" y="636262"/>
                              </a:cubicBezTo>
                              <a:cubicBezTo>
                                <a:pt x="616684" y="637345"/>
                                <a:pt x="615266" y="636731"/>
                                <a:pt x="615266" y="634875"/>
                              </a:cubicBezTo>
                              <a:cubicBezTo>
                                <a:pt x="615266" y="633019"/>
                                <a:pt x="616684" y="631506"/>
                                <a:pt x="618437" y="631506"/>
                              </a:cubicBezTo>
                              <a:close/>
                              <a:moveTo>
                                <a:pt x="57552" y="641019"/>
                              </a:moveTo>
                              <a:cubicBezTo>
                                <a:pt x="59305" y="641019"/>
                                <a:pt x="60723" y="642486"/>
                                <a:pt x="60723" y="644239"/>
                              </a:cubicBezTo>
                              <a:cubicBezTo>
                                <a:pt x="60723" y="645991"/>
                                <a:pt x="59305" y="647410"/>
                                <a:pt x="57552" y="647410"/>
                              </a:cubicBezTo>
                              <a:cubicBezTo>
                                <a:pt x="55799" y="647410"/>
                                <a:pt x="54381" y="645992"/>
                                <a:pt x="54381" y="644239"/>
                              </a:cubicBezTo>
                              <a:cubicBezTo>
                                <a:pt x="54381" y="642486"/>
                                <a:pt x="55799" y="641018"/>
                                <a:pt x="57552" y="641019"/>
                              </a:cubicBezTo>
                              <a:close/>
                              <a:moveTo>
                                <a:pt x="781002" y="644239"/>
                              </a:moveTo>
                              <a:cubicBezTo>
                                <a:pt x="782755" y="644239"/>
                                <a:pt x="784173" y="645657"/>
                                <a:pt x="784173" y="647410"/>
                              </a:cubicBezTo>
                              <a:cubicBezTo>
                                <a:pt x="784173" y="649162"/>
                                <a:pt x="782755" y="650581"/>
                                <a:pt x="781002" y="650581"/>
                              </a:cubicBezTo>
                              <a:cubicBezTo>
                                <a:pt x="779249" y="650581"/>
                                <a:pt x="777782" y="649162"/>
                                <a:pt x="777782" y="647410"/>
                              </a:cubicBezTo>
                              <a:cubicBezTo>
                                <a:pt x="777782" y="645657"/>
                                <a:pt x="779249" y="644239"/>
                                <a:pt x="781002" y="644239"/>
                              </a:cubicBezTo>
                              <a:close/>
                              <a:moveTo>
                                <a:pt x="673829" y="645329"/>
                              </a:moveTo>
                              <a:cubicBezTo>
                                <a:pt x="674870" y="645121"/>
                                <a:pt x="676993" y="646608"/>
                                <a:pt x="678933" y="648946"/>
                              </a:cubicBezTo>
                              <a:cubicBezTo>
                                <a:pt x="681446" y="651974"/>
                                <a:pt x="681690" y="653801"/>
                                <a:pt x="679577" y="653801"/>
                              </a:cubicBezTo>
                              <a:cubicBezTo>
                                <a:pt x="675725" y="653801"/>
                                <a:pt x="671223" y="647737"/>
                                <a:pt x="673433" y="645527"/>
                              </a:cubicBezTo>
                              <a:cubicBezTo>
                                <a:pt x="673533" y="645427"/>
                                <a:pt x="673681" y="645358"/>
                                <a:pt x="673829" y="645329"/>
                              </a:cubicBezTo>
                              <a:close/>
                              <a:moveTo>
                                <a:pt x="749490" y="647410"/>
                              </a:moveTo>
                              <a:cubicBezTo>
                                <a:pt x="751028" y="647410"/>
                                <a:pt x="752314" y="649587"/>
                                <a:pt x="752314" y="652216"/>
                              </a:cubicBezTo>
                              <a:cubicBezTo>
                                <a:pt x="752314" y="654963"/>
                                <a:pt x="749414" y="656972"/>
                                <a:pt x="745526" y="656972"/>
                              </a:cubicBezTo>
                              <a:cubicBezTo>
                                <a:pt x="739875" y="656972"/>
                                <a:pt x="739436" y="656209"/>
                                <a:pt x="742751" y="652216"/>
                              </a:cubicBezTo>
                              <a:cubicBezTo>
                                <a:pt x="744933" y="649587"/>
                                <a:pt x="747952" y="647410"/>
                                <a:pt x="749490" y="647410"/>
                              </a:cubicBezTo>
                              <a:close/>
                              <a:moveTo>
                                <a:pt x="90650" y="648500"/>
                              </a:moveTo>
                              <a:cubicBezTo>
                                <a:pt x="91793" y="648308"/>
                                <a:pt x="92583" y="649040"/>
                                <a:pt x="92583" y="650432"/>
                              </a:cubicBezTo>
                              <a:cubicBezTo>
                                <a:pt x="92583" y="652288"/>
                                <a:pt x="91164" y="653801"/>
                                <a:pt x="89411" y="653801"/>
                              </a:cubicBezTo>
                              <a:cubicBezTo>
                                <a:pt x="87659" y="653801"/>
                                <a:pt x="86240" y="653137"/>
                                <a:pt x="86240" y="652364"/>
                              </a:cubicBezTo>
                              <a:cubicBezTo>
                                <a:pt x="86240" y="651592"/>
                                <a:pt x="87659" y="650078"/>
                                <a:pt x="89411" y="648995"/>
                              </a:cubicBezTo>
                              <a:cubicBezTo>
                                <a:pt x="89850" y="648725"/>
                                <a:pt x="90269" y="648564"/>
                                <a:pt x="90650" y="648500"/>
                              </a:cubicBezTo>
                              <a:close/>
                              <a:moveTo>
                                <a:pt x="689334" y="653851"/>
                              </a:moveTo>
                              <a:cubicBezTo>
                                <a:pt x="692340" y="653887"/>
                                <a:pt x="692320" y="654557"/>
                                <a:pt x="689136" y="656576"/>
                              </a:cubicBezTo>
                              <a:cubicBezTo>
                                <a:pt x="685757" y="658718"/>
                                <a:pt x="686036" y="660363"/>
                                <a:pt x="690573" y="664899"/>
                              </a:cubicBezTo>
                              <a:cubicBezTo>
                                <a:pt x="696000" y="670326"/>
                                <a:pt x="695918" y="670450"/>
                                <a:pt x="688888" y="668219"/>
                              </a:cubicBezTo>
                              <a:cubicBezTo>
                                <a:pt x="682691" y="666252"/>
                                <a:pt x="681829" y="666817"/>
                                <a:pt x="683438" y="671885"/>
                              </a:cubicBezTo>
                              <a:cubicBezTo>
                                <a:pt x="685043" y="676943"/>
                                <a:pt x="683742" y="677898"/>
                                <a:pt x="675015" y="677732"/>
                              </a:cubicBezTo>
                              <a:cubicBezTo>
                                <a:pt x="669320" y="677623"/>
                                <a:pt x="662303" y="678578"/>
                                <a:pt x="659407" y="679912"/>
                              </a:cubicBezTo>
                              <a:cubicBezTo>
                                <a:pt x="655252" y="681825"/>
                                <a:pt x="654479" y="681013"/>
                                <a:pt x="655790" y="675997"/>
                              </a:cubicBezTo>
                              <a:cubicBezTo>
                                <a:pt x="656704" y="672503"/>
                                <a:pt x="661075" y="668735"/>
                                <a:pt x="665502" y="667624"/>
                              </a:cubicBezTo>
                              <a:cubicBezTo>
                                <a:pt x="669928" y="666514"/>
                                <a:pt x="676222" y="662949"/>
                                <a:pt x="679474" y="659697"/>
                              </a:cubicBezTo>
                              <a:cubicBezTo>
                                <a:pt x="682726" y="656445"/>
                                <a:pt x="687143" y="653824"/>
                                <a:pt x="689334" y="653851"/>
                              </a:cubicBezTo>
                              <a:close/>
                              <a:moveTo>
                                <a:pt x="612585" y="658607"/>
                              </a:moveTo>
                              <a:cubicBezTo>
                                <a:pt x="614422" y="658655"/>
                                <a:pt x="615260" y="660227"/>
                                <a:pt x="615260" y="663462"/>
                              </a:cubicBezTo>
                              <a:cubicBezTo>
                                <a:pt x="615260" y="670891"/>
                                <a:pt x="614127" y="671214"/>
                                <a:pt x="609215" y="665296"/>
                              </a:cubicBezTo>
                              <a:cubicBezTo>
                                <a:pt x="606394" y="661896"/>
                                <a:pt x="606655" y="660491"/>
                                <a:pt x="610404" y="659053"/>
                              </a:cubicBezTo>
                              <a:cubicBezTo>
                                <a:pt x="611240" y="658732"/>
                                <a:pt x="611972" y="658591"/>
                                <a:pt x="612585" y="658607"/>
                              </a:cubicBezTo>
                              <a:close/>
                              <a:moveTo>
                                <a:pt x="768413" y="660143"/>
                              </a:moveTo>
                              <a:cubicBezTo>
                                <a:pt x="770063" y="660143"/>
                                <a:pt x="771435" y="661611"/>
                                <a:pt x="771435" y="663363"/>
                              </a:cubicBezTo>
                              <a:cubicBezTo>
                                <a:pt x="771435" y="665116"/>
                                <a:pt x="769164" y="666534"/>
                                <a:pt x="766431" y="666534"/>
                              </a:cubicBezTo>
                              <a:cubicBezTo>
                                <a:pt x="763699" y="666534"/>
                                <a:pt x="762375" y="665116"/>
                                <a:pt x="763458" y="663363"/>
                              </a:cubicBezTo>
                              <a:cubicBezTo>
                                <a:pt x="764542" y="661611"/>
                                <a:pt x="766764" y="660143"/>
                                <a:pt x="768413" y="660143"/>
                              </a:cubicBezTo>
                              <a:close/>
                              <a:moveTo>
                                <a:pt x="667633" y="688830"/>
                              </a:moveTo>
                              <a:cubicBezTo>
                                <a:pt x="668406" y="688830"/>
                                <a:pt x="669968" y="690298"/>
                                <a:pt x="671052" y="692050"/>
                              </a:cubicBezTo>
                              <a:cubicBezTo>
                                <a:pt x="672135" y="693803"/>
                                <a:pt x="671471" y="695221"/>
                                <a:pt x="669615" y="695221"/>
                              </a:cubicBezTo>
                              <a:cubicBezTo>
                                <a:pt x="667759" y="695221"/>
                                <a:pt x="666246" y="693803"/>
                                <a:pt x="666246" y="692050"/>
                              </a:cubicBezTo>
                              <a:cubicBezTo>
                                <a:pt x="666246" y="690298"/>
                                <a:pt x="666860" y="688830"/>
                                <a:pt x="667633" y="688830"/>
                              </a:cubicBezTo>
                              <a:close/>
                              <a:moveTo>
                                <a:pt x="718717" y="695519"/>
                              </a:moveTo>
                              <a:cubicBezTo>
                                <a:pt x="720537" y="695465"/>
                                <a:pt x="719774" y="696973"/>
                                <a:pt x="717281" y="699978"/>
                              </a:cubicBezTo>
                              <a:cubicBezTo>
                                <a:pt x="715115" y="702587"/>
                                <a:pt x="712047" y="703911"/>
                                <a:pt x="710493" y="702950"/>
                              </a:cubicBezTo>
                              <a:cubicBezTo>
                                <a:pt x="708939" y="701990"/>
                                <a:pt x="707668" y="703349"/>
                                <a:pt x="707668" y="705973"/>
                              </a:cubicBezTo>
                              <a:cubicBezTo>
                                <a:pt x="707668" y="708837"/>
                                <a:pt x="705051" y="710533"/>
                                <a:pt x="701079" y="710233"/>
                              </a:cubicBezTo>
                              <a:cubicBezTo>
                                <a:pt x="689886" y="709390"/>
                                <a:pt x="691208" y="705681"/>
                                <a:pt x="704597" y="700324"/>
                              </a:cubicBezTo>
                              <a:cubicBezTo>
                                <a:pt x="712503" y="697161"/>
                                <a:pt x="716898" y="695572"/>
                                <a:pt x="718718" y="695519"/>
                              </a:cubicBezTo>
                              <a:close/>
                              <a:moveTo>
                                <a:pt x="91827" y="706567"/>
                              </a:moveTo>
                              <a:cubicBezTo>
                                <a:pt x="91162" y="706627"/>
                                <a:pt x="90409" y="706788"/>
                                <a:pt x="89547" y="707013"/>
                              </a:cubicBezTo>
                              <a:cubicBezTo>
                                <a:pt x="86102" y="707914"/>
                                <a:pt x="83573" y="710312"/>
                                <a:pt x="83949" y="712315"/>
                              </a:cubicBezTo>
                              <a:cubicBezTo>
                                <a:pt x="84324" y="714318"/>
                                <a:pt x="82820" y="715577"/>
                                <a:pt x="80629" y="715139"/>
                              </a:cubicBezTo>
                              <a:cubicBezTo>
                                <a:pt x="73947" y="713802"/>
                                <a:pt x="76191" y="721954"/>
                                <a:pt x="85435" y="732728"/>
                              </a:cubicBezTo>
                              <a:cubicBezTo>
                                <a:pt x="90255" y="738345"/>
                                <a:pt x="95018" y="742965"/>
                                <a:pt x="96038" y="742983"/>
                              </a:cubicBezTo>
                              <a:cubicBezTo>
                                <a:pt x="97059" y="743002"/>
                                <a:pt x="99507" y="737745"/>
                                <a:pt x="101488" y="731291"/>
                              </a:cubicBezTo>
                              <a:cubicBezTo>
                                <a:pt x="104686" y="720873"/>
                                <a:pt x="104412" y="719061"/>
                                <a:pt x="98813" y="715138"/>
                              </a:cubicBezTo>
                              <a:cubicBezTo>
                                <a:pt x="95344" y="712709"/>
                                <a:pt x="93247" y="709523"/>
                                <a:pt x="94155" y="708053"/>
                              </a:cubicBezTo>
                              <a:cubicBezTo>
                                <a:pt x="94836" y="706951"/>
                                <a:pt x="93821" y="706386"/>
                                <a:pt x="91826" y="706567"/>
                              </a:cubicBezTo>
                              <a:close/>
                              <a:moveTo>
                                <a:pt x="111944" y="732033"/>
                              </a:moveTo>
                              <a:cubicBezTo>
                                <a:pt x="105375" y="731898"/>
                                <a:pt x="101752" y="734183"/>
                                <a:pt x="103323" y="738275"/>
                              </a:cubicBezTo>
                              <a:cubicBezTo>
                                <a:pt x="104163" y="740465"/>
                                <a:pt x="103460" y="743588"/>
                                <a:pt x="101787" y="745261"/>
                              </a:cubicBezTo>
                              <a:cubicBezTo>
                                <a:pt x="97153" y="749895"/>
                                <a:pt x="101856" y="758862"/>
                                <a:pt x="107732" y="756607"/>
                              </a:cubicBezTo>
                              <a:cubicBezTo>
                                <a:pt x="111243" y="755260"/>
                                <a:pt x="111996" y="755928"/>
                                <a:pt x="110259" y="758737"/>
                              </a:cubicBezTo>
                              <a:cubicBezTo>
                                <a:pt x="107471" y="763249"/>
                                <a:pt x="125741" y="781936"/>
                                <a:pt x="129584" y="778506"/>
                              </a:cubicBezTo>
                              <a:cubicBezTo>
                                <a:pt x="130842" y="777383"/>
                                <a:pt x="130845" y="778248"/>
                                <a:pt x="129584" y="780439"/>
                              </a:cubicBezTo>
                              <a:cubicBezTo>
                                <a:pt x="128323" y="782630"/>
                                <a:pt x="128041" y="785693"/>
                                <a:pt x="128989" y="787226"/>
                              </a:cubicBezTo>
                              <a:cubicBezTo>
                                <a:pt x="129937" y="788760"/>
                                <a:pt x="134228" y="790001"/>
                                <a:pt x="138503" y="790001"/>
                              </a:cubicBezTo>
                              <a:cubicBezTo>
                                <a:pt x="144046" y="790001"/>
                                <a:pt x="145736" y="788698"/>
                                <a:pt x="144448" y="785344"/>
                              </a:cubicBezTo>
                              <a:cubicBezTo>
                                <a:pt x="143456" y="782757"/>
                                <a:pt x="144678" y="779362"/>
                                <a:pt x="147124" y="777813"/>
                              </a:cubicBezTo>
                              <a:cubicBezTo>
                                <a:pt x="150149" y="775897"/>
                                <a:pt x="150310" y="774972"/>
                                <a:pt x="147669" y="774939"/>
                              </a:cubicBezTo>
                              <a:cubicBezTo>
                                <a:pt x="145487" y="774912"/>
                                <a:pt x="144628" y="772743"/>
                                <a:pt x="145687" y="769985"/>
                              </a:cubicBezTo>
                              <a:cubicBezTo>
                                <a:pt x="146724" y="767284"/>
                                <a:pt x="146325" y="765296"/>
                                <a:pt x="144795" y="765575"/>
                              </a:cubicBezTo>
                              <a:cubicBezTo>
                                <a:pt x="143266" y="765854"/>
                                <a:pt x="139844" y="765909"/>
                                <a:pt x="137214" y="765674"/>
                              </a:cubicBezTo>
                              <a:cubicBezTo>
                                <a:pt x="132965" y="765295"/>
                                <a:pt x="132965" y="764902"/>
                                <a:pt x="137214" y="762156"/>
                              </a:cubicBezTo>
                              <a:cubicBezTo>
                                <a:pt x="141464" y="759410"/>
                                <a:pt x="141464" y="759023"/>
                                <a:pt x="137214" y="758936"/>
                              </a:cubicBezTo>
                              <a:cubicBezTo>
                                <a:pt x="132965" y="758849"/>
                                <a:pt x="132965" y="758511"/>
                                <a:pt x="137214" y="755765"/>
                              </a:cubicBezTo>
                              <a:cubicBezTo>
                                <a:pt x="141300" y="753125"/>
                                <a:pt x="141188" y="752685"/>
                                <a:pt x="136422" y="752644"/>
                              </a:cubicBezTo>
                              <a:cubicBezTo>
                                <a:pt x="133354" y="752617"/>
                                <a:pt x="130823" y="750417"/>
                                <a:pt x="130823" y="747788"/>
                              </a:cubicBezTo>
                              <a:cubicBezTo>
                                <a:pt x="130823" y="745159"/>
                                <a:pt x="132336" y="743032"/>
                                <a:pt x="134192" y="743032"/>
                              </a:cubicBezTo>
                              <a:cubicBezTo>
                                <a:pt x="141227" y="743032"/>
                                <a:pt x="133306" y="736751"/>
                                <a:pt x="122499" y="733767"/>
                              </a:cubicBezTo>
                              <a:cubicBezTo>
                                <a:pt x="118524" y="732670"/>
                                <a:pt x="114931" y="732094"/>
                                <a:pt x="111945" y="732033"/>
                              </a:cubicBezTo>
                              <a:close/>
                              <a:moveTo>
                                <a:pt x="806268" y="744865"/>
                              </a:moveTo>
                              <a:cubicBezTo>
                                <a:pt x="803570" y="744702"/>
                                <a:pt x="798163" y="745745"/>
                                <a:pt x="791354" y="747887"/>
                              </a:cubicBezTo>
                              <a:cubicBezTo>
                                <a:pt x="787410" y="749128"/>
                                <a:pt x="784170" y="751392"/>
                                <a:pt x="784170" y="752941"/>
                              </a:cubicBezTo>
                              <a:cubicBezTo>
                                <a:pt x="784170" y="754489"/>
                                <a:pt x="782216" y="755765"/>
                                <a:pt x="779859" y="755765"/>
                              </a:cubicBezTo>
                              <a:cubicBezTo>
                                <a:pt x="774336" y="755765"/>
                                <a:pt x="763653" y="767507"/>
                                <a:pt x="767818" y="768993"/>
                              </a:cubicBezTo>
                              <a:cubicBezTo>
                                <a:pt x="769600" y="769629"/>
                                <a:pt x="768797" y="772881"/>
                                <a:pt x="765985" y="776475"/>
                              </a:cubicBezTo>
                              <a:cubicBezTo>
                                <a:pt x="761446" y="782277"/>
                                <a:pt x="761171" y="782316"/>
                                <a:pt x="763062" y="776871"/>
                              </a:cubicBezTo>
                              <a:cubicBezTo>
                                <a:pt x="764204" y="773582"/>
                                <a:pt x="763523" y="768923"/>
                                <a:pt x="761526" y="766516"/>
                              </a:cubicBezTo>
                              <a:cubicBezTo>
                                <a:pt x="759528" y="764109"/>
                                <a:pt x="758800" y="762156"/>
                                <a:pt x="759891" y="762156"/>
                              </a:cubicBezTo>
                              <a:cubicBezTo>
                                <a:pt x="767841" y="762156"/>
                                <a:pt x="774607" y="756822"/>
                                <a:pt x="774607" y="750612"/>
                              </a:cubicBezTo>
                              <a:cubicBezTo>
                                <a:pt x="774607" y="744141"/>
                                <a:pt x="762061" y="746672"/>
                                <a:pt x="752904" y="754972"/>
                              </a:cubicBezTo>
                              <a:cubicBezTo>
                                <a:pt x="748554" y="758916"/>
                                <a:pt x="743137" y="762156"/>
                                <a:pt x="740863" y="762156"/>
                              </a:cubicBezTo>
                              <a:cubicBezTo>
                                <a:pt x="738590" y="762156"/>
                                <a:pt x="734475" y="765346"/>
                                <a:pt x="731747" y="769241"/>
                              </a:cubicBezTo>
                              <a:cubicBezTo>
                                <a:pt x="729018" y="773137"/>
                                <a:pt x="726705" y="774909"/>
                                <a:pt x="726594" y="773205"/>
                              </a:cubicBezTo>
                              <a:cubicBezTo>
                                <a:pt x="726482" y="771500"/>
                                <a:pt x="724841" y="773679"/>
                                <a:pt x="722927" y="778060"/>
                              </a:cubicBezTo>
                              <a:cubicBezTo>
                                <a:pt x="721013" y="782442"/>
                                <a:pt x="719711" y="787788"/>
                                <a:pt x="720053" y="789951"/>
                              </a:cubicBezTo>
                              <a:cubicBezTo>
                                <a:pt x="720421" y="792275"/>
                                <a:pt x="718693" y="793145"/>
                                <a:pt x="715792" y="792032"/>
                              </a:cubicBezTo>
                              <a:cubicBezTo>
                                <a:pt x="713093" y="790996"/>
                                <a:pt x="710887" y="791570"/>
                                <a:pt x="710887" y="793320"/>
                              </a:cubicBezTo>
                              <a:cubicBezTo>
                                <a:pt x="710887" y="795071"/>
                                <a:pt x="707168" y="797441"/>
                                <a:pt x="702662" y="798572"/>
                              </a:cubicBezTo>
                              <a:cubicBezTo>
                                <a:pt x="694783" y="800550"/>
                                <a:pt x="693277" y="809288"/>
                                <a:pt x="701126" y="807490"/>
                              </a:cubicBezTo>
                              <a:cubicBezTo>
                                <a:pt x="703228" y="807009"/>
                                <a:pt x="704207" y="807835"/>
                                <a:pt x="703256" y="809373"/>
                              </a:cubicBezTo>
                              <a:cubicBezTo>
                                <a:pt x="702306" y="810911"/>
                                <a:pt x="703455" y="814841"/>
                                <a:pt x="705833" y="818093"/>
                              </a:cubicBezTo>
                              <a:cubicBezTo>
                                <a:pt x="708211" y="821345"/>
                                <a:pt x="709427" y="825886"/>
                                <a:pt x="708558" y="828151"/>
                              </a:cubicBezTo>
                              <a:cubicBezTo>
                                <a:pt x="707689" y="830415"/>
                                <a:pt x="708645" y="832263"/>
                                <a:pt x="710689" y="832263"/>
                              </a:cubicBezTo>
                              <a:cubicBezTo>
                                <a:pt x="712733" y="832263"/>
                                <a:pt x="713677" y="833471"/>
                                <a:pt x="712770" y="834938"/>
                              </a:cubicBezTo>
                              <a:cubicBezTo>
                                <a:pt x="711863" y="836405"/>
                                <a:pt x="713297" y="840677"/>
                                <a:pt x="715941" y="844451"/>
                              </a:cubicBezTo>
                              <a:cubicBezTo>
                                <a:pt x="720468" y="850914"/>
                                <a:pt x="721197" y="850987"/>
                                <a:pt x="728526" y="846185"/>
                              </a:cubicBezTo>
                              <a:cubicBezTo>
                                <a:pt x="732806" y="843381"/>
                                <a:pt x="735366" y="839464"/>
                                <a:pt x="734224" y="837465"/>
                              </a:cubicBezTo>
                              <a:cubicBezTo>
                                <a:pt x="733082" y="835466"/>
                                <a:pt x="733282" y="834875"/>
                                <a:pt x="734670" y="836127"/>
                              </a:cubicBezTo>
                              <a:cubicBezTo>
                                <a:pt x="737905" y="839048"/>
                                <a:pt x="750713" y="830197"/>
                                <a:pt x="750724" y="825029"/>
                              </a:cubicBezTo>
                              <a:cubicBezTo>
                                <a:pt x="750729" y="822872"/>
                                <a:pt x="753565" y="821058"/>
                                <a:pt x="757066" y="821016"/>
                              </a:cubicBezTo>
                              <a:cubicBezTo>
                                <a:pt x="761312" y="820966"/>
                                <a:pt x="763141" y="819087"/>
                                <a:pt x="762516" y="815418"/>
                              </a:cubicBezTo>
                              <a:cubicBezTo>
                                <a:pt x="762001" y="812392"/>
                                <a:pt x="763147" y="809918"/>
                                <a:pt x="765043" y="809918"/>
                              </a:cubicBezTo>
                              <a:cubicBezTo>
                                <a:pt x="766939" y="809918"/>
                                <a:pt x="768206" y="806727"/>
                                <a:pt x="767867" y="802784"/>
                              </a:cubicBezTo>
                              <a:cubicBezTo>
                                <a:pt x="766789" y="790232"/>
                                <a:pt x="768120" y="784007"/>
                                <a:pt x="771484" y="786087"/>
                              </a:cubicBezTo>
                              <a:cubicBezTo>
                                <a:pt x="773281" y="787197"/>
                                <a:pt x="774344" y="786739"/>
                                <a:pt x="773863" y="785047"/>
                              </a:cubicBezTo>
                              <a:cubicBezTo>
                                <a:pt x="773381" y="783355"/>
                                <a:pt x="775990" y="779288"/>
                                <a:pt x="779660" y="776030"/>
                              </a:cubicBezTo>
                              <a:cubicBezTo>
                                <a:pt x="783329" y="772772"/>
                                <a:pt x="786989" y="768117"/>
                                <a:pt x="787786" y="765675"/>
                              </a:cubicBezTo>
                              <a:cubicBezTo>
                                <a:pt x="788582" y="763232"/>
                                <a:pt x="793373" y="760809"/>
                                <a:pt x="798389" y="760275"/>
                              </a:cubicBezTo>
                              <a:cubicBezTo>
                                <a:pt x="807500" y="759303"/>
                                <a:pt x="815413" y="751942"/>
                                <a:pt x="809537" y="749920"/>
                              </a:cubicBezTo>
                              <a:cubicBezTo>
                                <a:pt x="807830" y="749332"/>
                                <a:pt x="807096" y="747805"/>
                                <a:pt x="807902" y="746501"/>
                              </a:cubicBezTo>
                              <a:cubicBezTo>
                                <a:pt x="808515" y="745510"/>
                                <a:pt x="807886" y="744964"/>
                                <a:pt x="806267" y="744866"/>
                              </a:cubicBezTo>
                              <a:close/>
                              <a:moveTo>
                                <a:pt x="640579" y="778061"/>
                              </a:moveTo>
                              <a:cubicBezTo>
                                <a:pt x="642228" y="778061"/>
                                <a:pt x="644450" y="779529"/>
                                <a:pt x="645534" y="781281"/>
                              </a:cubicBezTo>
                              <a:cubicBezTo>
                                <a:pt x="646617" y="783034"/>
                                <a:pt x="645244" y="784452"/>
                                <a:pt x="642511" y="784452"/>
                              </a:cubicBezTo>
                              <a:cubicBezTo>
                                <a:pt x="639779" y="784452"/>
                                <a:pt x="637557" y="783034"/>
                                <a:pt x="637557" y="781281"/>
                              </a:cubicBezTo>
                              <a:cubicBezTo>
                                <a:pt x="637557" y="779529"/>
                                <a:pt x="638930" y="778061"/>
                                <a:pt x="640579" y="778061"/>
                              </a:cubicBezTo>
                              <a:close/>
                              <a:moveTo>
                                <a:pt x="755878" y="787623"/>
                              </a:moveTo>
                              <a:cubicBezTo>
                                <a:pt x="757631" y="787623"/>
                                <a:pt x="758150" y="789091"/>
                                <a:pt x="757067" y="790844"/>
                              </a:cubicBezTo>
                              <a:cubicBezTo>
                                <a:pt x="755984" y="792596"/>
                                <a:pt x="753667" y="794014"/>
                                <a:pt x="751914" y="794014"/>
                              </a:cubicBezTo>
                              <a:cubicBezTo>
                                <a:pt x="750161" y="794014"/>
                                <a:pt x="749642" y="792596"/>
                                <a:pt x="750725" y="790844"/>
                              </a:cubicBezTo>
                              <a:cubicBezTo>
                                <a:pt x="751808" y="789091"/>
                                <a:pt x="754125" y="787623"/>
                                <a:pt x="755878" y="787623"/>
                              </a:cubicBezTo>
                              <a:close/>
                              <a:moveTo>
                                <a:pt x="156290" y="794014"/>
                              </a:moveTo>
                              <a:cubicBezTo>
                                <a:pt x="154939" y="794014"/>
                                <a:pt x="152985" y="796269"/>
                                <a:pt x="151930" y="799018"/>
                              </a:cubicBezTo>
                              <a:cubicBezTo>
                                <a:pt x="150705" y="802209"/>
                                <a:pt x="153463" y="806919"/>
                                <a:pt x="159560" y="812049"/>
                              </a:cubicBezTo>
                              <a:cubicBezTo>
                                <a:pt x="164815" y="816470"/>
                                <a:pt x="168341" y="821290"/>
                                <a:pt x="167438" y="822751"/>
                              </a:cubicBezTo>
                              <a:cubicBezTo>
                                <a:pt x="166536" y="824211"/>
                                <a:pt x="168363" y="825964"/>
                                <a:pt x="171452" y="826665"/>
                              </a:cubicBezTo>
                              <a:cubicBezTo>
                                <a:pt x="178609" y="828288"/>
                                <a:pt x="182492" y="826299"/>
                                <a:pt x="180023" y="822305"/>
                              </a:cubicBezTo>
                              <a:cubicBezTo>
                                <a:pt x="178967" y="820596"/>
                                <a:pt x="179925" y="817014"/>
                                <a:pt x="182154" y="814328"/>
                              </a:cubicBezTo>
                              <a:cubicBezTo>
                                <a:pt x="187302" y="808125"/>
                                <a:pt x="181887" y="804074"/>
                                <a:pt x="170163" y="805360"/>
                              </a:cubicBezTo>
                              <a:cubicBezTo>
                                <a:pt x="165755" y="805844"/>
                                <a:pt x="162954" y="805435"/>
                                <a:pt x="163970" y="804419"/>
                              </a:cubicBezTo>
                              <a:cubicBezTo>
                                <a:pt x="166089" y="802300"/>
                                <a:pt x="159980" y="794015"/>
                                <a:pt x="156290" y="794015"/>
                              </a:cubicBezTo>
                              <a:close/>
                              <a:moveTo>
                                <a:pt x="384465" y="804419"/>
                              </a:moveTo>
                              <a:cubicBezTo>
                                <a:pt x="381698" y="804460"/>
                                <a:pt x="380165" y="805403"/>
                                <a:pt x="380997" y="806748"/>
                              </a:cubicBezTo>
                              <a:cubicBezTo>
                                <a:pt x="381947" y="808285"/>
                                <a:pt x="379101" y="808891"/>
                                <a:pt x="374654" y="808085"/>
                              </a:cubicBezTo>
                              <a:cubicBezTo>
                                <a:pt x="368256" y="806925"/>
                                <a:pt x="365926" y="808262"/>
                                <a:pt x="363506" y="814625"/>
                              </a:cubicBezTo>
                              <a:cubicBezTo>
                                <a:pt x="361825" y="819046"/>
                                <a:pt x="359823" y="822701"/>
                                <a:pt x="359047" y="822701"/>
                              </a:cubicBezTo>
                              <a:cubicBezTo>
                                <a:pt x="358271" y="822701"/>
                                <a:pt x="355121" y="823658"/>
                                <a:pt x="352061" y="824832"/>
                              </a:cubicBezTo>
                              <a:cubicBezTo>
                                <a:pt x="348407" y="826234"/>
                                <a:pt x="347256" y="825766"/>
                                <a:pt x="348691" y="823444"/>
                              </a:cubicBezTo>
                              <a:cubicBezTo>
                                <a:pt x="350037" y="821267"/>
                                <a:pt x="348472" y="820080"/>
                                <a:pt x="344579" y="820373"/>
                              </a:cubicBezTo>
                              <a:cubicBezTo>
                                <a:pt x="334324" y="821145"/>
                                <a:pt x="339780" y="838605"/>
                                <a:pt x="350277" y="838605"/>
                              </a:cubicBezTo>
                              <a:cubicBezTo>
                                <a:pt x="354031" y="838605"/>
                                <a:pt x="355826" y="841132"/>
                                <a:pt x="355826" y="846384"/>
                              </a:cubicBezTo>
                              <a:cubicBezTo>
                                <a:pt x="355826" y="850652"/>
                                <a:pt x="354779" y="853517"/>
                                <a:pt x="353497" y="852726"/>
                              </a:cubicBezTo>
                              <a:cubicBezTo>
                                <a:pt x="352216" y="851934"/>
                                <a:pt x="350155" y="852957"/>
                                <a:pt x="348890" y="855005"/>
                              </a:cubicBezTo>
                              <a:cubicBezTo>
                                <a:pt x="345770" y="860052"/>
                                <a:pt x="356961" y="867774"/>
                                <a:pt x="364101" y="865508"/>
                              </a:cubicBezTo>
                              <a:cubicBezTo>
                                <a:pt x="368347" y="864160"/>
                                <a:pt x="369336" y="864978"/>
                                <a:pt x="367916" y="868679"/>
                              </a:cubicBezTo>
                              <a:cubicBezTo>
                                <a:pt x="366725" y="871783"/>
                                <a:pt x="367736" y="873683"/>
                                <a:pt x="370592" y="873683"/>
                              </a:cubicBezTo>
                              <a:cubicBezTo>
                                <a:pt x="373116" y="873683"/>
                                <a:pt x="375150" y="875756"/>
                                <a:pt x="375150" y="878291"/>
                              </a:cubicBezTo>
                              <a:cubicBezTo>
                                <a:pt x="375150" y="881715"/>
                                <a:pt x="373702" y="882124"/>
                                <a:pt x="369502" y="879876"/>
                              </a:cubicBezTo>
                              <a:cubicBezTo>
                                <a:pt x="364729" y="877322"/>
                                <a:pt x="363971" y="878087"/>
                                <a:pt x="364497" y="884930"/>
                              </a:cubicBezTo>
                              <a:cubicBezTo>
                                <a:pt x="364840" y="889387"/>
                                <a:pt x="367278" y="894576"/>
                                <a:pt x="369898" y="896424"/>
                              </a:cubicBezTo>
                              <a:cubicBezTo>
                                <a:pt x="374120" y="899403"/>
                                <a:pt x="374085" y="899566"/>
                                <a:pt x="369849" y="898158"/>
                              </a:cubicBezTo>
                              <a:cubicBezTo>
                                <a:pt x="367219" y="897285"/>
                                <a:pt x="362813" y="895661"/>
                                <a:pt x="360038" y="894542"/>
                              </a:cubicBezTo>
                              <a:cubicBezTo>
                                <a:pt x="357010" y="893320"/>
                                <a:pt x="354927" y="894150"/>
                                <a:pt x="354836" y="896623"/>
                              </a:cubicBezTo>
                              <a:cubicBezTo>
                                <a:pt x="354752" y="898889"/>
                                <a:pt x="353543" y="903524"/>
                                <a:pt x="352160" y="906878"/>
                              </a:cubicBezTo>
                              <a:cubicBezTo>
                                <a:pt x="351792" y="907771"/>
                                <a:pt x="351550" y="908485"/>
                                <a:pt x="351367" y="909108"/>
                              </a:cubicBezTo>
                              <a:cubicBezTo>
                                <a:pt x="350413" y="907108"/>
                                <a:pt x="348891" y="905541"/>
                                <a:pt x="347750" y="905541"/>
                              </a:cubicBezTo>
                              <a:cubicBezTo>
                                <a:pt x="346477" y="905541"/>
                                <a:pt x="345421" y="903340"/>
                                <a:pt x="345421" y="900636"/>
                              </a:cubicBezTo>
                              <a:cubicBezTo>
                                <a:pt x="345421" y="897847"/>
                                <a:pt x="347273" y="896391"/>
                                <a:pt x="349683" y="897316"/>
                              </a:cubicBezTo>
                              <a:cubicBezTo>
                                <a:pt x="352035" y="898219"/>
                                <a:pt x="353944" y="896885"/>
                                <a:pt x="353944" y="894294"/>
                              </a:cubicBezTo>
                              <a:cubicBezTo>
                                <a:pt x="353944" y="891720"/>
                                <a:pt x="356071" y="889587"/>
                                <a:pt x="358700" y="889587"/>
                              </a:cubicBezTo>
                              <a:cubicBezTo>
                                <a:pt x="361330" y="889587"/>
                                <a:pt x="363507" y="887564"/>
                                <a:pt x="363506" y="885078"/>
                              </a:cubicBezTo>
                              <a:cubicBezTo>
                                <a:pt x="363506" y="882592"/>
                                <a:pt x="364362" y="878272"/>
                                <a:pt x="365439" y="875467"/>
                              </a:cubicBezTo>
                              <a:cubicBezTo>
                                <a:pt x="367059" y="871244"/>
                                <a:pt x="366087" y="870862"/>
                                <a:pt x="359840" y="873237"/>
                              </a:cubicBezTo>
                              <a:cubicBezTo>
                                <a:pt x="350039" y="876963"/>
                                <a:pt x="328440" y="875617"/>
                                <a:pt x="325653" y="871107"/>
                              </a:cubicBezTo>
                              <a:cubicBezTo>
                                <a:pt x="323023" y="866851"/>
                                <a:pt x="308576" y="867356"/>
                                <a:pt x="305535" y="871800"/>
                              </a:cubicBezTo>
                              <a:cubicBezTo>
                                <a:pt x="303314" y="875048"/>
                                <a:pt x="315306" y="885393"/>
                                <a:pt x="319656" y="883988"/>
                              </a:cubicBezTo>
                              <a:cubicBezTo>
                                <a:pt x="320971" y="883564"/>
                                <a:pt x="322035" y="885220"/>
                                <a:pt x="322035" y="887655"/>
                              </a:cubicBezTo>
                              <a:cubicBezTo>
                                <a:pt x="322035" y="890089"/>
                                <a:pt x="319560" y="891911"/>
                                <a:pt x="316535" y="891668"/>
                              </a:cubicBezTo>
                              <a:cubicBezTo>
                                <a:pt x="311510" y="891263"/>
                                <a:pt x="310604" y="894042"/>
                                <a:pt x="312075" y="905441"/>
                              </a:cubicBezTo>
                              <a:cubicBezTo>
                                <a:pt x="312295" y="907139"/>
                                <a:pt x="314338" y="907839"/>
                                <a:pt x="316584" y="906977"/>
                              </a:cubicBezTo>
                              <a:cubicBezTo>
                                <a:pt x="318831" y="906115"/>
                                <a:pt x="326265" y="907324"/>
                                <a:pt x="333134" y="909702"/>
                              </a:cubicBezTo>
                              <a:cubicBezTo>
                                <a:pt x="347266" y="914595"/>
                                <a:pt x="352619" y="915095"/>
                                <a:pt x="352062" y="911238"/>
                              </a:cubicBezTo>
                              <a:cubicBezTo>
                                <a:pt x="352405" y="911143"/>
                                <a:pt x="352823" y="911019"/>
                                <a:pt x="353351" y="910693"/>
                              </a:cubicBezTo>
                              <a:cubicBezTo>
                                <a:pt x="355763" y="909202"/>
                                <a:pt x="356375" y="910137"/>
                                <a:pt x="355134" y="913369"/>
                              </a:cubicBezTo>
                              <a:cubicBezTo>
                                <a:pt x="353752" y="916970"/>
                                <a:pt x="355313" y="918287"/>
                                <a:pt x="360783" y="918323"/>
                              </a:cubicBezTo>
                              <a:cubicBezTo>
                                <a:pt x="364914" y="918350"/>
                                <a:pt x="370377" y="919685"/>
                                <a:pt x="372922" y="921296"/>
                              </a:cubicBezTo>
                              <a:cubicBezTo>
                                <a:pt x="375468" y="922906"/>
                                <a:pt x="378951" y="923368"/>
                                <a:pt x="380701" y="922287"/>
                              </a:cubicBezTo>
                              <a:cubicBezTo>
                                <a:pt x="382676" y="921066"/>
                                <a:pt x="382432" y="919808"/>
                                <a:pt x="380057" y="919017"/>
                              </a:cubicBezTo>
                              <a:cubicBezTo>
                                <a:pt x="372620" y="916538"/>
                                <a:pt x="376371" y="911932"/>
                                <a:pt x="385805" y="911932"/>
                              </a:cubicBezTo>
                              <a:cubicBezTo>
                                <a:pt x="391063" y="911932"/>
                                <a:pt x="395179" y="910818"/>
                                <a:pt x="394971" y="909504"/>
                              </a:cubicBezTo>
                              <a:cubicBezTo>
                                <a:pt x="393701" y="901462"/>
                                <a:pt x="396359" y="899531"/>
                                <a:pt x="407903" y="899991"/>
                              </a:cubicBezTo>
                              <a:cubicBezTo>
                                <a:pt x="414790" y="900266"/>
                                <a:pt x="419785" y="901480"/>
                                <a:pt x="419051" y="902667"/>
                              </a:cubicBezTo>
                              <a:cubicBezTo>
                                <a:pt x="418318" y="903853"/>
                                <a:pt x="419506" y="906220"/>
                                <a:pt x="421677" y="907919"/>
                              </a:cubicBezTo>
                              <a:cubicBezTo>
                                <a:pt x="427146" y="912195"/>
                                <a:pt x="440364" y="915174"/>
                                <a:pt x="438176" y="911635"/>
                              </a:cubicBezTo>
                              <a:cubicBezTo>
                                <a:pt x="436494" y="908912"/>
                                <a:pt x="440615" y="907505"/>
                                <a:pt x="448036" y="908315"/>
                              </a:cubicBezTo>
                              <a:cubicBezTo>
                                <a:pt x="449852" y="908513"/>
                                <a:pt x="451356" y="905816"/>
                                <a:pt x="451356" y="902320"/>
                              </a:cubicBezTo>
                              <a:cubicBezTo>
                                <a:pt x="451356" y="898824"/>
                                <a:pt x="449620" y="895978"/>
                                <a:pt x="447491" y="895978"/>
                              </a:cubicBezTo>
                              <a:cubicBezTo>
                                <a:pt x="445363" y="895978"/>
                                <a:pt x="441731" y="894075"/>
                                <a:pt x="439415" y="891767"/>
                              </a:cubicBezTo>
                              <a:cubicBezTo>
                                <a:pt x="431438" y="883820"/>
                                <a:pt x="417963" y="876304"/>
                                <a:pt x="414988" y="878142"/>
                              </a:cubicBezTo>
                              <a:cubicBezTo>
                                <a:pt x="410207" y="881096"/>
                                <a:pt x="408779" y="857932"/>
                                <a:pt x="413502" y="854013"/>
                              </a:cubicBezTo>
                              <a:cubicBezTo>
                                <a:pt x="419473" y="849058"/>
                                <a:pt x="418655" y="842446"/>
                                <a:pt x="412114" y="842965"/>
                              </a:cubicBezTo>
                              <a:cubicBezTo>
                                <a:pt x="408628" y="843241"/>
                                <a:pt x="406688" y="841326"/>
                                <a:pt x="406961" y="837861"/>
                              </a:cubicBezTo>
                              <a:cubicBezTo>
                                <a:pt x="407202" y="834813"/>
                                <a:pt x="405938" y="833212"/>
                                <a:pt x="404187" y="834294"/>
                              </a:cubicBezTo>
                              <a:cubicBezTo>
                                <a:pt x="399516" y="837180"/>
                                <a:pt x="395168" y="828388"/>
                                <a:pt x="398984" y="823790"/>
                              </a:cubicBezTo>
                              <a:cubicBezTo>
                                <a:pt x="400765" y="821645"/>
                                <a:pt x="404262" y="820651"/>
                                <a:pt x="406763" y="821610"/>
                              </a:cubicBezTo>
                              <a:cubicBezTo>
                                <a:pt x="411923" y="823590"/>
                                <a:pt x="413007" y="817736"/>
                                <a:pt x="408051" y="814674"/>
                              </a:cubicBezTo>
                              <a:cubicBezTo>
                                <a:pt x="406270" y="813573"/>
                                <a:pt x="405662" y="811273"/>
                                <a:pt x="406714" y="809571"/>
                              </a:cubicBezTo>
                              <a:cubicBezTo>
                                <a:pt x="407876" y="807690"/>
                                <a:pt x="405427" y="807323"/>
                                <a:pt x="400421" y="808580"/>
                              </a:cubicBezTo>
                              <a:cubicBezTo>
                                <a:pt x="395892" y="809717"/>
                                <a:pt x="392196" y="809357"/>
                                <a:pt x="392196" y="807787"/>
                              </a:cubicBezTo>
                              <a:cubicBezTo>
                                <a:pt x="392196" y="806218"/>
                                <a:pt x="389298" y="804685"/>
                                <a:pt x="385755" y="804418"/>
                              </a:cubicBezTo>
                              <a:cubicBezTo>
                                <a:pt x="385312" y="804385"/>
                                <a:pt x="384862" y="804412"/>
                                <a:pt x="384466" y="804418"/>
                              </a:cubicBezTo>
                              <a:close/>
                              <a:moveTo>
                                <a:pt x="408495" y="889587"/>
                              </a:moveTo>
                              <a:cubicBezTo>
                                <a:pt x="410248" y="889587"/>
                                <a:pt x="410768" y="891055"/>
                                <a:pt x="409685" y="892808"/>
                              </a:cubicBezTo>
                              <a:cubicBezTo>
                                <a:pt x="408601" y="894560"/>
                                <a:pt x="406284" y="895979"/>
                                <a:pt x="404532" y="895979"/>
                              </a:cubicBezTo>
                              <a:cubicBezTo>
                                <a:pt x="402779" y="895979"/>
                                <a:pt x="402259" y="894560"/>
                                <a:pt x="403342" y="892808"/>
                              </a:cubicBezTo>
                              <a:cubicBezTo>
                                <a:pt x="404426" y="891055"/>
                                <a:pt x="406743" y="889587"/>
                                <a:pt x="408495" y="889587"/>
                              </a:cubicBezTo>
                              <a:close/>
                              <a:moveTo>
                                <a:pt x="379708" y="893204"/>
                              </a:moveTo>
                              <a:cubicBezTo>
                                <a:pt x="380816" y="893158"/>
                                <a:pt x="382076" y="893338"/>
                                <a:pt x="383226" y="893799"/>
                              </a:cubicBezTo>
                              <a:cubicBezTo>
                                <a:pt x="385769" y="894816"/>
                                <a:pt x="385007" y="895578"/>
                                <a:pt x="381294" y="895731"/>
                              </a:cubicBezTo>
                              <a:cubicBezTo>
                                <a:pt x="377934" y="895869"/>
                                <a:pt x="376023" y="895105"/>
                                <a:pt x="377082" y="894046"/>
                              </a:cubicBezTo>
                              <a:cubicBezTo>
                                <a:pt x="377612" y="893517"/>
                                <a:pt x="378601" y="893250"/>
                                <a:pt x="379708" y="8932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B3B3">
                            <a:alpha val="70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5" name="Freeform: Shape 205"/>
                      <wps:cNvSpPr/>
                      <wps:spPr>
                        <a:xfrm>
                          <a:off x="5386333" y="1662512"/>
                          <a:ext cx="1113881" cy="395926"/>
                        </a:xfrm>
                        <a:custGeom>
                          <a:avLst/>
                          <a:gdLst>
                            <a:gd name="connsiteX0" fmla="*/ 254230 w 1113881"/>
                            <a:gd name="connsiteY0" fmla="*/ 114154 h 395926"/>
                            <a:gd name="connsiteX1" fmla="*/ 429827 w 1113881"/>
                            <a:gd name="connsiteY1" fmla="*/ 306835 h 395926"/>
                            <a:gd name="connsiteX2" fmla="*/ 951959 w 1113881"/>
                            <a:gd name="connsiteY2" fmla="*/ 243126 h 395926"/>
                            <a:gd name="connsiteX3" fmla="*/ 796173 w 1113881"/>
                            <a:gd name="connsiteY3" fmla="*/ 45785 h 395926"/>
                            <a:gd name="connsiteX4" fmla="*/ 504414 w 1113881"/>
                            <a:gd name="connsiteY4" fmla="*/ 19369 h 395926"/>
                            <a:gd name="connsiteX5" fmla="*/ 254226 w 1113881"/>
                            <a:gd name="connsiteY5" fmla="*/ 114156 h 395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13881" h="395926">
                              <a:moveTo>
                                <a:pt x="254230" y="114154"/>
                              </a:moveTo>
                              <a:cubicBezTo>
                                <a:pt x="-185361" y="170084"/>
                                <a:pt x="3185" y="318621"/>
                                <a:pt x="429827" y="306835"/>
                              </a:cubicBezTo>
                              <a:cubicBezTo>
                                <a:pt x="552633" y="457539"/>
                                <a:pt x="1045856" y="400482"/>
                                <a:pt x="951959" y="243126"/>
                              </a:cubicBezTo>
                              <a:cubicBezTo>
                                <a:pt x="1171329" y="194422"/>
                                <a:pt x="1212055" y="23848"/>
                                <a:pt x="796173" y="45785"/>
                              </a:cubicBezTo>
                              <a:cubicBezTo>
                                <a:pt x="707467" y="-1539"/>
                                <a:pt x="609689" y="-7857"/>
                                <a:pt x="504414" y="19369"/>
                              </a:cubicBezTo>
                              <a:cubicBezTo>
                                <a:pt x="362829" y="5160"/>
                                <a:pt x="299312" y="52403"/>
                                <a:pt x="254226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6" name="Freeform: Shape 206"/>
                      <wps:cNvSpPr/>
                      <wps:spPr>
                        <a:xfrm>
                          <a:off x="5385436" y="1662512"/>
                          <a:ext cx="1113881" cy="265401"/>
                        </a:xfrm>
                        <a:custGeom>
                          <a:avLst/>
                          <a:gdLst>
                            <a:gd name="connsiteX0" fmla="*/ 255127 w 1113881"/>
                            <a:gd name="connsiteY0" fmla="*/ 114154 h 265401"/>
                            <a:gd name="connsiteX1" fmla="*/ 65315 w 1113881"/>
                            <a:gd name="connsiteY1" fmla="*/ 262927 h 265401"/>
                            <a:gd name="connsiteX2" fmla="*/ 268363 w 1113881"/>
                            <a:gd name="connsiteY2" fmla="*/ 133903 h 265401"/>
                            <a:gd name="connsiteX3" fmla="*/ 503026 w 1113881"/>
                            <a:gd name="connsiteY3" fmla="*/ 51485 h 265401"/>
                            <a:gd name="connsiteX4" fmla="*/ 799789 w 1113881"/>
                            <a:gd name="connsiteY4" fmla="*/ 78533 h 265401"/>
                            <a:gd name="connsiteX5" fmla="*/ 1065449 w 1113881"/>
                            <a:gd name="connsiteY5" fmla="*/ 199182 h 265401"/>
                            <a:gd name="connsiteX6" fmla="*/ 797070 w 1113881"/>
                            <a:gd name="connsiteY6" fmla="*/ 45785 h 265401"/>
                            <a:gd name="connsiteX7" fmla="*/ 505311 w 1113881"/>
                            <a:gd name="connsiteY7" fmla="*/ 19369 h 265401"/>
                            <a:gd name="connsiteX8" fmla="*/ 255123 w 1113881"/>
                            <a:gd name="connsiteY8" fmla="*/ 114156 h 265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13881" h="265401">
                              <a:moveTo>
                                <a:pt x="255127" y="114154"/>
                              </a:moveTo>
                              <a:cubicBezTo>
                                <a:pt x="75801" y="136971"/>
                                <a:pt x="-90829" y="196150"/>
                                <a:pt x="65315" y="262927"/>
                              </a:cubicBezTo>
                              <a:cubicBezTo>
                                <a:pt x="-73233" y="172351"/>
                                <a:pt x="173126" y="139168"/>
                                <a:pt x="268363" y="133903"/>
                              </a:cubicBezTo>
                              <a:cubicBezTo>
                                <a:pt x="355132" y="27908"/>
                                <a:pt x="414791" y="53921"/>
                                <a:pt x="503026" y="51485"/>
                              </a:cubicBezTo>
                              <a:cubicBezTo>
                                <a:pt x="624291" y="20674"/>
                                <a:pt x="670609" y="29763"/>
                                <a:pt x="799789" y="78533"/>
                              </a:cubicBezTo>
                              <a:cubicBezTo>
                                <a:pt x="899942" y="56298"/>
                                <a:pt x="1176472" y="61046"/>
                                <a:pt x="1065449" y="199182"/>
                              </a:cubicBezTo>
                              <a:cubicBezTo>
                                <a:pt x="1204854" y="86939"/>
                                <a:pt x="1023078" y="33859"/>
                                <a:pt x="797070" y="45785"/>
                              </a:cubicBezTo>
                              <a:cubicBezTo>
                                <a:pt x="708363" y="-1539"/>
                                <a:pt x="610586" y="-7857"/>
                                <a:pt x="505311" y="19369"/>
                              </a:cubicBezTo>
                              <a:cubicBezTo>
                                <a:pt x="363726" y="5160"/>
                                <a:pt x="300209" y="52403"/>
                                <a:pt x="255123" y="1141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7" name="Freeform: Shape 207"/>
                      <wps:cNvSpPr/>
                      <wps:spPr>
                        <a:xfrm>
                          <a:off x="3805184" y="1257141"/>
                          <a:ext cx="1074721" cy="535153"/>
                        </a:xfrm>
                        <a:custGeom>
                          <a:avLst/>
                          <a:gdLst>
                            <a:gd name="connsiteX0" fmla="*/ 319630 w 1074721"/>
                            <a:gd name="connsiteY0" fmla="*/ 166063 h 535152"/>
                            <a:gd name="connsiteX1" fmla="*/ 227948 w 1074721"/>
                            <a:gd name="connsiteY1" fmla="*/ 262404 h 535152"/>
                            <a:gd name="connsiteX2" fmla="*/ 607116 w 1074721"/>
                            <a:gd name="connsiteY2" fmla="*/ 511024 h 535152"/>
                            <a:gd name="connsiteX3" fmla="*/ 1037566 w 1074721"/>
                            <a:gd name="connsiteY3" fmla="*/ 399146 h 535152"/>
                            <a:gd name="connsiteX4" fmla="*/ 902373 w 1074721"/>
                            <a:gd name="connsiteY4" fmla="*/ 215789 h 535152"/>
                            <a:gd name="connsiteX5" fmla="*/ 319630 w 1074721"/>
                            <a:gd name="connsiteY5" fmla="*/ 166063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74721" h="535152">
                              <a:moveTo>
                                <a:pt x="319630" y="166063"/>
                              </a:moveTo>
                              <a:cubicBezTo>
                                <a:pt x="250339" y="177863"/>
                                <a:pt x="215926" y="215389"/>
                                <a:pt x="227948" y="262404"/>
                              </a:cubicBezTo>
                              <a:cubicBezTo>
                                <a:pt x="-266641" y="379850"/>
                                <a:pt x="135570" y="607656"/>
                                <a:pt x="607116" y="511024"/>
                              </a:cubicBezTo>
                              <a:cubicBezTo>
                                <a:pt x="808093" y="552978"/>
                                <a:pt x="1200214" y="546763"/>
                                <a:pt x="1037566" y="399146"/>
                              </a:cubicBezTo>
                              <a:cubicBezTo>
                                <a:pt x="1101087" y="309589"/>
                                <a:pt x="1010214" y="260468"/>
                                <a:pt x="902373" y="215789"/>
                              </a:cubicBezTo>
                              <a:cubicBezTo>
                                <a:pt x="1466580" y="7149"/>
                                <a:pt x="144977" y="-115797"/>
                                <a:pt x="319630" y="16606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8" name="Freeform: Shape 208"/>
                      <wps:cNvSpPr/>
                      <wps:spPr>
                        <a:xfrm>
                          <a:off x="4549414" y="1265592"/>
                          <a:ext cx="330683" cy="522100"/>
                        </a:xfrm>
                        <a:custGeom>
                          <a:avLst/>
                          <a:gdLst>
                            <a:gd name="connsiteX0" fmla="*/ 63028 w 330683"/>
                            <a:gd name="connsiteY0" fmla="*/ 192985 h 522100"/>
                            <a:gd name="connsiteX1" fmla="*/ 241288 w 330683"/>
                            <a:gd name="connsiteY1" fmla="*/ 396426 h 522100"/>
                            <a:gd name="connsiteX2" fmla="*/ 166415 w 330683"/>
                            <a:gd name="connsiteY2" fmla="*/ 522730 h 522100"/>
                            <a:gd name="connsiteX3" fmla="*/ 293301 w 330683"/>
                            <a:gd name="connsiteY3" fmla="*/ 390687 h 522100"/>
                            <a:gd name="connsiteX4" fmla="*/ 158108 w 330683"/>
                            <a:gd name="connsiteY4" fmla="*/ 207330 h 522100"/>
                            <a:gd name="connsiteX5" fmla="*/ 1491 w 330683"/>
                            <a:gd name="connsiteY5" fmla="*/ 1831 h 522100"/>
                            <a:gd name="connsiteX6" fmla="*/ 63028 w 330683"/>
                            <a:gd name="connsiteY6" fmla="*/ 192985 h 52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0683" h="522100">
                              <a:moveTo>
                                <a:pt x="63028" y="192985"/>
                              </a:moveTo>
                              <a:cubicBezTo>
                                <a:pt x="239461" y="276856"/>
                                <a:pt x="318764" y="305245"/>
                                <a:pt x="241288" y="396426"/>
                              </a:cubicBezTo>
                              <a:cubicBezTo>
                                <a:pt x="400068" y="468158"/>
                                <a:pt x="166415" y="522730"/>
                                <a:pt x="166415" y="522730"/>
                              </a:cubicBezTo>
                              <a:cubicBezTo>
                                <a:pt x="166415" y="522730"/>
                                <a:pt x="427354" y="513810"/>
                                <a:pt x="293301" y="390687"/>
                              </a:cubicBezTo>
                              <a:cubicBezTo>
                                <a:pt x="356823" y="301129"/>
                                <a:pt x="265950" y="252008"/>
                                <a:pt x="158108" y="207330"/>
                              </a:cubicBezTo>
                              <a:cubicBezTo>
                                <a:pt x="466936" y="99150"/>
                                <a:pt x="199952" y="-5244"/>
                                <a:pt x="1491" y="1831"/>
                              </a:cubicBezTo>
                              <a:cubicBezTo>
                                <a:pt x="311572" y="75908"/>
                                <a:pt x="279330" y="110793"/>
                                <a:pt x="63028" y="1929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4351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09" name="Freeform: Shape 209"/>
                      <wps:cNvSpPr/>
                      <wps:spPr>
                        <a:xfrm>
                          <a:off x="5970629" y="998249"/>
                          <a:ext cx="657016" cy="304559"/>
                        </a:xfrm>
                        <a:custGeom>
                          <a:avLst/>
                          <a:gdLst>
                            <a:gd name="connsiteX0" fmla="*/ 120272 w 657015"/>
                            <a:gd name="connsiteY0" fmla="*/ 80717 h 304558"/>
                            <a:gd name="connsiteX1" fmla="*/ 561604 w 657015"/>
                            <a:gd name="connsiteY1" fmla="*/ 166181 h 304558"/>
                            <a:gd name="connsiteX2" fmla="*/ 147475 w 657015"/>
                            <a:gd name="connsiteY2" fmla="*/ 285050 h 304558"/>
                            <a:gd name="connsiteX3" fmla="*/ 120281 w 657015"/>
                            <a:gd name="connsiteY3" fmla="*/ 80717 h 3045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57015" h="304558">
                              <a:moveTo>
                                <a:pt x="120272" y="80717"/>
                              </a:moveTo>
                              <a:cubicBezTo>
                                <a:pt x="188732" y="-38630"/>
                                <a:pt x="534858" y="-27440"/>
                                <a:pt x="561604" y="166181"/>
                              </a:cubicBezTo>
                              <a:cubicBezTo>
                                <a:pt x="823706" y="251901"/>
                                <a:pt x="477432" y="339179"/>
                                <a:pt x="147475" y="285050"/>
                              </a:cubicBezTo>
                              <a:cubicBezTo>
                                <a:pt x="-35780" y="276797"/>
                                <a:pt x="-43873" y="146454"/>
                                <a:pt x="120281" y="807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0" name="Freeform: Shape 210"/>
                      <wps:cNvSpPr/>
                      <wps:spPr>
                        <a:xfrm>
                          <a:off x="5970621" y="998772"/>
                          <a:ext cx="321981" cy="287155"/>
                        </a:xfrm>
                        <a:custGeom>
                          <a:avLst/>
                          <a:gdLst>
                            <a:gd name="connsiteX0" fmla="*/ 120280 w 321981"/>
                            <a:gd name="connsiteY0" fmla="*/ 80194 h 287155"/>
                            <a:gd name="connsiteX1" fmla="*/ 319565 w 321981"/>
                            <a:gd name="connsiteY1" fmla="*/ 3563 h 287155"/>
                            <a:gd name="connsiteX2" fmla="*/ 155098 w 321981"/>
                            <a:gd name="connsiteY2" fmla="*/ 91054 h 287155"/>
                            <a:gd name="connsiteX3" fmla="*/ 147475 w 321981"/>
                            <a:gd name="connsiteY3" fmla="*/ 284531 h 287155"/>
                            <a:gd name="connsiteX4" fmla="*/ 120280 w 321981"/>
                            <a:gd name="connsiteY4" fmla="*/ 80198 h 287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1981" h="287155">
                              <a:moveTo>
                                <a:pt x="120280" y="80194"/>
                              </a:moveTo>
                              <a:cubicBezTo>
                                <a:pt x="148692" y="28885"/>
                                <a:pt x="231786" y="-31"/>
                                <a:pt x="319565" y="3563"/>
                              </a:cubicBezTo>
                              <a:cubicBezTo>
                                <a:pt x="221961" y="22146"/>
                                <a:pt x="167242" y="32291"/>
                                <a:pt x="155098" y="91054"/>
                              </a:cubicBezTo>
                              <a:cubicBezTo>
                                <a:pt x="40307" y="139087"/>
                                <a:pt x="-34066" y="210215"/>
                                <a:pt x="147475" y="284531"/>
                              </a:cubicBezTo>
                              <a:cubicBezTo>
                                <a:pt x="-35780" y="276278"/>
                                <a:pt x="-43873" y="145935"/>
                                <a:pt x="120280" y="801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1" name="Freeform: Shape 211"/>
                      <wps:cNvSpPr/>
                      <wps:spPr>
                        <a:xfrm>
                          <a:off x="2713339" y="874117"/>
                          <a:ext cx="992050" cy="535153"/>
                        </a:xfrm>
                        <a:custGeom>
                          <a:avLst/>
                          <a:gdLst>
                            <a:gd name="connsiteX0" fmla="*/ 217230 w 992050"/>
                            <a:gd name="connsiteY0" fmla="*/ 129318 h 535152"/>
                            <a:gd name="connsiteX1" fmla="*/ 637389 w 992050"/>
                            <a:gd name="connsiteY1" fmla="*/ 90312 h 535152"/>
                            <a:gd name="connsiteX2" fmla="*/ 982005 w 992050"/>
                            <a:gd name="connsiteY2" fmla="*/ 311709 h 535152"/>
                            <a:gd name="connsiteX3" fmla="*/ 900143 w 992050"/>
                            <a:gd name="connsiteY3" fmla="*/ 422133 h 535152"/>
                            <a:gd name="connsiteX4" fmla="*/ 354037 w 992050"/>
                            <a:gd name="connsiteY4" fmla="*/ 401257 h 535152"/>
                            <a:gd name="connsiteX5" fmla="*/ 106255 w 992050"/>
                            <a:gd name="connsiteY5" fmla="*/ 207327 h 535152"/>
                            <a:gd name="connsiteX6" fmla="*/ 217234 w 992050"/>
                            <a:gd name="connsiteY6" fmla="*/ 129317 h 535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92050" h="535152">
                              <a:moveTo>
                                <a:pt x="217230" y="129318"/>
                              </a:moveTo>
                              <a:cubicBezTo>
                                <a:pt x="41750" y="3940"/>
                                <a:pt x="614037" y="-59252"/>
                                <a:pt x="637389" y="90312"/>
                              </a:cubicBezTo>
                              <a:cubicBezTo>
                                <a:pt x="854974" y="101301"/>
                                <a:pt x="1031964" y="137162"/>
                                <a:pt x="982005" y="311709"/>
                              </a:cubicBezTo>
                              <a:cubicBezTo>
                                <a:pt x="998669" y="354639"/>
                                <a:pt x="965421" y="390907"/>
                                <a:pt x="900143" y="422133"/>
                              </a:cubicBezTo>
                              <a:cubicBezTo>
                                <a:pt x="827093" y="567921"/>
                                <a:pt x="379360" y="580539"/>
                                <a:pt x="354037" y="401257"/>
                              </a:cubicBezTo>
                              <a:cubicBezTo>
                                <a:pt x="51870" y="435697"/>
                                <a:pt x="-118449" y="301749"/>
                                <a:pt x="106255" y="207327"/>
                              </a:cubicBezTo>
                              <a:cubicBezTo>
                                <a:pt x="92208" y="166584"/>
                                <a:pt x="147335" y="145241"/>
                                <a:pt x="217234" y="1293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2" name="Freeform: Shape 212"/>
                      <wps:cNvSpPr/>
                      <wps:spPr>
                        <a:xfrm>
                          <a:off x="3472236" y="971718"/>
                          <a:ext cx="230608" cy="330664"/>
                        </a:xfrm>
                        <a:custGeom>
                          <a:avLst/>
                          <a:gdLst>
                            <a:gd name="connsiteX0" fmla="*/ 3263 w 230608"/>
                            <a:gd name="connsiteY0" fmla="*/ 3263 h 330663"/>
                            <a:gd name="connsiteX1" fmla="*/ 223107 w 230608"/>
                            <a:gd name="connsiteY1" fmla="*/ 214096 h 330663"/>
                            <a:gd name="connsiteX2" fmla="*/ 84938 w 230608"/>
                            <a:gd name="connsiteY2" fmla="*/ 329293 h 330663"/>
                            <a:gd name="connsiteX3" fmla="*/ 197396 w 230608"/>
                            <a:gd name="connsiteY3" fmla="*/ 212886 h 330663"/>
                            <a:gd name="connsiteX4" fmla="*/ 3263 w 230608"/>
                            <a:gd name="connsiteY4" fmla="*/ 3263 h 330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608" h="330663">
                              <a:moveTo>
                                <a:pt x="3263" y="3263"/>
                              </a:moveTo>
                              <a:cubicBezTo>
                                <a:pt x="158058" y="23706"/>
                                <a:pt x="263024" y="74634"/>
                                <a:pt x="223107" y="214096"/>
                              </a:cubicBezTo>
                              <a:cubicBezTo>
                                <a:pt x="251084" y="255290"/>
                                <a:pt x="169532" y="339652"/>
                                <a:pt x="84938" y="329293"/>
                              </a:cubicBezTo>
                              <a:cubicBezTo>
                                <a:pt x="181919" y="293637"/>
                                <a:pt x="211973" y="244495"/>
                                <a:pt x="197396" y="212886"/>
                              </a:cubicBezTo>
                              <a:cubicBezTo>
                                <a:pt x="214540" y="141554"/>
                                <a:pt x="220278" y="69626"/>
                                <a:pt x="3263" y="32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3" name="Freeform: Shape 213"/>
                      <wps:cNvSpPr/>
                      <wps:spPr>
                        <a:xfrm>
                          <a:off x="3112270" y="873351"/>
                          <a:ext cx="239310" cy="126174"/>
                        </a:xfrm>
                        <a:custGeom>
                          <a:avLst/>
                          <a:gdLst>
                            <a:gd name="connsiteX0" fmla="*/ 3263 w 239310"/>
                            <a:gd name="connsiteY0" fmla="*/ 5320 h 126174"/>
                            <a:gd name="connsiteX1" fmla="*/ 220657 w 239310"/>
                            <a:gd name="connsiteY1" fmla="*/ 123985 h 126174"/>
                            <a:gd name="connsiteX2" fmla="*/ 3263 w 239310"/>
                            <a:gd name="connsiteY2" fmla="*/ 5320 h 1261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39310" h="126174">
                              <a:moveTo>
                                <a:pt x="3263" y="5320"/>
                              </a:moveTo>
                              <a:cubicBezTo>
                                <a:pt x="133444" y="-9221"/>
                                <a:pt x="288556" y="55750"/>
                                <a:pt x="220657" y="123985"/>
                              </a:cubicBezTo>
                              <a:cubicBezTo>
                                <a:pt x="245360" y="49755"/>
                                <a:pt x="151640" y="18090"/>
                                <a:pt x="3263" y="53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4" name="Freeform: Shape 214"/>
                      <wps:cNvSpPr/>
                      <wps:spPr>
                        <a:xfrm>
                          <a:off x="2450294" y="1711837"/>
                          <a:ext cx="443812" cy="213191"/>
                        </a:xfrm>
                        <a:custGeom>
                          <a:avLst/>
                          <a:gdLst>
                            <a:gd name="connsiteX0" fmla="*/ 444595 w 443812"/>
                            <a:gd name="connsiteY0" fmla="*/ 106597 h 213190"/>
                            <a:gd name="connsiteX1" fmla="*/ 223929 w 443812"/>
                            <a:gd name="connsiteY1" fmla="*/ 209932 h 213190"/>
                            <a:gd name="connsiteX2" fmla="*/ 3263 w 443812"/>
                            <a:gd name="connsiteY2" fmla="*/ 106597 h 213190"/>
                            <a:gd name="connsiteX3" fmla="*/ 223929 w 443812"/>
                            <a:gd name="connsiteY3" fmla="*/ 3263 h 213190"/>
                            <a:gd name="connsiteX4" fmla="*/ 444595 w 443812"/>
                            <a:gd name="connsiteY4" fmla="*/ 106597 h 213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3812" h="213190">
                              <a:moveTo>
                                <a:pt x="444595" y="106597"/>
                              </a:moveTo>
                              <a:cubicBezTo>
                                <a:pt x="444595" y="163667"/>
                                <a:pt x="345800" y="209932"/>
                                <a:pt x="223929" y="209932"/>
                              </a:cubicBezTo>
                              <a:cubicBezTo>
                                <a:pt x="102059" y="209932"/>
                                <a:pt x="3263" y="163668"/>
                                <a:pt x="3263" y="106597"/>
                              </a:cubicBezTo>
                              <a:cubicBezTo>
                                <a:pt x="3263" y="49527"/>
                                <a:pt x="102059" y="3263"/>
                                <a:pt x="223929" y="3263"/>
                              </a:cubicBezTo>
                              <a:cubicBezTo>
                                <a:pt x="345800" y="3263"/>
                                <a:pt x="444595" y="49528"/>
                                <a:pt x="444595" y="1065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5" name="Freeform: Shape 215"/>
                      <wps:cNvSpPr/>
                      <wps:spPr>
                        <a:xfrm>
                          <a:off x="2826386" y="1716360"/>
                          <a:ext cx="382897" cy="261050"/>
                        </a:xfrm>
                        <a:custGeom>
                          <a:avLst/>
                          <a:gdLst>
                            <a:gd name="connsiteX0" fmla="*/ 378361 w 382896"/>
                            <a:gd name="connsiteY0" fmla="*/ 130725 h 261050"/>
                            <a:gd name="connsiteX1" fmla="*/ 192016 w 382896"/>
                            <a:gd name="connsiteY1" fmla="*/ 257360 h 261050"/>
                            <a:gd name="connsiteX2" fmla="*/ 5671 w 382896"/>
                            <a:gd name="connsiteY2" fmla="*/ 130725 h 261050"/>
                            <a:gd name="connsiteX3" fmla="*/ 192016 w 382896"/>
                            <a:gd name="connsiteY3" fmla="*/ 4091 h 261050"/>
                            <a:gd name="connsiteX4" fmla="*/ 378361 w 382896"/>
                            <a:gd name="connsiteY4" fmla="*/ 130725 h 26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2896" h="261050">
                              <a:moveTo>
                                <a:pt x="378361" y="130725"/>
                              </a:moveTo>
                              <a:cubicBezTo>
                                <a:pt x="378361" y="200663"/>
                                <a:pt x="294932" y="257360"/>
                                <a:pt x="192016" y="257360"/>
                              </a:cubicBezTo>
                              <a:cubicBezTo>
                                <a:pt x="89101" y="257360"/>
                                <a:pt x="5671" y="200664"/>
                                <a:pt x="5671" y="130725"/>
                              </a:cubicBezTo>
                              <a:cubicBezTo>
                                <a:pt x="5671" y="60787"/>
                                <a:pt x="89101" y="4091"/>
                                <a:pt x="192016" y="4091"/>
                              </a:cubicBezTo>
                              <a:cubicBezTo>
                                <a:pt x="294932" y="4091"/>
                                <a:pt x="378361" y="60787"/>
                                <a:pt x="378361" y="1307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6" name="Freeform: Shape 216"/>
                      <wps:cNvSpPr/>
                      <wps:spPr>
                        <a:xfrm>
                          <a:off x="2703954" y="1582509"/>
                          <a:ext cx="395950" cy="269752"/>
                        </a:xfrm>
                        <a:custGeom>
                          <a:avLst/>
                          <a:gdLst>
                            <a:gd name="connsiteX0" fmla="*/ 395086 w 395949"/>
                            <a:gd name="connsiteY0" fmla="*/ 135922 h 269751"/>
                            <a:gd name="connsiteX1" fmla="*/ 199285 w 395949"/>
                            <a:gd name="connsiteY1" fmla="*/ 268464 h 269751"/>
                            <a:gd name="connsiteX2" fmla="*/ 3485 w 395949"/>
                            <a:gd name="connsiteY2" fmla="*/ 135922 h 269751"/>
                            <a:gd name="connsiteX3" fmla="*/ 199285 w 395949"/>
                            <a:gd name="connsiteY3" fmla="*/ 3381 h 269751"/>
                            <a:gd name="connsiteX4" fmla="*/ 395086 w 395949"/>
                            <a:gd name="connsiteY4" fmla="*/ 135922 h 2697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5949" h="269751">
                              <a:moveTo>
                                <a:pt x="395086" y="135922"/>
                              </a:moveTo>
                              <a:cubicBezTo>
                                <a:pt x="395086" y="209123"/>
                                <a:pt x="307423" y="268464"/>
                                <a:pt x="199285" y="268464"/>
                              </a:cubicBezTo>
                              <a:cubicBezTo>
                                <a:pt x="91148" y="268464"/>
                                <a:pt x="3485" y="209123"/>
                                <a:pt x="3485" y="135922"/>
                              </a:cubicBezTo>
                              <a:cubicBezTo>
                                <a:pt x="3485" y="62722"/>
                                <a:pt x="91148" y="3381"/>
                                <a:pt x="199285" y="3381"/>
                              </a:cubicBezTo>
                              <a:cubicBezTo>
                                <a:pt x="307423" y="3381"/>
                                <a:pt x="395086" y="62722"/>
                                <a:pt x="395086" y="1359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7" name="Freeform: Shape 217"/>
                      <wps:cNvSpPr/>
                      <wps:spPr>
                        <a:xfrm>
                          <a:off x="2533831" y="1860313"/>
                          <a:ext cx="478621" cy="226243"/>
                        </a:xfrm>
                        <a:custGeom>
                          <a:avLst/>
                          <a:gdLst>
                            <a:gd name="connsiteX0" fmla="*/ 475988 w 478620"/>
                            <a:gd name="connsiteY0" fmla="*/ 118674 h 226243"/>
                            <a:gd name="connsiteX1" fmla="*/ 239797 w 478620"/>
                            <a:gd name="connsiteY1" fmla="*/ 223189 h 226243"/>
                            <a:gd name="connsiteX2" fmla="*/ 3607 w 478620"/>
                            <a:gd name="connsiteY2" fmla="*/ 111709 h 226243"/>
                            <a:gd name="connsiteX3" fmla="*/ 239797 w 478620"/>
                            <a:gd name="connsiteY3" fmla="*/ 7194 h 226243"/>
                            <a:gd name="connsiteX4" fmla="*/ 475988 w 478620"/>
                            <a:gd name="connsiteY4" fmla="*/ 118674 h 2262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8620" h="226243">
                              <a:moveTo>
                                <a:pt x="475988" y="118674"/>
                              </a:moveTo>
                              <a:cubicBezTo>
                                <a:pt x="475988" y="178320"/>
                                <a:pt x="370242" y="225113"/>
                                <a:pt x="239797" y="223189"/>
                              </a:cubicBezTo>
                              <a:cubicBezTo>
                                <a:pt x="109353" y="221266"/>
                                <a:pt x="3607" y="171355"/>
                                <a:pt x="3607" y="111709"/>
                              </a:cubicBezTo>
                              <a:cubicBezTo>
                                <a:pt x="3607" y="52063"/>
                                <a:pt x="109353" y="5270"/>
                                <a:pt x="239797" y="7194"/>
                              </a:cubicBezTo>
                              <a:cubicBezTo>
                                <a:pt x="370242" y="9117"/>
                                <a:pt x="475988" y="59029"/>
                                <a:pt x="475988" y="11867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8" name="Freeform: Shape 218"/>
                      <wps:cNvSpPr/>
                      <wps:spPr>
                        <a:xfrm>
                          <a:off x="2880396" y="1583596"/>
                          <a:ext cx="326332" cy="391575"/>
                        </a:xfrm>
                        <a:custGeom>
                          <a:avLst/>
                          <a:gdLst>
                            <a:gd name="connsiteX0" fmla="*/ 3268 w 326332"/>
                            <a:gd name="connsiteY0" fmla="*/ 3983 h 391575"/>
                            <a:gd name="connsiteX1" fmla="*/ 194237 w 326332"/>
                            <a:gd name="connsiteY1" fmla="*/ 158668 h 391575"/>
                            <a:gd name="connsiteX2" fmla="*/ 138013 w 326332"/>
                            <a:gd name="connsiteY2" fmla="*/ 390255 h 391575"/>
                            <a:gd name="connsiteX3" fmla="*/ 324292 w 326332"/>
                            <a:gd name="connsiteY3" fmla="*/ 263537 h 391575"/>
                            <a:gd name="connsiteX4" fmla="*/ 217555 w 326332"/>
                            <a:gd name="connsiteY4" fmla="*/ 149057 h 391575"/>
                            <a:gd name="connsiteX5" fmla="*/ 3263 w 326332"/>
                            <a:gd name="connsiteY5" fmla="*/ 3983 h 39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6332" h="391575">
                              <a:moveTo>
                                <a:pt x="3268" y="3983"/>
                              </a:moveTo>
                              <a:cubicBezTo>
                                <a:pt x="187150" y="31593"/>
                                <a:pt x="190918" y="114929"/>
                                <a:pt x="194237" y="158668"/>
                              </a:cubicBezTo>
                              <a:cubicBezTo>
                                <a:pt x="298242" y="205462"/>
                                <a:pt x="342253" y="323909"/>
                                <a:pt x="138013" y="390255"/>
                              </a:cubicBezTo>
                              <a:cubicBezTo>
                                <a:pt x="240925" y="390255"/>
                                <a:pt x="324292" y="333476"/>
                                <a:pt x="324292" y="263537"/>
                              </a:cubicBezTo>
                              <a:cubicBezTo>
                                <a:pt x="324292" y="212941"/>
                                <a:pt x="280663" y="169341"/>
                                <a:pt x="217555" y="149057"/>
                              </a:cubicBezTo>
                              <a:cubicBezTo>
                                <a:pt x="227318" y="48553"/>
                                <a:pt x="105257" y="-3570"/>
                                <a:pt x="3263" y="39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19" name="Freeform: Shape 219"/>
                      <wps:cNvSpPr/>
                      <wps:spPr>
                        <a:xfrm>
                          <a:off x="1097044" y="1164360"/>
                          <a:ext cx="1157392" cy="487294"/>
                        </a:xfrm>
                        <a:custGeom>
                          <a:avLst/>
                          <a:gdLst>
                            <a:gd name="connsiteX0" fmla="*/ 272472 w 1157392"/>
                            <a:gd name="connsiteY0" fmla="*/ 110263 h 487293"/>
                            <a:gd name="connsiteX1" fmla="*/ 139241 w 1157392"/>
                            <a:gd name="connsiteY1" fmla="*/ 343198 h 487293"/>
                            <a:gd name="connsiteX2" fmla="*/ 493064 w 1157392"/>
                            <a:gd name="connsiteY2" fmla="*/ 459931 h 487293"/>
                            <a:gd name="connsiteX3" fmla="*/ 770642 w 1157392"/>
                            <a:gd name="connsiteY3" fmla="*/ 455658 h 487293"/>
                            <a:gd name="connsiteX4" fmla="*/ 1003739 w 1157392"/>
                            <a:gd name="connsiteY4" fmla="*/ 276964 h 487293"/>
                            <a:gd name="connsiteX5" fmla="*/ 958675 w 1157392"/>
                            <a:gd name="connsiteY5" fmla="*/ 188394 h 487293"/>
                            <a:gd name="connsiteX6" fmla="*/ 691391 w 1157392"/>
                            <a:gd name="connsiteY6" fmla="*/ 34562 h 487293"/>
                            <a:gd name="connsiteX7" fmla="*/ 272476 w 1157392"/>
                            <a:gd name="connsiteY7" fmla="*/ 110266 h 4872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57392" h="487293">
                              <a:moveTo>
                                <a:pt x="272472" y="110263"/>
                              </a:moveTo>
                              <a:cubicBezTo>
                                <a:pt x="-54087" y="136895"/>
                                <a:pt x="-64621" y="280067"/>
                                <a:pt x="139241" y="343198"/>
                              </a:cubicBezTo>
                              <a:cubicBezTo>
                                <a:pt x="127520" y="450985"/>
                                <a:pt x="325490" y="485527"/>
                                <a:pt x="493064" y="459931"/>
                              </a:cubicBezTo>
                              <a:cubicBezTo>
                                <a:pt x="588083" y="505832"/>
                                <a:pt x="679726" y="487678"/>
                                <a:pt x="770642" y="455658"/>
                              </a:cubicBezTo>
                              <a:cubicBezTo>
                                <a:pt x="1057754" y="532002"/>
                                <a:pt x="1342420" y="362419"/>
                                <a:pt x="1003739" y="276964"/>
                              </a:cubicBezTo>
                              <a:cubicBezTo>
                                <a:pt x="1007948" y="224363"/>
                                <a:pt x="985108" y="204223"/>
                                <a:pt x="958675" y="188394"/>
                              </a:cubicBezTo>
                              <a:cubicBezTo>
                                <a:pt x="1091057" y="75255"/>
                                <a:pt x="921107" y="-797"/>
                                <a:pt x="691391" y="34562"/>
                              </a:cubicBezTo>
                              <a:cubicBezTo>
                                <a:pt x="501518" y="-24261"/>
                                <a:pt x="360825" y="-796"/>
                                <a:pt x="272476" y="11026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20" name="Freeform: Shape 220"/>
                      <wps:cNvSpPr/>
                      <wps:spPr>
                        <a:xfrm>
                          <a:off x="1903183" y="1186020"/>
                          <a:ext cx="352439" cy="452487"/>
                        </a:xfrm>
                        <a:custGeom>
                          <a:avLst/>
                          <a:gdLst>
                            <a:gd name="connsiteX0" fmla="*/ 135280 w 352438"/>
                            <a:gd name="connsiteY0" fmla="*/ 452811 h 452486"/>
                            <a:gd name="connsiteX1" fmla="*/ 197583 w 352438"/>
                            <a:gd name="connsiteY1" fmla="*/ 255323 h 452486"/>
                            <a:gd name="connsiteX2" fmla="*/ 152519 w 352438"/>
                            <a:gd name="connsiteY2" fmla="*/ 166752 h 452486"/>
                            <a:gd name="connsiteX3" fmla="*/ 3263 w 352438"/>
                            <a:gd name="connsiteY3" fmla="*/ 4236 h 452486"/>
                            <a:gd name="connsiteX4" fmla="*/ 125655 w 352438"/>
                            <a:gd name="connsiteY4" fmla="*/ 168310 h 452486"/>
                            <a:gd name="connsiteX5" fmla="*/ 177551 w 352438"/>
                            <a:gd name="connsiteY5" fmla="*/ 263289 h 452486"/>
                            <a:gd name="connsiteX6" fmla="*/ 135281 w 352438"/>
                            <a:gd name="connsiteY6" fmla="*/ 452816 h 4524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52438" h="452486">
                              <a:moveTo>
                                <a:pt x="135280" y="452811"/>
                              </a:moveTo>
                              <a:cubicBezTo>
                                <a:pt x="342062" y="444416"/>
                                <a:pt x="466877" y="323274"/>
                                <a:pt x="197583" y="255323"/>
                              </a:cubicBezTo>
                              <a:cubicBezTo>
                                <a:pt x="201793" y="202721"/>
                                <a:pt x="178952" y="182581"/>
                                <a:pt x="152519" y="166752"/>
                              </a:cubicBezTo>
                              <a:cubicBezTo>
                                <a:pt x="302684" y="32329"/>
                                <a:pt x="45774" y="-3396"/>
                                <a:pt x="3263" y="4236"/>
                              </a:cubicBezTo>
                              <a:cubicBezTo>
                                <a:pt x="172325" y="44501"/>
                                <a:pt x="211024" y="75524"/>
                                <a:pt x="125655" y="168310"/>
                              </a:cubicBezTo>
                              <a:cubicBezTo>
                                <a:pt x="181580" y="199005"/>
                                <a:pt x="186880" y="222239"/>
                                <a:pt x="177551" y="263289"/>
                              </a:cubicBezTo>
                              <a:cubicBezTo>
                                <a:pt x="290118" y="312893"/>
                                <a:pt x="404500" y="354439"/>
                                <a:pt x="135281" y="4528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73E48">
                            <a:alpha val="75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aphic 5" o:spid="_x0000_s1026" o:spt="203" alt="Dark Sky " style="position:absolute;left:0pt;margin-top:42pt;height:123.1pt;width:561.25pt;mso-position-horizontal:center;mso-position-horizontal-relative:margin;mso-position-vertical-relative:page;z-index:-251657216;mso-width-relative:page;mso-height-relative:page;" coordorigin="1097044,873351" coordsize="5530601,1213205" o:gfxdata="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">
              <o:lock v:ext="edit" aspectratio="t"/>
              <v:shape id="Freeform: Shape 200" o:spid="_x0000_s1026" o:spt="100" style="position:absolute;left:5143215;top:1001217;height:952833;width:948539;v-text-anchor:middle;" fillcolor="#FFFFFF" filled="t" stroked="f" coordsize="948539,952833" o:gfxdata="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gfSDrgAAADcAAAA&#10;DwAAAAAAAAABACAAAAAiAAAAZHJzL2Rvd25yZXYueG1sUEsBAhQAFAAAAAgAh07iQDMvBZ47AAAA&#10;OQAAABAAAAAAAAAAAQAgAAAABwEAAGRycy9zaGFwZXhtbC54bWxQSwUGAAAAAAYABgBbAQAAsQMA&#10;AAAA&#10;" path="m949651,477601c951067,739691,739735,953305,477629,954720c215523,956135,1897,744817,481,482726c472,481018,472,479309,481,477601c-934,215510,210397,1897,472503,481c734609,-934,948236,210385,949651,472475c949661,474183,949661,475892,949651,477601xe">
                <v:path o:connectlocs="949651,477601;477629,954720;481,482726;481,477601;472503,481;949651,472475;949651,477601" o:connectangles="0,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01" o:spid="_x0000_s1026" o:spt="100" style="position:absolute;left:5150000;top:1042651;height:861466;width:874571;v-text-anchor:middle;" fillcolor="#CCCCCC" filled="t" stroked="f" coordsize="874570,861465" o:gfxdata="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vNRb4A&#10;AADcAAAADwAAAAAAAAABACAAAAAiAAAAZHJzL2Rvd25yZXYueG1sUEsBAhQAFAAAAAgAh07iQDMv&#10;BZ47AAAAOQAAABAAAAAAAAAAAQAgAAAADQEAAGRycy9zaGFwZXhtbC54bWxQSwUGAAAAAAYABgBb&#10;AQAAtwMAAAAA&#10;" path="m443434,544c442307,563,441328,941,440898,1637c440209,2750,435790,4315,431063,5071c423672,6253,422730,6926,424390,10027c425987,13011,425280,13860,420253,14866c413671,16182,407960,14784,407960,11861c407960,10854,409125,9983,410536,9949c411946,9914,411288,8843,409092,7568c406180,5879,404884,5869,404331,7529c403800,9121,402005,9218,398282,7803c394699,6441,392259,6450,390828,7881c389658,9051,386003,10027,382749,10027c373982,10027,376959,15026,386184,15802c392877,16366,393620,16963,392428,20719c391370,24052,391804,24721,394301,23763c396525,22910,397160,23460,396369,25519c395721,27209,396425,28506,398008,28524c400156,28548,400070,28986,397696,30514c395117,32175,395588,33363,400584,37694c407540,43724,406890,43545,412175,40270c415501,38209,416632,38231,417951,40348c418877,41835,421120,42396,423102,41636c425032,40895,426443,41080,426263,42065c425265,47531,426751,49015,432312,48036c437739,47080,438156,47444,437542,52718c436798,59104,444196,69435,448469,67977c449879,67495,451608,68571,452293,70357c454867,77064,465208,73467,463845,66338c463065,62260,463725,61303,467318,61304c469753,61304,473606,63065,475904,65206c479408,68470,481275,68775,487416,67079c491445,65967,496901,65479,499553,65986c505515,67126,505706,64685,500100,59079l495846,54826,501661,55216c511764,55894,514656,55247,514656,52328c514656,48898,522362,46490,523398,49596c523801,50805,525248,51080,526637,50221c528036,49356,528616,46895,527925,44718c527228,42522,527638,40777,528862,40777c530066,40777,531047,41615,531047,42611c531047,44821,537263,46612,540804,45421c542221,44944,542871,43737,542248,42728c541624,41720,542130,38975,543379,36641c545030,33556,546819,32764,549936,33753c553384,34847,553976,34446,552902,31646c552167,29731,551575,27790,551575,27353c551575,26917,550265,27060,548687,27665c547108,28271,545222,27786,544472,26573c543722,25359,544542,23815,546306,23139c551890,20996,549761,18671,542833,19353c539166,19714,535033,20062,533623,20134c532212,20206,531047,21999,531047,24114c531047,26849,529582,27977,525935,27977c520296,27977,519008,24925,523866,23061c525559,22411,526949,20989,526949,19861c526949,18732,525559,18314,523866,18963c522174,19612,520783,19279,520783,18222c520783,17164,519513,16797,517934,17402c516356,18008,514508,17631,513837,16544c512411,14236,518235,11531,520978,13227c522005,13861,522851,13407,522852,12212c522852,11017,521861,10027,520666,10027c519471,10027,519079,9113,519769,7997c520514,6791,519572,6526,517466,7334c514745,8378,514220,7890,515242,5227c516313,2434,515600,1953,511534,2690c508761,3193,505980,2729,505329,1676c504605,504,502645,574,500295,1832c498181,2963,494547,3861,492216,3861c489886,3861,487962,4801,487962,5929c487962,7057,485671,7958,482850,7958c480029,7958,477699,7220,477699,6280c477699,3940,471502,4612,466069,7568c462956,9262,459968,9426,456313,8036c452893,6736,451044,6737,451044,8036c451044,9137,449615,10027,447883,10027c445425,10027,445201,9167,446829,6124c448446,3104,448167,1942,445541,934c444843,666,444110,533,443434,544xm471064,12095c472188,12159,473618,13253,474342,15139c474992,16831,475330,18155,475084,18066c470944,16571,469503,15525,469503,13968c469503,12640,470190,12045,471064,12095xm509271,14514c509411,14463,509569,14500,509739,14670c510421,15352,510488,17131,509895,18612c509240,20248,508745,19753,508646,17363c508580,15741,508851,14669,509271,14514xm444761,18222c445823,18222,447264,19162,447962,20290c448659,21418,447808,22319,446049,22319c444290,22319,442849,21418,442849,20290c442849,19162,443700,18222,444761,18222xm539555,27704c539880,27683,540234,27717,540608,27861c542106,28435,542833,29738,542208,30748c540472,33558,537877,32925,537877,29695c537877,28506,538578,27769,539555,27704xm488430,34885c489512,34861,490998,35372,493270,36407c497484,38327,499229,38349,500333,36563c501394,34846,502207,34844,503221,36485c503993,37733,503561,38748,502245,38748c500930,38748,500340,40065,500958,41675c501575,43285,500974,45443,499631,46475c498287,47507,493265,49881,488469,51743c481165,54579,479767,54649,479767,52211c479767,50611,478226,48986,476332,48621c473109,48000,473109,47747,476332,44524c478226,42630,479767,40063,479767,38787c479767,37512,480776,37075,482030,37851c483285,38626,485089,38054,486011,36563c486690,35464,487349,34908,488430,34885xm451980,39802c452844,39797,453236,41088,453971,44016c455656,50730,454548,52187,451005,47918c448872,45349,447980,45251,446634,47372c445655,48916,444935,49065,444917,47762c444900,46527,446620,43945,448741,42026c450348,40572,451309,39806,451980,39802xm681995,51938c680748,51952,680037,54009,679575,58338c679232,61561,680212,64033,682151,64777c689351,67539,698458,79762,693312,79762c690211,79762,692158,86259,695888,88347c697801,89417,698745,91271,697995,92483c697139,93868,695423,93062,693351,90337c691032,87285,688661,86361,685429,87215c682903,87883,681323,89166,681878,90064c683726,93055,680503,97979,677468,96815c675713,96141,674737,96718,675087,98220c675416,99627,674507,101214,673097,101732c671687,102249,670560,101332,670560,99702c670560,97647,668965,97033,665409,97712c662588,98251,660296,97774,660296,96620c660296,95466,658455,94976,656199,95566c653942,96156,652101,97458,652101,98415c652101,99372,653942,101109,656199,102317c658455,103525,660296,105733,660296,107195c660296,108657,662588,111071,665409,112580c671923,116066,671972,118746,665526,118746c662772,118746,659929,119718,659204,120892c658478,122066,655994,122413,653662,121673c650268,120595,649670,121006,650735,123780c651467,125686,650933,128532,649525,130102c643947,136324,642773,138373,642813,141887c642836,143899,644052,146292,645506,147194c647478,148418,647604,150214,646052,154296c644623,158055,644661,159759,646130,159759c647307,159759,647776,161375,647184,163350c645613,168586,653031,176641,658696,175837c661496,175440,664733,176816,666775,179271c669713,182805,671023,183038,676258,181066c681282,179173,682750,179340,684727,182081c686042,183904,689469,185541,692337,185710c696959,185981,697414,185435,696239,180754c695084,176153,695300,175798,698073,178100c699824,179553,700754,181612,700103,182666c699451,183720,699435,185906,700064,187544c701355,190908,705410,191622,705410,188481c705410,187352,706631,186451,708103,186451c709950,186451,710696,183621,710483,177320c710156,167639,712116,165482,719888,166979c723071,167592,723740,167144,722347,165340c721294,163975,719868,161286,719186,159369c718251,156739,718781,156170,721411,157106c723328,157787,726049,159253,727460,160344c728870,161436,730167,161749,730308,161047c730450,160345,730768,158858,731050,157730c731332,156601,731689,155211,731830,154647c731971,154083,734004,155494,736318,157808c739235,160724,741894,161600,745021,160656c752057,158533,752818,156943,750290,149691c748450,144412,748499,142552,750524,141301c753961,139177,751256,135022,747402,136501c745527,137220,744397,136399,744397,134355c744397,131794,745979,131297,751578,132013c759582,133038,760487,131886,755168,127526c751839,124797,751903,124660,756183,125574c758721,126117,760827,125739,760827,124716c760827,123693,759773,122843,758524,122843c757275,122843,756770,121538,757392,119916c758042,118223,757140,116694,755285,116326c751094,115494,749916,103018,753880,101497c757810,99989,757438,94122,753412,94122c751288,94122,750563,92993,751343,90961c752075,89054,751112,87287,748963,86473c747007,85733,744210,83927,742719,82454c739541,79314,735369,78841,737216,81829c737913,82958,737137,83858,735499,83858c733861,83858,731969,82404,731284,80620c729428,75784,729789,73219,732104,74649c733232,75346,734133,74849,734133,73556c734133,72263,731391,70151,728006,68874c724621,67596,721840,65772,721840,64815c721840,63858,719774,63723,717235,64503c710914,66446,710634,66893,713606,70474c715720,73022,715634,73595,713293,73595c711714,73595,708827,71724,706854,69420c704881,67116,702234,65863,700961,66649c699502,67551,699204,67177,700181,65596c701167,64001,700152,62684,697410,61966c695040,61347,693117,59997,693117,59001c693117,58004,691862,57206,690307,57206c688753,57206,686310,55803,684883,54084c683701,52660,682743,51929,681995,51937xm324202,67079c319566,67164,311955,69207,306875,72659c297552,78994,296953,82606,305431,81361c314511,80029,311817,84428,302348,86395c293429,88248,291383,87356,294933,83078c296906,80701,296780,80201,294192,80581c290366,81142,278940,90278,278815,92873c278730,94658,270747,102317,268981,102317c268481,102317,265434,100776,262230,98883c257185,95903,255220,95794,247556,98024c231057,102827,223340,107208,221956,112580c221228,115401,220016,118182,219224,118746c218432,119310,217117,123241,216336,127487c215234,133477,215628,135478,218092,136423c222989,138302,222139,144048,217155,142745c214162,141962,212200,143163,210053,147116c208423,150117,207054,151865,207009,150979c206964,150093,205090,150357,202833,151564c198866,153687,196942,161827,200414,161827c201354,161827,202131,163030,202131,164520c202131,166010,200188,167090,197838,166900c192063,166435,184074,170216,185037,172949c185466,174165,187542,174954,189682,174705c191821,174456,192419,174743,191008,175368c189598,175994,188472,177931,188472,179661c188472,182053,187104,182488,182813,181456c173114,179125,165876,178836,165876,180754c165876,181767,164954,182009,163808,181300c162661,180591,162303,179037,163027,177866c163868,176506,162769,176241,159983,177125c156521,178223,155613,177641,155613,174354c155613,172077,153997,169299,152022,168149c150048,166999,149243,166037,150227,166003c151212,165969,150805,164464,149329,162686c147485,160463,147352,159031,148861,158081c150068,157321,151399,154833,151827,152579c152280,150193,154241,148483,156510,148481c158655,148480,160824,147200,161349,145633c161899,143994,161391,143376,160140,144150c158943,144889,157375,144555,156666,143408c155958,142262,156369,141301,157564,141301c158759,141301,159749,139910,159749,138218c159749,134578,163158,134082,164315,137555c164780,138949,166197,139310,167711,138374c169599,137207,169707,136117,168101,134511c166874,133284,165876,130210,165876,127682c165876,121519,162140,119531,158891,123974c157445,125952,155195,126924,153896,126121c150274,123883,151072,118774,155105,118433c157080,118266,160086,117961,161779,117731c163471,117500,166027,117156,167438,116989c168848,116822,169974,114763,169974,112384c169974,108795,170870,108272,175126,109341c177946,110048,180238,109873,180238,108950c180238,108027,183471,106085,187419,104658c195367,101784,199308,96264,198307,89400c197945,86919,199065,83794,200766,82453c203476,80318,203346,79620,199751,76873c194614,72949,192204,73659,189058,79917c187334,83347,184713,84897,180472,85068c177117,85203,171408,87799,167789,90843c164170,93888,159893,95877,158267,95253c156640,94629,153410,94121,151125,94121c148257,94121,147375,93184,148198,91038c149106,88672,148192,88136,144451,88814c139442,89722,131027,96773,131027,100053c131027,101051,128921,103291,126382,105048c118172,110729,108431,120232,108431,122569c108431,123821,106711,125937,104607,127251c100342,129915,101110,138093,105465,136422c107489,135645,107648,136900,106207,141924c105178,145510,104333,148608,104333,148792c104334,148976,106439,148685,108977,148129c111603,147554,112681,147855,111514,148831c108266,151549,108310,155181,111592,156441c113249,157077,114597,156714,114597,155621c114597,154528,115578,153631,116783,153631c118040,153631,118429,155370,117680,157728c116511,161414,117122,161725,123651,160889l130949,159953,130207,169631c129805,174935,128065,183035,126344,187659c124390,192909,123881,197142,125017,198937c127765,203276,127286,205486,123846,204166c122154,203516,120763,204031,120763,205336c120763,206642,118697,210818,116158,214585c112571,219907,110496,221153,106909,220282c104276,219644,102304,220148,102304,221414c102304,222635,100688,223339,98714,223014c96739,222689,93896,223188,92431,224107c88788,226390,93126,231560,98675,231560c102548,231560,102594,231843,99455,236633c94465,244249,95329,245646,104334,244438c112150,243390,115512,245882,110461,249004c109314,249712,108914,251153,109563,252204c110212,253254,109669,254116,108353,254116c107038,254116,106438,255392,107026,256926c107807,258960,106524,259533,102226,259033c95383,258236,93445,260537,93133,269920c92946,275553,93527,276505,96567,275540c99436,274630,100236,275514,100236,279637c100236,282534,99338,284905,98246,284905c97153,284905,96816,286296,97465,287988c98114,289681,97621,291071,96372,291071c92115,291071,94073,294921,99729,297666c104221,299847,105280,301672,104997,306680c104680,312298,105201,312875,109641,312027c112940,311396,114596,312039,114597,313900c114598,315443,116926,316820,119749,316983c123453,317196,124861,316255,124861,313548c124861,310758,126203,309934,130091,310349c137391,311127,140958,317264,140784,328768c140702,334181,141608,339223,142813,339968c146209,342067,143254,353018,138988,354134c136831,354698,135437,356613,135749,358660c136468,363368,147360,373400,149994,371772c151126,371072,151648,371766,151125,373333c150603,374900,148860,376197,147262,376221c145302,376250,144541,378174,144959,382074c145350,385723,144799,387364,143437,386523c141181,385128,141061,385329,140198,393625c139520,400145,140980,402589,144023,400064c145757,398625,146403,400131,146403,405605c146403,411837,147156,413149,150774,413332c156009,413597,162743,418275,163028,421839c163141,423249,163366,425879,163536,427692c163717,429637,165020,430536,166736,429878c168335,429264,170085,429865,170599,431205c171652,433948,186404,434930,186405,432258c186405,431312,185465,430541,184336,430541c181377,430541,181840,424920,184883,423829c186815,423137,186573,421422,183907,416961c180291,410912,179789,410754,173565,413176c170840,414236,169975,413530,169975,410249c169975,407872,169299,406132,168453,406386c167607,406640,164244,404366,160999,401313c157754,398259,154403,396178,153545,396708c152687,397238,151546,395995,151008,393937c150223,390933,150979,390384,154872,391127c158351,391793,159750,391127,159750,388747c159750,386923,158359,385430,156667,385430c152767,385430,152753,383880,156667,379967c158370,378264,159251,376035,158618,375011c157985,373987,158777,373656,160374,374269c163947,375641,166988,363127,163848,359987c160227,356366,161626,354519,166931,355851c170130,356653,172043,356279,172043,354836c172043,353393,173975,353013,177194,353821c181246,354838,182110,354423,181175,351987c180521,350284,181059,348241,182385,347422c184218,346289,184200,345548,182307,344378c177837,341615,183402,340468,188551,343090c191462,344572,193350,347081,193000,349100c192639,351184,193701,352612,195693,352612c198052,352612,198884,354224,198581,358231c198345,361334,198843,367663,199673,372280c201001,379664,201750,380537,205957,379733c209893,378981,210574,379565,209703,382894c208889,386007,209881,387141,213996,387928c216936,388490,219881,388077,220552,386991c221223,385906,224565,385438,227967,385938c232685,386630,234367,385965,235109,383128c236236,378819,241764,376542,246621,378406c248819,379249,250017,378618,250017,376611c250017,372974,242514,370715,236085,372397c233580,373052,231519,374866,231519,376416c231519,378562,230547,378384,227382,375675c223732,372550,223618,371831,226367,369821c230317,366933,230445,364078,226562,365568c222026,367308,218106,361557,221255,357763c222649,356083,224625,355193,225626,355812c228636,357672,227676,353301,224494,350661c222869,349312,222024,346853,222660,345197c223374,343337,222761,342409,221021,342778c219305,343142,217967,341262,217586,337978c217086,333661,217995,332319,222192,331266c228552,329670,228971,326794,223089,325256c220111,324478,217279,325767,213918,329393c209875,333755,208488,334218,205918,332085c201166,328142,202209,324497,208454,323227c212237,322458,215010,319961,216884,315657c218645,311611,220749,309661,222543,310349c226536,311882,226089,309465,221801,306330c219829,304888,218663,303255,219226,302701c221070,300884,236733,300456,239479,302154c240990,303088,243151,302814,244435,301530c245691,300274,246005,299267,245138,299267c244271,299267,245582,296454,248026,293023c251736,287813,252970,287207,255558,289355c258087,291454,259100,291298,261178,288457c262577,286543,264345,285576,265080,286311c265815,287046,266407,286587,266407,285296c266407,284006,264116,281447,261295,279599c255113,275549,254653,272575,260241,272575c262498,272575,264378,273565,264378,274760c264378,275955,265279,276355,266407,275658c267535,274960,268475,275850,268475,277609c268475,279368,269329,280809,270388,280809c271446,280809,272333,282424,272378,284399c272423,286373,272858,290280,273354,293101c273849,295921,274352,298928,274446,299774c274766,302654,284866,301367,284866,298447c284866,296880,286482,295754,288456,295911c291137,296123,291972,294766,291696,290643c291424,286595,292108,285442,294271,286272c296580,287158,296828,286401,295481,282760c293508,277427,294739,268477,297432,268477c298429,268477,299228,271258,299228,274643c299228,281119,302603,282987,304652,277648c305380,275752,307295,274960,309491,275658c314695,277309,318333,266582,314994,259385c313662,256515,311860,254164,311013,254155c310167,254147,309491,252765,309491,251072c309491,245681,312436,247758,316360,255950c318645,260722,319607,265635,318779,268243c317783,271383,318286,272574,320575,272574c322996,272574,323468,274030,322526,278740c321849,282125,321796,284906,322409,284906c325916,284906,330019,282026,330019,279559c330019,276015,334491,275837,337902,279247c339931,281276,340824,281177,342390,278740c343639,276796,344925,276445,345902,277764c346749,278906,350060,279952,353239,280106c358496,280359,358971,279813,358586,273940c357984,264759,360437,260282,366118,260282c368946,260282,371035,259080,371035,257433c371035,255861,372387,254048,374040,253414c376312,252542,375953,254625,372518,261921c370018,267229,367041,272204,365922,273003c364624,273931,364803,275396,366430,277023c367831,278424,368966,278809,368966,277881c368966,276953,370190,277208,371659,278428c375363,281501,383565,278958,383172,274876c382499,267900,383519,266447,388870,266447c392748,266447,396684,263854,402177,257784c409781,249383,412454,244171,407602,247170c405996,248162,405647,247543,406509,245297c407932,241589,400452,234979,397143,237024c396073,237685,394492,237091,393631,235697c392685,234167,390310,233724,387660,234565c385246,235331,383734,236672,384265,237531c384795,238390,383838,239092,382157,239092c380055,239092,379762,238443,381221,236985c385008,233198,383492,229873,377318,228517c373372,227650,370369,225160,368693,221375c367078,217727,365062,215990,363230,216693c361045,217531,360656,216727,361708,213415c362544,210780,362235,209005,360927,209005c359723,209005,358742,208065,358742,206937c358742,205809,360019,204908,361591,204908c363162,204908,364921,203613,365532,202020c366144,200427,369987,197905,374040,196440c378639,194777,381242,192596,380947,190625c379907,183664,383504,176466,389338,173885c392644,172421,394840,170367,394216,169358c393574,168319,395863,168133,399484,168929c403960,169912,406805,169413,408968,167251c413302,162916,412905,162407,405963,163426c400231,164267,399714,163771,397377,155036c395529,148125,393936,145814,391172,146022c388392,146231,387464,147966,387464,153007c387464,160252,387356,160378,382586,158548c380324,157680,379741,155642,380596,151368c381263,148031,380733,144132,379386,142510c377906,140726,377741,139163,378957,138412c380044,137741,381232,137972,381611,138959c381989,139945,384328,141390,386801,142158c390468,143298,391235,142777,390977,139349c390803,137037,389389,135134,387816,135134c386116,135134,385436,133919,386137,132090c386926,130034,386035,129007,383484,129007c379408,129007,376368,123830,378449,120461c379140,119343,382106,119012,385084,119759c388061,120506,389820,120437,388986,119603c388152,118769,388528,116850,389806,115310c391627,113116,391463,112760,388986,113710c387249,114377,385154,113852,384342,112540c382214,109095,387415,100384,390821,101691c392771,102439,393253,101736,392382,99467c391684,97649,390042,96147,388752,96111c387463,96075,388201,94684,390391,93028c393864,90401,393924,90023,390899,90023c388991,90023,387465,88632,387465,86940c387465,85248,388366,83857,389494,83857c390622,83857,391562,83141,391562,82257c391562,80361,383066,80477,379933,82413c377105,84161,375133,82097,375132,77379c375132,74855,373625,73613,370527,73594c367989,73578,363795,72991,361239,72306c357440,71288,356843,71735,357961,74648c359061,77513,358546,77937,355190,76872c352423,75994,350604,76584,349805,78667c349142,80393,347325,81828,345785,81828c344245,81828,342851,83218,342663,84911c342475,86603,342149,89345,341960,91037c341522,94981,336146,95089,336146,91154c336146,89526,334267,86859,331931,85223c328837,83056,328397,81953,330370,81164c331859,80569,330996,80005,328457,79916c323091,79727,322452,75307,327092,70667c329639,68120,327809,67011,324204,67077xm722854,79762c724547,79762,725937,81152,725937,82844c725937,86048,723498,86922,721137,84561c718776,82201,719651,79762,722854,79762xm356594,84327c357370,84411,358134,84905,358780,85927c359843,87610,360441,89865,360107,90922c359001,94422,354637,94521,353316,91078c351937,87485,354267,84076,356594,84327xm730465,86083c730730,86091,730970,86160,731128,86317c731760,86949,730615,88084,728591,88854c725668,89967,725449,89748,727460,87722c728503,86671,729667,86060,730465,86083xm727694,94590c728107,94586,728594,94718,729177,94942c730961,95626,733343,96190,734445,96190c735548,96190,735884,97091,735187,98219c734489,99348,735297,100288,737021,100288c738964,100288,739704,101463,738972,103371c737660,106791,732104,107610,732104,104385c732104,103257,730713,102317,729021,102317c727328,102317,725938,103257,725937,104385c725937,105513,724997,106453,723869,106453c722741,106453,721840,105400,721840,104151c721840,102902,720449,102409,718757,103058c717064,103708,715674,103259,715674,102044c715674,100712,717732,100331,720825,101107c725091,102178,725937,101691,725937,98064c725937,95713,726453,94606,727694,94590xm701312,96190c703591,96190,705410,97564,705410,99273c705410,100966,704120,102317,702522,102317c700923,102317,699149,103482,698580,104893c698011,106303,697459,104912,697370,101810c697246,97482,698164,96190,701312,96190xm143678,96385c143982,96341,144225,96387,144419,96581c144918,97079,144178,99969,142780,102980c139951,109073,137160,110225,137160,105283c137160,102309,141547,96699,143678,96385xm361784,100288c363477,100288,364868,101114,364868,102122c364868,103129,363477,104477,361784,105127c359910,105846,358740,105128,358740,103293c358740,101636,360092,100288,361784,100288xm286700,100834c289709,100712,291031,101505,291031,103371c291031,106450,293112,107205,299734,106532c301709,106331,303325,107167,303324,108366c303324,109565,302373,110551,301178,110551c299983,110551,299500,111375,300124,112385c300749,113395,299781,114776,297978,115468c296072,116199,295212,118021,295910,119839c296693,121881,295423,123600,292280,124795c289635,125800,286909,128155,286192,130024c284588,134203,286670,143370,289236,143370c290270,143370,290937,146826,290719,151057c290501,155288,291052,161301,291929,164403c292981,168124,292765,170023,291266,170023c290015,170023,289188,168857,289471,167447c289753,166037,288626,164911,286934,164911c283254,164911,282233,174354,285646,176813c286923,177733,285755,177885,283070,177125c278562,175848,278264,176231,279129,182120c279736,186257,279178,188481,277568,188481c276202,188481,274651,190217,274094,192344c273314,195329,271772,195993,267382,195154c263882,194485,262195,194832,262972,196090c263749,197348,259607,198289,252240,198510c239923,198879,235235,195845,240298,190783c241999,189082,241934,188481,240025,188481c238604,188481,237943,187694,238542,186724c239142,185755,243263,185186,247713,185437c253822,185781,255548,185206,254738,183095c254148,181558,254597,180286,255752,180286c256907,180286,258244,181451,258718,182861c259393,184867,260338,184801,262972,182627c265521,180523,265835,178897,264260,175954c262334,172356,263050,171207,266914,171818c267760,171951,268475,171151,268475,170023c268475,168894,267439,167993,266172,167993c264567,167993,264498,167206,265977,165418c267585,163473,266643,162813,262114,162647c258346,162509,256143,163428,256143,165184c256143,168503,255877,168534,249118,165964c244943,164377,243850,164617,243850,167018c243850,168682,242910,170022,241781,170022c240653,170022,239752,168733,239752,167135c239752,165536,238587,163766,237176,163193c233774,161813,239701,157378,243225,158667c244690,159202,245231,158368,244552,156598c243726,154445,244974,153633,249079,153633c254615,153633,254658,153505,251030,149496c246483,144471,244259,144377,239206,148950c235489,152313,235179,152315,233274,148911c232169,146936,230430,145876,229371,146530c228312,147185,227420,146260,227420,144501c227420,142742,228736,141301,230308,141301c234108,141301,235886,136225,233079,133419c229986,130327,237194,127664,241430,130336c245950,133187,258728,128512,261256,123077c262374,120672,264870,118226,266797,117614c268964,116927,269822,115267,269061,113283c268105,110793,268774,110365,272066,111410c275530,112509,276149,112024,275305,108795c274111,104231,277162,101842,285296,100951c285795,100897,286271,100852,286700,100834xm589459,107312c585332,107539,578121,109991,574121,113087c571301,115271,569303,117690,569673,118434c570384,119867,569107,120652,557809,125848c550897,129027,550385,128961,538686,122726c520663,113121,498216,110859,498216,118668c498216,121300,497213,122318,495328,121595c493590,120927,491886,122200,491074,124755c490332,127093,488487,129009,486977,129009c485289,129009,484634,130520,485260,132911c485820,135053,485283,138686,484050,140989c482570,143753,482497,145614,483855,146453c486903,148336,486361,155611,483074,156872c481391,157518,480648,159649,481279,162062c481997,164809,483418,165760,485650,164911c488272,163913,488451,164163,486469,166159c484546,168098,482777,168118,478820,166316c470672,162603,462906,166831,464771,173964c465458,176590,467273,177238,472030,176540c477214,175779,478138,176223,477103,178920c476407,180734,477259,183641,479016,185398c481261,187643,481585,189355,480108,191134c477243,194587,481749,211534,485182,210217c486551,209691,488750,210582,490099,212207c491448,213832,491747,215155,490762,215173c489778,215190,490294,216033,491894,217046c493771,218233,496442,217830,499426,215875c503754,213039,503975,213122,502938,217085c502125,220195,502827,221299,505514,221299c507526,221299,508552,221930,507817,222665c506040,224441,516601,229831,518978,228362c519997,227733,521371,228672,522061,230470c522866,232567,524697,233285,527174,232499c529832,231655,531037,232275,531037,234489c531037,236257,532190,237503,533574,237221c534957,236939,536397,238705,536774,241162c537803,247873,542131,250372,553008,250528c558412,250605,565570,251829,568892,253220c573900,255317,576069,255199,581693,252518c585423,250739,588483,248027,588483,246508c588483,244989,589880,243214,591566,242567c593252,241920,594103,240572,593479,239562c592854,238552,594326,237728,596757,237728c599188,237728,603868,235802,607137,233474c610407,231146,614013,229828,615177,230548c616341,231267,617048,230752,616738,229377c616428,228002,619318,226005,623138,224967c628324,223559,629483,222492,627743,220753c624065,217075,625002,214590,629616,215797c633119,216713,633425,216397,631372,213924c629390,211536,629695,210354,632816,207992c635413,206027,635765,204992,633909,204948c632356,204912,631606,203611,632231,201983c633050,199849,632090,199282,628601,199914c624769,200609,623158,199357,620367,193476c618456,189449,617367,184826,617987,183212c618669,181434,617839,180286,615879,180286c613801,180286,613103,179133,613889,177086c614623,175172,614237,174458,612952,175252c611777,175978,609247,174767,607333,172559c603937,168644,602760,167993,598942,167993c597919,167993,597603,165978,598240,163545c599032,160514,598657,159573,597030,160579c595724,161386,594649,161213,594649,160150c594649,159087,596489,157696,598747,157106c601005,156515,602424,156739,601908,157574c601392,158409,603668,159096,606943,159096c612314,159096,612680,158659,610689,154803l608465,150550,612562,154647c614821,156904,616365,159314,615957,160033c615296,161199,623619,164326,624582,163271c624799,163034,623498,159386,621655,155155c619690,150644,616848,147467,614826,147467c612929,147467,611065,146752,610689,145906c610313,145060,607240,142957,603859,141223c600314,139406,597274,135943,596679,133028c596111,130249,594375,127994,592776,127994c591178,127994,589461,126829,588991,125419c588520,124009,589134,122843,590356,122843c593350,122843,593190,116077,590122,113009c588208,111095,588208,110551,590122,110551c591476,110551,592581,109622,592581,108522c592581,107563,591334,107209,589459,107312xm242289,114688c244263,114670,245879,115550,245879,116678c245879,119180,245653,119180,241781,116678c239151,114978,239221,114714,242289,114688xm586414,116678c587543,116678,588483,117618,588483,118746c588483,119874,587542,120814,586414,120814c585286,120814,584385,119874,584385,118746c584385,117618,585286,116678,586414,116678xm684914,116951c685844,116951,686746,117096,687451,117380c688861,117949,687735,118434,684914,118434c682094,118434,680928,117949,682339,117380c683044,117096,683985,116951,684914,116951xm703061,119448c703395,119434,703747,119465,704115,119487c707834,119713,708992,120963,708993,124795c708993,127555,707734,131087,706183,132638c703790,135031,703373,134655,703373,130180c703373,127279,702433,124912,701305,124912c700176,124912,699275,123597,699275,122024c699275,120514,700722,119547,703061,119448xm308975,120814c311513,120797,313580,121715,313580,122843c313580,125414,311391,125414,307414,122843c304926,121236,305242,120840,308975,120814xm746457,120814c747585,120814,748486,121715,748486,122843c748486,123972,747585,124912,746457,124912c745329,124912,744389,123972,744389,122843c744389,121715,745329,120814,746457,120814xm372238,124873c373420,124820,375160,126120,375984,128268c376696,130122,376954,131942,376570,132326c375593,133302,371028,128546,371028,126551c371028,125434,371529,124904,372238,124873xm338207,124912c339336,124912,340237,125813,340237,126941c340237,128069,339336,129009,338207,129009c337079,129009,336139,128069,336139,126941c336139,125813,337079,124912,338207,124912xm714646,124912c716339,124912,717729,125813,717729,126941c717729,128069,716339,129009,714646,129009c712954,129009,711563,128069,711563,126941c711563,125813,712954,124912,714646,124912xm432531,127370c431310,127344,430502,128725,430502,131038c430502,133682,431552,135137,433078,134629c434488,134158,435653,132543,435653,131038c435653,129534,434488,127918,433078,127448c432887,127385,432706,127374,432531,127370xm572010,129595c572907,129594,573766,129868,574429,130531c575739,131841,574970,132930,572205,133653c569873,134263,567951,133985,567951,133029c567951,131008,570036,129595,572009,129595xm309476,131038c310604,131038,311544,131978,311544,133107c311544,134235,310604,135136,309476,135136c308348,135136,307408,134235,307408,133107c307408,131978,308348,131038,309476,131038xm691036,131038c692164,131038,693104,131978,693104,133107c693104,134235,692164,135136,691036,135136c689908,135136,689007,134235,689007,133107c689007,131978,689908,131038,691036,131038xm650762,135487c653395,135388,657024,136647,657708,138726c658173,140136,657565,141302,656342,141302c655120,141302,654118,140404,654118,139311c654118,138218,652727,137881,651035,138531c649342,139180,647952,138609,647952,137282c647952,136097,649182,135547,650762,135487xm293825,135526c293965,135475,294123,135551,294293,135721c294975,136403,295042,138143,294449,139624c293794,141260,293338,140804,293240,138414c293173,136792,293405,135681,293825,135526xm304128,137906c304864,137783,305377,138259,305377,139155c305377,140350,304437,141301,303308,141301c302180,141301,301279,140901,301279,140404c301279,139906,302180,138916,303308,138218c303590,138044,303883,137948,304128,137906xm719825,138531c721828,138302,724224,140216,725952,144384c726420,145513,727981,146160,729425,145828c730869,145497,732079,146662,732079,148404c732079,152235,729739,152451,726069,148989c723894,146938,723153,146938,722400,148989c720507,154152,715943,151631,716117,145516c716242,141136,717822,138759,719825,138531xm145526,139506c146239,139477,147049,139600,147790,139897c149426,140551,148931,141047,146541,141145c144378,141234,143166,140734,143848,140053c144189,139712,144814,139536,145526,139506xm215499,149496c216402,149496,217138,150436,217138,151565c217138,152693,215849,153633,214251,153633c212652,153633,210878,154759,210309,156169c209740,157580,209188,157783,209099,156599c208913,154120,213070,149497,215499,149497xm707334,149613c709120,149637,711549,152263,711549,154765c711549,156390,710722,157730,709715,157730c707635,157730,704811,151473,706241,150043c706547,149737,706922,149608,707334,149614xm663663,150511c664155,150485,664746,150580,665381,150823c667073,151473,668464,152370,668464,152813c668464,153257,667073,153633,665381,153633c663688,153633,662297,152736,662297,151643c662297,150960,662844,150555,663663,150511xm508263,151721c509589,151605,509770,152885,509043,155662c507856,160204,505353,160997,503190,157496c502414,156242,503040,154423,504595,153438c506251,152389,507468,151790,508263,151721xm699019,153633c699354,153613,699748,153633,700190,153633c701843,153633,704278,155699,705615,158238c706952,160776,708945,163425,710025,164130c711104,164835,709496,165418,706473,165418c702534,165418,700461,164010,699097,160423c696926,154713,696674,153773,699019,153633xm666511,163896c668971,163665,672560,166269,672560,168930c672560,173025,666640,173030,665067,168930c664399,167189,664412,165214,665067,164560c665455,164172,665943,163950,666511,163896xm97556,169281c97023,169278,96620,169474,96463,169945c96074,171112,94475,172091,92912,172091c91272,172091,90575,173341,91234,175057c92080,177262,91115,177815,87526,177164c80379,175868,68856,183437,70432,188403c72151,193819,67382,201284,63993,198471c62090,196892,60626,198303,58256,203973c56510,208153,55095,211921,55095,212363c55095,213382,67479,211242,69769,209827c71387,208827,72452,213791,71564,218217c71340,219335,71047,221822,70901,223758c70755,225694,70270,226912,69808,226450c68047,224689,63099,231636,64501,233904c65417,235387,65076,235751,63603,234840c62300,234035,61222,234424,61222,235699c61222,237086,60020,236759,58178,234918c54766,231507,54107,226258,56891,224538c57883,223925,59143,221676,59700,219543c61186,213863,51600,214264,48539,220012c47262,222409,45007,225322,43544,226450c42081,227579,40004,232451,38939,237299l37026,246118,46041,244752c52525,243780,55095,244126,55095,245923c55095,247300,56384,247902,57983,247289c61316,246010,64126,251315,61105,253181c60008,253860,59723,255374,60442,256537c61270,257878,60187,257811,57515,256381c51316,253064,50998,253391,50998,262274c50998,267886,49640,271639,46666,274410c43666,277205,41915,282184,40890,290878c40081,297741,39838,303365,40344,303365c40850,303365,44436,301425,48305,299034c52722,296304,54906,293582,54198,291737c53578,290120,53910,289306,54939,289941c55968,290577,58845,288255,61339,284751c65152,279397,66978,278503,72696,279171c77739,279760,78981,279321,77496,277532c75287,274870,80692,271679,83974,273708c84988,274334,85237,273403,84560,271640c83666,269311,84267,268806,86667,269727c89036,270636,89945,269814,89945,266840c89945,264556,91110,262198,92521,261611c94355,260847,93985,259657,91233,257435c87382,254325,87852,247991,91935,247991c93099,247991,94043,246201,94043,244011c94043,241821,94983,239440,96111,238743c99087,236904,98620,231563,95487,231563c94020,231563,91720,230450,90374,229104c88479,227209,88873,225664,92130,222197l96345,217709,91116,217709c88231,217709,85843,218742,85808,220011c85702,223941,80916,214372,80813,210021c80760,207765,81960,204961,83467,203778c84973,202594,86861,198423,87681,194529c88806,189192,90090,187626,92911,188129c95787,188642,96406,187835,95565,184617c94914,182130,95405,180608,96774,180871c98042,181114,99429,179212,99818,176656c100237,173912,101512,172509,102940,173222c104270,173887,103506,172930,101262,171115c99755,169896,98442,169287,97555,169281xm221150,170023c222345,170023,223297,170963,223297,172091c223296,173219,222896,174120,222399,174120c221901,174120,220911,173219,220213,172091c219516,170963,219955,170023,221150,170023xm204916,170062c205282,170022,205597,170107,205813,170335c206189,170730,205168,172236,203589,173691c202010,175146,200740,175422,200740,174315c200740,172585,203330,170234,204916,170062xm475790,172325c476502,172296,477313,172419,478053,172715c479690,173370,479233,173866,476843,173964c474681,174053,473469,173553,474151,172872c474491,172531,475077,172355,475790,172325xm704012,173067c704831,173110,705378,173515,705378,174198c705378,175291,703987,176189,702295,176189c700603,176189,699251,175813,699251,175369c699251,174926,700603,174028,702295,173379c702930,173135,703521,173040,704012,173067xm213034,174120c214162,174120,215102,174520,215102,175018c215102,175515,214162,176506,213034,177203c211906,177901,211004,177501,211004,176306c211004,175111,211905,174120,213034,174120xm296002,174120c296500,174120,297490,175060,298187,176189c298885,177317,298485,178218,297290,178218c296095,178218,295104,177317,295104,176189c295104,175060,295504,174120,296002,174120xm506387,176189c507516,176189,508456,177090,508456,178218c508456,179346,507516,180286,506387,180286c505259,180286,504358,179346,504358,178218c504358,177090,505259,176189,506387,176189xm252178,176423c252890,176393,253740,176517,254480,176813c256117,177468,255621,177963,253231,178062c251069,178151,249857,177690,250539,177008c250879,176667,251465,176452,252178,176423xm201640,180286c203399,180286,204840,180686,204840,181183c204840,183349,200899,184249,199728,182354c199019,181208,199881,180286,201640,180286xm198050,184422c199437,184413,200880,185002,201679,186295c202328,187346,201957,188778,200860,189456c199762,190134,199433,192119,200118,193905c201100,196464,200424,196878,196957,195778c193506,194683,192830,195055,193796,197573c195103,200978,194993,201063,190986,199446c187435,198013,187762,192722,191493,191290c193186,190641,194576,188803,194576,187232c194576,185431,196267,184435,198050,184422xm75392,186452c76499,186452,78005,187434,78749,188637c80854,192043,78962,192496,76017,189300c74562,187722,74286,186452,75392,186452xm307484,198002c308457,197858,309657,198433,310918,199798c312864,201905,312737,202748,310255,203700c305788,205414,305376,205259,305376,201944c305376,199564,306232,198188,307484,198002xm299210,198744c300339,198744,301279,199684,301279,200812c301279,201940,300339,202841,299210,202841c298082,202841,297181,201940,297181,200812c297181,199684,298082,198744,299210,198744xm513337,199368c516683,199274,518723,200546,518723,202958c518723,204020,515491,204910,511542,204910c503192,204910,501992,201822,509591,199915c510969,199569,512223,199400,513337,199368xm591779,199524c592024,199513,592277,199584,592559,199758c593688,200456,594628,201897,594628,202958c594628,204020,593688,204910,592559,204910c591431,204910,590530,203469,590530,201710c590530,200390,591043,199557,591779,199524xm499405,201671c499628,201573,500044,201802,500615,202373c501807,203565,502357,205771,501864,207251c501352,208787,500443,207840,499718,205066c499160,202933,499034,201834,499405,201671xm521689,203271c521786,203269,521887,203274,521962,203349c522559,203946,522287,207107,521376,210334c520092,214884,518713,216032,515132,215524c512594,215163,510488,213924,510488,212753c510488,211583,511921,211153,513649,211817c515762,212627,517466,211254,518840,207641c519823,205055,521004,203281,521689,203271xm345836,205300c346573,205157,347656,205871,349271,207485c351359,209574,351816,211036,350402,211036c349073,211036,348543,212427,349193,214119c349925,216027,349185,217202,347241,217202c345518,217202,344671,218142,345368,219270c346133,220507,343370,221300,338421,221300c329277,221300,327610,219925,329250,213651c330349,209449,338694,205744,342207,207915c343187,208520,344353,207878,344822,206471c345053,205777,345394,205386,345836,205300xm559313,207836c559449,207851,559597,207902,559743,207993c560871,208690,561811,210531,561811,212090c561811,213649,560871,215490,559743,216188c558575,216909,557713,215148,557713,212090c557713,209414,558362,207733,559313,207836xm690244,209553c689560,209592,689278,209844,689581,210334c690186,211313,689525,213729,688098,215680c685660,219014,685248,218971,681776,215134c679743,212888,677407,211036,676585,211036c674751,211036,675474,221771,677522,225085c678346,226419,677654,228001,676000,228636c674235,229313,673434,231397,674048,233748c674619,235932,674215,237728,673151,237728c672086,237728,671639,240509,672136,243894c672850,248760,674080,250021,677951,250021c680644,250021,682829,250887,682829,251933c682829,252978,684445,254163,686420,254586c691312,255635,697191,254095,697191,251738c697191,250675,696250,250377,695122,251074c693994,251772,693093,250448,693093,248148c693093,244477,694128,244072,701601,244792c707186,245330,711152,244606,713074,242684c714686,241072,716837,240248,717874,240889c721056,242855,719878,239037,715650,233631c713198,230497,711619,229631,711591,231407c711566,233005,710954,233697,710225,232968c709496,232238,711266,228063,714167,223680l719435,215719,711903,213612c707757,212447,702981,211522,701288,211583c699596,211643,696007,211001,693327,210139c691987,209708,690928,209515,690244,209553xm182285,213105c183413,213105,184314,213505,184314,214002c184314,214500,183413,215490,182285,216188c181156,216885,180216,216485,180216,215290c180216,214095,181156,213105,182285,213105xm247926,215173c249064,215173,249994,216074,249994,217202c249994,218330,251346,219270,253038,219270c254731,219270,256121,220171,256121,221299c256121,224864,251063,223543,248394,219270c246876,216838,246700,215173,247926,215173xm228452,223368c230145,223368,231496,224269,231496,225397c231496,226525,230145,227465,228452,227465c226760,227465,225369,226525,225369,225397c225369,224269,226760,223368,228452,223368xm310718,226216c310963,226205,311256,226276,311538,226451c312666,227148,313567,228589,313567,229650c313567,230712,312666,231562,311538,231563c310409,231563,309469,230122,309469,228363c309469,227044,309983,226249,310718,226216xm113477,227465c116083,227465,118136,236707,115857,238197c113105,239995,108404,240238,108404,238587c108404,237942,109823,236036,111526,234333c113228,232630,114079,230375,113438,229338c112797,228301,112810,227465,113477,227465xm198475,227465c199482,227465,200830,228856,201479,230548c202199,232422,201480,233631,199645,233631c197988,233631,196640,232240,196640,230548c196640,228856,197467,227465,198475,227465xm164522,230470c165193,230317,165255,231085,164990,232889c164700,234866,163414,236823,162102,237260c158765,238372,159102,234630,162610,231719c163487,230990,164119,230561,164522,230470xm142784,230743c144179,230740,144417,231648,143838,233865c143285,235978,141535,237728,139974,237728c135723,237728,136564,232212,140989,231055c141728,230862,142319,230744,142784,230743xm299199,233631c300328,233631,301268,234532,301268,235660c301268,236788,300327,237728,299199,237728c298071,237728,297170,236788,297170,235660c297170,234532,298071,233631,299199,233631xm236797,234255c237265,234189,237686,235481,238397,238314c239166,241375,240682,243894,241753,243894c242825,243894,243116,245349,242417,247172c241406,249806,242030,250198,245539,249084c249273,247899,249988,248530,249988,252986c249988,255883,249101,258215,248037,258215c245580,258215,239724,249973,239724,246508c239724,245067,238333,243894,236641,243894c233262,243894,233079,242767,235431,236753c236055,235158,236433,234306,236797,234255xm541268,235660c542397,235660,543337,236600,543337,237728c543337,238856,542397,239757,541268,239757c540140,239757,539200,238856,539200,237728c539200,236600,540140,235660,541268,235660xm128917,237728c130045,237728,130985,239119,130985,240811c130985,242503,130045,243894,128917,243894c127789,243894,126888,242503,126888,240811c126888,239119,127789,237728,128917,237728xm208490,242021c209302,242020,210011,242254,210481,242723c211246,243488,210541,244952,208881,246001c204910,248512,202793,248450,202793,245845c202793,243862,206055,242024,208490,242021xm159358,242099c161136,242021,163807,244074,163807,246040c163807,247102,162917,247991,161855,247991c159435,247991,156873,243958,158343,242489c158618,242214,158947,242117,159358,242099xm68624,244713c71322,244713,73541,244922,73541,245221c73541,245519,71782,246727,69638,247874c66793,249397,65457,249247,64721,247328c64074,245641,65476,244713,68624,244713xm213681,245845c214504,245790,215086,246304,215086,247484c215086,248341,213196,250247,210872,251699c206969,254135,206807,254013,208881,250138c210244,247591,212311,245936,213681,245845xm155571,245923c158100,245923,158171,248072,155728,251933c153264,255825,147376,256567,147376,252986c147376,251313,148640,250649,150459,251347c152408,252095,153542,251327,153542,249240c153542,247427,154443,245923,155572,245923xm564324,245962c566298,245945,567914,246863,567914,247991c567914,250493,567688,250493,563816,247991c561187,246292,561256,245989,564324,245962xm123068,246001c125153,245920,126892,246569,126892,247991c126892,249119,128638,250020,130795,250020c133773,250020,135050,251987,136102,258215c136865,262728,138128,266449,138912,266449c139696,266449,140527,270568,140746,275620c141143,284722,141116,284770,137156,280810c133320,276974,132882,276954,126424,280341c122724,282283,119388,284561,119009,285415c118631,286268,117473,286447,116434,285805c115394,285162,113988,286070,113311,287834c111763,291869,109201,291961,107692,288029c107055,286370,107957,283627,109682,281903c111407,280178,111983,278742,110970,278742c109956,278742,109536,275961,110033,272576c110550,269054,112192,266449,113858,266449c118340,266449,120820,257833,117448,254001c115271,251527,115180,250220,117058,248342c118537,246863,120983,246082,123068,246001xm578974,246313c579114,246262,579272,246299,579442,246469c580124,247151,580191,248930,579599,250411c578944,252047,578448,251552,578350,249162c578283,247540,578554,246468,578974,246313xm293846,247991c297183,247991,297404,248537,298022,258879c298479,266522,295909,267876,294471,260752c293848,257668,292698,253556,291934,251581c290965,249076,291545,247991,293846,247991xm192380,250567c194300,250454,196650,251692,198312,254352c200118,257244,199565,257929,194955,258606c190428,259270,189373,258589,189141,254859c188969,252112,190459,250679,192380,250567xm231717,254274c231984,254290,232166,254373,232224,254469c234524,258235,237629,270966,236634,272577c235933,273711,236337,274645,237532,274645c238727,274645,239717,275585,239717,276713c239717,280907,233831,278580,233200,274137c232779,271171,230859,269291,227893,268869c221549,267968,221273,257083,227541,255094c229297,254537,230915,254229,231717,254274xm260089,256186c261284,256186,262274,257087,262274,258215c262274,259344,261874,260284,261377,260284c260879,260284,259888,259344,259191,258215c258494,257087,258894,256186,260089,256186xm393674,256186c394735,256186,395625,257577,395625,259269c395625,262441,393213,263335,390903,261025c389264,259386,391087,256186,393674,256186xm344346,260284c345474,260284,346375,260684,346375,261181c346375,261679,345474,262669,344346,263367c343218,264064,342278,263664,342278,262469c342278,261274,343218,260284,344346,260284xm484644,261298c483949,261232,482361,261585,479688,262352c475867,263448,471939,265720,470985,267425c470031,269130,468338,270547,467200,270547c466061,270547,465798,269447,466614,268128c467633,266480,466951,266184,464429,267152c462408,267927,459467,267507,457911,266215c455691,264373,454174,265030,450848,269259c448516,272223,445316,274644,443745,274644c442174,274644,439957,276442,438789,278625c436109,283632,436077,285520,438711,283893c439839,283196,440740,284435,440740,286664c440740,288893,439614,291106,438203,291581c436188,292259,436211,293153,438359,295756c439863,297578,440533,300837,439842,303014c439036,305556,439701,307392,441716,308165c443442,308828,444838,310707,444838,312341c444838,316411,448886,317474,455648,315151c458765,314080,462937,313902,464897,314760c466857,315619,469201,316137,470126,315931c472841,315328,479347,324529,478244,327404c477676,328885,478694,330019,480585,330019c482434,330019,484468,328747,485073,327170c485910,324989,489525,324500,500176,325102c513928,325878,514195,325789,515552,320380c516546,316421,517388,315615,518596,317570c520777,321099,525025,318503,523513,314565c522624,312247,524128,311561,530070,311561c537416,311561,537634,311385,534402,307814c530208,303181,529998,297200,534011,297200c535805,297200,537523,294315,538343,289942c539964,281301,538809,279447,534480,283776c532734,285522,529002,286937,526206,286937c522042,286937,521336,287755,522265,291308c523203,294894,522692,295416,519338,294351c516316,293392,515351,293958,515474,296654c515780,303328,511520,302428,510869,295678c510271,289469,511691,287909,517152,288771c517999,288905,518713,288065,518713,286937c518713,285809,515482,284908,511533,284908c507584,284908,504352,283893,504352,282644c504352,281396,503024,280860,501425,281474c497882,282833,496028,278637,497562,272772c498411,269523,497905,268730,495610,269611c493865,270280,492036,269377,491317,267503c490318,264900,489170,264657,485893,266411c481368,268832,480361,266635,484215,262782c485148,261848,485339,261365,484644,261299xm283582,262352c289068,262352,289852,263675,287679,269337c286358,272781,280733,273888,280733,270703c280733,269667,280169,267375,279484,265591c278545,263143,279548,262352,283582,262352xm180593,263367c180979,263350,181811,264786,182700,267230c184522,272238,184242,273512,180983,275425c176204,278229,169939,278774,169939,276400c169939,275426,168323,274630,166349,274605c163439,274568,163753,273798,167910,270547c170730,268340,174638,266513,176612,266488c178587,266463,180270,265284,180359,263874c180381,263521,180464,263372,180593,263367xm240146,266332c240500,266321,241251,266599,242487,267074c244517,267853,247032,268479,248068,268479c249104,268479,249980,269419,249980,270547c249980,273709,245179,272842,241824,269064c240144,267172,239556,266351,240146,266332xm224301,270547c227897,270547,228378,277173,225199,283112c223526,286238,222367,286677,220282,284947c218288,283292,217320,283295,216769,284947c216354,286192,215430,286612,214701,285883c213972,285154,215153,282777,217316,280615c219478,278453,221257,275322,221257,273630c221257,271937,222609,270547,224301,270547xm72530,279249c69604,279249,67379,280447,67379,282020c67379,283592,66101,284267,64413,283620c62159,282755,61654,283771,62384,287795c62913,290715,62417,293102,61252,293102c59148,293102,48920,313428,48920,317609c48920,318809,47980,319755,46851,319755c45723,319755,44822,321145,44822,322838c44822,324530,43335,325921,41505,325921c38828,325921,38658,325350,40646,322955c43166,319918,41789,311560,38773,311560c37859,311560,36024,312901,34675,314526c33326,316151,30900,316978,29290,316360c27583,315705,26363,316458,26363,318194c26363,319832,24098,323829,21328,327052c16083,333157,17378,339211,23436,336886c25710,336014,26363,337856,26363,345198c26363,350396,25525,354642,24528,354642c23532,354642,22297,356972,21758,359793c21084,363316,21668,364905,23670,364905c25273,364905,26006,365845,25309,366973c24612,368102,25068,369003,26285,369003c27619,369003,27959,371059,27182,374154c25921,379180,27349,380281,33934,379461c35412,379277,36274,381776,36158,385861c35749,400228,36559,403384,40880,404513c43557,405213,44910,407000,44549,409352c44232,411410,45127,415219,46539,417781c47951,420343,48579,423271,47944,424298c46031,427394,50942,429028,54149,426366c57059,423952,57361,424120,57896,428552c58037,429721,59241,431372,60549,432181c61858,432990,62903,435959,62891,438776c62878,441593,63440,447422,64140,451732c64966,456823,64677,459087,63320,458249c62171,457539,61213,458452,61213,460278c61213,462104,60389,463088,59379,462463c56965,460972,54867,466615,56374,470541c57023,472234,58477,473624,59613,473624c60748,473624,61280,476405,60784,479790c60096,484476,60701,485916,63242,485916c67805,485916,71478,489983,71516,495048c71563,501404,74500,504769,80296,505116c83170,505288,85362,506329,85175,507457c84987,508586,86664,509373,88921,509174c92749,508837,92777,508976,89428,511438c85074,514638,84718,518735,88804,518735c90440,518735,92546,519900,93448,521311c94350,522721,96676,524005,98638,524159c100601,524314,101760,523715,101214,522833c100669,521950,101734,520644,103556,519945c106104,518967,106617,519633,105780,522833c105057,525597,105987,527722,108590,529115c110745,530269,112514,530469,112532,529584c112549,528698,113389,529251,114366,530793c115343,532336,119167,533952,122874,534383c126580,534815,130075,535614,130640,536179c131204,536743,132161,536687,132786,536061c133412,535436,132674,534156,131147,533213c129029,531904,129449,531187,132903,530091c135394,529300,136947,528125,136337,527515c135728,526906,136190,524570,137391,522325c138966,519383,138979,518627,137352,519633c136111,520399,135089,520086,135089,518891c135089,517696,134374,516873,133528,517096c130445,517910,122728,514321,123810,512569c124422,511579,123075,509765,120805,508550c118260,507188,116880,504573,117176,501760c117470,498963,116641,497413,115030,497740c111961,498364,105500,492583,103712,487594c102822,485110,103735,483957,106951,483497c112106,482760,114254,475990,110151,473390c108447,472310,108276,471614,109722,471595c113786,471540,124922,483324,123732,486424c122652,489239,123408,489586,132864,490521c135038,490736,136378,491625,135830,492511c135282,493398,135506,495171,136298,496453c137256,498001,139073,497169,141723,493916c143916,491224,145018,490302,144182,491887c143179,493787,143478,494257,145040,493292c146343,492487,147382,490508,147382,488882c147382,485740,152745,484747,153899,487672c154275,488626,157118,490034,160221,490794c166677,492376,167989,488376,162758,483146c159476,479864,158464,472615,161548,474522c163686,475843,166361,469966,164787,467419c164201,466471,164655,465123,165802,464415c166949,463706,167909,461746,167909,460044c167909,457829,166608,457307,163304,458210c159320,459299,159152,459138,162250,457195c166782,454354,166881,449200,162446,445957c160568,444584,158502,439402,157840,434445c156838,426931,155834,425371,151987,425157c149448,425016,146706,424690,145860,424416c145013,424141,143488,424041,142503,424221c141519,424400,141222,423256,141840,421645c142663,419502,141823,418989,138679,419811c135261,420705,134679,420226,135752,417431c136627,415151,136280,414418,134815,415323c133574,416091,131891,415639,131069,414309c129925,412458,128299,412466,124083,414387c117110,417564,118278,421443,126074,420982c129340,420789,130359,421078,128337,421645c125915,422325,125038,423925,125800,426328c127524,431758,122093,435109,113741,433781c108107,432886,106764,433281,107614,435499c109139,439470,104731,441650,101175,438698c99002,436895,98781,435246,100317,432377c101461,430239,101635,428513,100707,428513c99779,428513,98887,426633,98717,424377c98547,422120,99523,420258,100863,420240c102433,420220,102279,419574,100434,418406c98759,417346,98123,415154,98912,413099c99900,410524,99429,409885,97156,410758c95393,411434,94033,410832,94033,409353c94033,405624,89893,401973,86931,403109c85543,403642,84751,406129,85175,408611c85598,411093,85003,414490,83848,416182c82020,418860,81496,418892,79828,416299c78774,414661,78344,412633,78852,411811c81310,407835,75013,408249,71750,412279c69693,414819,66175,417032,63945,417196c60652,417439,60056,416521,60862,412240c62245,404888,75968,395393,78735,399870c80605,402895,83809,402175,83809,398738c83809,397046,82643,395673,81233,395655c79491,395634,79619,394997,81662,393704c84949,391626,90652,394914,88843,397841c86693,401319,94663,403157,104844,401548c110599,400638,116326,400687,117528,401626c120367,403845,127032,403714,125645,401470c125059,400522,125995,399178,127752,398504c129510,397830,130349,396245,129626,394953c128831,393534,129400,393599,131070,395148c135147,398933,136611,398322,136611,392768c136611,389647,135681,388171,134074,388787c132669,389327,130963,388320,130289,386563c129615,384806,129938,383363,131030,383363c132123,383363,133021,382015,133021,380358c133021,378523,134229,377805,136104,378524c138009,379255,139187,378508,139187,376573c139187,374854,140127,373138,141294,372749c142605,372312,142304,370489,140475,367988c137804,364336,137126,364239,133723,367012c131647,368705,127646,370071,124825,370056c120339,370032,119749,369237,120181,363578c120607,357999,120119,357221,116552,358154c113005,359081,112431,358273,112454,352340c112531,332712,112568,332956,108279,332632c105655,332435,103253,334206,101800,337393c99289,342905,95477,342976,94424,337549c93963,335169,94750,334540,97000,335403c99109,336212,100200,335490,100200,333335c100200,331522,99299,330018,98171,330018c97043,330017,96103,328670,96103,327013c96103,325081,97294,324480,99420,325296c102180,326355,102370,325883,100552,322486c99350,320241,98862,316536,99459,314252c100244,311251,99344,309791,96259,308984c93043,308143,92005,308824,92005,311755c92005,315470,91794,315476,87790,312067c83903,308758,83871,308454,87283,307774c89307,307371,92088,306108,93449,305004c94810,303900,96876,303612,98054,304340c99232,305068,100200,304814,100200,303794c100200,300726,92728,294954,88336,294623c86075,294453,84658,293201,85175,291853c86607,288122,82336,286474,77682,288965c74154,290853,73546,290567,73546,287014c73546,284718,74447,282838,75575,282838c76703,282839,77643,282031,77643,281043c77643,280056,75352,279248,72531,279248xm195540,280342c196614,280238,197670,280880,198154,282332c198624,283742,197498,284907,195618,284907c193737,284907,192471,283967,192847,282839c193363,281290,194465,280446,195539,280342xm233239,280654c233673,280577,234201,280757,234761,281317c235425,281981,235563,284211,235073,286273c234223,289857,234101,289866,232575,286351c231369,283571,231937,280884,233239,280654xm182115,281512c182478,281500,182877,281489,183286,281512c186584,281703,188436,283059,188437,285259c188438,287139,189563,289138,190974,289707c192982,290518,192994,290751,190935,290878c189489,290967,187734,289638,187071,287912c186311,285932,184473,285227,182037,286000c179460,286818,178173,286246,178173,284244c178173,282573,179571,281600,182115,281512xm774489,281669c772246,281673,770818,283422,771913,286273c772760,288480,772022,288943,769142,288029c765970,287023,765446,287568,766332,290956c767399,295036,767023,295285,758215,295990c756804,296103,754985,297125,754156,298254c753179,299584,752615,299500,752595,298058c752578,296836,749814,295834,746429,295834c739702,295834,738931,297009,742839,301219c744926,303468,744776,303745,742019,302780c739835,302016,738267,302913,737648,305278c736831,308402,734677,308857,723092,308439c709127,307934,707763,308893,709238,318234c709371,319080,708571,319756,707442,319756c706314,319756,705374,323477,705374,327989c705374,333915,704513,336184,702291,336184c700599,336184,699247,335244,699247,334116c699247,332988,700373,332065,701784,332048c703641,332025,703597,331510,701550,330214c699882,329157,699381,327355,700340,325804c701481,323958,700978,323564,698701,324438c696834,325155,694981,324418,694330,322721c692525,318018,688337,319228,689608,324087c690561,327730,689990,328264,685900,327482c681832,326705,681135,327351,681451,331463c681659,334156,683199,337266,684886,338370c687086,339809,686047,340052,681256,339267c677584,338666,674717,338872,674856,339736c675850,345892,674359,348669,670680,347501c668079,346676,666020,347509,664670,349921c663543,351935,661946,352894,661119,352067c660292,351240,658380,351591,656865,352847c654707,354639,654094,354204,654094,350740c654094,348310,652652,345756,650894,345082c649137,344408,648193,342609,648787,341062c650002,337897,648239,337485,644260,340009c642790,340941,641850,342986,642192,344575c642616,346547,641009,347380,637157,347228c632880,347060,631538,347979,631538,350974c631538,353990,630573,354622,627440,353628c624528,352704,623342,353258,623342,355540c623342,357309,621952,358740,620259,358740c618364,358740,617176,360691,617176,363774c617176,366528,616236,369320,615108,370018c611006,372553,613195,375264,618698,374466c621801,374017,625297,374366,626425,375208c627554,376049,631805,377093,635908,377549c641384,378158,643091,377690,642348,375754c640812,371753,645506,372578,650465,377198c655712,382087,658192,382444,658192,378252c658192,376559,659132,375169,660260,375169c661389,375169,662290,376634,662290,378447c662290,380341,663459,381310,665021,380710c667697,379684,668393,384299,666192,388515c665614,389623,665252,393100,665373,396202c665493,399305,664828,401822,663929,401822c661236,401822,662093,405410,665607,408924c668095,411412,669564,411674,671656,409939c673179,408674,675305,408183,676378,408846c677476,409524,677877,408256,677276,405958c676688,403713,675388,402374,674388,402992c673388,403610,672553,403172,672553,402017c672553,399162,679821,395471,681842,397295c682735,398102,682892,397690,682154,396398c680662,393787,686204,390891,689178,392729c690219,393373,690882,391303,690661,388125c689795,375666,691037,366972,693588,367480c695137,367790,695952,366171,695657,363383c695388,360845,696175,358739,697413,358739c698768,358739,699178,356775,698427,353783c697742,351052,697743,347370,698427,345588c699829,341935,705374,341122,705374,344574c705374,345971,708396,346476,713374,345901c720773,345046,721319,345328,720828,349803c720536,352462,721262,354642,722428,354642c726234,354642,731797,348176,730624,345120c729994,343480,731116,340928,733121,339462c735554,337683,736043,336341,734526,335403c733276,334631,732754,332624,733395,330955c734220,328804,733591,328300,731248,329199c729430,329896,727970,329575,727970,328457c727970,327340,729864,325903,732185,325296c735349,324469,736977,325559,738780,329667c740103,332681,742156,335934,743307,336886c744559,337922,744051,338181,742058,337550c739666,336792,738741,337798,738741,341062c738741,344039,740048,345711,742566,345901c744681,346060,746429,345240,746429,344106c746429,342972,748270,342648,750527,343364c753042,344163,754624,343750,754624,342272c754624,340723,756444,340314,759737,341140c762694,341882,764888,341526,764888,340321c764888,339171,764051,338252,763054,338252c760291,338252,759141,331442,761025,326350c761948,323854,763871,321845,765318,321862c767159,321884,767043,322499,764888,323892c762400,325500,762678,325856,766410,325882c770003,325906,771015,327127,771015,331267c771015,334770,772351,336918,774918,337589c777063,338150,779235,340683,779718,343208c780458,347078,779842,347646,775816,346877c773188,346374,771015,345184,771015,344223c771015,343262,769735,342958,768166,343560c766598,344161,765472,346927,765630,349686c765817,352955,766852,354310,768635,353628c770228,353017,770978,353655,770430,355149c769912,356561,768325,357468,766918,357140c765395,356785,764854,357780,765552,359598c766291,361525,765750,362258,764108,361627c762505,361012,760640,363443,759269,367910c757258,374461,757456,375169,760986,375169c763137,375169,764888,376443,764888,378017c764888,379591,767160,383048,769962,385705c775172,390647,776778,398500,773045,400807c771898,401516,771664,403182,772498,404514c773333,405847,774030,408265,774059,409860c774134,413848,779250,415271,779250,411304c779250,409265,780403,408568,782450,409353c784207,410027,785105,411898,784479,413528c782995,417395,788320,422668,792206,421177c793951,420507,795202,421139,795133,422699c794822,429798,795932,432611,799114,432611c802352,432611,802355,432754,799153,435147c796706,436976,796296,438611,797709,440806c798799,442498,799721,443121,799738,442211c799756,441301,801458,441790,803563,443264c807978,446357,822141,446906,821632,443967c821444,442882,823801,441915,826861,441820c829922,441725,833062,441005,833847,440220c834631,439436,836508,439822,838022,441079c840064,442773,841599,442682,843954,440728c848518,436941,846893,429659,841300,428865c838762,428504,836695,427061,836695,425665c836695,424269,834140,422035,831037,420709l825378,418328,832168,419265c836260,419844,838456,419419,837710,418211c837031,417113,837776,416734,839388,417353c842956,418722,845288,411048,843447,404007c842347,399801,842775,399279,846530,400261c849662,401080,851271,400262,852188,397373c852890,395164,855771,392335,858589,391051c862663,389195,863513,387542,862843,382973c862379,379813,862972,377198,864130,377198c865455,377198,865383,376343,863935,374895c862669,373630,862101,371348,862687,369822c863272,368296,862274,365586,860462,363774c857150,360462,857905,355644,861399,357803c862427,358438,861673,356149,859720,352730c857096,348133,855105,346806,852071,347618c848026,348701,848028,348649,851954,345511c855441,342723,855499,342350,852462,342350c850554,342350,848988,341613,848988,340711c848988,337524,853648,334460,856715,335637c858787,336432,859463,335887,858784,333959c858223,332369,855773,331271,853359,331540c850182,331894,848988,330902,848988,327950c848988,325707,848151,323892,847115,323892c846079,323892,843868,323362,842198,322721c840050,321897,839170,322949,839193,326311c839289,340325,837646,350544,835290,350544c833879,350544,833202,351854,833807,353432c834413,355010,833878,356933,832598,357725c831136,358628,830512,357827,830919,355578c831277,353608,830379,351584,828968,351091c827558,350597,826431,351126,826431,352261c826431,353397,824147,357025,821358,360339c818569,363654,816852,366994,817573,367715c818293,368435,817295,369002,815348,369002c813401,369002,812387,368102,813085,366973c815419,363197,810008,364848,806450,369002c802347,373794,798811,374443,800479,370095c801115,368439,800699,366517,799543,365803c798387,365088,797922,363205,798528,361627c799134,360049,798948,358742,798138,358739c797327,358737,796580,355956,796460,352574c796259,346928,800406,343723,802157,348164c802533,349118,805269,350519,808245,351247c813069,352427,813763,351887,814568,346408c815661,338955,815040,338252,807621,338252c804424,338252,801806,337199,801806,335950c801806,334701,803090,334179,804655,334779c806639,335540,807197,334715,806489,332008c805931,329874,803652,327555,801455,326857c797291,325536,797293,320981,801455,320536c802771,320394,805001,320148,806411,319989c808275,319780,808205,319215,806099,317882c803650,316332,803724,315535,806606,312653c811561,307699,810859,305826,802821,302468c798872,300818,795640,298502,795640,297317c795640,296131,794329,295171,792713,295171c791097,295171,789175,293329,788459,291073c787743,288817,786153,286937,784908,286937c783662,286937,781007,285462,779015,283659c777479,282269,775833,281665,774488,281668xm167908,282839c169037,282839,169938,284680,169938,286937c169938,289193,169037,291073,167908,291073c166780,291073,165840,289193,165840,286937c165840,284680,166780,282839,167908,282839xm277415,284907c279246,284907,280733,286298,280733,287990c280733,289683,280378,291073,279952,291073c279526,291073,278039,289683,276635,287990c274543,285470,274689,284907,277415,284907xm151362,295171c152557,295171,153547,296072,153547,297200c153547,298328,153147,299268,152650,299268c152152,299268,151161,298328,150464,297200c149767,296072,150167,295171,151362,295171xm495059,295405c496080,295302,498482,297188,502435,301141c508518,307224,510403,310988,506025,308283c504437,307301,504070,307892,504894,310039c505627,311949,504856,313783,503021,314487c501307,315145,499737,315515,499547,315346c499358,315177,496734,314678,493693,314214c489907,313636,488508,312450,489284,310429c489907,308806,489350,307463,488035,307463c486719,307463,486206,306562,486903,305434c487600,304306,490023,303366,492289,303366c495475,303366,496106,302441,495099,299268c494310,296783,494266,295485,495060,295405xm181963,296263c185287,296135,190231,296353,196246,296888c198287,297069,201744,298575,203934,300244c207613,303046,207160,303242,198158,302975c192799,302816,188441,301973,188441,301063c188441,300153,187050,299906,185358,300556c183665,301205,182275,300662,182275,299346c182274,298031,181413,297487,180362,298136c179312,298785,177981,298535,177396,297590c176933,296841,178638,296392,181962,296263xm778078,296458c780412,296277,782101,297860,784049,301883c788986,312075,784229,320795,775542,317492c771784,316064,769877,316104,769375,317609c767965,321840,761262,319878,760322,314955c759381,310033,766105,301297,770819,301297c772071,301297,773083,300499,773083,299502c773083,298506,774848,297223,777025,296654c777388,296558,777745,296484,778078,296459xm159163,299932c159931,299703,159664,301087,158460,304224c157775,306009,156385,307463,155377,307463c152690,307463,153138,305526,156626,302039c157878,300786,158701,300069,159163,299932xm631495,303092c627442,303388,624790,306459,626422,311599c627761,315819,627197,316042,614597,316165c611094,316199,608977,317345,608977,319170c608977,321172,607666,321693,604879,320809c601740,319813,601085,320256,602031,322721c602834,324814,602111,325921,599962,325921c598149,325921,596646,325245,596645,324399c596644,323553,594313,322730,591455,322565c587006,322308,586456,322895,587708,326663c588512,329084,589266,335305,589347,340516l589464,349999,597152,348984c603318,348161,604879,348604,604879,351286c604879,353127,605781,354642,606909,354642c608037,354642,608977,355808,608977,357218c608977,358628,611139,359794,613816,359794c618785,359794,619036,355415,614246,352067c612765,351032,613045,349917,615104,348594c617056,347340,618885,347340,620138,348594c623283,351739,625368,350873,625368,346447c625368,344191,626308,342350,627436,342350c628565,342350,629466,340879,629466,339111c629466,337343,631796,332897,634617,329199c637438,325501,639729,320470,639729,318038c639729,315475,641029,313629,642813,313629c646844,313629,646693,312358,642110,307775c638647,304312,634648,302863,631495,303093xm187258,310156c188063,310123,188975,310108,189951,310156c198581,310581,203728,315109,200293,319248c199120,320662,197116,321720,195844,321590c189894,320977,186417,319310,187492,317570c188142,316519,187227,315086,185463,314409c180347,312446,181623,310386,187258,310156xm162243,312029c163528,311862,164812,313407,164897,316868c164993,320793,170288,321345,171648,317570c172024,316526,173866,315764,175746,315853c177878,315954,178204,316378,176605,317024c175194,317593,174038,319592,174029,321472c174020,323353,171728,325983,168916,327287c164767,329211,163804,329120,163804,326779c163804,325193,162864,323892,161736,323892c160607,323892,159706,321049,159706,317570c159706,314091,160958,312195,162243,312029xm747672,319755c748116,319755,748453,321146,748453,322838c748453,324531,747555,325921,746462,325921c745369,325921,745032,324531,745682,322838c746331,321146,747229,319755,747672,319755xm83807,323892c84935,323892,85836,325733,85836,327989c85836,330246,84935,332087,83807,332087c82678,332087,81738,330246,81738,327989c81738,325733,82678,323892,83807,323892xm178717,324087c180271,323901,180419,325448,179498,330057c178755,333768,177089,338061,175829,339579c173298,342629,171351,343062,169273,340984c168518,340229,169177,338124,170756,336340c172334,334556,173948,331323,174346,329160c174744,326997,176394,324809,177975,324282c178256,324188,178495,324113,178717,324087xm191869,328145c192254,328125,192532,328719,192532,329706c192532,331022,193923,332087,195615,332087c197308,332087,198659,332988,198659,334116c198659,337490,193070,336465,191674,332828c190962,330974,190849,328970,191440,328379c191587,328232,191741,328152,191869,328145xm41697,330018c43701,330018,44630,331806,44351,335169c43873,340945,37843,342330,35844,337121c35143,335295,35461,334451,36624,335169c37739,335859,38653,334977,38653,333218c38653,331459,40018,330018,41697,330018xm720515,336574c720655,336523,720813,336560,720983,336730c721665,337412,721732,339191,721139,340672c720484,342308,719989,341813,719890,339423c719824,337801,720095,336729,720515,336574xm541460,337706c535777,337866,528736,339193,523664,341569c517698,344365,516733,346248,516522,355344c516466,357767,515345,358690,513439,357959c511440,357192,510473,358234,510473,361120c510473,364555,509574,365157,505868,364164c503329,363483,500097,362891,498687,362876c493929,362824,496084,357513,501770,355266c506966,353213,507036,353009,502785,352808c500054,352679,498180,351276,498180,349374c498180,347092,496994,346538,494082,347462c491729,348209,489984,347820,489984,346564c489984,342684,484149,344237,482804,348476c482087,350733,480732,352613,479799,352613c476871,352613,481239,367119,484989,369861c489147,372901,487042,378091,482374,376300c479913,375355,479541,376223,480618,380514c481364,383484,483409,387364,485184,389138c488120,392074,488130,392472,484950,393587c480263,395231,478670,416181,483233,416181c485624,416181,485559,416822,482843,419537c481005,421375,480002,424176,480618,425781c481243,427409,480821,428163,479682,427459c478558,426765,477078,427614,476404,429371c475716,431162,474169,431925,472852,431088c471560,430267,465860,429425,460208,429215c454556,429006,448664,428534,447095,428162c445510,427785,442409,430809,440149,434991c437362,440145,435120,442139,432968,441313c430901,440519,430308,440933,431290,442522c432111,443851,431421,446332,429729,448025c427820,449934,426151,450322,425358,449039c423345,445781,419675,446596,420987,450015c421849,452261,420722,453098,416851,453098c412675,453098,411766,452302,412558,449274c413331,446317,412448,445410,408733,445410c406076,445410,404377,446218,404987,447205c406216,449195,397023,449739,395074,447791c391899,444616,396391,440923,402489,441703c408055,442415,408998,441884,409241,437801c409501,433416,408855,433122,401006,434054c385130,435939,374425,443104,383288,445917c385838,446727,386773,448316,385942,450483c385153,452537,385483,453273,386839,452434c388041,451692,389527,452434,390156,454073c390916,456052,393440,456786,397610,456259c401184,455807,403359,456298,402684,457390c401285,459654,405308,464032,410645,466054c413239,467037,415642,466033,418294,462854c422509,457802,423529,459265,420167,465546c418703,468281,418703,469527,420167,469527c421335,469527,422274,470992,422274,472805c422274,474880,421152,475688,419230,474951c416824,474027,416365,475176,417045,480375c417519,484001,417944,487646,418021,488492c418097,489338,419642,490053,421455,490053c423692,490053,424337,491124,423445,493448c422720,495337,423320,497639,424772,498560c428309,500804,430994,500743,429572,498443c428940,497420,430146,497002,432226,497546c434488,498137,436731,501519,437846,505936c439702,513293,444831,517701,444831,511945c444831,510280,446222,508419,447914,507770c451351,506451,452186,509581,448929,511594c447782,512303,447365,513755,448032,514833c448698,515911,448493,516673,447563,516511c442550,515640,441026,517616,439914,526462c439241,531821,438521,537719,438275,539613c438029,541507,437319,543022,436714,542969c432035,542559,431148,544429,431328,554130c431453,560808,432888,566828,435114,569973c437088,572763,438704,576720,438704,578753c438704,580787,440947,583287,443700,584334c449297,586462,453000,592200,451505,596392c450717,598598,451395,598676,454861,596821c457248,595544,459193,593542,459193,592373c459193,591204,460587,591620,462276,593309c464045,595078,464775,597906,463993,599943c462850,602921,463487,603245,468091,602089c471097,601335,473554,601453,473554,602363c473554,603272,475502,604173,477886,604353c480270,604532,481641,604127,480930,603416c480220,602706,482417,600940,485808,599514c490480,597550,491644,596033,490609,593231c489857,591197,488365,588917,487291,588197c483467,585631,487948,582192,492170,584451c494409,585649,496150,585785,496150,584724c496150,583688,497991,582348,500248,581758c502504,581168,504346,579228,504346,577466c504346,575358,503208,574717,501028,575553c498330,576589,497979,575896,499194,571885c501227,565180,505253,561328,503760,567515c502979,570756,503835,572763,506570,574226c509735,575920,510537,575623,510668,572666c510795,569793,511081,569667,511995,572080c512635,573773,514314,575839,515741,576685c518904,578561,518502,581358,513868,590109c509515,598330,510533,600389,518356,599241c521661,598755,526492,599472,529049,600841c533058,602986,533494,602897,532405,600060c531640,598065,532145,596954,533654,597250c535086,597531,536416,594993,536776,591280c537213,586783,538662,584482,541616,583709c545065,582807,545629,581558,544504,577075c543394,572656,543716,571822,546221,572783c548062,573489,550568,572224,552309,569739c555229,565570,555287,565595,557421,569583c558608,571801,558992,574178,558280,574890c557567,575602,559897,576178,563470,576178c567043,576178,569987,575226,569987,574032c569987,572837,569073,572406,567958,573095c566795,573814,566438,573008,567138,571183c567810,569432,569214,567983,570221,567983c571229,567983,572017,567093,572017,565993c572017,564864,569361,564518,565890,565212c560936,566203,559724,565746,559724,562871c559724,560096,560964,559551,565265,560373c568311,560955,573158,560513,576036,559398c578914,558282,584471,556939,588407,556432c592344,555925,596366,554757,597305,553817c598245,552878,601234,553137,603979,554403c607916,556219,608878,558073,608545,563261c608207,568524,607598,569392,605384,567554c603290,565816,601739,566124,599101,568763c596213,571651,596096,572545,598437,573993c599992,574954,600656,576758,599881,578012c597846,581304,594613,580831,594613,577231c594613,575504,592780,574149,590437,574149c586883,574149,586597,574757,588486,578285c589706,580565,590006,583571,589149,584958c588292,586345,587551,590236,587510,593621c587452,598413,586382,599940,582788,600450c580249,600811,578183,602191,578183,603533c578183,607192,570639,611198,566631,609660c563915,608618,563435,609109,564485,611845c565402,614234,565074,614905,563470,613913c561921,612956,561508,613529,562299,615591c562967,617331,562472,619789,561207,621055c558751,623510,559216,623717,569285,624138c572858,624286,575639,623471,575451,622342c575263,621214,576645,620548,578534,620860c580423,621172,582579,620496,583295,619338c585614,615586,588773,617104,587432,621328c586491,624291,587072,625425,589500,625425c591349,625425,594369,626938,596212,628781c598410,630978,599802,631320,600310,629796c600737,628517,603354,627455,606125,627455c610310,627455,610732,626987,608545,624645c607096,623094,604612,622325,603042,622928c601214,623629,600575,622983,601247,621133c601824,619543,603378,618485,604720,618791c607690,619469,617506,612104,615842,610440c615190,609788,617972,605150,622047,600177c630413,589969,630981,588321,625872,589017c619591,589871,620018,585593,626418,583436c629803,582295,633128,580554,633833,579573c634539,578592,635754,578831,636526,580080c637298,581329,636776,582343,635355,582343c633487,582343,633382,582946,635004,584568c636626,586190,638594,585932,642107,583631c644789,581874,648111,581159,649522,582031c652708,584000,652033,594746,648507,598382c647061,599873,645892,602429,645892,604040c645892,606797,643604,607769,638556,607201c637214,607050,636444,611685,636526,619181c636602,626125,635904,630618,634887,629601c631656,626369,627707,629628,628643,634791c629139,637525,628623,639786,627472,639786c626322,639786,625365,638446,625365,636820c625365,631284,621425,631402,614984,637132c611448,640278,607318,642854,605813,642869c601489,642909,592224,651934,593832,654537c594755,656030,594154,656460,592193,655707c589925,654837,589149,656007,589149,660156c589149,665148,589860,665767,595705,665619c600469,665499,601969,664660,601169,662576c600336,660406,601334,659989,605110,660936c608953,661901,610568,661167,612096,657815c614326,652921,620428,648508,622321,650400c622999,651079,623700,653608,623882,656019c624072,658544,625250,660007,626691,659454c628069,658925,629536,659439,629931,660624c630325,661809,633669,663118,637385,663551c641100,663984,644916,664845,645853,665424c648183,666864,654294,664331,653112,662419c652589,661573,654688,660935,657756,660975c660824,661016,664952,660303,666927,659415c669527,658244,670517,658705,670517,661093c670517,662906,669577,664410,668449,664410c667321,664410,666420,665800,666420,667492c666420,670129,661305,671703,655649,670809c654802,670676,654087,671476,654087,672605c654087,673733,652749,674673,651122,674673c646641,674673,633433,683017,634692,685053c635298,686034,638532,686267,641873,685599c649038,684166,649904,687282,643317,690750c637990,693556,622282,693003,622282,690009c622282,688900,623067,688254,623999,688565c624930,688875,625075,687260,624350,684975c623409,682010,623967,680799,626262,680799c630904,680799,630228,677217,625287,675648c620394,674096,614462,678185,615959,682087c616526,683563,616062,685353,614906,686067c613750,686782,613311,688762,613969,690477c615256,693830,606489,703355,602105,703355c600697,703355,598378,702229,596954,700818c594880,698765,593932,698958,592310,701833c591196,703807,589012,705423,587432,705423c585851,705423,583699,706942,582671,708779c581392,711063,580371,711376,579392,709794c577231,706297,573467,707009,574865,710652c575566,712478,575209,713322,574046,712603c571490,711024,571539,712023,574163,718925c575323,721976,576751,723947,577363,723335c577975,722723,580843,723440,583724,724935c586606,726429,590332,727135,591998,726496c593664,725856,595678,726399,596486,727705c597583,729481,599609,729497,604525,727783c609375,726093,611844,726124,613891,727822c615417,729089,618134,729530,619940,728837c624426,727116,630070,733143,628526,738007c627528,741151,628236,741879,632272,741637c635024,741472,636853,740610,636331,739763c635809,738917,638938,738242,643278,738242c649586,738242,651236,739035,651473,742183c651781,746278,645435,750254,644253,746710c643426,744228,631531,748025,631531,750768c631531,754010,632504,755595,634614,755841l639219,756388c642999,756848,642333,760797,638477,760797c636416,760797,635645,761951,636370,763841c637008,765504,636219,767570,634653,768446c631880,769998,631531,770779,631531,775275c631531,776470,630754,776987,629814,776407c628874,775826,628097,778500,628097,782338c628097,788594,628532,789074,632077,787177c635449,785373,635825,785648,634770,788972c633827,791943,635140,793644,640234,796074c644469,798096,647404,798503,648234,797206c648954,796080,650463,795730,651590,796426c652717,797122,654762,796310,656156,794631c657916,792510,657989,791587,656390,791587c655124,791587,654088,790239,654088,788621c654088,786603,655721,785993,659239,786631c662060,787142,664352,786610,664352,785460c664352,784310,666479,783392,669074,783392c673236,783392,677588,780697,678518,777851c678627,778100,678713,778333,678713,778553c678713,783094,688630,785958,695767,783470c703638,780726,703338,780615,703338,785538c703338,787861,704077,789333,704977,788777c705877,788221,707944,788603,709582,789636c711593,790903,713314,790516,714851,788465c716103,786794,718524,785421,720236,785421c724043,785421,728451,780485,726441,778475c725639,777673,726570,777613,728510,778358c730450,779102,732061,778840,732061,777772c732061,776705,734353,774765,737173,773480c739994,772195,742325,770172,742325,768953c742325,767734,741385,767280,740257,767978c737408,769738,737668,766273,740608,763334c742341,761600,743771,761515,745681,763100c748745,765642,755740,760187,753681,756856c753020,755786,754375,753156,756686,751002c760724,747241,760519,738928,756452,741442c753383,743338,754397,740233,758872,733949c761253,730605,762057,727978,760745,727978c759324,727978,759617,726766,761486,724896c763179,723203,765585,721852,766794,721852c768003,721852,768979,720461,768979,718769c768979,717077,770370,715686,772062,715686c773755,715686,775146,714696,775146,713501c775146,712306,776047,711906,777175,712603c778303,713300,779243,712901,779243,711706c779243,710511,778166,709521,776863,709521c775538,709521,776180,707656,778307,705306c782077,701140,782041,701116,775536,702262c770532,703144,768979,702679,768979,700311c768979,698602,768039,697228,766911,697228c765783,697228,764903,695612,764921,693638c764938,691611,765592,690919,766443,692077c768536,694926,775897,696042,774170,693248c773421,692036,774279,690491,776043,689814c777807,689137,779243,686878,779243,684819c779243,682759,781166,680459,783536,679707c786721,678696,787266,677739,785565,676039c784300,674773,781662,673730,779711,673697c777761,673665,775986,672718,775770,671590c775554,670462,776613,669653,778150,669795c779739,669941,780488,668797,779867,667180c779133,665266,779813,664765,781936,665580c784377,666517,784815,665734,783887,662185c782869,658293,783353,657785,787048,658751c789723,659451,791223,658947,790951,657502c790705,656194,792539,655400,795087,655668c798461,656024,800038,654777,800980,651024c801684,648220,803057,645951,804063,645951c805069,645951,805897,644035,805897,641698c805897,638334,807625,635259,810424,633269c810481,633782,810658,634476,810932,635337c811713,637797,811138,640150,809566,641152c806218,643284,805588,649977,808707,650166c809992,650244,813640,650645,816825,651064c821206,651639,822108,651245,820532,649347c819387,647967,819087,645826,819869,644625c821526,642077,828816,641691,827245,644234c826664,645175,828984,645951,832435,645951c835886,645951,839332,646177,840084,646459c840836,646741,841838,645801,842308,644390c842820,642856,841348,641815,838640,641815c834850,641815,834550,641348,836689,638771c838093,637079,840868,635688,842855,635688c844842,635688,846948,633847,847538,631591c848272,628782,847584,627454,845391,627454c842690,627454,842788,626806,846016,623240c849253,619663,849408,618733,846913,617191c844964,615987,842703,616523,840240,618752c836751,621909,836596,621862,837937,618128c840796,610169,843091,608624,846952,612118c848906,613886,851801,615062,853352,614733c854972,614389,856053,615677,855889,617738c855710,619990,857048,621328,859480,621328c862301,621328,863385,619777,863499,615669c863586,612567,863973,608403,864358,606382c864905,603509,864121,602961,860845,604001c858275,604817,857178,604560,857958,603299c858656,602168,857764,600695,856006,600021c854249,599347,853383,597908,854055,596821c854727,595734,856531,595331,858075,595923c859867,596611,860769,595652,860572,593270c860359,590696,861427,589738,864046,590187c866411,590592,867342,589968,866465,588548c865691,587295,866172,584911,867558,583241c870732,579416,869234,577915,861353,576997c857401,576537,855128,577193,855108,578792c855086,580566,854533,580467,853274,578480c852231,576833,850417,576335,848903,577270c847172,578341,846790,578063,847811,576412c848653,575050,850416,574262,851713,574695c853010,575127,855255,574314,856708,572861c858162,571408,860529,570666,861977,571222c863425,571777,865871,569906,867402,567046c868932,564186,871177,561820,872397,561817c873720,561814,874789,556460,875012,548510c875394,534859,873530,532010,869001,539261c867592,541518,865169,543359,863616,543359c860883,543359,861060,540542,864240,532862c865407,530044,864026,529615,854874,529896c848598,530089,843803,531266,843323,532706c842871,534061,843466,535164,844688,535164c845911,535164,846913,536104,846913,537232c846913,538360,845596,539261,843947,539261c842299,539261,839026,541318,836688,543827c833296,547469,831733,547942,828922,546130c826985,544881,825647,542431,825956,540705c826357,538464,825313,537895,822327,538676c819100,539520,818455,539017,819439,536452c820271,534282,819607,533096,817566,533096c815845,533096,812957,532549,811127,531847c809044,531048,808021,531533,808395,533135c808723,534542,807815,536091,806404,536608c804994,537125,803868,536077,803868,534266c803868,532456,801485,529884,798599,528569c793910,526432,792838,526803,788336,532042c785026,535894,783717,539290,784550,541915c785444,544733,784989,545608,783028,544920c780351,543979,779937,541334,781545,535476c781962,533957,780110,531862,777447,530832c773658,529367,772846,529581,773701,531808c775181,535665,771248,539261,765506,539261c762911,539261,760784,539648,760784,540120c760784,540592,760174,542504,759457,544373c758504,546856,759143,547592,761798,547105c764023,546697,765663,547843,766013,550071c766390,552474,765427,553525,763203,553154c761351,552844,759711,553998,759574,555690c759000,562774,758599,563885,756647,563885c755518,563885,754617,562495,754617,560802c754617,557319,751421,556687,749505,559788c747724,562670,744786,562349,744900,559280c745151,552512,744058,549761,740763,548900c738449,548295,739083,547844,742558,547690c745523,547560,748858,546330,749973,544920c752514,541706,754579,530847,752393,532198c748219,534777,748589,528267,752783,525330l757583,521974,752510,520569c744783,518416,739860,518521,741270,520803c741968,521931,741568,522871,740373,522871c739178,522871,738187,524223,738187,525915c738187,529885,736349,529805,731748,525642c728289,522512,727926,522645,726089,527476c725009,530318,721609,535156,718518,538246c713196,543569,712749,543689,710167,540159c708668,538109,707435,535155,707435,533603c707435,531754,706066,531225,703493,532042c698452,533642,696029,529855,700488,527359c702690,526127,703068,524976,701620,524081c700396,523325,699933,521360,700566,519711c701199,518061,702522,517252,703532,517876c704542,518501,705366,518432,705366,517720c705366,515722,699743,510540,697561,510540c696491,510540,694467,509175,693073,507496c691019,505021,691201,504213,693932,503165c697014,501982,696998,501647,693737,499262c691066,497310,690296,494291,690732,487204c691085,481462,690471,477721,689132,477721c685616,477721,686576,472142,690342,470697c692833,469741,693159,468754,691512,467107c689866,465461,690170,463450,692683,459615c695545,455247,695621,454517,693073,455478c681840,459714,680780,459671,680780,454698c680780,448890,677233,444903,672077,444903c670011,444903,667840,443622,667238,442054c666078,439032,658184,439952,658184,443108c658184,444104,657208,444903,655999,444903c653323,444903,647920,439738,647920,437176c647920,434101,635909,435095,634691,438269c633429,441557,642623,453634,644759,451498c645510,450747,646745,451170,647530,452395c648315,453621,651041,455271,653579,456064c657337,457236,658184,456687,658184,453254c658184,450062,659393,449162,663102,449469c665963,449705,667595,450879,667043,452317c666523,453672,668077,455419,670477,456181c676002,457934,674664,462380,668682,462151c665333,462023,664526,462814,665560,465234c666324,467021,666894,470151,666809,472180c666695,474920,667647,475535,670594,474600c673525,473670,674295,474137,673443,476356c672671,478368,673523,479255,676019,479048c678181,478870,679480,479935,679141,481546c678820,483075,679505,485458,680663,486853c681821,488248,682188,490011,681444,490755c680700,491500,681282,494375,682771,497155c684965,501255,685006,502798,682888,505350c680801,507864,680769,509097,682810,511555c684816,513972,684830,514637,682849,514637c681461,514637,680766,515830,681327,517291c681922,518844,680743,520086,678478,520257c676345,520417,674614,519602,674614,518423c674614,517244,673223,516798,671531,517447c669838,518097,668448,517670,668448,516511c668448,515351,667479,515002,666301,515730c665124,516458,662762,515877,661033,514442c657266,511317,654176,514832,654125,522325c654108,524925,652835,526969,651198,526969c649600,526969,647878,528095,647374,529505c646870,530916,645685,531385,644759,530520c643834,529655,644166,527836,645501,526501c646836,525165,647920,522405,647920,520374c647920,518343,649086,516684,650496,516667c652211,516646,652046,515988,649989,514637c647288,512864,647301,512360,649950,510657c653457,508403,653235,508150,644252,503789c640527,501981,635905,501073,633988,501760c632071,502446,631200,502253,632037,501330c632873,500408,632623,498519,631490,497155c630066,495439,630398,493902,632544,492121c636385,488933,636625,485109,632895,486541c631383,487121,628884,486823,627354,485877c625168,484526,625585,483333,629383,480258c634516,476102,633515,470383,628017,472492c625912,473300,625296,472742,626066,470736c626972,468374,625673,467999,619627,468980c610151,470518,607227,473402,607997,480414c608399,484081,607621,485916,605694,485916c604101,485916,602807,487307,602807,488999c602807,490691,603747,492082,604875,492082c606003,492082,606904,493022,606904,494150c606904,495278,604123,496179,600738,496179c596747,496179,594611,495130,594611,493214c594611,491588,593533,489609,592231,488804c590646,487825,590397,488320,591489,490248c592387,491833,591398,491444,589265,489428c586107,486446,585884,485458,588172,484043c590500,482604,590453,482004,587821,480531c584729,478801,584347,478039,584347,473507c584347,472312,583248,471989,581928,472805c580339,473786,579972,473195,580796,471049c582354,466988,576119,464235,573733,467927c572381,470017,571629,469901,570025,467458c567699,463915,567450,460902,569127,456532c570131,453916,570906,454017,574240,457351c579814,462925,587231,461380,588055,454464c588765,448501,590408,447685,594182,451459c595721,452997,597323,453184,598436,451966c600482,449726,603514,435298,601519,437293c600795,438017,598503,437674,596407,436552c593585,435042,593063,433622,594455,431011c597738,424851,600107,417862,600504,413098c600658,411252,602813,410015,605890,410015c611232,410015,612918,406965,608466,405332c606481,404605,606522,403769,608739,401586c610549,399804,611097,399693,610183,401313c609386,402723,609243,403889,609870,403889c610498,403889,612236,400882,613734,397216l616466,390543,622866,396942c626398,400472,629755,402932,630320,402367c630885,401802,630911,403637,630398,406464c629555,411115,630088,411560,635979,411264c639560,411084,642920,409679,643433,408142c643964,406549,643425,405932,642184,406698c640987,407438,639551,407305,638984,406386c636904,403022,641610,399065,648272,398582c652034,398308,655378,398015,655687,397918c655995,397821,654725,395431,652877,392611c649687,387743,643823,385515,643823,389177c643823,392026,631798,391099,630671,388162c629345,384707,623933,384565,622788,387967c622114,389970,621180,389917,618534,387733c616671,386195,615649,384187,616232,383245c618114,380199,599804,382026,597460,385118c594696,388765,590514,386526,590514,381411c590514,379112,588499,377164,585362,376377c582542,375669,580250,374167,580250,373060c580250,371953,578413,371070,576191,371070c573444,371070,572539,370080,573342,367987c574178,365809,573096,364863,569674,364748c567015,364659,566032,364110,567449,363538c571357,361963,568309,358738,562922,358738c560306,358738,557029,357348,555625,355655c553484,353077,553821,352612,557654,352612c560982,352612,561877,351694,560971,349334c560286,347549,559722,345283,559722,344261c559722,343238,557656,342587,555117,342856c552330,343151,550710,342336,551020,340788c551469,338541,547141,337545,541458,337705xm613423,340359c614345,340356,615268,340934,615998,342116c616616,343115,615348,344400,613188,344964c610440,345683,609614,345122,610379,343130c611076,341313,612237,340364,613423,340359xm407715,343286c406800,343342,405691,343482,404397,343676c400129,344318,395032,344783,393080,344730c389470,344633,386797,347438,386094,352067c385880,353477,386549,354642,387577,354642c388606,354642,389451,355943,389451,357530c389451,359405,390882,360022,393548,359325c395805,358735,397768,359089,397880,360066c399178,371402,398975,372996,396514,370954c394725,369469,393496,369461,392573,370954c391841,372137,392011,373122,392924,373139c393837,373157,393305,373991,391753,374973c388216,377213,386811,397717,390192,397763c391547,397781,391335,398552,389685,399597c388130,400581,387504,402401,388280,403655c390034,406493,394936,406632,396631,403889c397329,402761,399772,401821,402056,401821c404466,401821,405830,400734,405334,399245c404864,397835,403636,396687,402602,396670c399084,396611,395616,393377,395616,390192c395616,388068,396760,387479,399051,388358c400935,389081,403244,388480,404202,387031c405563,384974,406541,385163,408690,387968c410204,389942,412553,391558,413920,391558c415286,391558,417841,392982,419578,394719c422422,397562,423003,397516,425510,394211c427042,392193,428323,389327,428359,387851c428395,386374,429338,385748,430466,386446c431595,387143,432535,386743,432535,385548c432535,384353,431672,383363,430623,383363c429573,383363,428408,381297,428047,378758c427633,375849,426080,374249,423832,374426c421870,374581,420836,373792,421529,372670c423297,369811,413455,373040,411539,375948c410480,377556,410039,377477,410017,375675c409962,371235,410784,370020,413490,370641c417121,371475,416811,367094,413139,365685c410778,364780,410638,363734,412514,360729c414336,357814,414283,355799,412202,351910c410713,349127,410101,345841,410836,344652c411504,343571,410458,343119,407714,343286xm532207,346525c533789,346363,536934,346999,538958,348281c540513,349266,541138,351124,540363,352379c539533,353722,540462,354642,542587,354642c545394,354642,545634,355186,543719,357100c539959,360861,540781,363448,545358,362251c549639,361132,551249,363956,547114,365334c545693,365808,546753,368173,549807,371227c554481,375900,555663,382841,551329,380163c550297,379525,549456,379983,549456,381178c549456,382373,548037,383363,546295,383363c544478,383363,543373,384821,543719,386758c544051,388616,543138,390532,541651,391051c539923,391653,539165,390635,539582,388202c540040,385535,539171,384580,536656,385002c534190,385416,533065,384236,533065,381295c533065,376836,527377,376177,524363,380280c523534,381409,522858,380241,522841,377666c522821,374710,524492,372281,527407,371110c529945,370089,530836,369191,529358,369120c526322,368973,527097,359936,530724,353159c531935,350895,532334,348447,531621,347735c530889,347002,531257,346622,532207,346525xm203572,351247c204307,351123,204820,351561,204820,352457c204820,353651,203919,354642,202791,354642c201663,354642,200723,354242,200723,353744c200723,353247,201663,352256,202791,351559c203073,351385,203326,351288,203572,351247xm30335,354642c31530,354642,32482,355582,32482,356710c32482,357838,32082,358739,31584,358739c31087,358739,30135,357838,29438,356710c28741,355582,29141,354642,30335,354642xm409977,354642c411106,354642,412007,355582,412007,356710c412007,357838,411106,358739,409977,358739c408849,358739,407909,357838,407909,356710c407909,355582,408849,354642,409977,354642xm787193,354642c788190,354642,789425,356973,789964,359793c790621,363232,790041,364905,788169,364905c786558,364905,785359,362752,785359,359793c785359,356973,786196,354642,787193,354642xm93979,364047c94510,364017,95240,364098,96086,364320c98345,364910,100184,365721,100184,366154c100184,367772,94225,366887,93121,365100c92725,364461,93094,364096,93979,364046xm214022,367090c214468,367074,214962,367079,215466,367090c221122,367210,221577,367533,218159,369002c212593,371394,211402,371394,209924,369002c209265,367936,210901,367198,214022,367090xm94017,371617c96282,371446,98154,372596,98154,374154c98154,375711,96281,376822,94017,376651c91761,376481,89919,375366,89919,374154c89919,372941,91761,371787,94017,371617xm511870,373997c512329,374102,512750,374814,513275,376183c514000,378072,514066,380463,513431,381490c511738,384230,508439,383759,508475,380787c508493,379377,509277,377024,510231,375519c510923,374429,511411,373893,511871,373997xm820956,375168c822460,375168,823687,376559,823687,378251c823688,379943,822460,381295,820956,381295c819451,381295,818185,379943,818185,378251c818185,376559,819451,375168,820956,375168xm82585,377432c83427,377504,83790,378229,83405,379383c82911,380864,81295,382479,79815,382973c78276,383486,77507,382716,78019,381178c78513,379697,80129,378081,81610,377588c81994,377460,82305,377408,82585,377432xm114547,379266c115675,379266,116615,380167,116615,381295c116615,382423,115675,383363,114547,383363c113418,383363,112517,382423,112517,381295c112517,380167,113418,379266,114547,379266xm815879,381295c816869,381295,818696,382500,819898,383948c823045,387740,819969,391925,816659,388358c813692,385161,813259,381295,815879,381295xm839254,381529c839427,381356,839997,381811,841010,382817c842413,384208,843047,385853,842415,386485c841784,387117,840649,385972,839879,383948c839322,382487,839081,381702,839254,381529xm581414,383363c583200,383363,584319,384443,583872,385782c582605,389586,578175,390224,578175,386602c578175,384816,579627,383363,581414,383363xm519519,384378c520133,384279,520926,384721,522017,385626c523577,386922,524827,388133,524827,388319c524827,388505,523038,388778,520846,388943c518133,389148,517254,388288,518036,386251c518477,385101,518905,384476,519519,384378xm105804,390699c107101,390598,107722,390986,107248,391753c106616,392776,104776,393626,103150,393626c98904,393626,99492,392225,104282,390973c104847,390825,105372,390733,105804,390699xm572318,390777c572643,390756,572997,390829,573371,390973c574869,391547,575596,392811,574971,393821c573235,396631,570640,396037,570640,392807c570640,391618,571341,390842,572318,390778xm812241,391558c813264,391558,814076,392455,814076,393548c814076,394641,815466,395017,817159,394368c819107,393620,820242,394387,820242,396475c820242,401251,812741,400549,811461,395655c810871,393399,811219,391558,812242,391558xm211988,393665c203231,393665,200291,396226,197275,406309c193981,417322,193820,424376,196885,424376c198170,424376,195751,426760,191499,429645c178331,438580,177956,439300,181704,449000c182358,450692,182737,452772,182562,453604c182097,455822,191213,454490,192982,452083c193833,450924,194486,451577,194504,453604c194521,455579,195472,457195,196572,457195c197861,457195,197811,459117,196494,462580c194591,467585,194818,467892,199538,466989c205660,465819,207571,469465,204729,476940c203127,481153,203261,482066,205431,481233c207457,480456,208098,482173,207890,487750c207734,491920,206965,496380,206173,497662c205381,498943,205730,500613,206953,501369c208177,502125,208661,504153,208007,505857c207193,507977,207752,508595,209802,507808c211720,507072,212421,507629,211754,509369c211114,511036,212749,512619,215968,513427c221228,514747,223021,519436,219169,521817c215135,524310,217217,527256,222759,526891c232577,526243,234060,526783,232671,530403c231947,532291,232507,534554,233959,535476c238005,538043,239681,537528,238369,534110c237519,531895,238123,531373,240476,532276c242288,532971,243365,534224,242857,535047c242349,535869,244634,536529,247969,536529c251304,536529,254057,535753,254057,534812c254057,533872,253117,533095,251989,533095c250861,533095,249960,531744,249960,530051c249960,526568,253156,525898,255072,528998c257094,532270,260765,531388,259443,527944c258452,525361,258988,525213,262487,527086c269720,530957,269692,527011,262448,520686c258652,517372,253704,514637,251443,514637c249181,514637,246277,513218,245003,511476c243063,508823,238626,507490,228924,506598c228078,506521,227363,504664,227363,502501c227363,499277,228667,498685,234466,499145c238955,499501,241906,498687,242583,496921c243171,495390,242514,494128,241139,494111c239553,494091,239772,493325,241725,492043c244244,490389,244318,489704,242076,488257c240013,486926,240535,486149,244144,485057c246779,484261,247855,483141,246564,482599c243829,481450,245362,473623,248320,473623c249455,473623,250006,468962,249608,462853c248919,452280,249026,452110,254447,452473c258734,452760,259675,452085,258701,449546c257868,447376,258240,446767,259833,447751c261153,448567,262252,448283,262252,447088c262252,445082,258832,444121,252496,444356c251086,444409,249959,442326,249959,439751c249959,434704,245665,431997,240710,433898c239018,434547,237627,434026,237627,432727c237627,431429,236462,430515,235051,430698c228557,431541,226930,430381,227832,425664c228664,421310,228075,420862,222407,421371c218408,421730,216288,422987,216631,424727c216930,426243,215764,425669,214055,423478c210247,418597,209838,405598,213509,406073c218883,406771,221236,405822,221236,402913c221236,401174,220004,400365,218348,401000c214429,402504,211784,397689,215304,395459c217278,394209,216284,393664,211987,393664xm584447,396241c586696,396071,588428,397235,588428,398894c588428,402559,585529,402681,582613,399167c580951,397165,581424,396468,584447,396241xm523879,398543c524088,398494,524268,398541,524426,398699c525057,399331,524422,400976,523021,402368c520995,404378,520776,404159,521889,401236c522467,399719,523254,398692,523879,398543xm595257,400689c595881,400721,596058,401133,595608,401860c594919,402975,593470,403889,592408,403889c589457,403889,590103,402404,593657,401041c594342,400778,594883,400670,595257,400689xm785554,402094c786266,402065,787077,402188,787817,402485c789454,403139,788958,403635,786568,403733c784406,403822,783194,403322,783876,402641c784216,402300,784841,402124,785554,402094xm816032,405880c817354,405779,817673,407174,816110,410094c814890,412374,814452,415116,815135,416221c815818,417325,816108,418128,815759,418016l810647,416494c806285,415189,806303,415077,809983,410562c812418,407576,814711,405980,816032,405880xm519711,405919c523373,405919,524993,411095,522209,413879c519434,416654,514599,416932,514599,414309c514599,410222,517208,405919,519711,405919xm593548,405919c595240,405919,596631,406859,596631,407987c596631,409115,595240,410016,593548,410016c591855,410016,590504,409115,590504,407987c590504,406859,591856,405919,593548,405919xm562015,408143c562326,408092,562593,408137,562795,408338c563261,408804,563134,411234,562483,413723c561224,418538,558731,419582,556629,416182c555518,414383,559832,408503,562015,408143xm820125,410016c821320,410016,822310,410956,822310,412084c822310,413213,821871,414153,821374,414153c820876,414153,819925,413213,819227,412084c818530,410956,818930,410016,820125,410016xm579297,410719c581092,410719,582000,411899,581404,413450c580827,414954,581695,416182,583317,416182c585021,416182,585797,417424,585151,419109c584416,421024,585642,422252,588780,422699c591405,423072,592625,423976,591473,424728c587506,427316,576136,418668,576136,413060c576136,411771,577556,410719,579297,410719xm546321,415713c547396,415610,548452,416291,548936,417743c549406,419153,548241,420279,546360,420279c544480,420279,543252,419378,543628,418250c544144,416701,545246,415818,546321,415713xm75431,416182c76626,416182,77617,417122,77617,418250c77617,419378,77217,420279,76719,420279c76222,420279,75231,419378,74534,418250c73836,417122,74237,416182,75431,416182xm27079,418679c26387,418743,26747,420175,27547,423362c28848,428547,28532,429000,24581,427967c22159,427334,19680,427618,19079,428591c18477,429564,16637,429851,14981,429216c11690,427953,11759,427769,11156,440142c10772,448032,13014,450758,16269,446347c16933,445447,18644,446123,20093,447869c22277,450500,22203,451069,19586,451069c17849,451069,16112,452009,15722,453176c14503,456834,7362,450077,6825,444747c5999,436559,5917,436321,3351,437177c205,438225,-509,454588,2298,461332c3471,464153,4275,467120,4093,467966c3910,468812,4586,469527,5615,469527c7732,469527,7502,473406,5146,477176c4280,478563,4445,481344,5498,483341c7353,486861,10052,503323,10103,511477c10117,513681,10861,516462,11781,517642c13293,519582,16258,528953,17010,534150c18382,543620,24682,557883,30006,563574c31473,565142,32413,567845,32074,569584c31736,571323,34027,575494,37148,578832c41664,583665,42637,586411,42026,592335c41195,600391,44075,611065,47060,611065c48078,611065,48894,612845,48894,615045c48894,617246,50060,619801,51470,620704c54957,622934,61187,635171,61187,639747c61187,643660,65073,645951,71646,645951c73811,645951,75549,646870,75549,648019c75549,649225,77743,649581,80700,648839c83793,648063,85813,648404,85813,649737c85813,650954,87365,651356,89247,650634c91742,649677,92206,650069,90964,652078c89707,654112,90186,654461,92837,653444c94807,652688,97315,652078,98418,652078c102241,652078,97805,647895,89481,643649c84880,641302,78721,637053,75783,634205c70604,629185,70567,629063,75042,630108c77580,630701,79686,630247,79686,629093c79686,627939,81444,627469,83627,628040c87612,629082,89910,626116,89910,619923c89910,617948,88743,617207,86749,617972c84862,618696,83798,618196,84096,616684c84828,612971,78274,601504,74612,600098c72878,599433,71451,596955,71451,594596c71451,592238,72391,590894,73520,591591c74648,592289,75549,591850,75549,590655c75549,589460,73708,588508,71451,588508c69195,588508,67354,587475,67354,586206c67354,584755,69551,584328,73285,585074c78426,586102,79110,585735,78203,582265c77626,580060,78091,578245,79256,578245c80491,578245,81068,581882,80661,586947c79982,595407,82177,600801,86281,600801c87392,600801,87792,599512,87179,597913c86565,596314,87389,594502,88974,593893c92438,592564,95456,596615,92408,598498c89338,600396,94146,607896,98652,608254c100627,608411,102243,607735,102243,606732c102243,605729,103144,604898,104272,604898c105400,604898,106340,605914,106340,607123c106340,611125,112083,615201,115745,613795c118061,612907,118832,613195,117931,614654c116390,617146,120374,627282,123082,627766c124029,627935,125965,628156,127375,628234c128785,628312,134743,630416,140644,632917c147945,636011,151842,636738,152781,635219c153698,633736,154968,634088,156566,636273c157889,638081,160981,639423,163435,639239c166906,638977,167594,637962,166635,634712c165957,632414,163891,629328,162030,627844c159107,625511,159483,625326,164801,626556c174093,628706,174459,628683,175494,625854c176023,624408,175704,623507,174752,623825c173800,624142,172695,623470,172333,622342c171970,621213,170163,618609,168313,616566c165399,613347,165366,612616,167962,610947c170558,609278,170554,608765,168001,607123c162945,603870,169078,598698,176275,600137c180183,600919,182245,600477,182245,598889c182245,597553,181305,597021,180177,597718c179049,598415,178148,597514,178148,595689c178148,593863,178941,592830,179904,593425c183083,595390,194696,589783,193563,586830c192976,585302,192509,583142,192509,582030c192509,580905,190558,580638,188138,581406c184993,582404,184063,582013,184743,580001c185300,578353,188321,577327,192158,577504c195718,577668,198148,577052,197583,576138c197018,575224,197726,574017,199144,573445c200698,572818,200295,572333,198129,572236c196155,572146,194764,570914,195046,569504c195817,565649,202551,563641,206871,565953c212044,568721,212586,568550,212256,564392c212100,562417,212985,560972,214208,561192c215430,561411,216432,560285,216432,558655c216432,557026,215205,555557,213700,555416c207410,554827,206641,554521,205193,552178c203017,548657,190273,546669,190948,549953c191236,551354,189508,552786,187124,553153c183643,553689,182929,555008,183494,559865c184157,565558,181366,568503,179787,563767c179276,562235,177382,562209,173387,563728c168575,565558,168028,566517,169836,569894c173005,575816,172451,578245,167923,578245c164516,578245,164078,579235,165113,584411c165948,588584,165540,590538,163825,590538c162338,590538,161826,591898,162577,593855c163522,596318,162919,596915,160235,596157c158244,595594,155215,594821,153523,594401c151830,593981,149733,592720,148879,591591c147941,590353,145759,591558,143376,594635c138556,600859,137095,599655,135805,588430c135258,583665,133488,578425,131863,576801c130239,575177,128898,572576,128898,571026c128898,569011,126605,568366,120858,568802c113305,569374,107003,566199,99472,557992c98513,556947,95732,553931,93306,551280c90881,548629,88897,544613,88897,542383c88897,539712,87501,538317,84799,538285c82542,538259,80701,537411,80701,536412c80701,533860,72068,530955,68525,532315c66905,532936,66077,534774,66691,536373c68037,539879,64993,540178,61696,536881c59897,535082,58635,535080,56466,536881c54891,538188,51287,539065,48466,538832c44265,538484,43303,537318,43159,532237c43062,528825,42013,525689,40817,525291c39621,524892,38632,520588,38632,515730c38632,508577,37949,506953,35041,507184c33067,507340,31707,506315,31997,504881c32364,503067,30932,502656,27353,503555c22713,504719,22241,504237,22241,498638c22241,495225,23367,491948,24778,491379c26829,490552,26829,490338,24778,490209c23367,490119,22241,488999,22241,487750c22241,486501,23686,486047,25480,486736c29995,488468,33208,486211,30631,483106c29161,481335,29757,480557,32700,480336c35345,480136,37486,481852,38749,485175c41360,492042,41318,492082,36407,492082c30480,492082,32557,496679,39295,498481c43445,499591,44798,499196,44798,496921c44798,495259,45660,494437,46710,495087c50119,497193,51067,492497,47881,489311c44369,485799,43687,477721,46905,477721c48310,477721,48239,476246,46710,473390c45424,470987,44975,466028,45695,462190c46588,457433,45743,452524,42964,446424c40747,441559,39097,435768,39295,433547c39493,431325,38621,429719,37344,429957c36066,430194,35126,428945,35275,427186c35425,425427,33432,422550,30827,420786c28794,419410,27618,418629,27080,418679xm511620,418913c512178,418828,512517,418874,512517,419069c512517,419460,511127,420943,509434,422347c507661,423819,506351,424016,506351,422816c506351,421670,507742,420187,509434,419538c510281,419213,511062,418999,511620,418913xm524811,420279c525939,420279,526879,421219,526879,422348c526879,423476,525939,424377,524811,424377c523682,424377,522781,423476,522781,422348c522781,421219,523682,420279,524811,420279xm209685,422738c209824,422686,209982,422724,210153,422894c210834,423575,210902,425354,210309,426835c209654,428472,209158,427976,209060,425587c208993,423965,209265,422892,209684,422738xm833357,425079c834092,424956,834606,425432,834606,426328c834606,427523,833666,428513,832537,428513c831409,428513,830508,428074,830508,427577c830508,427079,831409,426128,832537,425431c832819,425256,833112,425121,833357,425079xm305768,426523c304014,426328,303166,429934,303544,437059c303920,444145,303255,448004,301553,448571c299744,449174,299395,447861,300344,444083c301462,439627,300980,438737,297417,438737c294301,438737,293439,439702,294256,442327c295319,445746,295283,445746,293085,442327c290187,437821,286880,437709,286880,442093c286880,444774,286281,444910,283875,442913c279131,438976,276800,442244,277240,452122c277598,460136,278134,461135,281728,460278c283985,459740,284700,459825,283289,460473c279757,462095,280062,466767,283797,468200c285489,468849,286880,470804,286880,472531c286880,474259,285489,475692,283797,475692c282087,475692,280714,473835,280714,471556c280714,469277,279340,467458,277631,467458c275816,467458,274566,465575,274548,462854c274518,458599,270560,449845,270489,453878c270472,454863,269047,454486,267328,453059c262612,449145,261248,452288,265103,458171c268348,463123,268306,463361,264440,463361c259836,463361,249961,467496,249961,469410c249961,470106,251828,472272,254137,474249c258621,478088,262254,477308,262254,472493c262254,470702,263877,469807,266391,470190c270726,470852,276872,475692,273377,475692c272264,475692,271347,477534,271347,479790c271347,482046,272165,483887,273181,483887c274198,483887,273598,486065,271854,488726c267438,495467,263335,522872,266742,522872c269985,522872,271511,523278,275055,525174c277749,526616,278645,526328,278645,523965c278645,522233,280035,520804,281728,520804c285776,520804,285622,522668,281221,526735c276385,531204,275448,536030,279738,534384c282262,533415,282759,534074,281806,537076c280770,540339,281328,540767,285240,539808c287825,539174,290998,537866,292265,536881c293532,535897,296049,535670,297884,536374c300113,537229,301241,536546,301241,534345c301241,529905,307732,530172,312714,534813c318133,539861,324331,539976,321651,534969c318976,529971,319231,524881,321924,529506c324987,534763,327827,533972,335349,525760c340396,520250,343135,518753,346277,519750c348707,520521,350452,520162,350452,518891c350452,517687,349471,516706,348267,516706c346976,516706,346642,514951,347447,512413c348610,508749,348185,508285,344520,509448c341397,510439,340188,509946,340188,507614c340188,505845,338723,504375,336910,504375c334997,504375,334074,503239,334686,501643c337212,495061,316298,483453,310373,488141c309207,489064,307331,489157,306158,488375c303495,486599,300400,479444,301124,476707c303840,466446,303410,463005,299251,461917c295092,460830,295062,460646,298587,457235c301323,454588,303484,454136,307095,455478c311019,456937,311731,456711,310764,454191c310106,452477,310355,451069,311310,451069c313905,451069,312809,436350,309827,431049c308183,428128,306821,426640,305768,426523xm522591,428513c522826,428492,523116,428513,523410,428513c525329,428513,526884,429762,526884,431323c526884,434828,535331,437276,538045,434562c541074,431534,542723,432181,543938,436825c544636,439495,546402,440819,548738,440415c551042,440017,552454,441060,552485,443147c552511,444990,554854,448431,557675,450835c560533,453271,561431,454961,559743,454659c558078,454361,555074,452112,553031,449625c548641,444281,543314,445493,543314,451849c543314,454920,541386,457040,537148,458639c533763,459917,530982,462429,530982,464220c530982,466010,529664,467458,528055,467458c526445,467458,524751,468624,524269,470034c523787,471444,523703,470576,524113,468083c524610,465058,523399,462736,520483,461176c517491,459574,516572,459568,517518,461098c518383,462498,517677,462853,515644,462073c510510,460103,508021,453924,511274,451225c512799,449959,515358,449450,516932,450054c520608,451464,525213,433789,522006,430582c520777,429352,520945,428662,522591,428513xm490630,429333c491338,429217,492106,429875,492737,431518c493367,433161,492883,435109,491683,435850c490233,436746,490457,437799,492308,438972c494522,440375,494414,440742,491761,440767c489558,440787,488405,439068,488405,435655c488405,431912,489448,429526,490629,429333xm809973,430542c811101,430542,812042,431483,812042,432611c812042,433739,811101,434640,809973,434640c808845,434640,807944,433739,807944,432611c807944,431482,808845,430542,809973,430542xm561567,430816c562186,430757,562795,430912,563284,431401c563980,432097,563555,433666,562347,434874c560874,436347,559740,436353,558874,434952c557781,433184,559708,430992,561567,430816xm566406,431128c566805,431059,567981,431529,570074,432338c572826,433400,574844,435276,574562,436513c574280,437750,575027,438737,576201,438737c577375,438737,576039,441216,573236,444240c567392,450542,559694,452681,559694,447986c559694,446301,560634,444903,561762,444903c562890,444903,563791,443472,563791,441703c563791,439421,564977,438867,567889,439791c572903,441382,573165,439307,568552,434211c566688,432151,565893,431216,566406,431128xm141877,431518c142693,431541,143243,431891,143243,432533c143243,435313,139617,437064,138287,434913c137652,433885,138513,432516,140199,431869c140832,431627,141388,431504,141878,431518xm196591,432845c197521,432845,198462,432990,199167,433274c200577,433843,199412,434328,196591,434328c193771,434328,192605,433843,194016,433274c194721,432990,195662,432845,196591,432845xm24259,434640c25387,434640,26327,435580,26327,436708c26327,437836,25387,438737,24259,438737c23131,438737,22230,437836,22230,436708c22230,435580,23131,434640,24259,434640xm226336,434640c228046,434640,229419,436458,229419,438737c229419,440994,229194,442768,228912,442679c222697,440716,220747,434640,226336,434640xm831632,435303c832178,435336,832529,435769,832529,436474c832529,437602,831628,439094,830500,439791c829372,440489,828432,440139,828432,439011c828432,437882,829372,436352,830500,435655c830923,435393,831304,435284,831632,435303xm147709,436708c148645,436708,149426,439000,149426,441820c149426,444641,150327,446971,151456,446971c152584,446971,153524,448134,153524,449586c153524,451038,151683,452382,149426,452552c147170,452722,145329,451942,145329,450835c145329,449727,144163,448973,142753,449157c137466,449843,134871,448935,136157,446854c136888,445672,139456,444996,141894,445332c145342,445807,146314,444902,146187,441313c146098,438774,146773,436708,147709,436708xm441732,441352c443643,441134,450981,447400,450981,449469c450981,450346,450258,451069,449381,451069c447173,451069,440216,442673,441419,441469c441494,441394,441604,441367,441732,441352xm31378,445215c31968,445040,33615,446501,37154,449781l42422,454659,37466,456922c33272,458833,32447,458632,32315,455635c32228,453684,31873,450468,31495,448493c31110,446480,30919,445352,31378,445215xm528841,445683c526805,445593,523978,447456,523534,450366c523027,453690,524066,454464,528997,454464c532347,454464,535085,453726,535085,452786c535085,451845,534184,451069,533056,451069c531928,451069,530988,449773,530988,448181c530988,446514,530063,445738,528841,445683xm244934,447791c245894,447781,246137,448903,244895,450913c244152,452116,242583,453098,241383,453098c240023,453098,240155,451926,241773,449976c243004,448493,244188,447798,244934,447791xm106238,449039c106700,448985,107135,449117,107526,449508c108212,450194,107899,452308,106823,454229c105388,456794,104442,457074,103311,455244c101968,453072,104233,449274,106238,449039xm235646,449039c235693,449049,235753,449055,235763,449117c235850,449615,236360,453961,236895,458756c237638,465420,237158,467458,234905,467458c230925,467458,229530,456516,232914,451888c234209,450117,235322,448973,235646,449039xm132892,452083c134996,452138,137326,452654,138239,453566c138901,454228,138692,455156,137770,455634c135390,456871,128912,455153,128912,453293c128912,452405,130789,452028,132892,452083xm110452,455166c111580,455166,112520,456067,112520,457195c112520,458324,111580,459264,110452,459264c109324,459264,108384,458324,108384,457195c108384,456067,109324,455166,110452,455166xm20966,455556c21106,455505,21264,455542,21434,455713c22116,456394,22183,458173,21590,459654c20935,461290,20440,460795,20341,458405c20275,456784,20546,455711,20966,455557xm10819,457196c12578,457196,14019,458135,14019,459264c14019,460392,13169,461332,12107,461332c11045,461332,9604,460392,8907,459264c8209,458136,9060,457196,10819,457196xm485990,457196c487051,457196,487902,458135,487902,459264c487902,460392,486461,461332,484702,461332c482943,461332,482092,460392,482790,459264c483487,458136,484928,457196,485990,457196xm111453,461332c113146,461332,114536,462683,114536,464376c114536,467579,112097,468453,109736,466093c107376,463732,108250,461332,111453,461332xm472402,461332c474161,461332,475602,462233,475602,463361c475602,464489,474712,465429,473650,465429c472589,465429,471148,464489,470450,463361c469753,462233,470642,461332,472402,461332xm140056,463361c142708,463361,143359,464887,142866,469878c142513,473458,141077,476751,139666,477214c136445,478272,136326,475208,139471,472063c141270,470264,141226,468918,139237,466522c137047,463884,137173,463361,140057,463361xm66649,463868c67134,463722,67297,464699,67313,466951c67345,471696,66321,472796,64542,469917c63985,469017,64364,466951,65400,465312c65952,464440,66358,463956,66649,463868xm449446,464064c450042,464085,450678,464136,451397,464220c454809,464617,458178,465739,458890,466717c460816,469361,465814,470017,467203,467810c467909,466688,471837,466537,476608,467459c481121,468331,483188,469163,481213,469293c476397,469609,476658,473746,481564,475029c485587,476081,489095,483888,485545,483888c484456,483888,484194,484965,484999,486268c485906,487735,485569,488072,484101,487165c480873,485170,481010,493024,484296,498326c486133,501289,486225,502888,484608,503946c483367,504757,481819,506819,481174,508511c480530,510204,479936,507712,479847,503009c479758,498306,479188,493136,478559,491497c477930,489858,478672,487249,480238,485683c487196,478725,478961,476648,471105,483380c469202,485012,466604,485690,465330,484902c463882,484008,463246,484824,463652,487048c464041,489182,462874,490808,460725,491146c458750,491456,457134,490858,457134,489780c457134,488702,455969,487958,454559,488141c449002,488863,447246,487788,446012,482873c445306,480059,444067,477868,443241,477995c439438,478579,438324,477498,440275,475146c441446,473736,442611,471670,442851,470542c443937,465428,445276,463916,449446,464064xm151999,464415c153116,464429,154543,465223,155589,466483c158357,469818,156190,470496,151765,467693c150074,466621,149785,465453,151023,464688c151303,464515,151626,464410,151999,464415xm17164,465468c19584,465432,26335,472783,26335,475458c26335,477590,18844,479830,17203,478190c15016,476003,16098,469519,18647,469488c20357,469467,20192,468784,18140,467459c16448,466365,16005,465486,17164,465469xm561528,465898c561932,465912,562400,466006,562933,466210c564718,466895,566559,467459,567031,467459c567502,467459,567889,468399,567889,469527c567889,470655,566048,471556,563791,471556c561391,471556,559694,470207,559694,468278c559694,466656,560316,465853,561528,465898xm374054,466600c372351,466660,370456,466874,368395,467224c365814,467664,366711,477318,369449,478619c370859,479290,369963,479461,367497,479009c361569,477923,360043,482480,365234,485721c367488,487129,368772,488817,368083,489507c366678,490911,376928,502345,379595,502345c380534,502345,380732,500015,380025,497194c379209,493946,379581,492082,381078,492082c382378,492082,383291,493247,383108,494658c382407,500056,383379,502345,386347,502345c388039,502345,389430,503771,389430,505506c389430,507723,387775,508458,383810,508043c378556,507493,378151,508005,378151,515145c378151,521699,378700,522623,381976,521584c384636,520740,385536,521215,384863,523145c384331,524674,382350,525662,380493,525330c378635,524999,377136,525764,377136,527008c377136,528253,376130,528620,374912,527867c373693,527114,371354,528424,369721,530754c367985,533233,364442,535011,361175,535047c347294,535201,347389,535141,347204,542462c347037,549037,347341,549398,352823,548432c356240,547830,358677,548311,358677,549603c358677,550814,359578,551237,360706,550539c361835,549842,362775,550732,362775,552491c362775,554250,362060,555551,361214,555417c352303,554011,350552,557593,355477,567085c357112,570236,357912,573660,357272,574695c355830,577029,368123,588509,372063,588509c375642,588509,380190,596556,377839,598733c376888,599614,374016,600971,371477,601738c367729,602870,366872,602333,366872,598889c366872,596557,365619,594636,364101,594636c360231,594636,353885,587168,355516,584529c356362,583160,355107,582596,352159,583046c347864,583702,347426,584843,347398,595885c347382,602544,346799,608922,346072,610050c344470,612533,349421,617555,351496,615553c352303,614774,352606,615937,352199,618128c351736,620619,354074,624656,358443,628898c365956,636195,373016,637578,377174,632567c378600,630849,381377,629953,383340,630577c385464,631250,387388,630447,388102,628586c388994,626260,391340,625690,397312,626440c402918,627144,406108,626516,407888,624372c409289,622683,412395,621306,414795,621289c417196,621271,420265,620568,421586,619728c426301,616729,429360,595087,425020,595455c423622,595573,422658,595113,422874,594440c423090,593767,422040,591730,420532,589913c419025,588097,418316,585744,418971,584684c419626,583625,418559,582165,416591,581406c413190,580096,413218,579927,416630,578011c418604,576903,420220,574602,420220,572899c420220,571197,421121,570368,422249,571065c423378,571763,424318,571320,424318,570090c424318,568860,423031,567372,421469,566773c419483,566011,418824,562800,419244,556119c419708,548747,420812,546123,424122,544646c426482,543594,428415,541958,428415,541017c428415,538779,414110,532851,411946,534188c411029,534755,408843,533738,407068,531964c405293,530189,403099,529217,402190,529778c401281,530340,399184,529917,397546,528842c395035,527194,395219,526406,398677,523925c408534,516853,413887,508590,406873,511281c404056,512362,402526,507775,403634,501603c403807,500638,402826,498502,401448,496843c399954,495042,399718,493258,400863,492433c401919,491673,402763,489226,402736,486970c402702,484109,401498,483070,398833,483536c395950,484039,395289,483214,396062,480258c396913,477006,396202,476514,391926,477331c388044,478073,387196,477646,388453,475614c389674,473638,389128,473279,386501,474287c384127,475198,383207,474804,383769,473116c385234,468722,381429,466341,374052,466600xm543310,467459c544438,467459,545339,468399,545339,469527c545339,470655,544438,471556,543310,471556c542182,471556,541242,470655,541242,469527c541242,468399,542182,467459,543310,467459xm497650,473624c498872,473624,500225,474676,500655,475966c501241,477725,502518,477725,505806,475966c512006,472648,514366,473053,514040,477370c513697,481923,509065,486796,508030,483692c507643,482529,504334,481493,500694,481390c495822,481251,494597,480572,496089,478775c497203,477433,497533,475732,496791,474990c496049,474248,496427,473624,497650,473624xm542646,473663c543989,473646,545656,474564,546353,475692c547927,478239,547250,478239,543309,475692c541460,474498,541178,473682,542646,473663xm529377,477917c529680,477937,529946,478057,530157,478268c530773,478883,530061,481309,528596,483653c524998,489415,520897,490808,522196,485839c523203,481988,527253,477778,529377,477917xm218231,480375c220254,480304,223226,483341,223226,485917c223226,486481,222463,488142,221548,489585c220338,491490,219260,490803,217567,487087c215917,483467,215851,481574,217411,480609c217650,480462,217941,480385,218231,480375xm575088,481819c576781,481819,578171,482759,578171,483887c578171,485015,576781,485917,575088,485917c573396,485917,572005,485016,572005,483887c572005,482759,573396,481819,575088,481819xm548394,481897c549133,481875,550819,482917,552882,484980c555489,487587,555549,488645,553311,491341c551058,494056,551228,495004,554170,497155c556102,498568,557682,500297,557682,501019c557682,503873,554398,501944,550736,496921c547660,492702,547412,491305,549565,489975c551789,488600,551815,487722,549604,485058c547883,482985,547655,481919,548394,481897xm434595,483887c435723,483887,436624,484788,436624,485917c436624,487045,435723,487985,434595,487985c433467,487985,432527,487045,432527,485917c432527,484788,433467,483887,434595,483887xm494890,486112c495123,486081,495346,486101,495592,486112c497758,486209,498162,486656,496607,487282c495190,487854,494564,489177,495202,490209c495840,491241,495382,492082,494187,492082c492993,492082,492002,490692,492002,488999c492002,487518,493258,486326,494890,486112xm230216,488375c230356,488324,230514,488361,230684,488531c231366,489213,231433,490992,230840,492473c230185,494109,229690,493614,229591,491224c229525,489602,229796,488530,230216,488375xm504340,490053c505468,490053,506369,490904,506369,491965c506369,493027,505468,494468,504340,495165c503211,495862,502271,494973,502271,493214c502271,491455,503211,490053,504340,490053xm621261,496180c622389,496180,623329,497570,623329,499263c623329,500955,622389,502346,621261,502346c620132,502346,619231,500955,619231,499263c619231,497570,620132,496180,621261,496180xm462856,497233c465399,497199,468450,498288,469100,500238c469595,501724,469035,502335,467851,501604c466673,500876,465381,501067,465002,502033c463998,504597,459187,502429,459187,499419c459187,497942,460877,497260,462856,497233xm316861,498248c317304,498248,317641,499638,317641,501331c317641,503023,316744,504375,315651,504375c314558,504375,314221,503023,314870,501331c315520,499638,316417,498248,316861,498248xm588448,500277c589576,500277,590516,501217,590516,502345c590516,503474,589576,504375,588448,504375c587320,504375,586380,503474,586380,502345c586380,501217,587320,500277,588448,500277xm106317,501448c106848,501418,107538,501539,108385,501760c110643,502351,112522,503162,112522,503594c112522,505213,106562,504327,105458,502540c105063,501901,105431,501497,106317,501448xm638361,503126c638915,503140,639003,503942,638478,505311c637114,508865,635629,509511,635629,506560c635629,505498,636543,504088,637658,503399c637949,503220,638176,503121,638361,503126xm524717,504375c525912,504375,526903,505315,526903,506443c526903,507571,526503,508511,526005,508511c525507,508511,524517,507571,523819,506443c523122,505315,523522,504375,524717,504375xm565889,504375c567017,504375,567918,505315,567918,506443c567918,507571,567017,508511,565889,508511c564761,508511,563820,507571,563820,506443c563820,505315,564761,504375,565889,504375xm623569,505545c625048,505640,626472,506722,627472,508589c629003,511450,628988,512609,627394,512609c626159,512609,625652,513470,626301,514521c628588,518221,623621,518748,620057,515184c616613,511740,616603,511540,620174,510853c622821,510343,623168,509692,621384,508589c619503,507427,619685,506701,622086,505779c622584,505589,623076,505514,623569,505545xm397852,506716c398564,506687,399375,506810,400115,507106c401752,507761,401256,508218,398866,508316c396704,508405,395492,507944,396174,507262c396514,506922,397139,506745,397852,506716xm577018,508043c579319,508065,581276,508809,581818,510345c582563,512457,581610,512908,578228,512023c574806,511129,573375,511822,572608,514755c572040,516926,570641,518122,569486,517408c568331,516695,565761,518266,563788,520881l560198,525603,554851,519828c551902,516645,549533,512584,549622,510774c549717,508836,550206,508473,550793,509916c551341,511263,552933,511940,554344,511399c555755,510857,559178,511245,561915,512257c565457,513568,567466,513281,568939,511321c570556,509169,574058,508015,577018,508043xm544392,510423c545803,510597,546681,512258,546304,515691c545995,518512,546563,520803,547592,520803c548621,520803,549465,521575,549465,522520c549465,523466,546183,524360,542168,524511c535527,524760,535004,524364,536275,520218c538210,513902,542041,510133,544392,510423xm462359,511243c464377,511243,465364,513453,465364,518072c465364,524612,463637,527685,462984,522325c462812,520915,462578,518849,462437,517721c462297,516592,461565,514689,460798,513467c460031,512245,460716,511243,462359,511243xm507083,511399c507882,511353,508449,511725,508449,512608c508449,513662,506621,515473,504390,516667c501136,518408,500550,518265,501463,515886c502373,513514,505324,511500,507083,511399xm95445,515574c95819,515555,96360,515663,97045,515926c98796,516597,100206,517511,100206,517955c100206,519616,96298,518655,95094,516706c94644,515979,94821,515606,95445,515574xm334084,516706c335213,516706,336114,517607,336114,518735c336114,519863,335213,520803,334084,520803c332956,520803,332016,519863,332016,518735c332016,517607,332956,516706,334084,516706xm455220,516706c456281,516706,457171,517607,457171,518735c457171,519863,455730,520803,453971,520803c452212,520803,451322,519863,452020,518735c452717,517607,454158,516706,455220,516706xm508686,520803c509946,520803,510519,522502,509974,524589c509171,527658,510098,528344,514852,528179c518084,528066,520742,527312,520745,526501c520747,525690,522135,525578,523828,526228c527513,527642,527602,528976,524257,533369c520077,538859,502286,540182,502286,535008c502286,533962,501310,533096,500101,533096c498892,533096,496525,531744,494832,530052c492097,527317,492573,526969,499086,526969c504231,526969,506384,526047,506384,523886c506384,522194,507426,520803,508686,520803xm596650,522872c597778,522872,598718,523773,598718,524901c598718,526029,597778,526969,596650,526969c595522,526969,594621,526029,594621,524901c594621,523773,595522,522872,596650,522872xm687073,523340c688130,523387,688986,524175,688986,525759c688986,527546,687533,528998,685746,528998c683960,528998,682841,527919,683288,526579c684001,524439,685714,523279,687073,523340xm581392,528998c583151,528998,584041,529938,583344,531067c582646,532195,581205,533096,580143,533096c579082,533096,578192,532195,578192,531067c578192,529938,579633,528998,581392,528998xm470676,529037c471831,528849,473501,529986,474305,532081c474954,533774,475293,535097,475046,535008c470907,533513,469466,532428,469466,530872c469466,529734,469982,529151,470676,529038xm629356,531067c630551,531067,631542,531968,631542,533096c631542,534224,631142,535164,630644,535164c630147,535164,629156,534224,628459,533096c627761,531968,628162,531067,629356,531067xm610428,531262c610849,531208,610945,532018,610975,533642c611010,535616,609999,537232,608750,537232c607501,537232,607008,538584,607657,540276c608307,541969,607931,543359,606838,543359c603899,543359,604455,538576,607891,534032c609254,532231,610007,531315,610428,531262xm542133,532432c542593,532406,543147,532464,543772,532628c545787,533154,547440,533913,547440,534306c547440,534698,545787,535920,543772,536998c540896,538537,540103,538172,540103,535320c540103,533462,540751,532512,542133,532432xm689689,535164c692833,535164,694255,536382,694255,539105c694255,541281,693317,542897,692148,542695c690979,542494,690255,543517,690548,544959c690840,546401,689675,548130,687972,548783c686269,549436,684889,551670,684889,553739c684889,555808,683949,558037,682821,558734c679720,560650,680352,563885,683835,563885c687508,563885,687839,566282,684577,569544c682993,571128,681009,571240,678567,569934c674692,567860,668491,572097,668459,576841c668450,578171,666067,580345,663191,581680c658931,583656,657748,583567,656830,581172c656209,579556,654421,578246,652849,578246c648562,578246,649404,571204,654215,566851c656545,564742,658047,561406,657532,559436c656255,554551,660948,548429,664362,550539c666196,551673,666566,551416,665494,549680c664443,547980,665160,547264,667718,547534c674212,548221,676202,547588,677435,544373c678369,541941,677512,541541,673533,542539c669753,543488,668460,542982,668460,540588c668460,538167,670269,537541,675757,537974c679764,538289,683497,537769,684070,536842c684643,535915,687177,535164,689690,535164xm529217,535866c530076,535928,530933,536294,531636,536998c533287,538649,533221,539940,531441,541720c527712,545449,523319,545375,523597,541603c523853,538135,526641,535683,529217,535866xm650509,537232c652484,537215,654099,538133,654099,539261c654099,541763,653873,541763,650002,539261c647372,537562,647441,537259,650509,537232xm621630,537310c621894,537318,622146,537397,622372,537622c623100,538351,622823,540539,621747,542461c620672,544383,619271,545106,618625,544061c617339,541981,619785,537252,621630,537310xm442971,537466c443684,537437,444494,537560,445235,537857c446871,538511,446376,539007,443986,539105c441824,539194,440612,538694,441293,538013c441634,537672,442259,537496,442971,537466xm380102,539261c381861,539261,383302,539661,383302,540159c383302,542324,379360,543263,378189,541369c377481,540222,378342,539261,380102,539261xm812352,540237c814366,540265,816695,549048,815122,551593c814478,552636,816240,554094,819025,554793c821810,555492,824614,557456,825269,559163c825934,560895,827817,561730,829523,561075c831206,560430,832567,560802,832567,561895c832567,564693,837183,563451,840372,559788c842666,557152,842865,557356,841777,561310c840799,564863,841365,565929,844236,565953c847368,565980,847470,566319,844899,567944c843216,569007,841790,571052,841699,572509c841380,577585,836258,588510,834206,588510c833032,588510,832473,592040,832918,596705c833538,603200,832952,605155,830069,606070c828064,606706,826440,608354,826440,609700c826440,611045,824599,613285,822342,614694c817579,617669,816740,622332,821289,620587c823357,619793,824372,620663,824372,623280c824372,628983,818562,633988,813718,632450c813294,632316,812882,632221,812547,632138c813409,631749,814301,631403,815279,631201c818073,630624,819067,628937,818674,625465c818368,622760,817704,620124,817191,619611c815842,618262,809891,623585,810908,625231c811378,625992,807189,629181,801581,632333c795973,635485,790288,639846,788936,642011c787585,644175,785284,645952,783863,645952c782442,645952,781287,647363,781287,649113c781287,652785,767155,666424,763336,666439c761925,666444,760900,667154,761033,668000c761167,668846,761035,670236,760760,671083c759869,673828,759259,676659,758965,679277c758764,681070,758063,680921,756623,678770c754843,676109,754123,676230,751472,679707c747814,684503,748644,688101,753306,687706c755159,687550,756662,688756,756662,690399c756662,692415,755386,693001,752721,692155c750395,691417,748096,692024,747101,693677c746171,695222,744032,697168,742340,697970c728826,704372,718730,711045,718730,713618c718730,715310,717564,716476,716154,716194c714744,715911,713617,717235,713617,719120c713617,721006,712035,724286,710105,726418c707071,729770,707007,730549,709598,732310c711990,733937,711743,734208,708466,733637c706209,733244,702797,734717,700856,736876c698885,739068,695935,740241,694183,739568c692243,738824,691021,739541,691021,741403c691021,743060,689569,744407,687782,744407c685996,744408,684916,745487,685363,746827c686257,749511,679913,756700,676660,756700c675532,756700,674631,758516,674631,760719c674631,763975,673467,764552,668465,763919c658760,762691,661073,768531,672055,772973c674045,773777,675826,774880,677050,775977c676135,775930,674952,776032,673616,776368c669922,777295,668465,776820,668465,774690c668465,772677,666169,771763,661284,771763c657335,771763,654103,772501,654103,773441c654103,774381,651144,775158,647508,775158l640873,775158,645595,771880c648176,770072,650810,769133,651449,769773c653291,771615,660514,766981,659176,764817c658033,762967,658943,762521,664874,762046c667262,761855,672562,752356,672562,748271c672562,747272,670721,746436,668465,746437c666185,746437,664367,745063,664367,743354c664367,741661,662976,740310,661284,740310c659591,740310,658201,739483,658201,738476c658201,735546,663671,734268,666045,736642c667570,738167,669218,737801,671625,735393c673654,733364,676621,732438,678923,733169c681599,734018,682826,733411,682826,731218c682826,728621,685040,728165,694846,728720c705476,729322,706797,729003,705968,725832c705355,723490,706524,721765,709324,720876c715357,718962,714666,716062,708466,717247c705645,717786,703353,717293,703353,716155c703353,713360,697902,711419,694104,712877c692412,713526,691021,715538,691021,717325c691021,719949,690481,719794,688133,716584c686488,714334,685987,711711,686962,710535c688092,709174,684845,708479,677557,708545c671438,708601,666435,707863,666435,706906c666435,705949,665601,705702,664601,706321c663601,706939,662295,705618,661713,703394c660814,699958,661247,699669,664562,701443c667228,702870,668464,702855,668464,701404c668464,700236,670333,699257,672601,699257c674869,699257,678279,697417,680211,695160c684309,690375,686923,689899,686923,693911c686923,697374,694338,699527,700700,697931c703400,697253,705383,697709,705383,698984c705383,700199,706548,700849,707958,700428c717877,697471,717882,697452,715256,693248c713863,691017,713518,688448,714476,687550c715433,686653,716626,687077,717129,688487c718543,692445,722459,691447,726339,686107c729750,681412,729730,681244,725325,681424c722825,681526,718796,680932,716349,680097c713001,678954,711643,679478,710924,682243c710310,684607,709906,683921,709753,680292c709578,676139,710469,674673,713188,674673c716979,674673,721812,670995,721812,668117c721812,667228,720197,666624,718222,666790c710880,667405,705383,666399,705383,664410c705383,663281,707713,662341,710534,662341c713355,662341,715647,661402,715647,660234c715647,658893,717335,659022,720252,660624c726071,663821,732682,665008,731179,662576c729938,660568,736062,657469,737813,659219c738404,659810,737665,660312,736174,660312c734176,660312,734374,661294,736876,664058c738744,666121,740272,669616,740272,671824c740272,674390,741661,675843,744135,675843c746518,675843,747591,674757,746945,673073c745586,669531,752599,664280,756936,665580c758825,666147,760831,665129,761541,663278c762361,661140,764200,660433,766770,661249c771477,662742,771507,657072,766809,653834c764675,652363,765177,652179,768682,653171c772706,654309,773292,653918,772312,650751c770847,646018,782548,626718,785698,628665c787187,629585,787410,628431,786400,625152c784294,618314,783916,618136,777112,620704c773770,621965,771024,622197,771024,621211c771024,619014,779376,611065,781678,611065c782593,611065,783356,609910,783356,608489c783356,607069,785268,604684,787610,603221c790838,601205,791307,599931,789600,597875c788035,595989,788004,593506,789444,589719c791510,584287,789341,577425,784371,573603c783089,572617,783655,570997,785854,569311c788532,567256,788805,566057,786985,564237c785166,562418,785399,561818,787961,561818c789813,561818,791817,562669,792449,563691c793875,565999,801815,564113,801815,561467c801815,560404,802665,560054,803688,560686c804712,561319,805042,559753,804430,557213c803517,553427,803783,553082,806030,555184c810652,559508,811948,558093,811064,549604c810598,545126,811005,540947,811962,540355c812092,540275,812218,540236,812352,540238xm74695,541330c76454,541330,77343,542231,76646,543359c75949,544487,74508,545427,73446,545427c72384,545427,71495,544487,71495,543359c71495,542231,72936,541330,74695,541330xm369415,541330c370303,541330,371015,543171,371015,545427c371015,547683,370161,549525,369103,549525c368045,549525,367294,547683,367464,545427c367634,543171,368527,541330,369415,541330xm793737,541330c794799,541330,795650,542720,795650,544413c795650,547585,793238,548479,790928,546169c789289,544530,791151,541330,793737,541330xm572459,541564c573630,541389,574157,542169,573708,543515c573214,544996,571599,546612,570118,547105c568579,547618,567810,546849,568323,545310c568816,543829,570432,542214,571913,541720c572105,541656,572292,541589,572459,541564xm391216,542696c393849,542800,394581,544456,394806,548939c395102,554813,394685,555341,391255,553505c388632,552101,387392,552101,387392,553544l387431,553544c387431,556215,383939,556322,382318,553700c381033,551620,385252,543570,387899,543047c389258,542778,390338,542661,391216,542696xm579356,544218c579971,544213,580268,545225,580800,547261c581388,549508,581352,551861,580722,552491c579252,553961,572020,553994,572020,552530c572020,551918,573773,549566,575883,547300c577796,545248,578741,544222,579356,544218xm511178,544335c511772,544256,511703,545184,511139,547339c509921,551999,509223,552467,507549,549759c506931,548758,507753,546865,509344,545544c510231,544808,510822,544381,511178,544334xm30569,545427c31631,545427,32482,546204,32482,547144c32482,548084,31158,548822,29516,548822c27873,548822,26983,548085,27564,547144c28145,546204,29508,545427,30569,545427xm559601,545427c560662,545427,562103,546328,562801,547456c563498,548585,562608,549525,560849,549525c559090,549525,557688,548585,557688,547456c557688,546328,558539,545427,559601,545427xm594723,545427c595164,545406,595671,545481,596245,545700c597293,546100,597452,548283,596597,550539c595146,554365,594951,554399,593553,550969c592238,547743,592814,545521,594723,545427xm863996,546325c864620,546357,864796,546769,864347,547495c863658,548611,862209,549525,861147,549525c858196,549525,858842,548040,862396,546676c863080,546413,863621,546306,863996,546325xm528099,547456c529885,547456,530965,548575,530519,549915c529251,553718,524821,554357,524821,550734c524821,548948,526313,547456,528099,547456xm729748,547456c730745,547456,732046,549336,732636,551593c733333,554259,732677,555690,730802,555690c729215,555690,727953,553849,727953,551593c727953,549336,728751,547456,729748,547456xm375079,549525c376207,549525,377147,549925,377147,550422c377147,550920,376207,551910,375079,552608c373950,553305,373049,552905,373049,551710c373049,550515,373950,549525,375079,549525xm443022,550968c443692,550965,443959,551864,443959,553739c443959,557898,441798,559059,439861,555925c439243,554924,439906,553099,441344,551905c442082,551293,442620,550970,443022,550969xm794489,551593c796248,551593,797689,551993,797689,552490c797689,554655,793748,555556,792576,553661c791868,552514,792730,551593,794489,551593xm407855,552100c408640,552007,409467,552307,410274,553115c412303,555143,412081,555690,409104,555690c406209,555690,405851,556290,407621,558422c408877,559936,409300,561777,408557,562520c407815,563262,408520,563929,410118,563963c412204,564008,412031,564609,409455,566110c407480,567260,405865,569643,405865,571417c405865,574186,405358,574224,402430,571807c399771,569612,398849,569574,398176,571573c397150,574621,386141,575023,384322,572080c383625,570952,385016,570051,387405,570051c390060,570051,391190,569136,390332,567749c389387,566220,390356,565957,393298,566890c396260,567830,398036,567267,398840,565173c399492,563474,401265,562562,402781,563144c404632,563854,405260,562969,404655,560451c403633,556206,405498,552380,407855,552100xm563802,553622c564931,553622,565871,554562,565871,555690c565871,556818,564930,557720,563802,557720c562674,557720,561773,556819,561773,555690c561773,554562,562674,553622,563802,553622xm73632,554832c73948,554780,74349,554877,74842,555066c76359,555648,77613,557346,77613,558851c77613,563859,74002,563923,73047,558929c72543,556291,72687,554986,73633,554832xm48890,555690c50018,555690,50958,556090,50958,556588c50958,557085,50018,558037,48890,558734c47762,559431,46822,559031,46822,557837c46822,556642,47762,555690,48890,555690xm524806,555690c525934,555690,526874,556591,526874,557720c526874,558848,525934,559788,524806,559788c523678,559788,522777,558848,522777,557720c522777,556591,523678,555690,524806,555690xm89432,560724c89748,560673,89901,560860,89901,561349c89901,562653,91872,564786,94272,566071c97675,567892,99026,567807,100399,565641c101621,563713,102237,564723,102428,568997c102579,572382,102562,575954,102389,576919c102216,577884,103151,579950,104457,581524c106295,583739,106207,584316,104028,584100c91162,582823,87098,580054,89042,573797c89630,571907,88745,569576,87091,568646c84483,567180,84483,566441,87013,562988c88015,561619,88907,560811,89432,560724xm718686,561817c720378,561817,721769,562707,721769,563768c721769,566355,718569,568217,716930,566578c714619,564268,715513,561817,718686,561817xm736637,563924c738612,563907,740228,564786,740228,565915c740228,568416,740001,568416,736130,565915c733500,564215,733569,563951,736637,563924xm456425,565915c458697,565915,458828,566840,457088,570090c455868,572370,455304,574922,455839,575787c456374,576653,454334,577505,451312,577660c448291,577816,447007,577457,448424,576880c449842,576303,450458,574956,449790,573875c448208,571314,452700,565914,456425,565914xm706274,565915c710581,565915,711969,569321,710489,576061c708945,583090,703308,586375,703308,580236c703308,577932,704669,576178,706508,576178c709439,576178,709439,575908,706508,572978c702484,568953,702403,565915,706274,565915xm68364,566617c69957,566617,70818,567394,70237,568334c69656,569274,68795,570051,68364,570051c67933,570051,67111,569274,66530,568334c65949,567394,66771,566617,68364,566617xm756615,567983c757743,567983,758683,568923,758683,570051c758683,571179,757743,572080,756615,572080c755487,572080,754586,571179,754586,570051c754586,568923,755487,567983,756615,567983xm471265,571339c472678,571132,472458,573095,471226,579690c470250,584914,468829,589726,468104,590382c467379,591039,467367,588586,468065,584919c469050,579743,468635,578246,466192,578246c462428,578246,464104,574926,469275,572158c470134,571699,470795,571408,471266,571339xm491988,572080c493117,572080,494057,573020,494057,574149c494057,575277,493117,576178,491988,576178c490860,576178,489959,575277,489959,574149c489959,573020,490860,572080,491988,572080xm63639,573368c65207,573295,66749,575185,66566,578675c66344,582910,63096,585586,60868,583358c60254,582744,60154,580023,60673,577309c61176,574679,62419,573425,63639,573368xm695080,576451c696010,576451,696951,576596,697656,576880c699066,577449,697901,577934,695080,577934c692259,577934,691133,577449,692543,576880c693249,576596,694151,576451,695080,576451xm608950,578246c610079,578246,610980,578646,610980,579143c610980,579641,610079,580631,608950,581329c607822,582026,606882,581626,606882,580431c606882,579237,607822,578246,608950,578246xm398676,580275c400369,580275,401720,581215,401720,582343c401720,583472,400368,584412,398676,584412c396984,584412,395593,583472,395593,582343c395593,581215,396984,580275,398676,580275xm850952,582539c851621,582431,852320,582814,853215,583709c854518,585012,854949,587088,854191,588314c852638,590827,846884,591386,846932,589016c846949,588170,847858,586094,848922,584412c849653,583255,850282,582646,850952,582539xm55803,584763c55943,584711,56101,584788,56271,584958c56953,585640,57059,587419,56467,588899c55812,590536,55316,590040,55218,587651c55151,586029,55383,584917,55803,584763xm379047,586441c380242,586441,381233,587381,381233,588509c381233,589637,380833,590538,380335,590538c379838,590538,378847,589637,378150,588509c377452,587381,377852,586441,379047,586441xm61067,588509c62262,588509,63252,589410,63253,590538c63253,591666,62853,592607,62355,592607c61857,592607,60867,591667,60169,590538c59472,589410,59872,588509,61067,588509xm170847,588509c172606,588509,174047,589410,174047,590538c174047,591666,173157,592607,172095,592607c171034,592607,169593,591667,168895,590538c168198,589410,169088,588509,170847,588509xm771418,588743c772589,588568,773115,589348,772666,590694c772173,592175,770557,593791,769076,594284c767538,594797,766768,594028,767281,592489c767775,591009,769390,589393,770871,588899c771064,588835,771250,588768,771418,588743xm663122,588821c664019,588590,665825,590197,669366,593738c672238,596610,674596,599352,674596,599865c674596,600378,673205,600801,671513,600802c669820,600802,668429,599900,668429,598772c668429,597644,667039,596704,665346,596704c663637,596704,662263,594886,662263,592607c662263,590287,662424,589001,663122,588821xm598690,592607c599819,592607,600720,593508,600720,594636c600720,595764,599819,596704,598690,596704c597562,596704,596622,595764,596622,594636c596622,593508,597562,592607,598690,592607xm737582,593816c739287,593707,740236,595406,740236,598850c740236,600978,738222,602785,735123,603377c728993,604549,728285,600919,733719,596002c735254,594612,736559,593882,737582,593816xm206173,595611c205347,595632,204428,595664,203363,595728c194169,596287,192781,599698,193450,620352c193830,632070,194660,634909,198563,638069c201120,640140,202196,641815,200943,641815c197106,641815,198423,647719,202777,650049c205890,651715,206851,651581,206875,649581c206898,647618,207385,647702,208748,649854c209755,651444,210063,654127,209412,655825c208593,657959,209038,658431,210855,657308c212391,656359,214175,656787,215148,658361c216516,660574,217430,660561,220222,658244c222916,656009,224440,655906,227558,657854c230625,659769,232358,659765,235481,657815c240558,654645,243223,657084,239539,661522c237131,664424,237361,665375,241374,668625c247149,673301,252661,671739,250818,665932c249672,662322,250161,661968,254760,663122c258820,664141,260578,663471,262331,660196c263993,657089,265291,656490,267170,658049c268970,659543,270477,659464,272165,657776c275537,654404,275136,648649,271463,647240c269770,646590,268418,644186,268418,641894c268418,637141,269175,636907,274702,639864c277880,641565,278643,641291,278643,638577c278643,636069,279998,635471,283795,636196c289548,637296,290422,635381,285902,631631c284246,630256,283080,628106,283326,626831c283572,625555,281728,624174,279190,623787c276651,623399,274546,622222,274546,621172c274546,620122,273569,619260,272360,619260c269639,619260,264321,624429,264321,627065c264321,628135,262756,630277,260847,631826c258938,633374,257911,633734,258584,632606c259626,630860,252744,630519,234934,631474c234012,631524,233861,633525,234622,635923c235553,638857,235292,639833,233763,638889c232514,638117,231461,638474,231461,639669c231461,640864,230560,641815,229431,641815c228303,641815,227363,639975,227363,637718c227363,635462,226412,633621,225217,633621c224022,633621,223537,632800,224163,631787c224789,630773,222544,626972,219168,623358c215792,619744,213546,615981,214173,614967c214799,613954,214314,613134,213119,613134c211924,613134,210973,611765,210973,610129c210973,608492,209357,606200,207382,605016c203963,602967,203963,602719,207382,600061c211950,596508,211948,595470,206172,595612xm841276,596899c842005,596907,842909,597069,843891,597445c845704,598141,846584,599665,845882,600802c844219,603492,841341,603441,839637,600684c838221,598393,839092,596874,841276,596899xm145177,598772c145437,598752,145734,598772,146074,598772c147905,598772,149431,600124,149431,601816c149431,603508,149076,604899,148650,604899c148224,604899,146738,603508,145333,601816c143503,599611,143353,598913,145177,598772xm678775,598772c682206,598772,679849,607467,675106,612313c672567,614907,670501,617984,670501,619142c670501,620300,668202,621831,665389,622537c662546,623251,660865,624777,661603,625971c662404,627268,661906,627492,660393,626557c659014,625704,658347,623809,658910,622342c660300,618721,654869,619728,649856,624020c643012,629880,642398,628890,647047,619571c649593,614467,651959,612857,658286,611845c662696,611140,665887,609826,665350,608957c664433,607474,666816,605948,671516,605016c672644,604792,674321,603311,675223,601699c676125,600087,677715,598772,678774,598772xm605952,601738c606343,601600,606640,602783,606694,604899c606766,607719,605953,611440,604860,613133c603415,615369,602853,615474,602830,613523c602813,612046,602078,611258,601191,611806c600305,612354,599552,611053,599552,608879c599552,606705,600693,604899,602050,604899c603406,604899,604954,603773,605523,602362c605665,602010,605822,601784,605952,601738xm114229,602050c115205,602114,115907,602891,115907,604079c115907,607309,113350,607942,111614,605133c110990,604123,111677,602820,113175,602245c113549,602101,113903,602029,114229,602050xm69428,606967c70556,606967,71457,607868,71457,608996c71457,610124,70556,611064,69428,611064c68299,611064,67359,610125,67359,608996c67359,607868,68299,606967,69428,606967xm756633,606967c757761,606967,758701,607868,758701,608996c758701,610124,757761,611064,756633,611064c755504,611064,754603,610125,754603,608996c754603,607868,755504,606967,756633,606967xm155554,608996c156682,608996,157622,609936,157622,611064c157622,612193,156682,613133,155554,613133c154426,613133,153525,612193,153525,611064c153525,609936,154426,608996,155554,608996xm760771,613133c761899,613133,762800,614034,762800,615162c762800,616290,761899,617230,760771,617230c759642,617230,758702,616290,758702,615162c758702,614034,759642,613133,760771,613133xm153683,615435c154396,615406,155206,615529,155947,615825c157583,616480,157127,616937,154737,617035c152574,617124,151362,616663,152044,615981c152385,615641,152971,615464,153683,615435xm206290,619259c207741,619259,208905,621100,208905,623357c208905,625613,207741,627454,206290,627454c204839,627454,203636,625613,203636,623357c203636,621101,204839,619259,206290,619259xm677560,619337c678945,619289,678725,619909,677170,621523c673695,625128,673935,627454,677794,627454c679553,627454,680404,628394,679706,629523c677997,632289,674594,632135,674594,629288c674594,627936,672714,627470,669989,628157c666037,629152,665814,628977,668623,626869c670427,625515,671818,623494,671706,622381c671594,621268,673352,620018,675609,619611c676438,619461,677098,619353,677560,619337xm155553,621328c156681,621328,157621,622229,157621,623357c157621,624485,156681,625425,155553,625425c154424,625425,153523,624485,153523,623357c153523,622229,154424,621328,155553,621328xm657820,634127c660132,634095,664337,636128,664337,637717c664337,640946,658029,641701,656844,638615c656183,636893,656068,635060,656610,634518c656869,634258,657286,634135,657820,634127xm244422,634400c246659,634189,249964,636544,249964,638966c249964,642689,244564,642693,243134,638966c242527,637384,242498,635582,243095,634986c243448,634633,243906,634449,244422,634400xm712537,639552l706683,644898c701760,649370,700330,649777,697590,647551c694840,645317,694544,645431,695600,648254c696287,650091,695812,652607,694546,653873c691765,656654,691019,656673,686273,653912c683347,652210,683076,651139,684985,648839c686314,647238,688946,645951,690839,645951c692731,645951,695152,645127,696224,644117c697296,643108,701407,641658,705356,640917l712537,639552xm756636,639786c757764,639786,758704,640687,758704,641815c758704,642943,757764,643883,756636,643883c755507,643883,754606,642943,754606,641815c754606,640686,755507,639786,756636,639786xm732206,642829c733309,642709,734079,643142,734079,643961c734079,645054,732688,645951,730996,645951c729303,645951,727952,645575,727952,645132c727952,644688,729303,643791,730996,643142c731419,642979,731838,642870,732205,642829xm252500,643922c254475,643905,256091,644823,256091,645951c256091,648453,255865,648453,251993,645951c249363,644252,249432,643949,252500,643922xm213006,645951c214135,645951,215075,646852,215075,647981c215075,649109,214134,650049,213006,650049c211878,650049,210977,649109,210977,647981c210977,646852,211878,645951,213006,645951xm759130,648761c761028,648697,760193,651175,756632,656176c754129,659690,751593,662063,750973,661444c750354,660824,748624,661358,747110,662614c744999,664366,744339,664112,744339,661561c744339,659730,745403,658244,746719,658244c748036,658244,748521,657626,747773,656878c747025,656130,749260,653782,752768,651649c755858,649770,757991,648799,759129,648761xm678932,654146c680060,654146,680409,655047,679712,656176c679015,657304,677523,658244,676395,658244c675266,658244,674917,657304,675614,656176c676312,655047,677803,654146,678932,654146xm697156,670537c698284,670537,699224,671477,699224,672605c699224,673733,698284,674673,697156,674673c696027,674673,695087,673733,695087,672605c695087,671477,696027,670537,697156,670537xm473420,670849c472820,670979,472074,671643,471118,672800c469636,674591,467259,675656,465849,675181c462757,674139,462403,677960,465420,679824c466594,680550,467004,682931,466317,685093c465631,687254,465495,688995,466005,688995c468820,688995,478733,683539,479040,681814c479238,680700,480108,678014,480952,675844c482156,672748,481747,672157,479157,673151c477342,673848,475391,673327,474825,671981c474459,671111,474020,670719,473420,670849xm113170,673464c112867,673494,112578,673572,112311,673737c111242,674397,111008,675946,111765,677171c112544,678432,112182,678794,110945,678029c107076,675638,102043,679033,102672,683610c103109,686794,102287,687835,99667,687395c94961,686605,95096,687579,101189,697229c104009,701697,106340,706260,106340,707375c106340,708490,107731,708883,109423,708233c111387,707480,112506,708235,112506,710380c112506,712228,114122,714354,116096,715101c119757,716488,125302,721220,124526,722282c123458,723743,134347,738223,137092,738983c142356,740442,143258,740365,143258,738476c143258,737468,141796,736074,140019,735393c137102,734274,137113,733811,140136,730788c141977,728947,142993,726208,142400,724661c141767,723012,142690,721852,144585,721852c146799,721852,147386,720716,146458,718300c145714,716361,145700,715357,146419,716076c147004,716661,148604,716026,150322,714906c150301,715355,150444,715993,150790,716896c151779,719471,151438,720004,149502,718808c147701,717694,147164,718092,147863,720017c148433,721585,150022,722591,151376,722281c152729,721971,153279,722587,152624,723647c151969,724707,152612,726015,154029,726534c156091,727290,156081,728028,154029,730203c152177,732165,151454,732215,151454,730437c151454,729083,149162,727978,146341,727978c141250,727978,139798,729982,142751,732934c143597,733780,144326,735559,144351,736876c144376,738192,145992,739002,147941,738671c149890,738339,151454,738922,151454,739958c151454,740995,153815,741832,156683,741832c159609,741832,161560,740814,161132,739529c160240,736853,164518,732076,167805,732076c169440,732076,169464,733259,167883,736212c165854,740004,166555,741160,170459,740544c171305,740410,171981,741123,171981,742144c171981,744241,187479,743934,189620,741792c190383,741029,188806,738576,186108,736329c183409,734082,182001,732191,182986,732154c183970,732116,183671,730774,182322,729149c180973,727524,178754,726626,177366,727159c175563,727851,175098,725987,175727,720603c176370,715091,175702,712543,173229,711159c171371,710119,170389,708394,171044,707335c171698,706276,170770,705423,168975,705423c167181,705423,165176,704032,164527,702340c163877,700648,161670,699257,159609,699257c156474,699257,155968,700620,156604,707569c157284,714996,156948,715757,153404,714632c152547,714360,151903,714198,151414,714164c153570,712537,155551,710347,155551,709052c155551,708175,154124,707491,152351,707491c149420,707491,149420,707182,152351,704252c156032,700571,156215,699377,153716,695433c152660,693765,150858,693264,149307,694223c147507,695335,147037,694906,147824,692857c148564,690927,147592,689729,145092,689540c142959,689380,141228,690479,141228,691960c141228,693465,138943,694652,136077,694652c132430,694652,130964,693524,130964,690789c130964,688674,131865,686965,132994,686965c134122,686965,135062,686041,135062,684897c135062,681920,122710,674809,119608,675999c118177,676548,116383,675974,115627,674751c115060,673833,114075,673371,113169,673463xm695079,678966c696771,678894,699294,679542,700659,680410c702433,681537,701911,682736,698825,684663c695102,686988,694662,686947,695703,684234c696367,682503,695801,680606,694454,680058c692925,679436,693157,679047,695079,678966xm672756,680800c673884,680800,674273,681740,673575,682868c672878,683996,671347,684897,670219,684897c669091,684897,668741,683996,669439,682868c670136,681740,671627,680800,672756,680800xm344438,685990c342011,686064,338855,686321,334916,686731c332338,687000,331852,693131,334408,693131c335349,693131,336086,694483,336086,696175c336086,700227,329998,700123,324028,695941c320007,693125,318006,692974,311227,695004c306805,696329,302445,696948,301510,696370c300574,695792,299875,698733,299988,702926c300177,709971,299784,710526,294680,710184c290628,709913,289437,710590,290270,712760c291038,714760,290429,715350,288358,714555c285838,713588,285418,715219,286017,723765c286473,730283,285925,734145,284534,734145c283315,734145,282834,732838,283441,731257c284117,729494,282851,727941,280163,727238c275079,725909,275469,725636,273645,731569c272806,734299,273091,736213,274348,736213c275517,736213,275934,737565,275284,739257c274537,741205,275343,742340,277431,742340c279244,742340,280709,743237,280709,744330c280709,745423,282100,745799,283792,745149c285484,744500,286875,744993,286875,746242c286875,747491,288266,748505,289958,748505c291651,748505,293002,750233,293002,752369c293002,754505,294618,756974,296593,757832c302909,760578,309432,761003,309432,758691c309432,757457,310372,757017,311500,757715c312629,758412,313530,757976,313530,756700c313530,755360,314905,755734,316769,757598c318542,759371,321911,760798,324262,760798c328273,760798,328306,761024,325120,764544c320433,769723,320765,770525,328359,772193c332010,772995,335975,774970,337140,776563c338305,778157,341783,779707,344867,780036c350233,780608,355437,783392,351150,783392c350015,783392,349204,785971,349394,789168c349759,795299,345759,797102,340652,793070c337150,790305,336016,791831,337452,797324c338103,799813,340136,801859,341979,801889c343822,801920,348567,804653,352516,807977c359200,813603,359345,814052,354936,814104c352331,814134,350681,814856,351228,815743c351776,816629,347655,817569,342096,817811c336432,818058,331989,817361,331989,816211c331989,815083,330198,814143,328008,814143c325818,814143,323514,813255,322857,812192c322199,811128,317262,810392,311929,810514c303299,810710,302201,811257,301939,815509c301776,818136,302465,819753,303461,819138c304456,818522,304676,819610,303929,821557c302912,824207,303382,824788,305802,823859c307581,823177,310743,823901,312827,825460c316360,828102,316294,828201,311773,827059c307479,825976,307068,826367,308378,830494c309389,833681,309155,834734,307597,833772c306131,832865,305553,833946,305997,836854c306791,842055,312614,846961,318017,846961c320058,846961,321725,847859,321725,848952c321725,850044,323140,850387,324847,849732c326554,849077,329192,849619,330739,850903c332286,852186,336923,853364,341003,853517c345083,853671,348418,854536,348418,855469c348418,856401,352114,857787,356653,858512c361191,859238,365413,860615,366019,861595c367577,864117,373043,863814,373043,861205c373043,860010,373944,859610,375073,860307c376201,861005,377141,860667,377141,859566c377141,858465,375976,857143,374565,856639c370069,855034,374557,852698,382136,852698c386164,852698,389977,851879,390605,850864c391232,849849,390708,849030,389473,849030c387917,849030,387855,847824,389278,845166c390406,843058,390670,840617,389863,839742c389057,838868,391651,838902,395600,839781c399549,840660,405799,841314,409493,841225c413187,841136,415703,841885,415074,842903c413141,846030,418912,853127,423386,853127c428323,853127,438622,848675,438645,846532c438655,845721,440062,845566,441767,846220c443986,847071,444509,846478,443602,844113c442658,841653,443555,840819,447153,840796c451027,840771,451375,840360,448909,838766c447217,837673,443760,836755,441221,836737c438682,836720,436616,835684,436616,834435c436616,833186,435251,832698,433572,833342c430220,834628,430188,830611,433533,827840c434676,826893,433065,826515,429904,827020c425281,827760,424024,827059,423035,823118c422367,820459,420891,818866,419757,819567c418623,820268,416927,819551,415971,818006c414588,815768,413707,815704,411679,817733c407141,822270,405271,820478,406527,812738c407263,808204,406774,803890,405317,801967c403981,800204,403713,799421,404693,800250c406845,802071,411991,792737,411991,787022c411991,784095,411055,783298,408674,784212c406575,785017,403556,783553,400478,780231c395336,774683,394201,771061,397629,771061c398758,771061,399698,772401,399698,774027c399698,783796,414350,773167,414762,763100c414897,759782,415734,757494,416596,758027c417458,758560,418157,757562,418157,755803c418157,753603,416190,752603,411874,752603c408212,752603,406139,753474,406878,754671c407576,755799,406236,756700,403912,756700c399151,756700,398512,754607,402156,750964c405186,747934,402833,747783,397473,750652c392926,753085,388419,750996,388419,746476c388419,744799,386703,743097,384595,742691c382214,742232,381273,742816,382136,744213c382917,745476,382138,746437,380341,746437c378582,746437,377141,745536,377141,744408c377141,740431,376768,739256,374761,736837c373646,735494,371414,734893,369804,735511c367987,736208,366877,735340,366877,733208c366877,730707,367987,730114,370975,731062c374710,732247,376001,730629,374565,726535c374283,725731,371502,725312,368399,725638c365213,725972,362780,725235,362780,723921c362780,722641,361809,722179,360633,722906c359457,723633,353880,722560,348223,720526c339487,717384,337644,717287,336125,719745c334638,722152,333360,722190,328593,720018c324628,718212,322665,718096,322154,719628c321107,722770,314492,722374,311695,719004c309866,716799,310120,715867,312827,714828c315930,713638,315813,713143,311812,710341c307040,706998,307591,703355,312866,703355c314815,703355,315566,704551,314856,706399c314221,708055,314617,709936,315715,710614c316812,711292,317184,712724,316534,713775c315885,714825,317194,715687,319461,715687c321728,715687,324378,714269,325354,712526c326787,709966,328238,709744,332886,711511c336501,712885,339507,712994,340964,711784c342447,710554,345146,710871,348418,712682c351236,714241,354046,715569,354662,715609c356449,715725,355750,706717,353726,703550c352463,701575,352625,701152,354233,702146c355740,703077,356134,702472,355365,700468c354707,698752,353567,697443,352828,697541c344936,698587,340567,692345,347365,689736c349057,689087,350448,687890,350448,687044c350448,686230,348482,685866,344438,685990xm631674,695434c632387,695404,633198,695527,633938,695824c635574,696479,635118,696974,632728,697073c630566,697162,629354,696662,630035,695980c630376,695639,630962,695463,631675,695434xm616259,697229c618018,697229,618869,698130,618172,699258c617475,700386,616033,701326,614972,701326c613910,701326,613059,700386,613059,699258c613059,698130,614500,697229,616259,697229xm643929,697229c646252,697229,647592,698130,646895,699258c646197,700386,644306,701326,642680,701326c641054,701326,639714,700386,639714,699258c639714,698130,641605,697229,643928,697229xm137095,699258c138223,699258,139163,699658,139163,700156c139163,700653,138223,701644,137095,702341c135967,703038,135065,702638,135065,701443c135065,700248,135967,699258,137095,699258xm759705,699960c761397,699960,762788,700687,762788,701560c762788,703871,759481,705551,757949,704019c755710,701780,756489,699960,759705,699960xm631661,703628c632374,703599,633184,703722,633925,704019c635561,704674,635105,705169,632715,705267c630552,705357,629341,704856,630022,704175c630363,703834,630949,703658,631661,703628xm752719,703668c753170,703602,753562,703730,753890,704058c754764,704932,754203,706463,752602,707453c750373,708830,750979,709589,755217,710653c758260,711417,760758,712847,760758,713853c760758,716816,755886,715714,752133,711901c749813,709544,749275,707396,750494,705424c751122,704408,751967,703777,752719,703668xm138655,705424c139783,705424,141855,706814,143260,708507c144685,710223,144912,711589,143767,711589c142639,711589,140567,710199,139162,708507c137738,706790,137511,705424,138655,705424xm646773,705424c647271,705424,648261,706364,648959,707492c649656,708620,649256,709521,648061,709521c646866,709521,645875,708620,645875,707492c645875,706364,646276,705424,646773,705424xm345695,706321c346069,706302,346610,706449,347295,706711c349046,707383,350456,708258,350456,708702c350456,710363,346548,709441,345344,707492c344894,706765,345071,706353,345695,706321xm669256,714321c669992,714197,670505,714674,670505,715570c670505,716764,669565,717716,668437,717716c667308,717716,666407,717316,666407,716818c666407,716321,667308,715370,668437,714672c668719,714498,669011,714362,669256,714321xm165165,714633c165657,714607,166248,714702,166882,714945c168575,715595,169926,716492,169926,716936c169926,717379,168575,717716,166882,717716c165190,717716,163799,716819,163799,715726c163799,715043,164346,714677,165165,714633xm751609,717716c753266,717716,754614,718605,754614,719667c754614,723106,750986,723954,749775,720799c749060,718937,749779,717716,751609,717716xm592548,719784c593676,719784,594616,720184,594616,720682c594616,721179,593676,722170,592548,722867c591419,723564,590518,723164,590518,721970c590518,720775,591419,719784,592548,719784xm632549,721853c634242,721853,635632,722753,635632,723882c635632,725010,634242,725950,632549,725950c630857,725950,629466,725010,629466,723882c629466,722754,630857,721852,632549,721853xm664355,721853c665483,721853,666423,722753,666423,723882c666423,725010,665483,725950,664355,725950c663227,725950,662287,725010,662287,723882c662287,722754,663227,721852,664355,721853xm740260,721853c741388,721853,742328,722252,742328,722750c742328,723247,741388,724199,740260,724896c739131,725594,738191,725194,738191,723999c738191,722804,739131,721852,740260,721853xm343288,727979c346479,727979,348439,729147,348439,731062c348439,734139,342122,735360,339542,732779c336752,729990,338307,727979,343288,727979xm745524,730125c746226,730206,746421,730770,746421,731842c746421,732839,744580,734140,742324,734730c737479,735997,736755,733103,741465,731296c743618,730470,744822,730045,745524,730125xm731006,734145c732699,734145,734089,735085,734089,736213c734089,737341,732699,738242,731006,738242c729314,738242,727962,737341,727962,736213c727962,735085,729314,734145,731006,734145xm310267,734691c310633,734717,310966,734847,311282,735042c312905,736045,312701,737330,310618,739413c305690,744341,303425,742381,307184,736447c307923,735281,309171,734613,310267,734691xm345235,738242c346994,738242,348435,739182,348435,740310c348435,741439,347545,742340,346483,742340c345422,742340,343981,741439,343283,740310c342586,739182,343476,738242,345235,738242xm313546,744408c314674,744408,315614,745309,315614,746437c315614,747566,314674,748505,313546,748505c312418,748505,311517,747565,311517,746437c311517,745309,312418,744408,313546,744408xm328064,744642c328776,744613,329587,744736,330327,745032c331964,745687,331507,746183,329117,746281c326955,746370,325743,745909,326425,745227c326765,744887,327351,744671,328064,744642xm272413,745344c270986,745388,269657,745533,268588,745813c266164,746447,264923,747910,265700,749247c266446,750529,265293,750082,263125,748232c260308,745830,257875,745337,254578,746593c252039,747560,249973,748996,249973,749754c249973,752016,256890,756591,260432,756661c264098,756734,274970,768769,273505,771139c272992,771969,273933,773803,275613,775197c279576,778486,279583,785422,275613,785422c272133,785422,271465,788622,274559,790534c278197,792782,284971,793479,283730,791470c283056,790379,284629,789852,287281,790300c289889,790739,291768,792198,291457,793538c291098,795089,292352,795515,294891,794709c299417,793273,307693,800668,306131,804738c305492,806402,308011,807244,313897,807353c318689,807441,322962,808557,323380,809811c323798,811065,325850,812075,327946,812075c330042,812075,332322,813014,333020,814143c334475,816497,338349,816777,343283,814884c345882,813887,346084,813182,344103,811957c342031,810677,342111,809614,344454,806728c346074,804734,346294,803744,344962,804543c343629,805342,341963,805065,341254,803919c340545,802772,338080,801850,335751,801850c332295,801850,331949,801303,333956,798885c335977,796450,335576,795904,331654,795841c321608,795678,318738,795228,321312,794241c323336,793465,323433,792557,321624,790378c319788,788165,319955,787235,322444,786280c324209,785603,326383,785529,327283,786085c328183,786642,328922,784857,328922,782144c328922,779431,328196,777227,327283,777227c326370,777227,326128,776361,326776,775315c327423,774268,326347,772944,324356,772388c322365,771832,318660,770776,316122,770046c312517,769010,311517,769573,311517,772544c311517,774831,309915,776462,307536,776641c304456,776873,303660,775733,303946,771451c304253,766839,303561,766035,299692,766573c296600,767003,295087,766145,295087,763998c295087,762234,295247,760573,295438,760290c296623,758537,290285,750535,287711,750535c285991,750535,285073,749763,285681,748779c286805,746961,278597,745155,272413,745344xm369118,748739c369831,748710,370641,748873,371382,749169c373018,749824,372523,750280,370133,750378c367970,750468,366758,750007,367440,749325c367781,748984,368405,748769,369118,748739xm666423,750535c667551,750535,668452,751475,668452,752603c668452,753731,667551,754671,666423,754671c665294,754671,664354,753731,664354,752603c664354,751475,665294,750535,666423,750535xm289825,754671c290323,754671,291313,755572,292011,756700c292708,757829,292308,758769,291113,758769c289918,758769,288928,757829,288928,756700c288928,755572,289328,754671,289825,754671xm273317,755022c273457,754971,273614,755047,273785,755218c274467,755899,274534,757678,273941,759159c273286,760795,272791,760300,272692,757910c272625,756288,272897,755177,273317,755022xm357651,755296c357964,755322,358273,755437,358549,755608c360353,756722,360369,757785,358549,759978c355975,763079,352526,763833,352578,761305c352641,758208,355461,755109,357651,755296xm693120,756700c693693,756738,694292,757430,695071,758691c696560,761099,697405,761120,700145,758847c701951,757348,704096,756789,704906,757598c705715,758407,704748,759958,702759,761071c700771,762184,699602,763877,700184,764817c700765,765758,699879,767058,698193,767705c696507,768352,695110,767904,695110,766690c695110,765477,693676,765037,691910,765715c689369,766690,688996,765962,690115,762320c691328,758372,692165,756638,693120,756700xm339545,761032c340823,760922,342479,761858,345203,763920c347378,765564,348643,767427,348013,768056c347384,768686,345382,767728,343564,765910c341746,764092,339178,763265,337867,764076c336384,764992,336059,764651,336969,763178c337794,761844,338550,761117,339545,761032xm397655,762866c398783,762866,399723,763767,399723,764895c399723,766024,398783,766963,397655,766963c396526,766963,395625,766023,395625,764895c395625,763767,396526,762866,397655,762866xm333965,766963c335027,766963,336468,767903,337165,769032c337862,770160,336973,771061,335214,771061c333455,771061,332014,770160,332014,769032c332014,767903,332903,766963,333965,766963xm391528,766963c392656,766963,393557,767903,393557,769032c393557,770160,392656,771061,391528,771061c390400,771061,389460,770160,389460,769032c389460,767903,390400,766963,391528,766963xm642693,766963c643191,766963,644182,767903,644879,769032c645576,770160,645137,771061,643942,771061c642747,771061,641796,770160,641796,769032c641796,767903,642196,766963,642694,766963xm713799,769149c714197,769144,714547,769272,714813,769539c715330,770055,714348,771663,712628,773090c710678,774708,709467,774841,709467,773480c709467,771466,712072,769172,713799,769149xm700296,775197c700866,775309,701271,775818,701271,776719c701271,777565,700238,778599,698969,779022c697699,779445,697024,778730,697447,777461c697983,775852,699345,775012,700296,775197xm294112,775861c295786,775861,297156,777088,297156,778593c297156,780097,296802,781324,296376,781324c295950,781324,294580,780097,293332,778593c291613,776522,291808,775861,294112,775861xm655060,776758c656135,776654,657191,777297,657675,778749c658145,780159,656980,781324,655099,781324c653219,781324,651991,780384,652367,779256c652884,777707,653985,776862,655060,776758xm365065,795685c366193,795685,366582,796625,365884,797754c365187,798882,363657,799783,362528,799783c361400,799783,361050,798882,361748,797754c362445,796625,363937,795685,365065,795685xm385124,804231c385280,804223,385358,804286,385358,804427c385358,804991,383967,806573,382275,807978c380582,809382,379192,810064,379192,809500c379192,808936,380582,807353,382275,805948c383544,804895,384655,804253,385124,804231xm363933,805948c365692,805948,366581,806849,365884,807978c365187,809106,363746,810046,362684,810046c361622,810046,360733,809106,360733,807978c360733,806849,362174,805948,363933,805948xm368304,814300c369874,814306,371334,815166,372753,816875c374434,818901,374393,819688,372518,819880c371126,820022,367200,820784,363816,821558l357650,822963,361552,818553c364078,815709,366285,814292,368304,814300xm382353,814963c382561,814913,382741,814961,382899,815119c383531,815751,382896,817396,381494,818787c379468,820798,379249,820579,380363,817656c380940,816138,381728,815111,382353,814963xm340205,820309c341333,820309,342273,821210,342273,822338c342273,823467,341333,824407,340205,824407c339076,824407,338175,823467,338175,822338c338175,821210,339076,820309,340205,820309xm405026,824680l404948,830143c404890,833563,403557,835861,401436,836270c396218,837274,395892,834133,400694,829167l405026,824680xm352302,830650c352863,830661,353658,830734,354683,830884c357267,831263,359760,832752,360224,834162c361409,837758,356192,837204,352809,833382c350972,831306,350620,830616,352302,830650xm376108,832602c379166,832602,380966,833502,380244,834670c379547,835798,377667,836699,376108,836699c374548,836699,372707,835798,372010,834670c371288,833502,373049,832602,376108,832602xm349336,837987c350684,837859,351307,839018,351677,841538c351920,843190,349785,844152,345979,844152l339891,844152,344653,840562c346815,838931,348287,838086,349336,837987xe">
                <v:path o:connectlocs="443434,544;440898,1637;431063,5071;424390,10027;420253,14866;407960,11861;410536,9949;409092,7568;404331,7529;398282,7803;390828,7881;382749,10027;386184,15802;392428,20719;394301,23763;396369,25519;398008,28524;397696,30514;400584,37694;412175,40270;417951,40348;423102,41636;426263,42065;432312,48036;437542,52718;448469,67977;452293,70357;463845,66338;467318,61304;475904,65206;487416,67079;499553,65986;500100,59079;495846,54826;501661,55216;514656,52328;523398,49596;526637,50221;527925,44718;528862,40777;531047,42611;540804,45421;542248,42728;543379,36641;549936,33753;552902,31646;551575,27353;548687,27665;544472,26573;546306,23139;542833,19353;533623,20134;531047,24114;525935,27977;523866,23061;526949,19861;523866,18963;520783,18222;517934,17402;513837,16544;520978,13227;522852,12212;520666,10027;519769,7997;517466,7334;515242,5227;511534,2690;505329,1676;500295,1832;492216,3861;487962,5929;482850,7958;477699,6280;466069,7568;456313,8036;451044,8036;447883,10027;446829,6124;445541,934;443434,544;471064,12095;474342,15139;475084,18066;469503,13968;471064,12095;509271,14514;509739,14670;509895,18612;508646,17363;509271,14514;444761,18222;447962,20290;446049,22319;442849,20290;444761,18222;539555,27704;540608,27861;542208,30748;537877,29695;539555,27704;488430,34885;493270,36407;500333,36563;503221,36485;502245,38748;500958,41675;499631,46475;488469,51743;479767,52211;476332,48621;476332,44524;479767,38787;482030,37851;486011,36563;488430,34885;451980,39802;453971,44016;451005,47918;446634,47372;444917,47762;448741,42026;451980,39802;681995,51938;679575,58338;682151,64777;693312,79762;695888,88347;697995,92483;693351,90337;685429,87215;681878,90064;677468,96815;675087,98220;673097,101732;670560,99702;665409,97712;660296,96620;656199,95566;652101,98415;656199,102317;660296,107195;665409,112580;665526,118746;659204,120892;653662,121673;650735,123780;649525,130102;642813,141887;645506,147194;646052,154296;646130,159759;647184,163350;658696,175837;666775,179271;676258,181066;684727,182081;692337,185710;696239,180754;698073,178100;700103,182666;700064,187544;705410,188481;708103,186451;710483,177320;719888,166979;722347,165340;719186,159369;721411,157106;727460,160344;730308,161047;731050,157730;731830,154647;736318,157808;745021,160656;750290,149691;750524,141301;747402,136501;744397,134355;751578,132013;755168,127526;756183,125574;760827,124716;758524,122843;757392,119916;755285,116326;753880,101497;753412,94122;751343,90961;748963,86473;742719,82454;737216,81829;735499,83858;731284,80620;732104,74649;734133,73556;728006,68874;721840,64815;717235,64503;713606,70474;713293,73595;706854,69420;700961,66649;700181,65596;697410,61966;693117,59001;690307,57206;684883,54084;681995,51937;324202,67079;306875,72659;305431,81361;302348,86395;294933,83078;294192,80581;278815,92873;268981,102317;262230,98883;247556,98024;221956,112580;219224,118746;216336,127487;218092,136423;217155,142745;210053,147116;207009,150979;202833,151564;200414,161827;202131,164520;197838,166900;185037,172949;189682,174705;191008,175368;188472,179661;182813,181456;165876,180754;163808,181300;163027,177866;159983,177125;155613,174354;152022,168149;150227,166003;149329,162686;148861,158081;151827,152579;156510,148481;161349,145633;160140,144150;156666,143408;157564,141301;159749,138218;164315,137555;167711,138374;168101,134511;165876,127682;158891,123974;153896,126121;155105,118433;161779,117731;167438,116989;169974,112384;175126,109341;180238,108950;187419,104658;198307,89400;200766,82453;199751,76873;189058,79917;180472,85068;167789,90843;158267,95253;151125,94121;148198,91038;144451,88814;131027,100053;126382,105048;108431,122569;104607,127251;105465,136422;106207,141924;104333,148792;108977,148129;111514,148831;111592,156441;114597,155621;116783,153631;117680,157728;123651,160889;130949,159953;130207,169631;126344,187659;125017,198937;123846,204166;120763,205336;116158,214585;106909,220282;102304,221414;98714,223014;92431,224107;98675,231560;99455,236633;104334,244438;110461,249004;109563,252204;108353,254116;107026,256926;102226,259033;93133,269920;96567,275540;100236,279637;98246,284905;97465,287988;96372,291071;99729,297666;104997,306680;109641,312027;114597,313900;119749,316983;124861,313548;130091,310349;140784,328768;142813,339968;138988,354134;135749,358660;149994,371772;151125,373333;147262,376221;144959,382074;143437,386523;140198,393625;144023,400064;146403,405605;150774,413332;163028,421839;163536,427692;166736,429878;170599,431205;186405,432258;184336,430541;184883,423829;183907,416961;173565,413176;169975,410249;168453,406386;160999,401313;153545,396708;151008,393937;154872,391127;159750,388747;156667,385430;156667,379967;158618,375011;160374,374269;163848,359987;166931,355851;172043,354836;177194,353821;181175,351987;182385,347422;182307,344378;188551,343090;193000,349100;195693,352612;198581,358231;199673,372280;205957,379733;209703,382894;213996,387928;220552,386991;227967,385938;235109,383128;246621,378406;250017,376611;236085,372397;231519,376416;227382,375675;226367,369821;226562,365568;221255,357763;225626,355812;224494,350661;222660,345197;221021,342778;217586,337978;222192,331266;223089,325256;213918,329393;205918,332085;208454,323227;216884,315657;222543,310349;221801,306330;219226,302701;239479,302154;244435,301530;245138,299267;248026,293023;255558,289355;261178,288457;265080,286311;266407,285296;261295,279599;260241,272575;264378,274760;266407,275658;268475,277609;270388,280809;272378,284399;273354,293101;274446,299774;284866,298447;288456,295911;291696,290643;294271,286272;295481,282760;297432,268477;299228,274643;304652,277648;309491,275658;314994,259385;311013,254155;309491,251072;316360,255950;318779,268243;320575,272574;322526,278740;322409,284906;330019,279559;337902,279247;342390,278740;345902,277764;353239,280106;358586,273940;366118,260282;371035,257433;374040,253414;372518,261921;365922,273003;366430,277023;368966,277881;371659,278428;383172,274876;388870,266447;402177,257784;407602,247170;406509,245297;397143,237024;393631,235697;387660,234565;384265,237531;382157,239092;381221,236985;377318,228517;368693,221375;363230,216693;361708,213415;360927,209005;358742,206937;361591,204908;365532,202020;374040,196440;380947,190625;389338,173885;394216,169358;399484,168929;408968,167251;405963,163426;397377,155036;391172,146022;387464,153007;382586,158548;380596,151368;379386,142510;378957,138412;381611,138959;386801,142158;390977,139349;387816,135134;386137,132090;383484,129007;378449,120461;385084,119759;388986,119603;389806,115310;388986,113710;384342,112540;390821,101691;392382,99467;388752,96111;390391,93028;390899,90023;387465,86940;389494,83857;391562,82257;379933,82413;375132,77379;370527,73594;361239,72306;357961,74648;355190,76872;349805,78667;345785,81828;342663,84911;341960,91037;336146,91154;331931,85223;330370,81164;328457,79916;327092,70667;324204,67077;722854,79762;725937,82844;721137,84561;722854,79762;356594,84327;358780,85927;360107,90922;353316,91078;356594,84327;730465,86083;731128,86317;728591,88854;727460,87722;730465,86083;727694,94590;729177,94942;734445,96190;735187,98219;737021,100288;738972,103371;732104,104385;729021,102317;725937,104385;723869,106453;721840,104151;718757,103058;715674,102044;720825,101107;725937,98064;727694,94590;701312,96190;705410,99273;702522,102317;698580,104893;697370,101810;701312,96190;143678,96385;144419,96581;142780,102980;137160,105283;143678,96385;361784,100288;364868,102122;361784,105127;358740,103293;361784,100288;286700,100834;291031,103371;299734,106532;303324,108366;301178,110551;300124,112385;297978,115468;295910,119839;292280,124795;286192,130024;289236,143370;290719,151057;291929,164403;291266,170023;289471,167447;286934,164911;285646,176813;283070,177125;279129,182120;277568,188481;274094,192344;267382,195154;262972,196090;252240,198510;240298,190783;240025,188481;238542,186724;247713,185437;254738,183095;255752,180286;258718,182861;262972,182627;264260,175954;266914,171818;268475,170023;266172,167993;265977,165418;262114,162647;256143,165184;249118,165964;243850,167018;241781,170022;239752,167135;237176,163193;243225,158667;244552,156598;249079,153633;251030,149496;239206,148950;233274,148911;229371,146530;227420,144501;230308,141301;233079,133419;241430,130336;261256,123077;266797,117614;269061,113283;272066,111410;275305,108795;285296,100951;286700,100834;589459,107312;574121,113087;569673,118434;557809,125848;538686,122726;498216,118668;495328,121595;491074,124755;486977,129009;485260,132911;484050,140989;483855,146453;483074,156872;481279,162062;485650,164911;486469,166159;478820,166316;464771,173964;472030,176540;477103,178920;479016,185398;480108,191134;485182,210217;490099,212207;490762,215173;491894,217046;499426,215875;502938,217085;505514,221299;507817,222665;518978,228362;522061,230470;527174,232499;531037,234489;533574,237221;536774,241162;553008,250528;568892,253220;581693,252518;588483,246508;591566,242567;593479,239562;596757,237728;607137,233474;615177,230548;616738,229377;623138,224967;627743,220753;629616,215797;631372,213924;632816,207992;633909,204948;632231,201983;628601,199914;620367,193476;617987,183212;615879,180286;613889,177086;612952,175252;607333,172559;598942,167993;598240,163545;597030,160579;594649,160150;598747,157106;601908,157574;606943,159096;610689,154803;608465,150550;612562,154647;615957,160033;624582,163271;621655,155155;614826,147467;610689,145906;603859,141223;596679,133028;592776,127994;588991,125419;590356,122843;590122,113009;590122,110551;592581,108522;589459,107312;242289,114688;245879,116678;241781,116678;242289,114688;586414,116678;588483,118746;586414,120814;584385,118746;586414,116678;684914,116951;687451,117380;684914,118434;682339,117380;684914,116951;703061,119448;704115,119487;708993,124795;706183,132638;703373,130180;701305,124912;699275,122024;703061,119448;308975,120814;313580,122843;307414,122843;308975,120814;746457,120814;748486,122843;746457,124912;744389,122843;746457,120814;372238,124873;375984,128268;376570,132326;371028,126551;372238,124873;338207,124912;340237,126941;338207,129009;336139,126941;338207,124912;714646,124912;717729,126941;714646,129009;711563,126941;714646,124912;432531,127370;430502,131038;433078,134629;435653,131038;433078,127448;432531,127370;572010,129595;574429,130531;572205,133653;567951,133029;572009,129595;309476,131038;311544,133107;309476,135136;307408,133107;309476,131038;691036,131038;693104,133107;691036,135136;689007,133107;691036,131038;650762,135487;657708,138726;656342,141302;654118,139311;651035,138531;647952,137282;650762,135487;293825,135526;294293,135721;294449,139624;293240,138414;293825,135526;304128,137906;305377,139155;303308,141301;301279,140404;303308,138218;304128,137906;719825,138531;725952,144384;729425,145828;732079,148404;726069,148989;722400,148989;716117,145516;719825,138531;145526,139506;147790,139897;146541,141145;143848,140053;145526,139506;215499,149496;217138,151565;214251,153633;210309,156169;209099,156599;215499,149497;707334,149613;711549,154765;709715,157730;706241,150043;707334,149614;663663,150511;665381,150823;668464,152813;665381,153633;662297,151643;663663,150511;508263,151721;509043,155662;503190,157496;504595,153438;508263,151721;699019,153633;700190,153633;705615,158238;710025,164130;706473,165418;699097,160423;699019,153633;666511,163896;672560,168930;665067,168930;665067,164560;666511,163896;97556,169281;96463,169945;92912,172091;91234,175057;87526,177164;70432,188403;63993,198471;58256,203973;55095,212363;69769,209827;71564,218217;70901,223758;69808,226450;64501,233904;63603,234840;61222,235699;58178,234918;56891,224538;59700,219543;48539,220012;43544,226450;38939,237299;37026,246118;46041,244752;55095,245923;57983,247289;61105,253181;60442,256537;57515,256381;50998,262274;46666,274410;40890,290878;40344,303365;48305,299034;54198,291737;54939,289941;61339,284751;72696,279171;77496,277532;83974,273708;84560,271640;86667,269727;89945,266840;92521,261611;91233,257435;91935,247991;94043,244011;96111,238743;95487,231563;90374,229104;92130,222197;96345,217709;91116,217709;85808,220011;80813,210021;83467,203778;87681,194529;92911,188129;95565,184617;96774,180871;99818,176656;102940,173222;101262,171115;97555,169281;221150,170023;223297,172091;222399,174120;220213,172091;221150,170023;204916,170062;205813,170335;203589,173691;200740,174315;204916,170062;475790,172325;478053,172715;476843,173964;474151,172872;475790,172325;704012,173067;705378,174198;702295,176189;699251,175369;702295,173379;704012,173067;213034,174120;215102,175018;213034,177203;211004,176306;213034,174120;296002,174120;298187,176189;297290,178218;295104,176189;296002,174120;506387,176189;508456,178218;506387,180286;504358,178218;506387,176189;252178,176423;254480,176813;253231,178062;250539,177008;252178,176423;201640,180286;204840,181183;199728,182354;201640,180286;198050,184422;201679,186295;200860,189456;200118,193905;196957,195778;193796,197573;190986,199446;191493,191290;194576,187232;198050,184422;75392,186452;78749,188637;76017,189300;75392,186452;307484,198002;310918,199798;310255,203700;305376,201944;307484,198002;299210,198744;301279,200812;299210,202841;297181,200812;299210,198744;513337,199368;518723,202958;511542,204910;509591,199915;513337,199368;591779,199524;592559,199758;594628,202958;592559,204910;590530,201710;591779,199524;499405,201671;500615,202373;501864,207251;499718,205066;499405,201671;521689,203271;521962,203349;521376,210334;515132,215524;510488,212753;513649,211817;518840,207641;521689,203271;345836,205300;349271,207485;350402,211036;349193,214119;347241,217202;345368,219270;338421,221300;329250,213651;342207,207915;344822,206471;345836,205300;559313,207836;559743,207993;561811,212090;559743,216188;557713,212090;559313,207836;690244,209553;689581,210334;688098,215680;681776,215134;676585,211036;677522,225085;676000,228636;674048,233748;673151,237728;672136,243894;677951,250021;682829,251933;686420,254586;697191,251738;695122,251074;693093,248148;701601,244792;713074,242684;717874,240889;715650,233631;711591,231407;710225,232968;714167,223680;719435,215719;711903,213612;701288,211583;693327,210139;690244,209553;182285,213105;184314,214002;182285,216188;180216,215290;182285,213105;247926,215173;249994,217202;253038,219270;256121,221299;248394,219270;247926,215173;228452,223368;231496,225397;228452,227465;225369,225397;228452,223368;310718,226216;311538,226451;313567,229650;311538,231563;309469,228363;310718,226216;113477,227465;115857,238197;108404,238587;111526,234333;113438,229338;113477,227465;198475,227465;201479,230548;199645,233631;196640,230548;198475,227465;164522,230470;164990,232889;162102,237260;162610,231719;164522,230470;142784,230743;143838,233865;139974,237728;140989,231055;142784,230743;299199,233631;301268,235660;299199,237728;297170,235660;299199,233631;236797,234255;238397,238314;241753,243894;242417,247172;245539,249084;249988,252986;248037,258215;239724,246508;236641,243894;235431,236753;236797,234255;541268,235660;543337,237728;541268,239757;539200,237728;541268,235660;128917,237728;130985,240811;128917,243894;126888,240811;128917,237728;208490,242021;210481,242723;208881,246001;202793,245845;208490,242021;159358,242099;163807,246040;161855,247991;158343,242489;159358,242099;68624,244713;73541,245221;69638,247874;64721,247328;68624,244713;213681,245845;215086,247484;210872,251699;208881,250138;213681,245845;155571,245923;155728,251933;147376,252986;150459,251347;153542,249240;155572,245923;564324,245962;567914,247991;563816,247991;564324,245962;123068,246001;126892,247991;130795,250020;136102,258215;138912,266449;140746,275620;137156,280810;126424,280341;119009,285415;116434,285805;113311,287834;107692,288029;109682,281903;110970,278742;110033,272576;113858,266449;117448,254001;117058,248342;123068,246001;578974,246313;579442,246469;579599,250411;578350,249162;578974,246313;293846,247991;298022,258879;294471,260752;291934,251581;293846,247991;192380,250567;198312,254352;194955,258606;189141,254859;192380,250567;231717,254274;232224,254469;236634,272577;237532,274645;239717,276713;233200,274137;227893,268869;227541,255094;231717,254274;260089,256186;262274,258215;261377,260284;259191,258215;260089,256186;393674,256186;395625,259269;390903,261025;393674,256186;344346,260284;346375,261181;344346,263367;342278,262469;344346,260284;484644,261298;479688,262352;470985,267425;467200,270547;466614,268128;464429,267152;457911,266215;450848,269259;443745,274644;438789,278625;438711,283893;440740,286664;438203,291581;438359,295756;439842,303014;441716,308165;444838,312341;455648,315151;464897,314760;470126,315931;478244,327404;480585,330019;485073,327170;500176,325102;515552,320380;518596,317570;523513,314565;530070,311561;534402,307814;534011,297200;538343,289942;534480,283776;526206,286937;522265,291308;519338,294351;515474,296654;510869,295678;517152,288771;518713,286937;511533,284908;504352,282644;501425,281474;497562,272772;495610,269611;491317,267503;485893,266411;484215,262782;484644,261299;283582,262352;287679,269337;280733,270703;279484,265591;283582,262352;180593,263367;182700,267230;180983,275425;169939,276400;166349,274605;167910,270547;176612,266488;180359,263874;180593,263367;240146,266332;242487,267074;248068,268479;249980,270547;241824,269064;240146,266332;224301,270547;225199,283112;220282,284947;216769,284947;214701,285883;217316,280615;221257,273630;224301,270547;72530,279249;67379,282020;64413,283620;62384,287795;61252,293102;48920,317609;46851,319755;44822,322838;41505,325921;40646,322955;38773,311560;34675,314526;29290,316360;26363,318194;21328,327052;23436,336886;26363,345198;24528,354642;21758,359793;23670,364905;25309,366973;26285,369003;27182,374154;33934,379461;36158,385861;40880,404513;44549,409352;46539,417781;47944,424298;54149,426366;57896,428552;60549,432181;62891,438776;64140,451732;63320,458249;61213,460278;59379,462463;56374,470541;59613,473624;60784,479790;63242,485916;71516,495048;80296,505116;85175,507457;88921,509174;89428,511438;88804,518735;93448,521311;98638,524159;101214,522833;103556,519945;105780,522833;108590,529115;112532,529584;114366,530793;122874,534383;130640,536179;132786,536061;131147,533213;132903,530091;136337,527515;137391,522325;137352,519633;135089,518891;133528,517096;123810,512569;120805,508550;117176,501760;115030,497740;103712,487594;106951,483497;110151,473390;109722,471595;123732,486424;132864,490521;135830,492511;136298,496453;141723,493916;144182,491887;145040,493292;147382,488882;153899,487672;160221,490794;162758,483146;161548,474522;164787,467419;165802,464415;167909,460044;163304,458210;162250,457195;162446,445957;157840,434445;151987,425157;145860,424416;142503,424221;141840,421645;138679,419811;135752,417431;134815,415323;131069,414309;124083,414387;126074,420982;128337,421645;125800,426328;113741,433781;107614,435499;101175,438698;100317,432377;100707,428513;98717,424377;100863,420240;100434,418406;98912,413099;97156,410758;94033,409353;86931,403109;85175,408611;83848,416182;79828,416299;78852,411811;71750,412279;63945,417196;60862,412240;78735,399870;83809,398738;81233,395655;81662,393704;88843,397841;104844,401548;117528,401626;125645,401470;127752,398504;129626,394953;131070,395148;136611,392768;134074,388787;130289,386563;131030,383363;133021,380358;136104,378524;139187,376573;141294,372749;140475,367988;133723,367012;124825,370056;120181,363578;116552,358154;112454,352340;108279,332632;101800,337393;94424,337549;97000,335403;100200,333335;98171,330018;96103,327013;99420,325296;100552,322486;99459,314252;96259,308984;92005,311755;87790,312067;87283,307774;93449,305004;98054,304340;100200,303794;88336,294623;85175,291853;77682,288965;73546,287014;75575,282838;77643,281043;72531,279248;195540,280342;198154,282332;195618,284907;192847,282839;195539,280342;233239,280654;234761,281317;235073,286273;232575,286351;233239,280654;182115,281512;183286,281512;188437,285259;190974,289707;190935,290878;187071,287912;182037,286000;178173,284244;182115,281512;774489,281669;771913,286273;769142,288029;766332,290956;758215,295990;754156,298254;752595,298058;746429,295834;742839,301219;742019,302780;737648,305278;723092,308439;709238,318234;707442,319756;705374,327989;702291,336184;699247,334116;701784,332048;701550,330214;700340,325804;698701,324438;694330,322721;689608,324087;685900,327482;681451,331463;684886,338370;681256,339267;674856,339736;670680,347501;664670,349921;661119,352067;656865,352847;654094,350740;650894,345082;648787,341062;644260,340009;642192,344575;637157,347228;631538,350974;627440,353628;623342,355540;620259,358740;617176,363774;615108,370018;618698,374466;626425,375208;635908,377549;642348,375754;650465,377198;658192,378252;660260,375169;662290,378447;665021,380710;666192,388515;665373,396202;663929,401822;665607,408924;671656,409939;676378,408846;677276,405958;674388,402992;672553,402017;681842,397295;682154,396398;689178,392729;690661,388125;693588,367480;695657,363383;697413,358739;698427,353783;698427,345588;705374,344574;713374,345901;720828,349803;722428,354642;730624,345120;733121,339462;734526,335403;733395,330955;731248,329199;727970,328457;732185,325296;738780,329667;743307,336886;742058,337550;738741,341062;742566,345901;746429,344106;750527,343364;754624,342272;759737,341140;764888,340321;763054,338252;761025,326350;765318,321862;764888,323892;766410,325882;771015,331267;774918,337589;779718,343208;775816,346877;771015,344223;768166,343560;765630,349686;768635,353628;770430,355149;766918,357140;765552,359598;764108,361627;759269,367910;760986,375169;764888,378017;769962,385705;773045,400807;772498,404514;774059,409860;779250,411304;782450,409353;784479,413528;792206,421177;795133,422699;799114,432611;799153,435147;797709,440806;799738,442211;803563,443264;821632,443967;826861,441820;833847,440220;838022,441079;843954,440728;841300,428865;836695,425665;831037,420709;825378,418328;832168,419265;837710,418211;839388,417353;843447,404007;846530,400261;852188,397373;858589,391051;862843,382973;864130,377198;863935,374895;862687,369822;860462,363774;861399,357803;859720,352730;852071,347618;851954,345511;852462,342350;848988,340711;856715,335637;858784,333959;853359,331540;848988,327950;847115,323892;842198,322721;839193,326311;835290,350544;833807,353432;832598,357725;830919,355578;828968,351091;826431,352261;821358,360339;817573,367715;815348,369002;813085,366973;806450,369002;800479,370095;799543,365803;798528,361627;798138,358739;796460,352574;802157,348164;808245,351247;814568,346408;807621,338252;801806,335950;804655,334779;806489,332008;801455,326857;801455,320536;806411,319989;806099,317882;806606,312653;802821,302468;795640,297317;792713,295171;788459,291073;784908,286937;779015,283659;774488,281668;167908,282839;169938,286937;167908,291073;165840,286937;167908,282839;277415,284907;280733,287990;279952,291073;276635,287990;277415,284907;151362,295171;153547,297200;152650,299268;150464,297200;151362,295171;495059,295405;502435,301141;506025,308283;504894,310039;503021,314487;499547,315346;493693,314214;489284,310429;488035,307463;486903,305434;492289,303366;495099,299268;495060,295405;181963,296263;196246,296888;203934,300244;198158,302975;188441,301063;185358,300556;182275,299346;180362,298136;177396,297590;181962,296263;778078,296458;784049,301883;775542,317492;769375,317609;760322,314955;770819,301297;773083,299502;777025,296654;778078,296459;159163,299932;158460,304224;155377,307463;156626,302039;159163,299932;631495,303092;626422,311599;614597,316165;608977,319170;604879,320809;602031,322721;599962,325921;596645,324399;591455,322565;587708,326663;589347,340516;589464,349999;597152,348984;604879,351286;606909,354642;608977,357218;613816,359794;614246,352067;615104,348594;620138,348594;625368,346447;627436,342350;629466,339111;634617,329199;639729,318038;642813,313629;642110,307775;631495,303093;187258,310156;189951,310156;200293,319248;195844,321590;187492,317570;185463,314409;187258,310156;162243,312029;164897,316868;171648,317570;175746,315853;176605,317024;174029,321472;168916,327287;163804,326779;161736,323892;159706,317570;162243,312029;747672,319755;748453,322838;746462,325921;745682,322838;747672,319755;83807,323892;85836,327989;83807,332087;81738,327989;83807,323892;178717,324087;179498,330057;175829,339579;169273,340984;170756,336340;174346,329160;177975,324282;178717,324087;191869,328145;192532,329706;195615,332087;198659,334116;191674,332828;191440,328379;191869,328145;41697,330018;44351,335169;35844,337121;36624,335169;38653,333218;41697,330018;720515,336574;720983,336730;721139,340672;719890,339423;720515,336574;541460,337706;523664,341569;516522,355344;513439,357959;510473,361120;505868,364164;498687,362876;501770,355266;502785,352808;498180,349374;494082,347462;489984,346564;482804,348476;479799,352613;484989,369861;482374,376300;480618,380514;485184,389138;484950,393587;483233,416181;482843,419537;480618,425781;479682,427459;476404,429371;472852,431088;460208,429215;447095,428162;440149,434991;432968,441313;431290,442522;429729,448025;425358,449039;420987,450015;416851,453098;412558,449274;408733,445410;404987,447205;395074,447791;402489,441703;409241,437801;401006,434054;383288,445917;385942,450483;386839,452434;390156,454073;397610,456259;402684,457390;410645,466054;418294,462854;420167,465546;420167,469527;422274,472805;419230,474951;417045,480375;418021,488492;421455,490053;423445,493448;424772,498560;429572,498443;432226,497546;437846,505936;444831,511945;447914,507770;448929,511594;448032,514833;447563,516511;439914,526462;438275,539613;436714,542969;431328,554130;435114,569973;438704,578753;443700,584334;451505,596392;454861,596821;459193,592373;462276,593309;463993,599943;468091,602089;473554,602363;477886,604353;480930,603416;485808,599514;490609,593231;487291,588197;492170,584451;496150,584724;500248,581758;504346,577466;501028,575553;499194,571885;503760,567515;506570,574226;510668,572666;511995,572080;515741,576685;513868,590109;518356,599241;529049,600841;532405,600060;533654,597250;536776,591280;541616,583709;544504,577075;546221,572783;552309,569739;557421,569583;558280,574890;563470,576178;569987,574032;567958,573095;567138,571183;570221,567983;572017,565993;565890,565212;559724,562871;565265,560373;576036,559398;588407,556432;597305,553817;603979,554403;608545,563261;605384,567554;599101,568763;598437,573993;599881,578012;594613,577231;590437,574149;588486,578285;589149,584958;587510,593621;582788,600450;578183,603533;566631,609660;564485,611845;563470,613913;562299,615591;561207,621055;569285,624138;575451,622342;578534,620860;583295,619338;587432,621328;589500,625425;596212,628781;600310,629796;606125,627455;608545,624645;603042,622928;601247,621133;604720,618791;615842,610440;622047,600177;625872,589017;626418,583436;633833,579573;636526,580080;635355,582343;635004,584568;642107,583631;649522,582031;648507,598382;645892,604040;638556,607201;636526,619181;634887,629601;628643,634791;627472,639786;625365,636820;614984,637132;605813,642869;593832,654537;592193,655707;589149,660156;595705,665619;601169,662576;605110,660936;612096,657815;622321,650400;623882,656019;626691,659454;629931,660624;637385,663551;645853,665424;653112,662419;657756,660975;666927,659415;670517,661093;668449,664410;666420,667492;655649,670809;654087,672605;651122,674673;634692,685053;641873,685599;643317,690750;622282,690009;623999,688565;624350,684975;626262,680799;625287,675648;615959,682087;614906,686067;613969,690477;602105,703355;596954,700818;592310,701833;587432,705423;582671,708779;579392,709794;574865,710652;574046,712603;574163,718925;577363,723335;583724,724935;591998,726496;596486,727705;604525,727783;613891,727822;619940,728837;628526,738007;632272,741637;636331,739763;643278,738242;651473,742183;644253,746710;631531,750768;634614,755841;639219,756388;638477,760797;636370,763841;634653,768446;631531,775275;629814,776407;628097,782338;632077,787177;634770,788972;640234,796074;648234,797206;651590,796426;656156,794631;656390,791587;654088,788621;659239,786631;664352,785460;669074,783392;678518,777851;678713,778553;695767,783470;703338,785538;704977,788777;709582,789636;714851,788465;720236,785421;726441,778475;728510,778358;732061,777772;737173,773480;742325,768953;740257,767978;740608,763334;745681,763100;753681,756856;756686,751002;756452,741442;758872,733949;760745,727978;761486,724896;766794,721852;768979,718769;772062,715686;775146,713501;777175,712603;779243,711706;776863,709521;778307,705306;775536,702262;768979,700311;766911,697228;764921,693638;766443,692077;774170,693248;776043,689814;779243,684819;783536,679707;785565,676039;779711,673697;775770,671590;778150,669795;779867,667180;781936,665580;783887,662185;787048,658751;790951,657502;795087,655668;800980,651024;804063,645951;805897,641698;810424,633269;810932,635337;809566,641152;808707,650166;816825,651064;820532,649347;819869,644625;827245,644234;832435,645951;840084,646459;842308,644390;838640,641815;836689,638771;842855,635688;847538,631591;845391,627454;846016,623240;846913,617191;840240,618752;837937,618128;846952,612118;853352,614733;855889,617738;859480,621328;863499,615669;864358,606382;860845,604001;857958,603299;856006,600021;854055,596821;858075,595923;860572,593270;864046,590187;866465,588548;867558,583241;861353,576997;855108,578792;853274,578480;848903,577270;847811,576412;851713,574695;856708,572861;861977,571222;867402,567046;872397,561817;875013,548510;869001,539261;863616,543359;864240,532862;854874,529896;843323,532706;844688,535164;846913,537232;843947,539261;836688,543827;828922,546130;825956,540705;822327,538676;819439,536452;817566,533096;811127,531847;808395,533135;806404,536608;803868,534266;798599,528569;788336,532042;784550,541915;783028,544920;781545,535476;777447,530832;773701,531808;765506,539261;760784,540120;759457,544373;761798,547105;766013,550071;763203,553154;759574,555690;756647,563885;754617,560802;749505,559788;744900,559280;740763,548900;742558,547690;749973,544920;752393,532198;752783,525330;757583,521974;752510,520569;741270,520803;740373,522871;738187,525915;731748,525642;726089,527476;718518,538246;710167,540159;707435,533603;703493,532042;700488,527359;701620,524081;700566,519711;703532,517876;705366,517720;697561,510540;693073,507496;693932,503165;693737,499262;690732,487204;689132,477721;690342,470697;691512,467107;692683,459615;693073,455478;680780,454698;672077,444903;667238,442054;658184,443108;655999,444903;647920,437176;634691,438269;644759,451498;647530,452395;653579,456064;658184,453254;663102,449469;667043,452317;670477,456181;668682,462151;665560,465234;666809,472180;670594,474600;673443,476356;676019,479048;679141,481546;680663,486853;681444,490755;682771,497155;682888,505350;682810,511555;682849,514637;681327,517291;678478,520257;674614,518423;671531,517447;668448,516511;666301,515730;661033,514442;654125,522325;651198,526969;647374,529505;644759,530520;645501,526501;647920,520374;650496,516667;649989,514637;649950,510657;644252,503789;633988,501760;632037,501330;631490,497155;632544,492121;632895,486541;627354,485877;629383,480258;628017,472492;626066,470736;619627,468980;607997,480414;605694,485916;602807,488999;604875,492082;606904,494150;600738,496179;594611,493214;592231,488804;591489,490248;589265,489428;588172,484043;587821,480531;584347,473507;581928,472805;580796,471049;573733,467927;570025,467458;569127,456532;574240,457351;588055,454464;594182,451459;598436,451966;601519,437293;596407,436552;594455,431011;600504,413098;605890,410015;608466,405332;608739,401586;610183,401313;609870,403889;613734,397216;616466,390543;622866,396942;630320,402367;630398,406464;635979,411264;643433,408142;642184,406698;638984,406386;648272,398582;655687,397918;652877,392611;643823,389177;630671,388162;622788,387967;618534,387733;616232,383245;597460,385118;590514,381411;585362,376377;580250,373060;576191,371070;573342,367987;569674,364748;567449,363538;562922,358738;555625,355655;557654,352612;560971,349334;559722,344261;555117,342856;551020,340788;541458,337705;613423,340359;615998,342116;613188,344964;610379,343130;613423,340359;407715,343286;404397,343676;393080,344730;386094,352067;387577,354642;389451,357530;393548,359325;397880,360066;396514,370954;392573,370954;392924,373139;391753,374973;390192,397763;389685,399597;388280,403655;396631,403889;402056,401821;405334,399245;402602,396670;395616,390192;399051,388358;404202,387031;408690,387968;413920,391558;419578,394719;425510,394211;428359,387851;430466,386446;432535,385548;430623,383363;428047,378758;423832,374426;421529,372670;411539,375948;410017,375675;413490,370641;413139,365685;412514,360729;412202,351910;410836,344652;407714,343286;532207,346525;538958,348281;540363,352379;542587,354642;543719,357100;545358,362251;547114,365334;549807,371227;551329,380163;549456,381178;546295,383363;543719,386758;541651,391051;539582,388202;536656,385002;533065,381295;524363,380280;522841,377666;527407,371110;529358,369120;530724,353159;531621,347735;532207,346525;203572,351247;204820,352457;202791,354642;200723,353744;202791,351559;203572,351247;30335,354642;32482,356710;31584,358739;29438,356710;30335,354642;409977,354642;412007,356710;409977,358739;407909,356710;409977,354642;787193,354642;789964,359793;788169,364905;785359,359793;787193,354642;93979,364047;96086,364320;100184,366154;93121,365100;93979,364046;214022,367090;215466,367090;218159,369002;209924,369002;214022,367090;94017,371617;98154,374154;94017,376651;89919,374154;94017,371617;511870,373997;513275,376183;513431,381490;508475,380787;510231,375519;511871,373997;820956,375168;823687,378251;820956,381295;818185,378251;820956,375168;82585,377432;83405,379383;79815,382973;78019,381178;81610,377588;82585,377432;114547,379266;116615,381295;114547,383363;112517,381295;114547,379266;815879,381295;819898,383948;816659,388358;815879,381295;839254,381529;841010,382817;842415,386485;839879,383948;839254,381529;581414,383363;583872,385782;578175,386602;581414,383363;519519,384378;522017,385626;524827,388319;520846,388943;518036,386251;519519,384378;105804,390699;107248,391753;103150,393626;104282,390973;105804,390699;572318,390777;573371,390973;574971,393821;570640,392807;572318,390778;812241,391558;814076,393548;817159,394368;820242,396475;811461,395655;812242,391558;211988,393665;197275,406309;196885,424376;191499,429645;181704,449000;182562,453604;192982,452083;194504,453604;196572,457195;196494,462580;199538,466989;204729,476940;205431,481233;207890,487750;206173,497662;206953,501369;208007,505857;209802,507808;211754,509369;215968,513427;219169,521817;222759,526891;232671,530403;233959,535476;238369,534110;240476,532276;242857,535047;247969,536529;254057,534812;251989,533095;249960,530051;255072,528998;259443,527944;262487,527086;262448,520686;251443,514637;245003,511476;228924,506598;227363,502501;234466,499145;242583,496921;241139,494111;241725,492043;242076,488257;244144,485057;246564,482599;248320,473623;249608,462853;254447,452473;258701,449546;259833,447751;262252,447088;252496,444356;249959,439751;240710,433898;237627,432727;235051,430698;227832,425664;222407,421371;216631,424727;214055,423478;213509,406073;221236,402913;218348,401000;215304,395459;211987,393664;584447,396241;588428,398894;582613,399167;584447,396241;523879,398543;524426,398699;523021,402368;521889,401236;523879,398543;595257,400689;595608,401860;592408,403889;593657,401041;595257,400689;785554,402094;787817,402485;786568,403733;783876,402641;785554,402094;816032,405880;816110,410094;815135,416221;815759,418016;810647,416494;809983,410562;816032,405880;519711,405919;522209,413879;514599,414309;519711,405919;593548,405919;596631,407987;593548,410016;590504,407987;593548,405919;562015,408143;562795,408338;562483,413723;556629,416182;562015,408143;820125,410016;822310,412084;821374,414153;819227,412084;820125,410016;579297,410719;581404,413450;583317,416182;585151,419109;588780,422699;591473,424728;576136,413060;579297,410719;546321,415713;548936,417743;546360,420279;543628,418250;546321,415713;75431,416182;77617,418250;76719,420279;74534,418250;75431,416182;27079,418679;27547,423362;24581,427967;19079,428591;14981,429216;11156,440142;16269,446347;20093,447869;19586,451069;15722,453176;6825,444747;3351,437177;2298,461332;4093,467966;5615,469527;5146,477176;5498,483341;10103,511477;11781,517642;17010,534150;30006,563574;32074,569584;37148,578832;42026,592335;47060,611065;48894,615045;51470,620704;61187,639747;71646,645951;75549,648019;80700,648839;85813,649737;89247,650634;90964,652078;92837,653444;98418,652078;89481,643649;75783,634205;75042,630108;79686,629093;83627,628040;89910,619923;86749,617972;84096,616684;74612,600098;71451,594596;73520,591591;75549,590655;71451,588508;67354,586206;73285,585074;78203,582265;79256,578245;80661,586947;86281,600801;87179,597913;88974,593893;92408,598498;98652,608254;102243,606732;104272,604898;106340,607123;115745,613795;117931,614654;123082,627766;127375,628234;140644,632917;152781,635219;156566,636273;163435,639239;166635,634712;162030,627844;164801,626556;175494,625854;174752,623825;172333,622342;168313,616566;167962,610947;168001,607123;176275,600137;182245,598889;180177,597718;178148,595689;179904,593425;193563,586830;192509,582030;188138,581406;184743,580001;192158,577504;197583,576138;199144,573445;198129,572236;195046,569504;206871,565953;212256,564392;214208,561192;216432,558655;213700,555416;205193,552178;190948,549953;187124,553153;183494,559865;179787,563767;173387,563728;169836,569894;167923,578245;165113,584411;163825,590538;162577,593855;160235,596157;153523,594401;148879,591591;143376,594635;135805,588430;131863,576801;128898,571026;120858,568802;99472,557992;93306,551280;88897,542383;84799,538285;80701,536412;68525,532315;66691,536373;61696,536881;56466,536881;48466,538832;43159,532237;40817,525291;38632,515730;35041,507184;31997,504881;27353,503555;22241,498638;24778,491379;24778,490209;22241,487750;25480,486736;30631,483106;32700,480336;38749,485175;36407,492082;39295,498481;44798,496921;46710,495087;47881,489311;46905,477721;46710,473390;45695,462190;42964,446424;39295,433547;37344,429957;35275,427186;30827,420786;27080,418679;511620,418913;512517,419069;509434,422347;506351,422816;509434,419538;511620,418913;524811,420279;526879,422348;524811,424377;522781,422348;524811,420279;209685,422738;210153,422894;210309,426835;209060,425587;209684,422738;833357,425079;834606,426328;832537,428513;830508,427577;832537,425431;833357,425079;305768,426523;303544,437059;301553,448571;300344,444083;297417,438737;294256,442327;293085,442327;286880,442093;283875,442913;277240,452122;281728,460278;283289,460473;283797,468200;286880,472531;283797,475692;280714,471556;277631,467458;274548,462854;270489,453878;267328,453059;265103,458171;264440,463361;249961,469410;254137,474249;262254,472493;266391,470190;273377,475692;271347,479790;273181,483887;271854,488726;266742,522872;275055,525174;278645,523965;281728,520804;281221,526735;279738,534384;281806,537076;285240,539808;292265,536881;297884,536374;301241,534345;312714,534813;321651,534969;321924,529506;335349,525760;346277,519750;350452,518891;348267,516706;347447,512413;344520,509448;340188,507614;336910,504375;334686,501643;310373,488141;306158,488375;301124,476707;299251,461917;298587,457235;307095,455478;310764,454191;311310,451069;309827,431049;305768,426523;522591,428513;523410,428513;526884,431323;538045,434562;543938,436825;548738,440415;552485,443147;557675,450835;559743,454659;553031,449625;543314,451849;537148,458639;530982,464220;528055,467458;524269,470034;524113,468083;520483,461176;517518,461098;515644,462073;511274,451225;516932,450054;522006,430582;522591,428513;490630,429333;492737,431518;491683,435850;492308,438972;491761,440767;488405,435655;490629,429333;809973,430542;812042,432611;809973,434640;807944,432611;809973,430542;561567,430816;563284,431401;562347,434874;558874,434952;561567,430816;566406,431128;570074,432338;574562,436513;576201,438737;573236,444240;559694,447986;561762,444903;563791,441703;567889,439791;568552,434211;566406,431128;141877,431518;143243,432533;138287,434913;140199,431869;141878,431518;196591,432845;199167,433274;196591,434328;194016,433274;196591,432845;24259,434640;26327,436708;24259,438737;22230,436708;24259,434640;226336,434640;229419,438737;228912,442679;226336,434640;831632,435303;832529,436474;830500,439791;828432,439011;830500,435655;831632,435303;147709,436708;149426,441820;151456,446971;153524,449586;149426,452552;145329,450835;142753,449157;136157,446854;141894,445332;146187,441313;147709,436708;441732,441352;450981,449469;449381,451069;441419,441469;441732,441352;31378,445215;37154,449781;42422,454659;37466,456922;32315,455635;31495,448493;31378,445215;528841,445683;523534,450366;528997,454464;535085,452786;533056,451069;530988,448181;528841,445683;244934,447791;244895,450913;241383,453098;241773,449976;244934,447791;106238,449039;107526,449508;106823,454229;103311,455244;106238,449039;235646,449039;235763,449117;236895,458756;234905,467458;232914,451888;235646,449039;132892,452083;138239,453566;137770,455634;128912,453293;132892,452083;110452,455166;112520,457195;110452,459264;108384,457195;110452,455166;20966,455556;21434,455713;21590,459654;20341,458405;20966,455557;10819,457196;14019,459264;12107,461332;8907,459264;10819,457196;485990,457196;487902,459264;484702,461332;482790,459264;485990,457196;111453,461332;114536,464376;109736,466093;111453,461332;472402,461332;475602,463361;473650,465429;470450,463361;472402,461332;140056,463361;142866,469878;139666,477214;139471,472063;139237,466522;140057,463361;66649,463868;67313,466951;64542,469917;65400,465312;66649,463868;449446,464064;451397,464220;458890,466717;467203,467810;476608,467459;481213,469293;481564,475029;485545,483888;484999,486268;484101,487165;484296,498326;484608,503946;481174,508511;479847,503009;478559,491497;480238,485683;471105,483380;465330,484902;463652,487048;460725,491146;457134,489780;454559,488141;446012,482873;443241,477995;440275,475146;442851,470542;449446,464064;151999,464415;155589,466483;151765,467693;151023,464688;151999,464415;17164,465468;26335,475458;17203,478190;18647,469488;18140,467459;17164,465469;561528,465898;562933,466210;567031,467459;567889,469527;563791,471556;559694,468278;561528,465898;374054,466600;368395,467224;369449,478619;367497,479009;365234,485721;368083,489507;379595,502345;380025,497194;381078,492082;383108,494658;386347,502345;389430,505506;383810,508043;378151,515145;381976,521584;384863,523145;380493,525330;377136,527008;374912,527867;369721,530754;361175,535047;347204,542462;352823,548432;358677,549603;360706,550539;362775,552491;361214,555417;355477,567085;357272,574695;372063,588509;377839,598733;371477,601738;366872,598889;364101,594636;355516,584529;352159,583046;347398,595885;346072,610050;351496,615553;352199,618128;358443,628898;377174,632567;383340,630577;388102,628586;397312,626440;407888,624372;414795,621289;421586,619728;425020,595455;422874,594440;420532,589913;418971,584684;416591,581406;416630,578011;420220,572899;422249,571065;424318,570090;421469,566773;419244,556119;424122,544646;428415,541017;411946,534188;407068,531964;402190,529778;397546,528842;398677,523925;406873,511281;403634,501603;401448,496843;400863,492433;402736,486970;398833,483536;396062,480258;391926,477331;388453,475614;386501,474287;383769,473116;374052,466600;543310,467459;545339,469527;543310,471556;541242,469527;543310,467459;497650,473624;500655,475966;505806,475966;514040,477370;508030,483692;500694,481390;496089,478775;496791,474990;497650,473624;542646,473663;546353,475692;543309,475692;542646,473663;529377,477917;530157,478268;528596,483653;522196,485839;529377,477917;218231,480375;223226,485917;221548,489585;217567,487087;217411,480609;218231,480375;575088,481819;578171,483887;575088,485917;572005,483887;575088,481819;548394,481897;552882,484980;553311,491341;554170,497155;557682,501019;550736,496921;549565,489975;549604,485058;548394,481897;434595,483887;436624,485917;434595,487985;432527,485917;434595,483887;494890,486112;495592,486112;496607,487282;495202,490209;494187,492082;492002,488999;494890,486112;230216,488375;230684,488531;230840,492473;229591,491224;230216,488375;504340,490053;506369,491965;504340,495165;502271,493214;504340,490053;621261,496180;623329,499263;621261,502346;619231,499263;621261,496180;462856,497233;469100,500238;467851,501604;465002,502033;459187,499419;462856,497233;316861,498248;317641,501331;315651,504375;314870,501331;316861,498248;588448,500277;590516,502345;588448,504375;586380,502345;588448,500277;106317,501448;108385,501760;112522,503594;105458,502540;106317,501448;638361,503126;638478,505311;635629,506560;637658,503399;638361,503126;524717,504375;526903,506443;526005,508511;523819,506443;524717,504375;565889,504375;567918,506443;565889,508511;563820,506443;565889,504375;623569,505545;627472,508589;627394,512609;626301,514521;620057,515184;620174,510853;621384,508589;622086,505779;623569,505545;397852,506716;400115,507106;398866,508316;396174,507262;397852,506716;577018,508043;581818,510345;578228,512023;572608,514755;569486,517408;563788,520881;560198,525603;554851,519828;549622,510774;550793,509916;554344,511399;561915,512257;568939,511321;577018,508043;544392,510423;546304,515691;547592,520803;549465,522520;542168,524511;536275,520218;544392,510423;462359,511243;465364,518072;462984,522325;462437,517721;460798,513467;462359,511243;507083,511399;508449,512608;504390,516667;501463,515886;507083,511399;95445,515574;97045,515926;100206,517955;95094,516706;95445,515574;334084,516706;336114,518735;334084,520803;332016,518735;334084,516706;455220,516706;457171,518735;453971,520803;452020,518735;455220,516706;508686,520803;509974,524589;514852,528179;520745,526501;523828,526228;524257,533369;502286,535008;500101,533096;494832,530052;499086,526969;506384,523886;508686,520803;596650,522872;598718,524901;596650,526969;594621,524901;596650,522872;687073,523340;688986,525759;685746,528998;683288,526579;687073,523340;581392,528998;583344,531067;580143,533096;578192,531067;581392,528998;470676,529037;474305,532081;475046,535008;469466,530872;470676,529038;629356,531067;631542,533096;630644,535164;628459,533096;629356,531067;610428,531262;610975,533642;608750,537232;607657,540276;606838,543359;607891,534032;610428,531262;542133,532432;543772,532628;547440,534306;543772,536998;540103,535320;542133,532432;689689,535164;694255,539105;692148,542695;690548,544959;687972,548783;684889,553739;682821,558734;683835,563885;684577,569544;678567,569934;668459,576841;663191,581680;656830,581172;652849,578246;654215,566851;657532,559436;664362,550539;665494,549680;667718,547534;677435,544373;673533,542539;668460,540588;675757,537974;684070,536842;689690,535164;529217,535866;531636,536998;531441,541720;523597,541603;529217,535866;650509,537232;654099,539261;650002,539261;650509,537232;621630,537310;622372,537622;621747,542461;618625,544061;621630,537310;442971,537466;445235,537857;443986,539105;441293,538013;442971,537466;380102,539261;383302,540159;378189,541369;380102,539261;812352,540237;815122,551593;819025,554793;825269,559163;829523,561075;832567,561895;840372,559788;841777,561310;844236,565953;844899,567944;841699,572509;834206,588510;832918,596705;830069,606070;826440,609700;822342,614694;821289,620587;824372,623280;813718,632450;812547,632138;815279,631201;818674,625465;817191,619611;810908,625231;801581,632333;788936,642011;783863,645952;781287,649113;763336,666439;761033,668000;760760,671083;758965,679277;756623,678770;751472,679707;753306,687706;756662,690399;752721,692155;747101,693677;742340,697970;718730,713618;716154,716194;713617,719120;710105,726418;709598,732310;708466,733637;700856,736876;694183,739568;691021,741403;687782,744407;685363,746827;676660,756700;674631,760719;668465,763919;672055,772973;677050,775977;673616,776368;668465,774690;661284,771763;654103,773441;647508,775158;640873,775158;645595,771880;651449,769773;659176,764817;664874,762046;672562,748271;668465,746437;664367,743354;661284,740310;658201,738476;666045,736642;671625,735393;678923,733169;682826,731218;694846,728720;705968,725832;709324,720876;708466,717247;703353,716155;694104,712877;691021,717325;688133,716584;686962,710535;677557,708545;666435,706906;664601,706321;661713,703394;664562,701443;668464,701404;672601,699257;680211,695160;686923,693911;700700,697931;705383,698984;707958,700428;715256,693248;714476,687550;717129,688487;726339,686107;725325,681424;716349,680097;710924,682243;709753,680292;713188,674673;721812,668117;718222,666790;705383,664410;710534,662341;715647,660234;720252,660624;731179,662576;737813,659219;736174,660312;736876,664058;740272,671824;744135,675843;746945,673073;756936,665580;761541,663278;766770,661249;766809,653834;768682,653171;772312,650751;785698,628665;786400,625152;777112,620704;771024,621211;781678,611065;783356,608489;787610,603221;789600,597875;789444,589719;784371,573603;785854,569311;786985,564237;787961,561818;792449,563691;801815,561467;803688,560686;804430,557213;806030,555184;811064,549604;811962,540355;812352,540238;74695,541330;76646,543359;73446,545427;71495,543359;74695,541330;369415,541330;371015,545427;369103,549525;367464,545427;369415,541330;793737,541330;795650,544413;790928,546169;793737,541330;572459,541564;573708,543515;570118,547105;568323,545310;571913,541720;572459,541564;391216,542696;394806,548939;391255,553505;387392,553544;387431,553544;382318,553700;387899,543047;391216,542696;579356,544218;580800,547261;580722,552491;572020,552530;575883,547300;579356,544218;511178,544335;511139,547339;507549,549759;509344,545544;511178,544334;30569,545427;32482,547144;29516,548822;27564,547144;30569,545427;559601,545427;562801,547456;560849,549525;557688,547456;559601,545427;594723,545427;596245,545700;596597,550539;593553,550969;594723,545427;863996,546325;864347,547495;861147,549525;862396,546676;863996,546325;528099,547456;530519,549915;524821,550734;528099,547456;729748,547456;732636,551593;730802,555690;727953,551593;729748,547456;375079,549525;377147,550422;375079,552608;373049,551710;375079,549525;443022,550968;443959,553739;439861,555925;441344,551905;443022,550969;794489,551593;797689,552490;792576,553661;794489,551593;407855,552100;410274,553115;409104,555690;407621,558422;408557,562520;410118,563963;409455,566110;405865,571417;402430,571807;398176,571573;384322,572080;387405,570051;390332,567749;393298,566890;398840,565173;402781,563144;404655,560451;407855,552100;563802,553622;565871,555690;563802,557720;561773,555690;563802,553622;73632,554832;74842,555066;77613,558851;73047,558929;73633,554832;48890,555690;50958,556588;48890,558734;46822,557837;48890,555690;524806,555690;526874,557720;524806,559788;522777,557720;524806,555690;89432,560724;89901,561349;94272,566071;100399,565641;102428,568997;102389,576919;104457,581524;104028,584100;89042,573797;87091,568646;87013,562988;89432,560724;718686,561817;721769,563768;716930,566578;718686,561817;736637,563924;740228,565915;736130,565915;736637,563924;456425,565915;457088,570090;455839,575787;451312,577660;448424,576880;449790,573875;456425,565914;706274,565915;710489,576061;703308,580236;706508,576178;706508,572978;706274,565915;68364,566617;70237,568334;68364,570051;66530,568334;68364,566617;756615,567983;758683,570051;756615,572080;754586,570051;756615,567983;471265,571339;471226,579690;468104,590382;468065,584919;466192,578246;469275,572158;471266,571339;491988,572080;494057,574149;491988,576178;489959,574149;491988,572080;63639,573368;66566,578675;60868,583358;60673,577309;63639,573368;695080,576451;697656,576880;695080,577934;692543,576880;695080,576451;608950,578246;610980,579143;608950,581329;606882,580431;608950,578246;398676,580275;401720,582343;398676,584412;395593,582343;398676,580275;850952,582539;853215,583709;854191,588314;846932,589016;848922,584412;850952,582539;55803,584763;56271,584958;56467,588899;55218,587651;55803,584763;379047,586441;381233,588509;380335,590538;378150,588509;379047,586441;61067,588509;63253,590538;62355,592607;60169,590538;61067,588509;170847,588509;174047,590538;172095,592607;168895,590538;170847,588509;771418,588743;772666,590694;769076,594284;767281,592489;770871,588899;771418,588743;663122,588821;669366,593738;674596,599865;671513,600802;668429,598772;665346,596704;662263,592607;663122,588821;598690,592607;600720,594636;598690,596704;596622,594636;598690,592607;737582,593816;740236,598850;735123,603377;733719,596002;737582,593816;206173,595611;203363,595728;193450,620352;198563,638069;200943,641815;202777,650049;206875,649581;208748,649854;209412,655825;210855,657308;215148,658361;220222,658244;227558,657854;235481,657815;239539,661522;241374,668625;250818,665932;254760,663122;262331,660196;267170,658049;272165,657776;271463,647240;268418,641894;274702,639864;278643,638577;283795,636196;285902,631631;283326,626831;279190,623787;274546,621172;272360,619260;264321,627065;260847,631826;258584,632606;234934,631474;234622,635923;233763,638889;231461,639669;229431,641815;227363,637718;225217,633621;224163,631787;219168,623358;214173,614967;213119,613134;210973,610129;207382,605016;207382,600061;206172,595612;841276,596899;843891,597445;845882,600802;839637,600684;841276,596899;145177,598772;146074,598772;149431,601816;148650,604899;145333,601816;145177,598772;678775,598772;675106,612313;670501,619142;665389,622537;661603,625971;660393,626557;658910,622342;649856,624020;647047,619571;658286,611845;665350,608957;671516,605016;675223,601699;678774,598772;605952,601738;606694,604899;604860,613133;602830,613523;601191,611806;599552,608879;602050,604899;605523,602362;605952,601738;114229,602050;115907,604079;111614,605133;113175,602245;114229,602050;69428,606967;71457,608996;69428,611064;67359,608996;69428,606967;756633,606967;758701,608996;756633,611064;754603,608996;756633,606967;155554,608996;157622,611064;155554,613133;153525,611064;155554,608996;760771,613133;762800,615162;760771,617230;758702,615162;760771,613133;153683,615435;155947,615825;154737,617035;152044,615981;153683,615435;206290,619259;208905,623357;206290,627454;203636,623357;206290,619259;677560,619337;677170,621523;677794,627454;679706,629523;674594,629288;669989,628157;668623,626869;671706,622381;675609,619611;677560,619337;155553,621328;157621,623357;155553,625425;153523,623357;155553,621328;657820,634127;664337,637717;656844,638615;656610,634518;657820,634127;244422,634400;249964,638966;243134,638966;243095,634986;244422,634400;712537,639552;706683,644898;697590,647551;695600,648254;694546,653873;686273,653912;684985,648839;690839,645951;696224,644117;705356,640917;712537,639552;756636,639786;758704,641815;756636,643883;754606,641815;756636,639786;732206,642829;734079,643961;730996,645951;727952,645132;730996,643142;732205,642829;252500,643922;256091,645951;251993,645951;252500,643922;213006,645951;215075,647981;213006,650049;210977,647981;213006,645951;759130,648761;756632,656176;750973,661444;747110,662614;744339,661561;746719,658244;747773,656878;752768,651649;759129,648761;678932,654146;679712,656176;676395,658244;675614,656176;678932,654146;697156,670537;699224,672605;697156,674673;695087,672605;697156,670537;473420,670849;471118,672800;465849,675181;465420,679824;466317,685093;466005,688995;479040,681814;480952,675844;479157,673151;474825,671981;473420,670849;113170,673464;112311,673737;111765,677171;110945,678029;102672,683610;99667,687395;101189,697229;106340,707375;109423,708233;112506,710380;116096,715101;124526,722282;137092,738983;143258,738476;140019,735393;140136,730788;142400,724661;144585,721852;146458,718300;146419,716076;150322,714906;150790,716896;149502,718808;147863,720017;151376,722281;152624,723647;154029,726534;154029,730203;151454,730437;146341,727978;142751,732934;144351,736876;147941,738671;151454,739958;156683,741832;161132,739529;167805,732076;167883,736212;170459,740544;171981,742144;189620,741792;186108,736329;182986,732154;182322,729149;177366,727159;175727,720603;173229,711159;171044,707335;168975,705423;164527,702340;159609,699257;156604,707569;153404,714632;151414,714164;155551,709052;152351,707491;152351,704252;153716,695433;149307,694223;147824,692857;145092,689540;141228,691960;136077,694652;130964,690789;132994,686965;135062,684897;119608,675999;115627,674751;113169,673463;695079,678966;700659,680410;698825,684663;695703,684234;694454,680058;695079,678966;672756,680800;673575,682868;670219,684897;669439,682868;672756,680800;344438,685990;334916,686731;334408,693131;336086,696175;324028,695941;311227,695004;301510,696370;299988,702926;294680,710184;290270,712760;288358,714555;286017,723765;284534,734145;283441,731257;280163,727238;273645,731569;274348,736213;275284,739257;277431,742340;280709,744330;283792,745149;286875,746242;289958,748505;293002,752369;296593,757832;309432,758691;311500,757715;313530,756700;316769,757598;324262,760798;325120,764544;328359,772193;337140,776563;344867,780036;351150,783392;349394,789168;340652,793070;337452,797324;341979,801889;352516,807977;354936,814104;351228,815743;342096,817811;331989,816211;328008,814143;322857,812192;311929,810514;301939,815509;303461,819138;303929,821557;305802,823859;312827,825460;311773,827059;308378,830494;307597,833772;305997,836854;318017,846961;321725,848952;324847,849732;330739,850903;341003,853517;348418,855469;356653,858512;366019,861596;373043,861205;375073,860307;377141,859566;374565,856639;382136,852698;390605,850864;389473,849030;389278,845166;389863,839742;395600,839781;409493,841225;415074,842903;423386,853127;438645,846532;441767,846220;443602,844113;447153,840796;448909,838766;441221,836737;436616,834435;433572,833342;433533,827840;429904,827020;423035,823118;419757,819567;415971,818006;411679,817733;406527,812738;405317,801967;404693,800250;411991,787022;408674,784212;400478,780231;397629,771061;399698,774027;414762,763100;416596,758027;418157,755803;411874,752603;406878,754671;403912,756700;402156,750964;397473,750652;388419,746476;384595,742691;382136,744213;380341,746437;377141,744408;374761,736837;369804,735511;366877,733208;370975,731062;374565,726535;368399,725638;362780,723921;360633,722906;348223,720526;336125,719745;328593,720018;322154,719628;311695,719004;312827,714828;311812,710341;312866,703355;314856,706399;315715,710614;316534,713775;319461,715687;325354,712526;332886,711511;340964,711784;348418,712682;354662,715609;353726,703550;354233,702146;355365,700468;352828,697541;347365,689736;350448,687044;344438,685990;631674,695434;633938,695824;632728,697073;630035,695980;631675,695434;616259,697229;618172,699258;614972,701326;613059,699258;616259,697229;643929,697229;646895,699258;642680,701326;639714,699258;643928,697229;137095,699258;139163,700156;137095,702341;135065,701443;137095,699258;759705,699960;762788,701560;757949,704019;759705,699960;631661,703628;633925,704019;632715,705267;630022,704175;631661,703628;752719,703668;753890,704058;752602,707453;755217,710653;760758,713853;752133,711901;750494,705424;752719,703668;138655,705424;143260,708507;143767,711589;139162,708507;138655,705424;646773,705424;648959,707492;648061,709521;645875,707492;646773,705424;345695,706321;347295,706711;350456,708702;345344,707492;345695,706321;669256,714321;670505,715570;668437,717716;666407,716818;668437,714672;669256,714321;165165,714633;166882,714945;169926,716936;166882,717716;163799,715726;165165,714633;751609,717716;754614,719667;749775,720799;751609,717716;592548,719784;594616,720682;592548,722867;590518,721970;592548,719784;632549,721853;635632,723882;632549,725950;629466,723882;632549,721853;664355,721853;666423,723882;664355,725950;662287,723882;664355,721853;740260,721853;742328,722750;740260,724896;738191,723999;740260,721853;343288,727979;348439,731062;339542,732779;343288,727979;745524,730125;746421,731842;742324,734730;741465,731296;745524,730125;731006,734145;734089,736213;731006,738242;727962,736213;731006,734145;310267,734691;311282,735042;310618,739413;307184,736447;310267,734691;345235,738242;348435,740310;346483,742340;343283,740310;345235,738242;313546,744408;315614,746437;313546,748505;311517,746437;313546,744408;328064,744642;330327,745032;329117,746281;326425,745227;328064,744642;272413,745344;268588,745813;265700,749247;263125,748232;254578,746593;249973,749754;260432,756661;273505,771139;275613,775197;275613,785422;274559,790534;283730,791470;287281,790300;291457,793538;294891,794709;306131,804738;313897,807353;323380,809811;327946,812075;333020,814143;343283,814884;344103,811957;344454,806728;344962,804543;341254,803919;335751,801850;333956,798885;331654,795841;321312,794241;321624,790378;322444,786280;327283,786085;328922,782144;327283,777227;326776,775315;324356,772388;316122,770046;311517,772544;307536,776641;303946,771451;299692,766573;295087,763998;295438,760290;287711,750535;285681,748779;272413,745344;369118,748739;371382,749169;370133,750378;367440,749325;369118,748739;666423,750535;668452,752603;666423,754671;664354,752603;666423,750535;289825,754671;292011,756700;291113,758769;288928,756700;289825,754671;273317,755022;273785,755218;273941,759159;272692,757910;273317,755022;357651,755296;358549,755608;358549,759978;352578,761305;357651,755296;693120,756700;695071,758691;700145,758847;704906,757598;702759,761071;700184,764817;698193,767705;695110,766690;691910,765715;690115,762320;693120,756700;339545,761032;345203,763920;348013,768056;343564,765910;337867,764076;336969,763178;339545,761032;397655,762866;399723,764895;397655,766963;395625,764895;397655,762866;333965,766963;337165,769032;335214,771061;332014,769032;333965,766963;391528,766963;393557,769032;391528,771061;389460,769032;391528,766963;642693,766963;644879,769032;643942,771061;641796,769032;642694,766963;713799,769149;714813,769539;712628,773090;709467,773480;713799,769149;700296,775197;701271,776719;698969,779022;697447,777461;700296,775197;294112,775861;297156,778593;296376,781324;293332,778593;294112,775861;655060,776758;657675,778749;655099,781324;652367,779256;655060,776758;365065,795685;365884,797754;362528,799783;361748,797754;365065,795685;385124,804231;385358,804427;382275,807978;379192,809500;382275,805948;385124,804231;363933,805948;365884,807978;362684,810046;360733,807978;363933,805948;368304,814300;372753,816875;372518,819880;363816,821558;357650,822963;361552,818553;368304,814300;382353,814963;382899,815119;381494,818787;380363,817656;382353,814963;340205,820309;342273,822338;340205,824407;338175,822338;340205,820309;405026,824680;404948,830143;401436,836270;400694,829167;405026,824680;352302,830650;354683,830884;360224,834162;352809,833382;352302,830650;376108,832602;380244,834670;376108,836699;372010,834670;376108,832602;349336,837987;351677,841538;345979,844152;339891,844152;344653,840562;349336,8379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opacity="27525f" focussize="0,0"/>
                <v:stroke on="f" weight="0.34259842519685pt" joinstyle="miter"/>
                <v:imagedata o:title=""/>
                <o:lock v:ext="edit" aspectratio="f"/>
              </v:shape>
              <v:shape id="Freeform: Shape 202" o:spid="_x0000_s1026" o:spt="100" style="position:absolute;left:5157620;top:1012855;height:922377;width:926784;v-text-anchor:middle;" fillcolor="#B3B3B3" filled="t" stroked="f" coordsize="926783,922377" o:gfxdata="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GK1r4A&#10;AADcAAAADwAAAAAAAAABACAAAAAiAAAAZHJzL2Rvd25yZXYueG1sUEsBAhQAFAAAAAgAh07iQDMv&#10;BZ47AAAAOQAAABAAAAAAAAAAAQAgAAAADQEAAGRycy9zaGFwZXhtbC54bWxQSwUGAAAAAAYABgBb&#10;AQAAtwMAAAAA&#10;" path="m468001,547c463260,643,458211,2310,457101,5205c455769,8674,453734,9145,449520,6889c445305,4634,443330,5078,441989,8574c440986,11187,439041,13108,437678,12884c431058,11798,427223,13701,427223,18037c427223,20666,425001,22793,422268,22793c419286,22793,418210,24321,419593,26559c421135,29053,420162,29633,416669,28293c413596,27114,410343,28256,408742,31117c405208,37431,385967,41703,376634,38251c363597,33429,343774,42818,349036,51331c351594,55470,352845,55494,360532,51381c364806,49093,366676,49111,366676,51430c366676,53483,370673,54028,377031,52817c382728,51733,395287,50385,404927,49845c414567,49305,423177,48598,424052,48259c424927,47920,429587,47892,434407,48210c439227,48528,443177,47512,443177,45931c443177,44349,449633,43403,457546,43850c465783,44315,471178,43412,470131,41719c469126,40093,471229,38747,474839,38747c478448,38747,481379,39894,481379,41273c481379,42653,484326,43979,487870,44246c491413,44513,493618,43696,492825,42413c492032,41130,494209,39847,497631,39589c501053,39331,502980,40553,501892,42314c500637,44344,506411,45165,517747,44544c527559,44006,535585,42725,535585,41720c535585,40714,540721,40335,546981,40828c554375,41410,557921,40452,557138,38103c556475,36114,552720,34229,548814,33941c544908,33653,540155,31822,538211,29878c535622,27290,537071,25772,543611,24131c551947,22039,552114,21612,546683,17640c542732,14751,539675,14390,537071,16550c534593,18607,530525,18660,525625,16699c521455,15030,519867,13590,522058,13479c524249,13368,526021,12167,526022,10853c526022,9538,518832,8647,510068,8871c501304,9095,494163,8236,494163,6939c494163,5641,490561,4972,486186,5452c481812,5933,477412,5019,476425,3421c475157,1370,471689,473,468002,547xm455069,13429c457477,13429,459083,14437,459083,16451c459083,18204,455133,19599,450313,19573c443483,19535,442624,18859,446349,16451c449466,14437,452662,13429,455069,13429xm484600,16451c486353,16451,487771,17869,487771,19622c487771,21375,486353,22793,484600,22793c482847,22793,481379,21375,481379,19622c481379,17869,482847,16451,484600,16451xm450956,32355c451729,32355,453242,33823,454326,35575c455409,37328,454745,38746,452889,38746c451032,38746,449519,37328,449519,35575c449519,33822,450183,32355,450956,32355xm326839,33544c326263,33534,325550,33778,324807,34238c322825,35462,315330,36990,308110,37656c300890,38322,291384,39416,287003,40084c282622,40751,277868,41446,276450,41620c275032,41794,274735,43355,275805,45088c276937,46919,275620,47423,272634,46277c269099,44920,266952,46485,265698,51281c264597,55490,262139,57544,259504,56533c257105,55612,255105,56626,255094,58762c255084,60898,250713,65143,245383,68176c240053,71209,236467,72420,237406,70901c240025,66663,226147,64160,219569,67680c216364,69395,213928,71819,214118,73081c214998,78920,213374,81406,211046,77738c209043,74582,207008,74926,201880,79323c198259,82428,188770,89514,180822,95079c167830,104175,165856,107899,168832,117622c169492,119780,175117,117629,187957,110290c195710,105858,203905,102941,206141,103799c208377,104657,211101,102561,212186,99142c213689,94406,215993,93350,221897,94831c226948,96099,229627,95443,229627,92899c229627,90563,232202,89671,236019,90669c239527,91587,241568,91034,240577,89431c239586,87828,240999,84302,243699,81603c247493,77808,250059,77448,255045,80116c260483,83026,261486,82622,261486,77441c261486,70807,269507,66111,275013,69514c277005,70745,277480,70076,276152,67928c274686,65555,276491,64409,281256,64609c302653,65506,326645,60773,332488,54501c335873,50868,340641,48656,343091,49596c349867,52196,348418,47206,341060,42611c335666,39242,333719,39348,329664,43403c323616,49451,323123,49503,323123,43552c323123,40923,324338,38746,325799,38746c327260,38746,328425,37233,328425,35377c328425,34217,327798,33559,326839,33544xm598569,50736c595515,50881,594948,52405,595596,56286c596453,61424,595871,61875,592573,58664c586352,52605,583407,53840,583407,62528c583407,68556,584645,69934,588709,68375c592271,67008,593227,67559,591682,70059c587480,76857,598588,87981,609817,88243c615559,88376,621999,89597,624136,90918c626274,92239,629342,92471,630974,91463c632606,90455,634757,90928,635731,92503c636704,94079,642512,95244,648663,95080c660525,94764,662515,89419,654063,80514c651736,78061,650406,73757,651140,70951c652061,67428,650183,65719,645045,65402c640954,65150,638429,66214,639397,67780c640365,69347,638814,70604,635978,70604c632853,70604,631708,69148,633104,66889c634649,64389,633704,63802,630181,65154c626780,66459,623707,64950,621510,60844c619642,57355,616881,55250,615366,56187c613851,57123,612139,56594,611551,54998c610963,53401,606915,51590,602533,50984c600916,50761,599587,50689,598569,50737xm647126,80513c648294,80513,649454,81255,650941,82742c653915,85716,653075,86557,647126,86557c641177,86557,640336,85716,643311,82742c644798,81255,645957,80513,647126,80513xm733489,105880c731818,105936,728893,107407,725016,110339c721531,112974,720592,115088,722836,115145c725027,115200,726799,116844,726799,118811c726799,121398,725563,121337,722340,118662c719890,116629,714740,114399,710894,113659c705607,112640,704357,113489,705791,117226c708219,123554,704564,130073,701431,125004c697144,118068,689034,124748,690233,134220c691220,142017,690449,143023,684386,141701c678719,140466,678322,140823,682206,143633c685860,146277,684525,146639,676607,145120c664366,142771,663070,147089,673188,156515c681433,164196,679945,166537,666499,166920c660705,167084,656999,168658,657729,170685c658422,172608,657040,178054,654657,182774c652113,187816,651569,192097,653320,193179c656126,194913,655387,206817,652279,209924c648971,213232,663729,223807,669225,222063c672860,220909,675770,222048,676955,225134c678298,228635,681235,229532,686914,228107c691885,226859,694941,227409,694941,229593c694941,231536,697937,233161,701630,233161c706389,233161,707831,231711,706486,228206c705397,225370,705918,224067,707724,225184c709457,226255,710895,229350,710895,232021c710895,241485,718843,234058,720656,222905c722141,213768,721533,211724,717485,212352c712565,213115,707821,208738,707724,203335c707697,201833,710003,201458,712828,202542c716570,203978,717454,203181,716048,199520c714563,195651,715565,194945,720458,196498c725365,198055,726800,197081,726800,192138c726800,188618,728218,184848,729971,183765c731724,182681,733192,184873,733192,188670c733192,193658,734599,195024,738246,193624c741457,192392,742778,193169,741912,195705c740050,201160,751706,210848,757470,208636c760196,207590,761901,203358,761533,198479c760351,182810,761629,178176,766637,180098c769266,181107,771443,180557,771443,178859c771443,177162,769975,175787,768222,175787c766470,175787,765051,174274,765051,172418c765051,170562,766490,169911,768222,170982c770029,172098,770550,170795,769461,167959c768417,165239,766581,163054,765398,163054c760521,163054,762267,147165,767479,144127c772716,141076,772711,140899,767430,140808c764362,140754,761880,139612,761880,138281c761880,136950,758831,133995,755142,131691c750680,128905,749244,128758,750782,131245c752537,134085,751454,134091,746322,131345c738718,127275,737607,122946,743548,120494c745936,119508,744586,117965,740178,116630c735730,115282,733467,112679,734480,110040c735569,107202,735159,105822,733489,105878xm732398,124807c734144,124906,736378,126634,737502,129563c738511,132192,739025,134260,738642,134121c732211,131799,729971,130149,729971,127730c729971,125667,731041,124729,732398,124807xm702322,131793c702979,131876,703954,132532,705097,133675c707171,135749,708133,138170,707228,139076c705101,141202,701331,137434,701331,133180c701331,132181,701665,131709,702322,131793xm737899,139720c739041,139601,740913,140272,743944,141702c748123,143674,750925,146982,750137,149034c747856,154978,726799,152700,726799,146508c726799,144713,728976,144062,731606,145071c734426,146153,736362,145079,736362,142494c736362,140747,736756,139839,737898,139720xm712679,142395c714108,142369,715494,143508,716296,145913c716954,147888,715212,150376,712382,151462c708679,152883,707498,151899,708269,147895c708946,144383,710842,142429,712679,142395xm715503,167268c718208,167268,720409,169806,720409,172916c720409,176026,718990,179463,717238,180546c715485,181629,714066,181119,714066,179406c714066,177694,713284,174257,712332,171776c711301,169089,712573,167268,715503,167268xm696873,172569c699288,172569,707419,182631,707576,185798c707631,186925,705440,188718,702720,189761c699941,190828,698626,190305,699697,188572c700746,186876,700057,182552,698161,179010c696266,175469,695690,172569,696873,172569xm756678,176384c756896,176304,757157,176367,757421,176632c758480,177691,758590,180425,757669,182726c756652,185268,755890,184556,755737,180843c755633,178324,756026,176624,756678,176384xm662289,182181c666233,182154,669424,183599,669424,185352c669424,189344,666040,189344,659862,185352c655996,182854,656491,182220,662289,182181xm672248,194914c674001,194914,676318,196332,677402,198085c678485,199837,677965,201256,676212,201256c674460,201256,672143,199837,671059,198085c669976,196332,670496,194914,672248,194914xm675320,211214c678084,211093,682208,214352,682208,217407c682208,219056,680835,220380,679185,220380c675425,220380,671403,214190,673685,211907c674113,211479,674683,211242,675320,211214xm798645,217110c794162,217478,790293,220218,785416,225186c775983,234794,773338,249186,780560,251593c782535,252251,784177,255517,784177,258876c784177,262235,785529,265020,787200,265020c788870,265020,791741,270340,793542,276861c795632,284429,802257,293672,811874,302377c826417,315541,835162,319471,835162,312831c835162,311079,837157,309611,839572,309611c847167,309611,852448,300796,848045,295491c845949,292966,842425,291571,840216,292419c838007,293266,836203,291827,836203,289199c836203,286569,838127,283654,840464,282758c847260,280150,845447,273924,838531,276119c834254,277476,831288,276029,828869,271511c826225,266571,826336,265021,829315,265020c832377,265020,832389,264180,829414,261206c824506,256297,824433,251153,829315,254170c831809,255711,832387,254782,831050,251297c829950,248431,830996,244117,833378,241734c837030,238083,835377,235863,822775,227614c811242,220065,804410,216638,798645,217111xm805483,274631c807570,274604,810197,276000,811280,277753c813725,281709,812596,281709,806474,277753c803602,275897,803202,274661,805483,274631xm908890,359007c908323,359020,907731,359114,907107,359354c903737,360647,902859,364088,904084,371245c905428,379092,905041,380272,902301,376546c899238,372382,898187,372545,894076,377933c890652,382420,890337,384769,892985,386406c897679,389306,893994,399188,888625,398098c884746,397311,884773,399076,888625,412764c889961,417510,889001,418275,883968,416678c878251,414864,877709,416200,877873,430699c878055,446690,879164,448036,891895,447495c894181,447398,895529,449661,894868,452549c894207,455437,895576,461750,897940,466570c902588,476044,901660,477046,892639,472219c888005,469739,885746,470683,881688,476876c878352,481968,874788,484010,871432,482722c867321,481145,866729,482170,868508,487776c869919,492219,868802,497751,865437,502887c857755,514610,858349,538466,866477,544158c871602,547747,872545,551143,871333,561696c870202,571541,871267,576246,875594,580523c880415,585288,882401,585588,887733,582257c891239,580067,896530,578594,899476,579037c902949,579558,904213,578289,903093,575370c901865,572170,902978,571453,906859,572943c911031,574544,911972,573647,910971,569029c910251,565706,907773,563366,905471,563876c902785,564471,902017,562984,903291,559665c904383,556821,905273,553858,905273,553125c905273,552392,907450,551837,910079,551837c915406,551837,916650,540549,911665,537468c909912,536385,908444,537252,908444,539401c908444,541549,907727,542548,906809,541630c903568,538389,909016,530089,915877,527807l922813,525528,915431,524091c911386,523302,908665,520945,909386,518889c910107,516833,913041,515561,915877,516065c922456,517233,924523,508168,923557,482374c923010,467776,924037,461595,927372,459534c930834,457393,931084,455630,928363,452350c926147,449681,925831,446295,927570,443482c929212,440825,929226,437450,927570,435455c926005,433570,923136,418490,921178,401914c917391,369853,914378,358882,908890,359008xm900120,393738c901282,393777,902102,395008,902102,397057c902102,402655,900177,403509,897445,399089c896436,397457,897051,395186,898832,394085c899277,393809,899733,393725,900120,393738xm916769,457454c917150,457437,917569,457530,918007,457800c919760,458884,921228,461106,921228,462755c921228,464404,919760,465777,918007,465777c916255,465777,914836,463555,914836,460823c914836,458773,915626,457504,916769,457454xm32877,475884c31419,475917,29088,477027,26882,478857c23941,481298,20998,482962,20391,482523c15643,479096,10223,483268,9045,491293c7814,499681,8438,500672,13950,498923c18849,497368,19844,498048,18310,502044c17224,504876,17798,507197,19599,507197c21400,507197,22038,508548,21036,510170c20033,511792,14811,512540,9392,511854c-154,510646,-415,510944,1464,520871c2531,526508,3923,533964,4586,537470c5249,540975,6863,550292,8153,558179c11241,577052,18538,591053,24158,588897c27177,587738,27939,588789,26585,592315c25271,595739,25836,596723,28320,595189c30746,593689,32036,595359,32036,600044c32036,605643,31195,606437,28221,603463c26117,601359,23270,599598,21879,599598c18024,599598,20845,612552,25297,615304c27451,616635,28751,619078,28221,620704c27690,622330,30516,627112,34464,631357c39655,636938,41298,641980,40459,649589c39768,655855,41046,661565,43630,663709c46016,665690,47990,669272,47990,671686c47990,674100,50118,676096,52747,676096c55376,676095,57241,677159,56859,678474c55214,684143,64041,701612,68553,701612c71273,701612,73508,702739,73508,704139c73508,705538,79091,706602,85944,706517c95532,706397,97642,705470,95111,702404c93301,700214,90200,698381,88223,698342c86247,698303,81061,695283,76679,691653c71462,687332,70648,685675,74300,686847c77368,687832,79850,687065,79850,685163c79850,683261,82744,682465,86241,683379c91574,684774,92259,683840,90701,677632c89299,672048,90680,669249,96300,666137c100397,663868,105063,662353,106655,662818c108247,663283,110862,661831,112452,659548c114336,656842,114592,658033,113195,662966c111737,668115,112183,669800,114583,668317c116564,667093,118101,668256,118101,670943c118101,673966,120385,675313,124294,674560c128419,673765,129933,674768,128853,677582c127076,682212,140768,690223,156301,693635c168152,696237,169680,688651,158829,681050c154933,678322,153515,676096,155657,676096c157800,676096,159522,674583,159522,672727c159522,670870,157864,670346,155856,671587c153278,673180,152845,671320,154369,665245c155906,659121,155394,656844,152486,657318c144049,658693,137312,652801,135343,642306c134224,636340,132046,631505,130488,631505c128930,631505,127663,629461,127664,626996c127664,624079,125431,623084,121272,624172c117757,625091,112629,623980,109876,621695c105745,618266,104392,618309,102146,621943c100611,624426,100722,628777,102394,631901c106637,639829,106260,640335,97390,638639c90173,637260,87990,634307,89066,627492c89273,626177,88315,625114,86935,625114c85555,625114,84177,622231,83913,618722c83514,613434,84466,612904,89413,615551c101137,621826,102889,616213,92286,606336c88594,602897,86430,598721,87480,597021c90291,592474,77350,590125,58742,591819c42529,593295,42391,593222,39865,582901c38466,577186,37621,569324,37982,565412c38439,560459,37287,558814,34167,560012c29736,561712,19303,553828,19303,548765c19303,547325,21480,545315,24109,544306c26738,543297,28865,540281,28865,537617c28865,534495,31426,533016,36050,533505c42671,534206,43162,533057,42838,518344c42498,502924,37690,479902,34018,476232c33771,475985,33365,475874,32879,475885xm887674,484703c889677,484189,893071,487681,894412,493027c896473,501238,895179,505585,891687,502094c890639,501046,890546,498210,891489,495752c892432,493294,891596,491243,889656,491243c887716,491243,886138,489825,886138,488073c886138,486005,886763,484938,887674,484703xm33670,498527c34795,498298,35256,499843,35256,503382c35256,511077,33597,512233,30301,506900c29123,504994,29738,501864,31688,499914c32502,499100,33159,498631,33670,498527xm914834,504026c916587,504026,918005,504641,918005,505414c918005,506186,916587,507699,914834,508783c913081,509866,911663,509252,911663,507395c911663,505539,913081,504026,914834,504026xm892339,513588c894195,513588,895708,515007,895708,516759c895708,518512,895093,519930,894320,519930c893548,519930,892034,518512,890951,516759c889868,515007,890482,513588,892339,513588xm16819,516908c16878,516902,16955,516916,17017,517007c17513,517737,19822,520876,22170,523943c25824,528717,25704,529493,21278,529493c18100,529493,16125,526850,16125,522606c16125,519283,16409,516951,16819,516908xm876483,521070c878172,521097,880085,521662,882132,522853c885573,524857,886131,526163,883569,526223c881274,526276,880231,527663,881240,529294c882248,530926,881634,533148,879852,534249c878071,535350,876582,534673,876582,532713c876582,530753,875164,529995,873411,531078c871658,532161,870240,530933,870240,528303c870240,523634,872767,521009,876483,521070xm651432,558971c646364,559050,643537,562039,645288,566601c646270,569162,645304,570946,643108,570664c631368,569155,624241,571209,625914,575569c627142,578769,626148,579570,622693,578245c618825,576760,618197,577841,619820,582951c620970,586575,620384,590477,618531,591622c616679,592767,616069,595153,617194,596973c618474,599044,616891,599551,612982,598311c608504,596889,606739,597804,606739,601581c606739,604476,609372,607528,612586,608368c615799,609208,618432,612048,618432,614660c618432,617573,616607,618708,613676,617584c609060,615813,607301,620556,608721,630961c609105,633777,607215,634557,603221,633290c599544,632123,597012,632970,596730,635420c596475,637636,595868,643028,595392,647410c594917,651792,593502,654678,592221,653801c590940,652925,587535,655537,584690,659598c581845,663659,577691,666265,575424,665395c572943,664442,570708,666873,569825,671489c567978,681153,569901,683109,577357,679119c583710,675719,599648,678334,602924,683330c604189,685260,607153,685111,610901,682934c614177,681030,615074,679420,612883,679366c610692,679313,608869,677747,608869,675849c608870,673950,610658,672993,612833,673718c617272,675197,624824,668790,624824,663561c624824,661683,626242,660143,627995,660143c629748,660143,631216,658016,631215,655387c631215,652758,632634,650581,634387,650581c636139,650581,637558,649068,637558,647212c637558,645355,636011,644835,634089,646023c631919,647364,630999,645906,631711,642208c632605,637560,635842,636195,646476,635965c653970,635803,660767,636766,661588,638096c663781,641643,658058,655152,651629,661579c648561,664647,646080,671302,646080,676393c646080,682326,644414,685658,641472,685658c638701,685658,637590,687529,638697,690415c639793,693270,638755,695220,636071,695220c633601,695220,630662,696710,629531,698540c626807,702947,634159,711664,638400,709044c640335,707848,640775,708519,639441,710678c634695,718357,651839,725792,661489,720241c663240,719234,668617,717440,673480,716277c681752,714299,682086,714580,678286,720686c676053,724276,672046,726814,669417,726285c661380,724668,654251,734173,654998,745508c655378,751273,654267,756915,652521,757994c650696,759121,650326,758299,651678,756111c653385,753350,651540,752843,644989,754278c638763,755642,637337,755346,640332,753238c644000,750655,644000,749912,640332,748679c633327,746324,625129,749683,626855,754179c628023,757223,624979,758133,615459,757647c608328,757283,602527,757971,602527,759183c602527,761722,589958,766231,584540,765624c582533,765399,581065,768695,581320,772957c581704,779380,583982,781105,594549,782965c601560,784199,613006,785160,620016,785145c633031,785116,642023,789388,639043,794212c638129,795689,647016,796269,658813,795450c670609,794631,681237,792355,682447,790397c683657,788438,686169,787731,687996,788861c689824,789990,692159,789553,693199,787870c694239,786187,700564,785117,707270,785492c716470,786006,719404,784985,719162,781330c718628,773258,712063,768734,703257,770331c698269,771235,694933,770366,694933,768200c694933,766148,692153,765324,688542,766268c685036,767185,682199,766751,682199,765327c682199,763902,679314,763468,675808,764385c672244,765317,669416,764492,669416,762503c669416,759369,676004,757485,682992,758588c684307,758796,685371,757676,685371,756111c685371,750765,694786,749617,704695,753782c717163,759024,731791,757020,726595,750760c724652,748420,724108,744785,725406,742684c726899,740269,726445,739661,724117,741099c721818,742519,720401,741052,720401,737185c720401,733606,723439,730010,727586,728613c734449,726302,734372,726113,725802,724799c718146,723624,714328,717516,721243,717515l731748,717515c736233,717515,739109,718820,738139,720389c737169,721958,738543,724041,741162,725046c743781,726051,745918,725323,745918,723411c745918,720923,747141,720940,750179,723461c753329,726075,756000,725802,760535,722371c766542,717826,766513,717714,760337,717614c754340,717518,754371,717173,761228,710331c765582,705988,769358,704437,770742,706368c773958,710852,784431,711215,783575,706814c782484,701210,793607,682047,796804,684023c801225,686754,803065,681295,798984,677532c792348,671413,791562,671291,786251,675699c776540,683758,780837,675206,791106,666038c800938,657261,801644,654704,800372,632893c800212,630160,798656,628787,796904,629870c792434,632633,793140,627738,798142,621150c800451,618110,803128,616475,804137,617484c807364,620711,819433,615251,817169,611588c815832,609426,816771,608781,819696,609904c823333,611299,824378,609233,824205,600886c824053,593578,822674,590501,819993,591522c817802,592357,816029,591085,816029,588698c816029,582212,806651,579843,801462,585032c798963,587531,796904,591935,796904,594792c796904,597650,795464,599114,793683,598013c791902,596912,791364,594489,792494,592662c793624,590834,792581,588098,790165,586568c783602,582411,780974,583094,783030,588450c784198,591492,782959,593256,779661,593256c775906,593256,774874,595404,775895,601035c776907,606613,776059,608313,772972,607129c769925,605960,769218,607441,770445,612133c771435,615921,770646,618722,768612,618722c766654,618722,765044,617202,765044,615304c765044,613405,763291,612403,761130,613124c758968,613844,755373,610963,753153,606683c747883,596527,748045,594784,753846,599598c757690,602787,758972,602513,760585,598310c761680,595457,761843,590299,760932,586815c759914,582922,761303,579296,764549,577402c768891,574867,768305,574310,761229,574231c756496,574177,751281,576480,749684,579334c747546,583155,746186,583461,744432,580622c742785,577957,739361,580002,733383,587162c723970,598437,717231,597649,717229,585329c717229,581197,715456,576987,713265,575965c710154,574513,710197,573670,713513,572150c716418,570818,714530,568239,707518,563975c700259,559561,696250,558744,693843,561151c691973,563021,691506,564570,692802,564570c694098,564570,693328,566584,691068,569029c688808,571474,685892,572797,684577,572002c683262,571206,682199,572620,682199,575123c682199,578286,679327,579303,672785,578542c667252,577897,661313,579509,658416,582406c654101,586721,653510,586740,653510,582555c653510,579926,655760,575499,658515,572745c662273,568987,662468,567728,659307,567691c655960,567652,656004,567084,659505,564867c662968,562674,662446,561601,657127,559913c655026,559246,653118,558945,651429,558971xm629928,590037c630617,590037,631217,592213,631217,594842c631217,597471,629793,599599,628095,599599c626397,599599,625847,597471,626856,594842c627865,592213,629240,590037,629928,590037xm678833,590037c680689,590037,682202,591504,682202,593257c682202,595010,681538,596428,680765,596428c679992,596428,678479,595010,677396,593257c676313,591504,676977,590037,678833,590037xm655892,590284c659836,590161,663076,591504,663076,593257c663076,595010,662722,596303,662283,596180c661845,596057,658605,594764,655099,593257c649017,590644,649050,590498,655892,590284xm698256,590383c698630,590401,698985,590456,699346,590532c704071,591532,703943,592800,698206,603463c694623,610123,692768,617688,693945,620754c695576,625004,694787,625716,690378,624024c686467,622523,682784,624344,678437,629870c672007,638044,670791,638559,663869,635766c659276,633913,658370,621943,662829,621943c664465,621943,666288,617994,666842,613174c667617,606438,670318,603576,678486,600936c684331,599047,690240,595682,691616,593455c692821,591506,695637,590257,698256,590383xm803100,596428c804956,596428,806469,597846,806469,599599c806469,601352,805854,602819,805082,602819c804309,602819,802795,601351,801712,599599c800629,597846,801243,596428,803100,596428xm70580,596824c71687,596779,72948,596959,74098,597419c76640,598436,75878,599198,72166,599351c68806,599490,66895,598726,67954,597667c68484,597137,69473,596870,70580,596824xm740962,602819c741735,602819,743248,604237,744332,605990c745415,607743,744801,609161,742944,609161c741088,609161,739525,607743,739526,605990c739526,604237,740189,602819,740962,602819xm71262,606287c71632,606261,72511,606952,73888,608319c76066,610480,77000,613035,76018,614016c75037,614998,73301,613245,72104,610102c71131,607548,70786,606322,71262,606287xm729959,615552c731711,615552,733179,616971,733179,618723c733179,620476,731711,621944,729959,621944c728206,621944,726788,620476,726788,618723c726788,616971,728206,615552,729959,615552xm747301,615552c748074,615552,749637,616971,750720,618723c751803,620476,751139,621944,749283,621944c747427,621944,745914,620476,745914,618723c745914,616971,746528,615552,747301,615552xm717523,618723c721777,618723,723385,623654,721487,630911c718830,641072,714434,639361,714749,628286c714898,623027,716141,618723,717523,618723xm704294,628285c706150,628285,707663,629753,707663,631506c707663,633258,707049,634677,706276,634677c705503,634677,703990,633259,702906,631506c701823,629753,702438,628285,704294,628285xm62895,629425c63754,629174,64701,630695,65670,633884c66869,637828,68934,641019,70278,641019c71622,641019,73423,643744,74291,647063c75252,650737,80000,654024,86430,655436c96323,657609,96613,658012,90989,662125c82916,668027,80644,667671,78255,660143c77142,656638,74885,653801,73251,653801c71616,653801,70278,652089,70278,650036c70278,647983,67983,643776,65174,640672c62365,637568,60817,633154,61756,630862c62100,630019,62505,629539,62895,629425xm618437,631506c620190,631506,621657,632120,621657,632893c621657,633666,620190,635179,618437,636262c616684,637345,615266,636731,615266,634875c615266,633019,616684,631506,618437,631506xm57552,641019c59305,641019,60723,642486,60723,644239c60723,645991,59305,647410,57552,647410c55799,647410,54381,645992,54381,644239c54381,642486,55799,641018,57552,641019xm781002,644239c782755,644239,784173,645657,784173,647410c784173,649162,782755,650581,781002,650581c779249,650581,777782,649162,777782,647410c777782,645657,779249,644239,781002,644239xm673829,645329c674870,645121,676993,646608,678933,648946c681446,651974,681690,653801,679577,653801c675725,653801,671223,647737,673433,645527c673533,645427,673681,645358,673829,645329xm749490,647410c751028,647410,752314,649587,752314,652216c752314,654963,749414,656972,745526,656972c739875,656972,739436,656209,742751,652216c744933,649587,747952,647410,749490,647410xm90650,648500c91793,648308,92583,649040,92583,650432c92583,652288,91164,653801,89411,653801c87659,653801,86240,653137,86240,652364c86240,651592,87659,650078,89411,648995c89850,648725,90269,648564,90650,648500xm689334,653851c692340,653887,692320,654557,689136,656576c685757,658718,686036,660363,690573,664899c696000,670326,695918,670450,688888,668219c682691,666252,681829,666817,683438,671885c685043,676943,683742,677898,675015,677732c669320,677623,662303,678578,659407,679912c655252,681825,654479,681013,655790,675997c656704,672503,661075,668735,665502,667624c669928,666514,676222,662949,679474,659697c682726,656445,687143,653824,689334,653851xm612585,658607c614422,658655,615260,660227,615260,663462c615260,670891,614127,671214,609215,665296c606394,661896,606655,660491,610404,659053c611240,658732,611972,658591,612585,658607xm768413,660143c770063,660143,771435,661611,771435,663363c771435,665116,769164,666534,766431,666534c763699,666534,762375,665116,763458,663363c764542,661611,766764,660143,768413,660143xm667633,688830c668406,688830,669968,690298,671052,692050c672135,693803,671471,695221,669615,695221c667759,695221,666246,693803,666246,692050c666246,690298,666860,688830,667633,688830xm718717,695519c720537,695465,719774,696973,717281,699978c715115,702587,712047,703911,710493,702950c708939,701990,707668,703349,707668,705973c707668,708837,705051,710533,701079,710233c689886,709390,691208,705681,704597,700324c712503,697161,716898,695572,718718,695519xm91827,706567c91162,706627,90409,706788,89547,707013c86102,707914,83573,710312,83949,712315c84324,714318,82820,715577,80629,715139c73947,713802,76191,721954,85435,732728c90255,738345,95018,742965,96038,742983c97059,743002,99507,737745,101488,731291c104686,720873,104412,719061,98813,715138c95344,712709,93247,709523,94155,708053c94836,706951,93821,706386,91826,706567xm111944,732033c105375,731898,101752,734183,103323,738275c104163,740465,103460,743588,101787,745261c97153,749895,101856,758862,107732,756607c111243,755260,111996,755928,110259,758737c107471,763249,125741,781936,129584,778506c130842,777383,130845,778248,129584,780439c128323,782630,128041,785693,128989,787226c129937,788760,134228,790001,138503,790001c144046,790001,145736,788698,144448,785344c143456,782757,144678,779362,147124,777813c150149,775897,150310,774972,147669,774939c145487,774912,144628,772743,145687,769985c146724,767284,146325,765296,144795,765575c143266,765854,139844,765909,137214,765674c132965,765295,132965,764902,137214,762156c141464,759410,141464,759023,137214,758936c132965,758849,132965,758511,137214,755765c141300,753125,141188,752685,136422,752644c133354,752617,130823,750417,130823,747788c130823,745159,132336,743032,134192,743032c141227,743032,133306,736751,122499,733767c118524,732670,114931,732094,111945,732033xm806268,744865c803570,744702,798163,745745,791354,747887c787410,749128,784170,751392,784170,752941c784170,754489,782216,755765,779859,755765c774336,755765,763653,767507,767818,768993c769600,769629,768797,772881,765985,776475c761446,782277,761171,782316,763062,776871c764204,773582,763523,768923,761526,766516c759528,764109,758800,762156,759891,762156c767841,762156,774607,756822,774607,750612c774607,744141,762061,746672,752904,754972c748554,758916,743137,762156,740863,762156c738590,762156,734475,765346,731747,769241c729018,773137,726705,774909,726594,773205c726482,771500,724841,773679,722927,778060c721013,782442,719711,787788,720053,789951c720421,792275,718693,793145,715792,792032c713093,790996,710887,791570,710887,793320c710887,795071,707168,797441,702662,798572c694783,800550,693277,809288,701126,807490c703228,807009,704207,807835,703256,809373c702306,810911,703455,814841,705833,818093c708211,821345,709427,825886,708558,828151c707689,830415,708645,832263,710689,832263c712733,832263,713677,833471,712770,834938c711863,836405,713297,840677,715941,844451c720468,850914,721197,850987,728526,846185c732806,843381,735366,839464,734224,837465c733082,835466,733282,834875,734670,836127c737905,839048,750713,830197,750724,825029c750729,822872,753565,821058,757066,821016c761312,820966,763141,819087,762516,815418c762001,812392,763147,809918,765043,809918c766939,809918,768206,806727,767867,802784c766789,790232,768120,784007,771484,786087c773281,787197,774344,786739,773863,785047c773381,783355,775990,779288,779660,776030c783329,772772,786989,768117,787786,765675c788582,763232,793373,760809,798389,760275c807500,759303,815413,751942,809537,749920c807830,749332,807096,747805,807902,746501c808515,745510,807886,744964,806267,744866xm640579,778061c642228,778061,644450,779529,645534,781281c646617,783034,645244,784452,642511,784452c639779,784452,637557,783034,637557,781281c637557,779529,638930,778061,640579,778061xm755878,787623c757631,787623,758150,789091,757067,790844c755984,792596,753667,794014,751914,794014c750161,794014,749642,792596,750725,790844c751808,789091,754125,787623,755878,787623xm156290,794014c154939,794014,152985,796269,151930,799018c150705,802209,153463,806919,159560,812049c164815,816470,168341,821290,167438,822751c166536,824211,168363,825964,171452,826665c178609,828288,182492,826299,180023,822305c178967,820596,179925,817014,182154,814328c187302,808125,181887,804074,170163,805360c165755,805844,162954,805435,163970,804419c166089,802300,159980,794015,156290,794015xm384465,804419c381698,804460,380165,805403,380997,806748c381947,808285,379101,808891,374654,808085c368256,806925,365926,808262,363506,814625c361825,819046,359823,822701,359047,822701c358271,822701,355121,823658,352061,824832c348407,826234,347256,825766,348691,823444c350037,821267,348472,820080,344579,820373c334324,821145,339780,838605,350277,838605c354031,838605,355826,841132,355826,846384c355826,850652,354779,853517,353497,852726c352216,851934,350155,852957,348890,855005c345770,860052,356961,867774,364101,865508c368347,864160,369336,864978,367916,868679c366725,871783,367736,873683,370592,873683c373116,873683,375150,875756,375150,878291c375150,881715,373702,882124,369502,879876c364729,877322,363971,878087,364497,884930c364840,889387,367278,894576,369898,896424c374120,899403,374085,899566,369849,898158c367219,897285,362813,895661,360038,894542c357010,893320,354927,894150,354836,896623c354752,898889,353543,903524,352160,906878c351792,907771,351550,908485,351367,909108c350413,907108,348891,905541,347750,905541c346477,905541,345421,903340,345421,900636c345421,897847,347273,896391,349683,897316c352035,898219,353944,896885,353944,894294c353944,891720,356071,889587,358700,889587c361330,889587,363507,887564,363506,885078c363506,882592,364362,878272,365439,875467c367059,871244,366087,870862,359840,873237c350039,876963,328440,875617,325653,871107c323023,866851,308576,867356,305535,871800c303314,875048,315306,885393,319656,883988c320971,883564,322035,885220,322035,887655c322035,890089,319560,891911,316535,891668c311510,891263,310604,894042,312075,905441c312295,907139,314338,907839,316584,906977c318831,906115,326265,907324,333134,909702c347266,914595,352619,915095,352062,911238c352405,911143,352823,911019,353351,910693c355763,909202,356375,910137,355134,913369c353752,916970,355313,918287,360783,918323c364914,918350,370377,919685,372922,921296c375468,922906,378951,923368,380701,922287c382676,921066,382432,919808,380057,919017c372620,916538,376371,911932,385805,911932c391063,911932,395179,910818,394971,909504c393701,901462,396359,899531,407903,899991c414790,900266,419785,901480,419051,902667c418318,903853,419506,906220,421677,907919c427146,912195,440364,915174,438176,911635c436494,908912,440615,907505,448036,908315c449852,908513,451356,905816,451356,902320c451356,898824,449620,895978,447491,895978c445363,895978,441731,894075,439415,891767c431438,883820,417963,876304,414988,878142c410207,881096,408779,857932,413502,854013c419473,849058,418655,842446,412114,842965c408628,843241,406688,841326,406961,837861c407202,834813,405938,833212,404187,834294c399516,837180,395168,828388,398984,823790c400765,821645,404262,820651,406763,821610c411923,823590,413007,817736,408051,814674c406270,813573,405662,811273,406714,809571c407876,807690,405427,807323,400421,808580c395892,809717,392196,809357,392196,807787c392196,806218,389298,804685,385755,804418c385312,804385,384862,804412,384466,804418xm408495,889587c410248,889587,410768,891055,409685,892808c408601,894560,406284,895979,404532,895979c402779,895979,402259,894560,403342,892808c404426,891055,406743,889587,408495,889587xm379708,893204c380816,893158,382076,893338,383226,893799c385769,894816,385007,895578,381294,895731c377934,895869,376023,895105,377082,894046c377612,893517,378601,893250,379708,893204xe">
                <v:path o:connectlocs="468001,547;457101,5205;449520,6889;441989,8574;437678,12884;427223,18037;422268,22793;419593,26559;416669,28293;408742,31117;376634,38251;349036,51331;360532,51381;366676,51430;377031,52817;404927,49845;424052,48259;434407,48210;443177,45931;457546,43850;470131,41719;474839,38747;481379,41273;487870,44246;492825,42413;497631,39589;501892,42314;517747,44544;535585,41720;546981,40828;557138,38103;548814,33941;538211,29878;543611,24131;546683,17640;537071,16550;525625,16699;522058,13479;526022,10853;510068,8871;494163,6939;486186,5452;476425,3421;468002,547;455069,13429;459083,16451;450313,19573;446349,16451;455069,13429;484600,16451;487771,19622;484600,22793;481379,19622;484600,16451;450956,32355;454326,35575;452889,38746;449519,35575;450956,32355;326839,33544;324807,34238;308110,37656;287003,40084;276450,41620;275805,45088;272634,46277;265698,51281;259504,56533;255094,58762;245383,68176;237406,70901;219569,67680;214118,73081;211046,77738;201880,79323;180822,95079;168832,117622;187957,110290;206141,103799;212186,99142;221897,94831;229627,92899;236019,90669;240577,89431;243699,81603;255045,80116;261486,77441;275013,69514;276152,67928;281256,64609;332488,54501;343091,49596;341060,42611;329664,43403;323123,43552;325799,38746;328425,35377;326839,33544;598569,50736;595596,56286;592573,58664;583407,62528;588709,68375;591682,70059;609817,88243;624136,90918;630974,91463;635731,92503;648663,95080;654063,80514;651140,70951;645045,65402;639397,67780;635978,70604;633104,66889;630181,65154;621510,60844;615366,56187;611551,54998;602533,50984;598569,50737;647126,80513;650941,82742;647126,86557;643311,82742;647126,80513;733489,105880;725016,110339;722836,115145;726799,118811;722340,118662;710894,113659;705791,117226;701431,125004;690233,134220;684386,141701;682206,143633;676607,145120;673188,156515;666499,166920;657729,170685;654657,182774;653320,193179;652279,209924;669225,222063;676955,225134;686914,228107;694941,229593;701630,233161;706486,228206;707724,225184;710895,232021;720656,222905;717485,212352;707724,203335;712828,202542;716048,199520;720458,196498;726800,192138;729971,183765;733192,188670;738246,193624;741912,195705;757470,208636;761533,198479;766637,180098;771443,178859;768222,175787;765051,172418;768222,170982;769461,167959;765398,163054;767479,144127;767430,140808;761880,138281;755142,131691;750782,131245;746322,131345;743548,120494;740178,116630;734480,110040;733489,105878;732398,124807;737502,129563;738642,134121;729971,127730;732398,124807;702322,131793;705097,133675;707228,139076;701331,133180;702322,131793;737899,139720;743944,141702;750137,149034;726799,146508;731606,145071;736362,142494;737898,139720;712679,142395;716296,145913;712382,151462;708269,147895;712679,142395;715503,167268;720409,172916;717238,180546;714066,179406;712332,171776;715503,167268;696873,172569;707576,185798;702720,189761;699697,188572;698161,179010;696873,172569;756678,176384;757421,176632;757669,182726;755737,180843;756678,176384;662289,182181;669424,185352;659862,185352;662289,182181;672248,194914;677402,198085;676212,201256;671059,198085;672248,194914;675320,211214;682208,217407;679185,220380;673685,211907;675320,211214;798645,217110;785416,225186;780560,251593;784177,258876;787200,265020;793542,276861;811874,302377;835162,312831;839572,309611;848045,295491;840216,292419;836203,289199;840464,282758;838531,276119;828869,271511;829315,265020;829414,261206;829315,254170;831050,251297;833378,241734;822775,227614;798645,217111;805483,274631;811280,277753;806474,277753;805483,274631;908890,359007;907107,359354;904084,371245;902301,376546;894076,377933;892985,386406;888625,398098;888625,412764;883968,416678;877873,430699;891895,447495;894868,452549;897940,466570;892639,472219;881688,476876;871432,482722;868508,487776;865437,502887;866477,544158;871333,561696;875594,580523;887733,582257;899476,579037;903093,575370;906859,572943;910971,569029;905471,563876;903291,559665;905273,553125;910079,551837;911665,537468;908444,539401;906809,541630;915877,527807;922813,525528;915431,524091;909386,518889;915877,516065;923557,482374;927373,459534;928364,452350;927571,443482;927571,435455;921178,401914;908890,359008;900120,393738;902102,397057;897445,399089;898832,394085;900120,393738;916769,457454;918007,457800;921228,462755;918007,465777;914836,460823;916769,457454;32877,475884;26882,478857;20391,482523;9045,491293;13950,498923;18310,502044;19599,507197;21036,510170;9392,511854;1464,520871;4586,537470;8153,558179;24158,588897;26585,592315;28320,595189;32036,600044;28221,603463;21879,599598;25297,615304;28221,620704;34464,631357;40459,649589;43630,663709;47990,671686;52747,676096;56859,678474;68553,701612;73508,704139;85944,706517;95111,702404;88223,698342;76679,691653;74300,686847;79850,685163;86241,683379;90701,677632;96300,666137;106655,662818;112452,659548;113195,662966;114583,668317;118101,670943;124294,674560;128853,677582;156301,693635;158829,681050;155657,676096;159522,672727;155856,671587;154369,665245;152486,657318;135343,642306;130488,631505;127664,626996;121272,624172;109876,621695;102146,621943;102394,631901;97390,638639;89066,627492;86935,625114;83913,618722;89413,615551;92286,606336;87480,597021;58742,591819;39865,582901;37982,565412;34167,560012;19303,548765;24109,544306;28865,537617;36050,533505;42838,518344;34018,476232;32879,475885;887674,484703;894412,493027;891687,502094;891489,495752;889656,491243;886138,488073;887674,484703;33670,498527;35256,503382;30301,506900;31688,499914;33670,498527;914834,504026;918005,505414;914834,508783;911663,507395;914834,504026;892339,513588;895708,516759;894320,519930;890951,516759;892339,513588;16819,516908;17017,517007;22170,523943;21278,529493;16125,522606;16819,516908;876483,521070;882132,522853;883569,526223;881240,529294;879852,534249;876582,532713;873411,531078;870240,528303;876483,521070;651432,558971;645288,566601;643108,570664;625914,575569;622693,578245;619820,582951;618531,591622;617194,596973;612982,598311;606739,601581;612586,608368;618432,614660;613676,617584;608721,630961;603221,633290;596730,635420;595392,647410;592221,653801;584690,659598;575424,665395;569825,671489;577357,679119;602924,683330;610901,682934;612883,679366;608869,675849;612833,673718;624824,663561;627995,660143;631215,655387;634387,650581;637558,647212;634089,646023;631711,642208;646476,635965;661588,638096;651629,661579;646080,676393;641472,685658;638697,690415;636071,695220;629531,698540;638400,709044;639441,710678;661489,720241;673480,716277;678286,720686;669417,726285;654998,745508;652521,757994;651678,756111;644989,754278;640332,753238;640332,748679;626855,754179;615459,757647;602527,759183;584540,765624;581320,772957;594549,782965;620016,785145;639043,794212;658813,795450;682447,790397;687996,788861;693199,787870;707270,785492;719162,781330;703257,770331;694933,768200;688542,766268;682199,765327;675808,764385;669416,762503;682992,758588;685371,756111;704695,753782;726595,750760;725406,742684;724117,741099;720401,737185;727586,728613;725802,724799;721243,717515;731748,717515;738139,720389;741162,725046;745918,723411;750179,723461;760535,722371;760337,717614;761228,710331;770742,706368;783575,706814;796804,684023;798984,677532;786251,675699;791106,666038;800372,632893;796904,629870;798142,621150;804137,617484;817169,611588;819696,609904;824205,600886;819993,591522;816029,588698;801462,585032;796904,594792;793683,598013;792494,592662;790165,586568;783030,588450;779661,593256;775895,601035;772972,607129;770445,612133;768612,618722;765044,615304;761130,613124;753153,606683;753846,599598;760585,598310;760932,586815;764549,577402;761229,574231;749684,579334;744432,580622;733383,587162;717229,585329;713265,575965;713513,572150;707518,563975;693843,561151;692802,564570;691068,569029;684577,572002;682199,575123;672785,578542;658416,582406;653510,582555;658515,572745;659307,567691;659505,564867;657127,559913;651429,558971;629928,590037;631217,594842;628095,599599;626856,594842;629928,590037;678833,590037;682202,593257;680765,596428;677396,593257;678833,590037;655892,590284;663076,593257;662283,596180;655099,593257;655892,590284;698256,590383;699346,590532;698206,603463;693945,620754;690378,624024;678437,629870;663869,635766;662829,621943;666842,613174;678486,600936;691616,593455;698256,590383;803100,596428;806469,599599;805082,602819;801712,599599;803100,596428;70580,596824;74098,597419;72166,599351;67954,597667;70580,596824;740962,602819;744332,605990;742944,609161;739526,605990;740962,602819;71262,606287;73888,608319;76018,614016;72104,610102;71262,606287;729959,615552;733179,618723;729959,621944;726788,618723;729959,615552;747301,615552;750720,618723;749283,621944;745914,618723;747301,615552;717523,618723;721487,630911;714749,628286;717523,618723;704294,628285;707663,631506;706276,634677;702906,631506;704294,628285;62895,629425;65670,633884;70278,641019;74291,647063;86430,655436;90989,662125;78255,660143;73251,653801;70278,650036;65174,640672;61756,630862;62895,629425;618437,631506;621657,632893;618437,636262;615266,634875;618437,631506;57552,641019;60723,644239;57552,647410;54381,644239;57552,641019;781002,644239;784173,647410;781002,650581;777782,647410;781002,644239;673829,645329;678933,648946;679577,653801;673433,645527;673829,645329;749490,647410;752314,652216;745526,656972;742751,652216;749490,647410;90650,648500;92583,650432;89411,653801;86240,652364;89411,648995;90650,648500;689334,653851;689136,656576;690573,664899;688888,668219;683438,671885;675015,677732;659407,679912;655790,675997;665502,667624;679474,659697;689334,653851;612585,658607;615260,663462;609215,665296;610404,659053;612585,658607;768413,660143;771435,663363;766431,666534;763458,663363;768413,660143;667633,688830;671052,692050;669615,695221;666246,692050;667633,688830;718717,695519;717281,699978;710493,702950;707668,705973;701079,710233;704597,700324;718718,695519;91827,706567;89547,707013;83949,712315;80629,715139;85435,732728;96038,742983;101488,731291;98813,715138;94155,708053;91826,706567;111944,732033;103323,738275;101787,745261;107732,756607;110259,758737;129584,778506;129584,780439;128989,787226;138503,790001;144448,785344;147124,777813;147669,774939;145687,769985;144795,765575;137214,765674;137214,762156;137214,758936;137214,755765;136422,752644;130823,747788;134192,743032;122499,733767;111945,732033;806268,744865;791354,747887;784170,752941;779859,755765;767818,768993;765985,776475;763062,776871;761526,766516;759891,762156;774607,750612;752904,754972;740863,762156;731747,769241;726594,773205;722927,778060;720053,789951;715792,792032;710887,793320;702662,798572;701126,807490;703256,809373;705833,818093;708558,828151;710689,832263;712770,834938;715941,844451;728526,846185;734224,837465;734670,836127;750724,825029;757066,821016;762516,815418;765043,809918;767867,802784;771484,786087;773863,785047;779660,776030;787786,765675;798389,760275;809537,749920;807902,746501;806267,744866;640579,778061;645534,781281;642511,784452;637557,781281;640579,778061;755878,787623;757067,790844;751914,794014;750725,790844;755878,787623;156290,794014;151930,799018;159560,812049;167438,822751;171452,826665;180023,822305;182154,814328;170163,805360;163970,804419;156290,794015;384465,804419;380997,806748;374654,808085;363506,814625;359047,822701;352061,824832;348691,823444;344579,820373;350277,838605;355826,846384;353497,852726;348890,855005;364101,865508;367916,868679;370592,873683;375150,878291;369502,879876;364497,884930;369898,896424;369849,898158;360038,894542;354836,896623;352160,906878;351367,909108;347750,905541;345421,900636;349683,897316;353944,894294;358700,889587;363506,885078;365439,875467;359840,873237;325653,871107;305535,871800;319656,883988;322035,887655;316535,891668;312075,905441;316584,906977;333134,909702;352062,911238;353351,910693;355134,913369;360783,918323;372922,921296;380701,922287;380057,919017;385805,911932;394971,909504;407903,899991;419051,902667;421677,907919;438176,911635;448036,908315;451356,902320;447491,895978;439415,891767;414988,878142;413502,854013;412114,842965;406961,837861;404187,834294;398984,823790;406763,821610;408051,814674;406714,809571;400421,808580;392196,807787;385755,804418;384466,804418;408495,889587;409685,892808;404532,895979;403342,892808;408495,889587;379708,893204;383226,893799;381294,895731;377082,894046;379708,89320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opacity="45875f" focussize="0,0"/>
                <v:stroke on="f" weight="0.34259842519685pt" joinstyle="miter"/>
                <v:imagedata o:title=""/>
                <o:lock v:ext="edit" aspectratio="f"/>
              </v:shape>
              <v:shape id="Freeform: Shape 205" o:spid="_x0000_s1026" o:spt="100" style="position:absolute;left:5386333;top:1662512;height:395926;width:1113881;v-text-anchor:middle;" fillcolor="#000000 [3213]" filled="t" stroked="f" coordsize="1113881,395926" o:gfxdata="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QKZi&#10;wAAAANwAAAAPAAAAAAAAAAEAIAAAACIAAABkcnMvZG93bnJldi54bWxQSwECFAAUAAAACACHTuJA&#10;My8FnjsAAAA5AAAAEAAAAAAAAAABACAAAAAPAQAAZHJzL3NoYXBleG1sLnhtbFBLBQYAAAAABgAG&#10;AFsBAAC5AwAAAAA=&#10;" path="m254230,114154c-185361,170084,3185,318621,429827,306835c552633,457539,1045856,400482,951959,243126c1171329,194422,1212055,23848,796173,45785c707467,-1539,609689,-7857,504414,19369c362829,5160,299312,52403,254226,114156xe">
                <v:path o:connectlocs="254230,114154;429827,306835;951959,243126;796173,45785;504414,19369;254226,114156" o:connectangles="0,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06" o:spid="_x0000_s1026" o:spt="100" style="position:absolute;left:5385436;top:1662512;height:265401;width:1113881;v-text-anchor:middle;" fillcolor="#373E48" filled="t" stroked="f" coordsize="1113881,265401" o:gfxdata="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HgHA&#10;wAAAANwAAAAPAAAAAAAAAAEAIAAAACIAAABkcnMvZG93bnJldi54bWxQSwECFAAUAAAACACHTuJA&#10;My8FnjsAAAA5AAAAEAAAAAAAAAABACAAAAAPAQAAZHJzL3NoYXBleG1sLnhtbFBLBQYAAAAABgAG&#10;AFsBAAC5AwAAAAA=&#10;" path="m255127,114154c75801,136971,-90829,196150,65315,262927c-73233,172351,173126,139168,268363,133903c355132,27908,414791,53921,503026,51485c624291,20674,670609,29763,799789,78533c899942,56298,1176472,61046,1065449,199182c1204854,86939,1023078,33859,797070,45785c708363,-1539,610586,-7857,505311,19369c363726,5160,300209,52403,255123,114156xe">
                <v:path o:connectlocs="255127,114154;65315,262927;268363,133903;503026,51485;799789,78533;1065449,199182;797070,45785;505311,19369;255123,114156" o:connectangles="0,0,0,0,0,0,0,0,0"/>
                <v:fill on="t" opacity="49152f" focussize="0,0"/>
                <v:stroke on="f" joinstyle="miter"/>
                <v:imagedata o:title=""/>
                <o:lock v:ext="edit" aspectratio="f"/>
              </v:shape>
              <v:shape id="Freeform: Shape 207" o:spid="_x0000_s1026" o:spt="100" style="position:absolute;left:3805184;top:1257141;height:535153;width:1074721;v-text-anchor:middle;" fillcolor="#000000 [3213]" filled="t" stroked="f" coordsize="1074721,535152" o:gfxdata="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in0K&#10;wAAAANwAAAAPAAAAAAAAAAEAIAAAACIAAABkcnMvZG93bnJldi54bWxQSwECFAAUAAAACACHTuJA&#10;My8FnjsAAAA5AAAAEAAAAAAAAAABACAAAAAPAQAAZHJzL3NoYXBleG1sLnhtbFBLBQYAAAAABgAG&#10;AFsBAAC5AwAAAAA=&#10;" path="m319630,166063c250339,177863,215926,215389,227948,262404c-266641,379850,135570,607656,607116,511024c808093,552978,1200214,546763,1037566,399146c1101087,309589,1010214,260468,902373,215789c1466580,7149,144977,-115797,319630,166063xe">
                <v:path o:connectlocs="319630,166063;227948,262404;607116,511024;1037566,399146;902373,215789;319630,166063" o:connectangles="0,0,0,0,0,0"/>
                <v:fill on="t" focussize="0,0"/>
                <v:stroke on="f" weight="0.34259842519685pt" joinstyle="miter"/>
                <v:imagedata o:title=""/>
                <o:lock v:ext="edit" aspectratio="f"/>
              </v:shape>
              <v:shape id="Freeform: Shape 208" o:spid="_x0000_s1026" o:spt="100" style="position:absolute;left:4549414;top:1265592;height:522100;width:330683;v-text-anchor:middle;" fillcolor="#373E48" filled="t" stroked="f" coordsize="330683,522100" o:gfxdata="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HvZu5AAAA3AAA&#10;AA8AAAAAAAAAAQAgAAAAIgAAAGRycy9kb3ducmV2LnhtbFBLAQIUABQAAAAIAIdO4kAzLwWeOwAA&#10;ADkAAAAQAAAAAAAAAAEAIAAAAAgBAABkcnMvc2hhcGV4bWwueG1sUEsFBgAAAAAGAAYAWwEAALID&#10;AAAAAA==&#10;" path="m63028,192985c239461,276856,318764,305245,241288,396426c400068,468158,166415,522730,166415,522730c166415,522730,427354,513810,293301,390687c356823,301129,265950,252008,158108,207330c466936,99150,199952,-5244,1491,1831c311572,75908,279330,110793,63028,192985xe">
                <v:path o:connectlocs="63028,192985;241288,396426;166415,522730;293301,390687;158108,207330;1491,1831;63028,192985" o:connectangles="0,0,0,0,0,0,0"/>
                <v:fill on="t" opacity="49152f" focussize="0,0"/>
                <v:stroke on="f" weight="0.34259842519685pt" joinstyle="miter"/>
                <v:imagedata o:title=""/>
                <o:lock v:ext="edit" aspectratio="f"/>
              </v:shape>
              <v:shape id="Freeform: Shape 209" o:spid="_x0000_s1026" o:spt="100" style="position:absolute;left:5970629;top:998249;height:304559;width:657016;v-text-anchor:middle;" fillcolor="#000000 [3213]" filled="t" stroked="f" coordsize="657015,304558" o:gfxdata="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5iBL4A&#10;AADcAAAADwAAAAAAAAABACAAAAAiAAAAZHJzL2Rvd25yZXYueG1sUEsBAhQAFAAAAAgAh07iQDMv&#10;BZ47AAAAOQAAABAAAAAAAAAAAQAgAAAADQEAAGRycy9zaGFwZXhtbC54bWxQSwUGAAAAAAYABgBb&#10;AQAAtwMAAAAA&#10;" path="m120272,80717c188732,-38630,534858,-27440,561604,166181c823706,251901,477432,339179,147475,285050c-35780,276797,-43873,146454,120281,80717xe">
                <v:path o:connectlocs="120272,80717;561604,166181;147475,285050;120281,80717" o:connectangles="0,0,0,0"/>
                <v:fill on="t" focussize="0,0"/>
                <v:stroke on="f" joinstyle="miter"/>
                <v:imagedata o:title=""/>
                <o:lock v:ext="edit" aspectratio="f"/>
              </v:shape>
              <v:shape id="Freeform: Shape 210" o:spid="_x0000_s1026" o:spt="100" style="position:absolute;left:5970621;top:998772;height:287155;width:321981;v-text-anchor:middle;" fillcolor="#373E48" filled="t" stroked="f" coordsize="321981,287155" o:gfxdata="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9we17gAAADcAAAA&#10;DwAAAAAAAAABACAAAAAiAAAAZHJzL2Rvd25yZXYueG1sUEsBAhQAFAAAAAgAh07iQDMvBZ47AAAA&#10;OQAAABAAAAAAAAAAAQAgAAAABwEAAGRycy9zaGFwZXhtbC54bWxQSwUGAAAAAAYABgBbAQAAsQMA&#10;AAAA&#10;" path="m120280,80194c148692,28885,231786,-31,319565,3563c221961,22146,167242,32291,155098,91054c40307,139087,-34066,210215,147475,284531c-35780,276278,-43873,145935,120280,80198xe">
                <v:path o:connectlocs="120280,80194;319565,3563;155098,91054;147475,284531;120280,80198" o:connectangles="0,0,0,0,0"/>
                <v:fill on="t" opacity="49152f" focussize="0,0"/>
                <v:stroke on="f" joinstyle="miter"/>
                <v:imagedata o:title=""/>
                <o:lock v:ext="edit" aspectratio="f"/>
              </v:shape>
              <v:shape id="Freeform: Shape 211" o:spid="_x0000_s1026" o:spt="100" style="position:absolute;left:2713339;top:874117;height:535153;width:992050;v-text-anchor:middle;" fillcolor="#000000 [3213]" filled="t" stroked="f" coordsize="992050,535152" o:gfxdata="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Nsy&#10;VcEAAADcAAAADwAAAAAAAAABACAAAAAiAAAAZHJzL2Rvd25yZXYueG1sUEsBAhQAFAAAAAgAh07i&#10;QDMvBZ47AAAAOQAAABAAAAAAAAAAAQAgAAAAEAEAAGRycy9zaGFwZXhtbC54bWxQSwUGAAAAAAYA&#10;BgBbAQAAugMAAAAA&#10;" path="m217230,129318c41750,3940,614037,-59252,637389,90312c854974,101301,1031964,137162,982005,311709c998669,354639,965421,390907,900143,422133c827093,567921,379360,580539,354037,401257c51870,435697,-118449,301749,106255,207327c92208,166584,147335,145241,217234,129317xe">
                <v:path o:connectlocs="217230,129318;637389,90312;982005,311709;900143,422133;354037,401257;106255,207327;217234,129317" o:connectangles="0,0,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12" o:spid="_x0000_s1026" o:spt="100" style="position:absolute;left:3472236;top:971718;height:330664;width:230608;v-text-anchor:middle;" fillcolor="#373E48" filled="t" stroked="f" coordsize="230608,330663" o:gfxdata="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aNXLsAAADc&#10;AAAADwAAAAAAAAABACAAAAAiAAAAZHJzL2Rvd25yZXYueG1sUEsBAhQAFAAAAAgAh07iQDMvBZ47&#10;AAAAOQAAABAAAAAAAAAAAQAgAAAACgEAAGRycy9zaGFwZXhtbC54bWxQSwUGAAAAAAYABgBbAQAA&#10;tAMAAAAA&#10;" path="m3263,3263c158058,23706,263024,74634,223107,214096c251084,255290,169532,339652,84938,329293c181919,293637,211973,244495,197396,212886c214540,141554,220278,69626,3263,3263xe">
                <v:path o:connectlocs="3263,3263;223107,214096;84938,329293;197396,212886;3263,3263" o:connectangles="0,0,0,0,0"/>
                <v:fill on="t" opacity="49152f" focussize="0,0"/>
                <v:stroke on="f" joinstyle="miter"/>
                <v:imagedata o:title=""/>
                <o:lock v:ext="edit" aspectratio="f"/>
              </v:shape>
              <v:shape id="Freeform: Shape 213" o:spid="_x0000_s1026" o:spt="100" style="position:absolute;left:3112270;top:873351;height:126174;width:239310;v-text-anchor:middle;" fillcolor="#373E48" filled="t" stroked="f" coordsize="239310,126174" o:gfxdata="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8bSyL4A&#10;AADcAAAADwAAAAAAAAABACAAAAAiAAAAZHJzL2Rvd25yZXYueG1sUEsBAhQAFAAAAAgAh07iQDMv&#10;BZ47AAAAOQAAABAAAAAAAAAAAQAgAAAADQEAAGRycy9zaGFwZXhtbC54bWxQSwUGAAAAAAYABgBb&#10;AQAAtwMAAAAA&#10;" path="m3263,5320c133444,-9221,288556,55750,220657,123985c245360,49755,151640,18090,3263,5320xe">
                <v:path o:connectlocs="3263,5320;220657,123985;3263,5320" o:connectangles="0,0,0"/>
                <v:fill on="t" opacity="49152f" focussize="0,0"/>
                <v:stroke on="f" joinstyle="miter"/>
                <v:imagedata o:title=""/>
                <o:lock v:ext="edit" aspectratio="f"/>
              </v:shape>
              <v:shape id="Freeform: Shape 214" o:spid="_x0000_s1026" o:spt="100" style="position:absolute;left:2450294;top:1711837;height:213191;width:443812;v-text-anchor:middle;" fillcolor="#000000 [3213]" filled="t" stroked="f" coordsize="443812,213190" o:gfxdata="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9RrL4A&#10;AADcAAAADwAAAAAAAAABACAAAAAiAAAAZHJzL2Rvd25yZXYueG1sUEsBAhQAFAAAAAgAh07iQDMv&#10;BZ47AAAAOQAAABAAAAAAAAAAAQAgAAAADQEAAGRycy9zaGFwZXhtbC54bWxQSwUGAAAAAAYABgBb&#10;AQAAtwMAAAAA&#10;" path="m444595,106597c444595,163667,345800,209932,223929,209932c102059,209932,3263,163668,3263,106597c3263,49527,102059,3263,223929,3263c345800,3263,444595,49528,444595,106597xe">
                <v:path o:connectlocs="444595,106597;223929,209932;3263,106597;223929,3263;444595,106597" o:connectangles="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15" o:spid="_x0000_s1026" o:spt="100" style="position:absolute;left:2826386;top:1716360;height:261050;width:382897;v-text-anchor:middle;" fillcolor="#000000 [3213]" filled="t" stroked="f" coordsize="382896,261050" o:gfxdata="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lDs74A&#10;AADcAAAADwAAAAAAAAABACAAAAAiAAAAZHJzL2Rvd25yZXYueG1sUEsBAhQAFAAAAAgAh07iQDMv&#10;BZ47AAAAOQAAABAAAAAAAAAAAQAgAAAADQEAAGRycy9zaGFwZXhtbC54bWxQSwUGAAAAAAYABgBb&#10;AQAAtwMAAAAA&#10;" path="m378361,130725c378361,200663,294932,257360,192016,257360c89101,257360,5671,200664,5671,130725c5671,60787,89101,4091,192016,4091c294932,4091,378361,60787,378361,130725xe">
                <v:path o:connectlocs="378361,130725;192016,257360;5671,130725;192016,4091;378361,130725" o:connectangles="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16" o:spid="_x0000_s1026" o:spt="100" style="position:absolute;left:2703954;top:1582509;height:269752;width:395950;v-text-anchor:middle;" fillcolor="#000000 [3213]" filled="t" stroked="f" coordsize="395949,269751" o:gfxdata="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R04u8AAAA&#10;3AAAAA8AAAAAAAAAAQAgAAAAIgAAAGRycy9kb3ducmV2LnhtbFBLAQIUABQAAAAIAIdO4kAzLwWe&#10;OwAAADkAAAAQAAAAAAAAAAEAIAAAAAsBAABkcnMvc2hhcGV4bWwueG1sUEsFBgAAAAAGAAYAWwEA&#10;ALUDAAAAAA==&#10;" path="m395086,135922c395086,209123,307423,268464,199285,268464c91148,268464,3485,209123,3485,135922c3485,62722,91148,3381,199285,3381c307423,3381,395086,62722,395086,135922xe">
                <v:path o:connectlocs="395086,135922;199285,268464;3485,135922;199285,3381;395086,135922" o:connectangles="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17" o:spid="_x0000_s1026" o:spt="100" style="position:absolute;left:2533831;top:1860313;height:226243;width:478621;v-text-anchor:middle;" fillcolor="#000000 [3213]" filled="t" stroked="f" coordsize="478620,226243" o:gfxdata="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ZmrfvQAA&#10;ANwAAAAPAAAAAAAAAAEAIAAAACIAAABkcnMvZG93bnJldi54bWxQSwECFAAUAAAACACHTuJAMy8F&#10;njsAAAA5AAAAEAAAAAAAAAABACAAAAAMAQAAZHJzL3NoYXBleG1sLnhtbFBLBQYAAAAABgAGAFsB&#10;AAC2AwAAAAA=&#10;" path="m475988,118674c475988,178320,370242,225113,239797,223189c109353,221266,3607,171355,3607,111709c3607,52063,109353,5270,239797,7194c370242,9117,475988,59029,475988,118674xe">
                <v:path o:connectlocs="475988,118674;239797,223189;3607,111709;239797,7194;475988,118674" o:connectangles="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18" o:spid="_x0000_s1026" o:spt="100" style="position:absolute;left:2880396;top:1583596;height:391575;width:326332;v-text-anchor:middle;" fillcolor="#373E48" filled="t" stroked="f" coordsize="326332,391575" o:gfxdata="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pFwzugAAANwA&#10;AAAPAAAAAAAAAAEAIAAAACIAAABkcnMvZG93bnJldi54bWxQSwECFAAUAAAACACHTuJAMy8FnjsA&#10;AAA5AAAAEAAAAAAAAAABACAAAAAJAQAAZHJzL3NoYXBleG1sLnhtbFBLBQYAAAAABgAGAFsBAACz&#10;AwAAAAA=&#10;" path="m3268,3983c187150,31593,190918,114929,194237,158668c298242,205462,342253,323909,138013,390255c240925,390255,324292,333476,324292,263537c324292,212941,280663,169341,217555,149057c227318,48553,105257,-3570,3263,3983xe">
                <v:path o:connectlocs="3268,3983;194237,158668;138013,390255;324292,263537;217555,149057;3263,3983" o:connectangles="0,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19" o:spid="_x0000_s1026" o:spt="100" style="position:absolute;left:1097044;top:1164360;height:487294;width:1157392;v-text-anchor:middle;" fillcolor="#000000 [3213]" filled="t" stroked="f" coordsize="1157392,487293" o:gfxdata="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sLGLsAAADc&#10;AAAADwAAAAAAAAABACAAAAAiAAAAZHJzL2Rvd25yZXYueG1sUEsBAhQAFAAAAAgAh07iQDMvBZ47&#10;AAAAOQAAABAAAAAAAAAAAQAgAAAACgEAAGRycy9zaGFwZXhtbC54bWxQSwUGAAAAAAYABgBbAQAA&#10;tAMAAAAA&#10;" path="m272472,110263c-54087,136895,-64621,280067,139241,343198c127520,450985,325490,485527,493064,459931c588083,505832,679726,487678,770642,455658c1057754,532002,1342420,362419,1003739,276964c1007948,224363,985108,204223,958675,188394c1091057,75255,921107,-797,691391,34562c501518,-24261,360825,-796,272476,110266xe">
                <v:path o:connectlocs="272472,110263;139241,343198;493064,459931;770642,455658;1003739,276964;958675,188394;691391,34562;272476,110266" o:connectangles="0,0,0,0,0,0,0,0"/>
                <v:fill on="t" focussize="0,0"/>
                <v:stroke on="f" joinstyle="miter"/>
                <v:imagedata o:title=""/>
                <o:lock v:ext="edit" aspectratio="f"/>
              </v:shape>
              <v:shape id="Freeform: Shape 220" o:spid="_x0000_s1026" o:spt="100" style="position:absolute;left:1903183;top:1186020;height:452487;width:352439;v-text-anchor:middle;" fillcolor="#373E48" filled="t" stroked="f" coordsize="352438,452486" o:gfxdata="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gCIpbsAAADc&#10;AAAADwAAAAAAAAABACAAAAAiAAAAZHJzL2Rvd25yZXYueG1sUEsBAhQAFAAAAAgAh07iQDMvBZ47&#10;AAAAOQAAABAAAAAAAAAAAQAgAAAACgEAAGRycy9zaGFwZXhtbC54bWxQSwUGAAAAAAYABgBbAQAA&#10;tAMAAAAA&#10;" path="m135280,452811c342062,444416,466877,323274,197583,255323c201793,202721,178952,182581,152519,166752c302684,32329,45774,-3396,3263,4236c172325,44501,211024,75524,125655,168310c181580,199005,186880,222239,177551,263289c290118,312893,404500,354439,135281,452816xe">
                <v:path o:connectlocs="135280,452812;197583,255323;152519,166752;3263,4236;125655,168310;177551,263289;135281,452817" o:connectangles="0,0,0,0,0,0,0"/>
                <v:fill on="t" opacity="49152f" focussize="0,0"/>
                <v:stroke on="f" joinstyle="miter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412480" cy="10728960"/>
              <wp:effectExtent l="0" t="0" r="26670" b="152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12480" cy="10728960"/>
                      </a:xfrm>
                      <a:prstGeom prst="rect">
                        <a:avLst/>
                      </a:prstGeom>
                      <a:gradFill>
                        <a:gsLst>
                          <a:gs pos="98052">
                            <a:schemeClr val="tx1">
                              <a:lumMod val="65000"/>
                              <a:lumOff val="35000"/>
                            </a:schemeClr>
                          </a:gs>
                          <a:gs pos="74000">
                            <a:schemeClr val="tx1">
                              <a:lumMod val="65000"/>
                              <a:lumOff val="35000"/>
                            </a:schemeClr>
                          </a:gs>
                          <a:gs pos="50000">
                            <a:schemeClr val="tx1">
                              <a:lumMod val="75000"/>
                              <a:lumOff val="25000"/>
                            </a:schemeClr>
                          </a:gs>
                          <a:gs pos="17000">
                            <a:schemeClr val="tx1">
                              <a:lumMod val="85000"/>
                              <a:lumOff val="15000"/>
                            </a:schemeClr>
                          </a:gs>
                        </a:gsLst>
                        <a:lin ang="5400000" scaled="0"/>
                      </a:grad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o:spt="1" style="position:absolute;left:0pt;height:844.8pt;width:662.4pt;mso-position-horizontal:center;mso-position-horizontal-relative:margin;mso-position-vertical:center;mso-position-vertical-relative:margin;z-index:-251661312;v-text-anchor:middle;mso-width-relative:page;mso-height-relative:page;" fillcolor="#262626 [2749]" filled="t" stroked="t" coordsize="21600,21600" o:gfxdata="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icRck&#10;1AAAAAcBAAAPAAAAAAAAAAEAIAAAACIAAABkcnMvZG93bnJldi54bWxQSwECFAAUAAAACACHTuJA&#10;//gz19ACAACRBgAADgAAAAAAAAABACAAAAAjAQAAZHJzL2Uyb0RvYy54bWxQSwUGAAAAAAYABgBZ&#10;AQAAZQYAAAAA&#10;">
              <v:fill type="gradient" on="t" color2="#595959 [2109]" colors="11141f #262626;32768f #404040;48497f #595959;64259f #595959" focus="100%" focussize="0,0" rotate="t">
                <o:fill type="gradientUnscaled" v:ext="backwardCompatible"/>
              </v:fill>
              <v:stroke weight="1pt" color="#000000 [3200]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attachedTemplate r:id="rId1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C30E2B"/>
    <w:rsid w:val="000401AE"/>
    <w:rsid w:val="00081AEC"/>
    <w:rsid w:val="00085967"/>
    <w:rsid w:val="001471E5"/>
    <w:rsid w:val="00150AAC"/>
    <w:rsid w:val="001566A1"/>
    <w:rsid w:val="001B79BC"/>
    <w:rsid w:val="001C76CA"/>
    <w:rsid w:val="001E042C"/>
    <w:rsid w:val="0028312C"/>
    <w:rsid w:val="00301D55"/>
    <w:rsid w:val="00325D29"/>
    <w:rsid w:val="003E4985"/>
    <w:rsid w:val="00403DEB"/>
    <w:rsid w:val="004E0E00"/>
    <w:rsid w:val="0053376A"/>
    <w:rsid w:val="005A164A"/>
    <w:rsid w:val="00605244"/>
    <w:rsid w:val="00634123"/>
    <w:rsid w:val="006A2A5E"/>
    <w:rsid w:val="006A71BA"/>
    <w:rsid w:val="007C1CC7"/>
    <w:rsid w:val="00837419"/>
    <w:rsid w:val="00883C86"/>
    <w:rsid w:val="00920ABD"/>
    <w:rsid w:val="009410A8"/>
    <w:rsid w:val="009F6596"/>
    <w:rsid w:val="00A220D6"/>
    <w:rsid w:val="00A44779"/>
    <w:rsid w:val="00A75707"/>
    <w:rsid w:val="00B911C5"/>
    <w:rsid w:val="00BD77D0"/>
    <w:rsid w:val="00C6637C"/>
    <w:rsid w:val="00D85050"/>
    <w:rsid w:val="00D97245"/>
    <w:rsid w:val="00DF1AE0"/>
    <w:rsid w:val="00E17791"/>
    <w:rsid w:val="00E56D89"/>
    <w:rsid w:val="00EC732F"/>
    <w:rsid w:val="00F16776"/>
    <w:rsid w:val="00F35710"/>
    <w:rsid w:val="00F95D95"/>
    <w:rsid w:val="0CC3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name="header"/>
    <w:lsdException w:unhideWhenUsed="0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name="Strong"/>
    <w:lsdException w:qFormat="1" w:unhideWhenUsed="0" w:uiPriority="2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uiPriority w:val="99"/>
    <w:pPr>
      <w:spacing w:after="0" w:line="240" w:lineRule="auto"/>
      <w:jc w:val="center"/>
    </w:pPr>
    <w:rPr>
      <w:rFonts w:ascii="Century Gothic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3">
    <w:name w:val="footer"/>
    <w:basedOn w:val="1"/>
    <w:link w:val="10"/>
    <w:semiHidden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4">
    <w:name w:val="header"/>
    <w:basedOn w:val="1"/>
    <w:link w:val="9"/>
    <w:semiHidden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5">
    <w:name w:val="Subtitle"/>
    <w:basedOn w:val="1"/>
    <w:next w:val="1"/>
    <w:link w:val="14"/>
    <w:qFormat/>
    <w:uiPriority w:val="11"/>
    <w:pPr>
      <w:spacing w:after="0" w:line="240" w:lineRule="auto"/>
      <w:jc w:val="center"/>
    </w:pPr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Fill>
        <w14:solidFill>
          <w14:schemeClr w14:val="bg1"/>
        </w14:solidFill>
      </w14:textFill>
    </w:rPr>
  </w:style>
  <w:style w:type="paragraph" w:styleId="6">
    <w:name w:val="Title"/>
    <w:basedOn w:val="1"/>
    <w:next w:val="1"/>
    <w:link w:val="13"/>
    <w:qFormat/>
    <w:uiPriority w:val="10"/>
    <w:pPr>
      <w:spacing w:after="0" w:line="240" w:lineRule="auto"/>
      <w:jc w:val="center"/>
    </w:pPr>
    <w:rPr>
      <w:rFonts w:ascii="Bodoni MT" w:hAnsi="Bodoni MT" w:cs="Aharoni"/>
      <w:b/>
      <w:color w:val="ED7D31" w:themeColor="accent2"/>
      <w:sz w:val="132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9">
    <w:name w:val="Header Char"/>
    <w:basedOn w:val="7"/>
    <w:link w:val="4"/>
    <w:semiHidden/>
    <w:uiPriority w:val="99"/>
  </w:style>
  <w:style w:type="character" w:customStyle="1" w:styleId="10">
    <w:name w:val="Footer Char"/>
    <w:basedOn w:val="7"/>
    <w:link w:val="3"/>
    <w:semiHidden/>
    <w:uiPriority w:val="99"/>
  </w:style>
  <w:style w:type="paragraph" w:customStyle="1" w:styleId="11">
    <w:name w:val="Intro"/>
    <w:basedOn w:val="1"/>
    <w:qFormat/>
    <w:uiPriority w:val="0"/>
    <w:pPr>
      <w:spacing w:before="240" w:after="0" w:line="240" w:lineRule="auto"/>
      <w:jc w:val="center"/>
    </w:pPr>
    <w:rPr>
      <w:rFonts w:ascii="Century Gothic" w:hAnsi="Century Gothic"/>
      <w:b/>
      <w:color w:val="FFFFFF" w:themeColor="background1"/>
      <w:sz w:val="48"/>
      <w14:textFill>
        <w14:solidFill>
          <w14:schemeClr w14:val="bg1"/>
        </w14:solidFill>
      </w14:textFill>
    </w:rPr>
  </w:style>
  <w:style w:type="character" w:styleId="12">
    <w:name w:val="Placeholder Text"/>
    <w:basedOn w:val="7"/>
    <w:semiHidden/>
    <w:uiPriority w:val="99"/>
    <w:rPr>
      <w:color w:val="808080"/>
    </w:rPr>
  </w:style>
  <w:style w:type="character" w:customStyle="1" w:styleId="13">
    <w:name w:val="Title Char"/>
    <w:basedOn w:val="7"/>
    <w:link w:val="6"/>
    <w:uiPriority w:val="10"/>
    <w:rPr>
      <w:rFonts w:ascii="Bodoni MT" w:hAnsi="Bodoni MT" w:cs="Aharoni"/>
      <w:b/>
      <w:color w:val="ED7D31" w:themeColor="accent2"/>
      <w:sz w:val="132"/>
      <w:szCs w:val="132"/>
      <w:u w:val="single"/>
      <w14:glow w14:rad="0">
        <w14:schemeClr w14:val="accent2">
          <w14:lumMod w14:val="75000"/>
        </w14:schemeClr>
      </w14:glow>
      <w14:shadow w14:blurRad="50800" w14:dist="38100" w14:dir="2700000" w14:sx="100000" w14:sy="100000" w14:kx="0" w14:ky="0" w14:algn="tl">
        <w14:schemeClr w14:val="tx1">
          <w14:lumMod w14:val="65000"/>
          <w14:lumOff w14:val="35000"/>
        </w14:schemeClr>
      </w14:shadow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14">
    <w:name w:val="Subtitle Char"/>
    <w:basedOn w:val="7"/>
    <w:link w:val="5"/>
    <w:uiPriority w:val="11"/>
    <w:rPr>
      <w:rFonts w:ascii="Bodoni MT" w:hAnsi="Bodoni MT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Fill>
        <w14:solidFill>
          <w14:schemeClr w14:val="bg1"/>
        </w14:solidFill>
      </w14:textFill>
    </w:rPr>
  </w:style>
  <w:style w:type="character" w:customStyle="1" w:styleId="15">
    <w:name w:val="Date Char"/>
    <w:basedOn w:val="7"/>
    <w:link w:val="2"/>
    <w:uiPriority w:val="99"/>
    <w:rPr>
      <w:rFonts w:ascii="Century Gothic" w:hAnsi="Century Gothic"/>
      <w:b/>
      <w:color w:val="ED7D31" w:themeColor="accent2"/>
      <w:sz w:val="72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customStyle="1" w:styleId="16">
    <w:name w:val="Address"/>
    <w:basedOn w:val="1"/>
    <w:qFormat/>
    <w:uiPriority w:val="0"/>
    <w:pPr>
      <w:spacing w:after="0" w:line="240" w:lineRule="auto"/>
      <w:jc w:val="center"/>
    </w:pPr>
    <w:rPr>
      <w:rFonts w:ascii="Century Gothic" w:hAnsi="Century Gothic"/>
      <w:b/>
      <w:color w:val="FFFFFF" w:themeColor="background1"/>
      <w:sz w:val="48"/>
      <w14:textFill>
        <w14:solidFill>
          <w14:schemeClr w14:val="bg1"/>
        </w14:solidFill>
      </w14:textFill>
    </w:rPr>
  </w:style>
  <w:style w:type="paragraph" w:customStyle="1" w:styleId="17">
    <w:name w:val="RSVP"/>
    <w:basedOn w:val="1"/>
    <w:qFormat/>
    <w:uiPriority w:val="0"/>
    <w:pPr>
      <w:spacing w:before="120" w:after="0" w:line="240" w:lineRule="auto"/>
      <w:jc w:val="center"/>
    </w:pPr>
    <w:rPr>
      <w:rFonts w:ascii="Century Gothic" w:hAnsi="Century Gothic"/>
      <w:b/>
      <w:color w:val="ED7D31" w:themeColor="accent2"/>
      <w:sz w:val="58"/>
      <w:szCs w:val="58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4.xml"/><Relationship Id="rId8" Type="http://schemas.openxmlformats.org/officeDocument/2006/relationships/customXml" Target="../customXml/item3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DA\Downloads\tf3409423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C4E99513DCAA406883BC2CBAB71A5CA5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8FE0E71-1924-4021-A590-DB41167073C8}"/>
      </w:docPartPr>
      <w:docPartBody>
        <w:p>
          <w:r>
            <w:t>You’ve Been Summoned</w:t>
          </w:r>
        </w:p>
      </w:docPartBody>
    </w:docPart>
    <w:docPart>
      <w:docPartPr>
        <w:name w:val="F71B4224B5EE4835A48EC410BDE1D18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76ABC6A-6C51-4AB0-B959-71F8EC6D335B}"/>
      </w:docPartPr>
      <w:docPartBody>
        <w:p>
          <w:r>
            <w:t>To Attend Our</w:t>
          </w:r>
        </w:p>
      </w:docPartBody>
    </w:docPart>
    <w:docPart>
      <w:docPartPr>
        <w:name w:val="0444ABDB87BD4D54986A089D9E6551EA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CCDC701-B625-4A63-9A75-7409D8AC2832}"/>
      </w:docPartPr>
      <w:docPartBody>
        <w:p>
          <w:r>
            <w:t>HALLOWEEN</w:t>
          </w:r>
        </w:p>
      </w:docPartBody>
    </w:docPart>
    <w:docPart>
      <w:docPartPr>
        <w:name w:val="5A7562F58F27431FBF79C7528E79619E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ADA2620-C2B8-42A0-AD8E-6D0350506BB6}"/>
      </w:docPartPr>
      <w:docPartBody>
        <w:p>
          <w:pPr>
            <w:pStyle w:val="5"/>
          </w:pPr>
          <w:r>
            <w:rPr>
              <w:color w:val="ED7D31" w:themeColor="accent2"/>
              <w14:textFill>
                <w14:solidFill>
                  <w14:schemeClr w14:val="accent2"/>
                </w14:solidFill>
              </w14:textFill>
            </w:rPr>
            <w:t>October 31st, 3pm</w:t>
          </w:r>
        </w:p>
      </w:docPartBody>
    </w:docPart>
    <w:docPart>
      <w:docPartPr>
        <w:name w:val="887D19EFAE1C46618E4AA88B0676B82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B0411C8-390A-48E7-A478-A7071A8EE625}"/>
      </w:docPartPr>
      <w:docPartBody>
        <w:p>
          <w:r>
            <w:t>Mystery Mansion, 123 Spooky Lane</w:t>
          </w:r>
        </w:p>
      </w:docPartBody>
    </w:docPart>
    <w:docPart>
      <w:docPartPr>
        <w:name w:val="2F72E8E98637467DBBC960283A9BEBE4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CA5A831-1941-4022-9CE6-C95D98584C21}"/>
      </w:docPartPr>
      <w:docPartBody>
        <w:p>
          <w:r>
            <w:t>Costumes Required</w:t>
          </w:r>
        </w:p>
      </w:docPartBody>
    </w:docPart>
    <w:docPart>
      <w:docPartPr>
        <w:name w:val="7C152FA252E4407EB24FD14800080311"/>
        <w:style w:val="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CF812B-997D-45FC-8FFB-21435F429EBB}"/>
      </w:docPartPr>
      <w:docPartBody>
        <w:p>
          <w:r>
            <w:t>RSVP: The Witch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AB4"/>
    <w:rsid w:val="00077BF8"/>
    <w:rsid w:val="008673B0"/>
    <w:rsid w:val="00A7060D"/>
    <w:rsid w:val="00F4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nhideWhenUsed="0" w:uiPriority="11" w:semiHidden="0" w:name="Subtitle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5A7562F58F27431FBF79C7528E79619E"/>
    <w:uiPriority w:val="0"/>
    <w:pPr>
      <w:spacing w:after="0" w:line="240" w:lineRule="auto"/>
      <w:jc w:val="center"/>
    </w:pPr>
    <w:rPr>
      <w:rFonts w:ascii="Century Gothic" w:hAnsi="Century Gothic" w:eastAsiaTheme="minorHAnsi" w:cstheme="minorBidi"/>
      <w:b/>
      <w:color w:val="ED7D31" w:themeColor="accent2"/>
      <w:sz w:val="72"/>
      <w:szCs w:val="22"/>
      <w:lang w:val="en-US" w:eastAsia="en-US" w:bidi="ar-SA"/>
      <w14:textFill>
        <w14:gradFill>
          <w14:gsLst>
            <w14:gs w14:pos="0">
              <w14:schemeClr w14:val="accent2"/>
            </w14:gs>
            <w14:gs w14:pos="7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6">
    <w:name w:val="Subtitle"/>
    <w:basedOn w:val="1"/>
    <w:next w:val="1"/>
    <w:link w:val="7"/>
    <w:qFormat/>
    <w:uiPriority w:val="11"/>
    <w:pPr>
      <w:spacing w:after="0" w:line="240" w:lineRule="auto"/>
      <w:jc w:val="center"/>
    </w:pPr>
    <w:rPr>
      <w:rFonts w:ascii="Bodoni MT" w:hAnsi="Bodoni MT" w:eastAsiaTheme="minorHAnsi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Fill>
        <w14:solidFill>
          <w14:schemeClr w14:val="bg1"/>
        </w14:solidFill>
      </w14:textFill>
    </w:rPr>
  </w:style>
  <w:style w:type="character" w:customStyle="1" w:styleId="7">
    <w:name w:val="Subtitle Char"/>
    <w:basedOn w:val="2"/>
    <w:link w:val="6"/>
    <w:uiPriority w:val="11"/>
    <w:rPr>
      <w:rFonts w:ascii="Bodoni MT" w:hAnsi="Bodoni MT" w:eastAsiaTheme="minorHAnsi"/>
      <w:b/>
      <w:color w:val="FFFFFF" w:themeColor="background1"/>
      <w:sz w:val="104"/>
      <w:szCs w:val="104"/>
      <w14:glow w14:rad="127000">
        <w14:schemeClr w14:val="bg1">
          <w14:alpha w14:val="65000"/>
          <w14:lumMod w14:val="75000"/>
        </w14:schemeClr>
      </w14:glow>
      <w14:textFill>
        <w14:solidFill>
          <w14:schemeClr w14:val="bg1"/>
        </w14:solidFill>
      </w14:textFill>
    </w:rPr>
  </w:style>
</w:styl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4">
      <a:majorFont>
        <a:latin typeface="Bodoni MT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3C4221-EBBC-41C4-855C-6AD2D8362E42}">
  <ds:schemaRefs/>
</ds:datastoreItem>
</file>

<file path=customXml/itemProps3.xml><?xml version="1.0" encoding="utf-8"?>
<ds:datastoreItem xmlns:ds="http://schemas.openxmlformats.org/officeDocument/2006/customXml" ds:itemID="{61420FA6-EC55-43FE-9F55-B748E61748EB}">
  <ds:schemaRefs/>
</ds:datastoreItem>
</file>

<file path=customXml/itemProps4.xml><?xml version="1.0" encoding="utf-8"?>
<ds:datastoreItem xmlns:ds="http://schemas.openxmlformats.org/officeDocument/2006/customXml" ds:itemID="{3BDD670E-B521-45A8-B468-967E8BE616B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tf34094237_win32.dotx</Template>
  <Pages>1</Pages>
  <Words>21</Words>
  <Characters>101</Characters>
  <Lines>1</Lines>
  <Paragraphs>1</Paragraphs>
  <TotalTime>13</TotalTime>
  <ScaleCrop>false</ScaleCrop>
  <LinksUpToDate>false</LinksUpToDate>
  <CharactersWithSpaces>116</CharactersWithSpaces>
  <Application>WPS Office_11.2.0.9684_F1E327BC-269C-435d-A152-05C5408002CA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2020-10-12T15:57:00Z</dcterms:created>
  <dcterms:modified xsi:type="dcterms:W3CDTF">2020-10-12T16:10:45Z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1033-11.2.0.9684</vt:lpwstr>
  </property>
</Properties>
</file>